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C1962" w14:textId="390F30C0" w:rsidR="008013C3" w:rsidRDefault="00541417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CDFC43" wp14:editId="120FA5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3454740"/>
                <wp:effectExtent l="0" t="0" r="12700" b="12700"/>
                <wp:wrapSquare wrapText="bothSides"/>
                <wp:docPr id="33257365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54740"/>
                          <a:chOff x="0" y="0"/>
                          <a:chExt cx="5943600" cy="3454740"/>
                        </a:xfrm>
                      </wpg:grpSpPr>
                      <wps:wsp>
                        <wps:cNvPr id="1963823459" name="Text Box 1"/>
                        <wps:cNvSpPr txBox="1"/>
                        <wps:spPr>
                          <a:xfrm>
                            <a:off x="0" y="2404153"/>
                            <a:ext cx="5943546" cy="10505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E03F5D" w14:textId="77777777" w:rsidR="00A02306" w:rsidRPr="00FD08B4" w:rsidRDefault="00A02306" w:rsidP="00A02306">
                              <w:r w:rsidRPr="00FD08B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Fig. S1. Stimulation of VTA dopamine neurons, or VTA dopamine projections to </w:t>
                              </w:r>
                              <w:proofErr w:type="spellStart"/>
                              <w:r w:rsidRPr="00FD08B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mPFC</w:t>
                              </w:r>
                              <w:proofErr w:type="spellEnd"/>
                              <w:r w:rsidRPr="00FD08B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does not affect probabilistic discounting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in either sex</w:t>
                              </w:r>
                              <w:r w:rsidRPr="00FD08B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a) VTA dopamine neuron stimulation induced by systemic CNO in </w:t>
                              </w:r>
                              <w:proofErr w:type="spellStart"/>
                              <w:proofErr w:type="gramStart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TH:Cre</w:t>
                              </w:r>
                              <w:proofErr w:type="spellEnd"/>
                              <w:proofErr w:type="gramEnd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AdoTX</w:t>
                              </w:r>
                              <w:proofErr w:type="spellEnd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female and male rats b) stimulation of the VTA dopamine projection to </w:t>
                              </w:r>
                              <w:proofErr w:type="spellStart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mPFC</w:t>
                              </w:r>
                              <w:proofErr w:type="spellEnd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induced by </w:t>
                              </w:r>
                              <w:proofErr w:type="spellStart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mPFC</w:t>
                              </w:r>
                              <w:proofErr w:type="spellEnd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CNO microinjections in </w:t>
                              </w:r>
                              <w:proofErr w:type="spellStart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TH:Cre</w:t>
                              </w:r>
                              <w:proofErr w:type="spellEnd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AdoTX</w:t>
                              </w:r>
                              <w:proofErr w:type="spellEnd"/>
                              <w:r w:rsidRPr="00FD08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female and male rats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proofErr w:type="gramStart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TH:Cre</w:t>
                              </w:r>
                              <w:proofErr w:type="spellEnd"/>
                              <w:proofErr w:type="gramEnd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+: VTA dopamine stimulation; </w:t>
                              </w:r>
                              <w:proofErr w:type="spellStart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AdoVEH</w:t>
                              </w:r>
                              <w:proofErr w:type="spellEnd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Pr="00827F8F"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= 8M, 3F) </w:t>
                              </w:r>
                              <w:proofErr w:type="spellStart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AdoTHC</w:t>
                              </w:r>
                              <w:proofErr w:type="spellEnd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Pr="00827F8F"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= 8M, 4F); VTA dopamine to </w:t>
                              </w:r>
                              <w:proofErr w:type="spellStart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mPFC</w:t>
                              </w:r>
                              <w:proofErr w:type="spellEnd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AdoVEH</w:t>
                              </w:r>
                              <w:proofErr w:type="spellEnd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Pr="00827F8F"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= 10M, 4F) </w:t>
                              </w:r>
                              <w:proofErr w:type="spellStart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AdoTHC</w:t>
                              </w:r>
                              <w:proofErr w:type="spellEnd"/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Pr="00827F8F"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827F8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= 9M, 5F).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31568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44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DFC43" id="Group 2" o:spid="_x0000_s1026" style="position:absolute;margin-left:0;margin-top:0;width:468pt;height:272.05pt;z-index:251660288" coordsize="59436,34547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24041;width:59435;height:10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" fillcolor="white [3201]" strokeweight=".5pt">
                  <v:textbox>
                    <w:txbxContent>
                      <w:p w14:paraId="3AE03F5D" w14:textId="77777777" w:rsidR="00A02306" w:rsidRPr="00FD08B4" w:rsidRDefault="00A02306" w:rsidP="00A02306">
                        <w:r w:rsidRPr="00FD08B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Fig. S1. Stimulation of VTA dopamine neurons, or VTA dopamine projections to </w:t>
                        </w:r>
                        <w:proofErr w:type="spellStart"/>
                        <w:r w:rsidRPr="00FD08B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mPFC</w:t>
                        </w:r>
                        <w:proofErr w:type="spellEnd"/>
                        <w:r w:rsidRPr="00FD08B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does not affect probabilistic discounting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in either sex</w:t>
                        </w:r>
                        <w:r w:rsidRPr="00FD08B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a) VTA dopamine neuron stimulation induced by systemic CNO in </w:t>
                        </w:r>
                        <w:proofErr w:type="spellStart"/>
                        <w:proofErr w:type="gramStart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TH:Cre</w:t>
                        </w:r>
                        <w:proofErr w:type="spellEnd"/>
                        <w:proofErr w:type="gramEnd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AdoTX</w:t>
                        </w:r>
                        <w:proofErr w:type="spellEnd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female and male rats b) stimulation of the VTA dopamine projection to </w:t>
                        </w:r>
                        <w:proofErr w:type="spellStart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mPFC</w:t>
                        </w:r>
                        <w:proofErr w:type="spellEnd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induced by </w:t>
                        </w:r>
                        <w:proofErr w:type="spellStart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mPFC</w:t>
                        </w:r>
                        <w:proofErr w:type="spellEnd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CNO microinjections in </w:t>
                        </w:r>
                        <w:proofErr w:type="spellStart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TH:Cre</w:t>
                        </w:r>
                        <w:proofErr w:type="spellEnd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AdoTX</w:t>
                        </w:r>
                        <w:proofErr w:type="spellEnd"/>
                        <w:r w:rsidRPr="00FD08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female and male rats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proofErr w:type="gramStart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TH:Cre</w:t>
                        </w:r>
                        <w:proofErr w:type="spellEnd"/>
                        <w:proofErr w:type="gramEnd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+: VTA dopamine stimulation; </w:t>
                        </w:r>
                        <w:proofErr w:type="spellStart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AdoVEH</w:t>
                        </w:r>
                        <w:proofErr w:type="spellEnd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</w:t>
                        </w:r>
                        <w:r w:rsidRPr="00827F8F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n</w:t>
                        </w:r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= 8M, 3F) </w:t>
                        </w:r>
                        <w:proofErr w:type="spellStart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AdoTHC</w:t>
                        </w:r>
                        <w:proofErr w:type="spellEnd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</w:t>
                        </w:r>
                        <w:r w:rsidRPr="00827F8F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n</w:t>
                        </w:r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= 8M, 4F); VTA dopamine to </w:t>
                        </w:r>
                        <w:proofErr w:type="spellStart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mPFC</w:t>
                        </w:r>
                        <w:proofErr w:type="spellEnd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AdoVEH</w:t>
                        </w:r>
                        <w:proofErr w:type="spellEnd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</w:t>
                        </w:r>
                        <w:r w:rsidRPr="00827F8F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n</w:t>
                        </w:r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= 10M, 4F) </w:t>
                        </w:r>
                        <w:proofErr w:type="spellStart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AdoTHC</w:t>
                        </w:r>
                        <w:proofErr w:type="spellEnd"/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</w:t>
                        </w:r>
                        <w:r w:rsidRPr="00827F8F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n</w:t>
                        </w:r>
                        <w:r w:rsidRPr="00827F8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= 9M, 5F).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59436;height:234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">
                  <v:imagedata r:id="rId5" o:title=""/>
                </v:shape>
                <w10:wrap type="square"/>
              </v:group>
            </w:pict>
          </mc:Fallback>
        </mc:AlternateContent>
      </w:r>
      <w:r w:rsidRPr="00541417">
        <w:t xml:space="preserve"> </w:t>
      </w:r>
    </w:p>
    <w:sectPr w:rsidR="008013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306"/>
    <w:rsid w:val="00042184"/>
    <w:rsid w:val="00044374"/>
    <w:rsid w:val="00045ABB"/>
    <w:rsid w:val="00045B88"/>
    <w:rsid w:val="00064DE7"/>
    <w:rsid w:val="00065082"/>
    <w:rsid w:val="00066B9E"/>
    <w:rsid w:val="00071532"/>
    <w:rsid w:val="00075F15"/>
    <w:rsid w:val="000B0607"/>
    <w:rsid w:val="000B69C3"/>
    <w:rsid w:val="000C176B"/>
    <w:rsid w:val="000D343B"/>
    <w:rsid w:val="000D3C00"/>
    <w:rsid w:val="000D61F4"/>
    <w:rsid w:val="000D77B6"/>
    <w:rsid w:val="000E22CE"/>
    <w:rsid w:val="000F7F5A"/>
    <w:rsid w:val="00101E34"/>
    <w:rsid w:val="00116390"/>
    <w:rsid w:val="001318B9"/>
    <w:rsid w:val="001414A0"/>
    <w:rsid w:val="00147A16"/>
    <w:rsid w:val="001535EF"/>
    <w:rsid w:val="0016080F"/>
    <w:rsid w:val="0017027E"/>
    <w:rsid w:val="00170890"/>
    <w:rsid w:val="00180019"/>
    <w:rsid w:val="00183379"/>
    <w:rsid w:val="00197D9B"/>
    <w:rsid w:val="001A5197"/>
    <w:rsid w:val="001A5250"/>
    <w:rsid w:val="001B4C68"/>
    <w:rsid w:val="001C07FB"/>
    <w:rsid w:val="001D1E68"/>
    <w:rsid w:val="001D6869"/>
    <w:rsid w:val="001E232B"/>
    <w:rsid w:val="001E4FC1"/>
    <w:rsid w:val="001E56E5"/>
    <w:rsid w:val="002006F5"/>
    <w:rsid w:val="00201DF7"/>
    <w:rsid w:val="002073EC"/>
    <w:rsid w:val="00216522"/>
    <w:rsid w:val="00217A70"/>
    <w:rsid w:val="002236B1"/>
    <w:rsid w:val="00243CF2"/>
    <w:rsid w:val="00251121"/>
    <w:rsid w:val="00275394"/>
    <w:rsid w:val="002A7976"/>
    <w:rsid w:val="002B69FF"/>
    <w:rsid w:val="002C2C26"/>
    <w:rsid w:val="002D421A"/>
    <w:rsid w:val="002D5DE9"/>
    <w:rsid w:val="002E0C8E"/>
    <w:rsid w:val="002E1B59"/>
    <w:rsid w:val="002F3AE2"/>
    <w:rsid w:val="002F6C17"/>
    <w:rsid w:val="002F6F88"/>
    <w:rsid w:val="00305C03"/>
    <w:rsid w:val="003073D6"/>
    <w:rsid w:val="00307BB8"/>
    <w:rsid w:val="00343CD5"/>
    <w:rsid w:val="00360C10"/>
    <w:rsid w:val="0036414F"/>
    <w:rsid w:val="003655C6"/>
    <w:rsid w:val="00377BA6"/>
    <w:rsid w:val="003807A4"/>
    <w:rsid w:val="00383366"/>
    <w:rsid w:val="00391728"/>
    <w:rsid w:val="003970E8"/>
    <w:rsid w:val="003A382F"/>
    <w:rsid w:val="003B0757"/>
    <w:rsid w:val="003C1CFD"/>
    <w:rsid w:val="003F30FC"/>
    <w:rsid w:val="00406ABB"/>
    <w:rsid w:val="00410130"/>
    <w:rsid w:val="00417DA7"/>
    <w:rsid w:val="00434ABF"/>
    <w:rsid w:val="004363FB"/>
    <w:rsid w:val="00442067"/>
    <w:rsid w:val="004444DA"/>
    <w:rsid w:val="004506BD"/>
    <w:rsid w:val="00454FBB"/>
    <w:rsid w:val="00456674"/>
    <w:rsid w:val="00480908"/>
    <w:rsid w:val="004821C8"/>
    <w:rsid w:val="004A3B7E"/>
    <w:rsid w:val="004B0C10"/>
    <w:rsid w:val="004B5C9A"/>
    <w:rsid w:val="004D71DE"/>
    <w:rsid w:val="004E0919"/>
    <w:rsid w:val="004F6233"/>
    <w:rsid w:val="005123BC"/>
    <w:rsid w:val="00521C5D"/>
    <w:rsid w:val="00541417"/>
    <w:rsid w:val="00543D32"/>
    <w:rsid w:val="0054770B"/>
    <w:rsid w:val="00551FC8"/>
    <w:rsid w:val="00561B3A"/>
    <w:rsid w:val="0056715B"/>
    <w:rsid w:val="0057698C"/>
    <w:rsid w:val="005A258F"/>
    <w:rsid w:val="005F00A2"/>
    <w:rsid w:val="00600B33"/>
    <w:rsid w:val="0061470E"/>
    <w:rsid w:val="0062340C"/>
    <w:rsid w:val="00623F07"/>
    <w:rsid w:val="00646F21"/>
    <w:rsid w:val="0065490C"/>
    <w:rsid w:val="006717A9"/>
    <w:rsid w:val="00675D9B"/>
    <w:rsid w:val="0067658C"/>
    <w:rsid w:val="00696997"/>
    <w:rsid w:val="006C226A"/>
    <w:rsid w:val="006C6E28"/>
    <w:rsid w:val="006D01EF"/>
    <w:rsid w:val="006E714A"/>
    <w:rsid w:val="006E7F02"/>
    <w:rsid w:val="006F560D"/>
    <w:rsid w:val="00713374"/>
    <w:rsid w:val="00727840"/>
    <w:rsid w:val="007308BF"/>
    <w:rsid w:val="007309CA"/>
    <w:rsid w:val="007321BB"/>
    <w:rsid w:val="007349E4"/>
    <w:rsid w:val="00742227"/>
    <w:rsid w:val="00751DD9"/>
    <w:rsid w:val="00762D67"/>
    <w:rsid w:val="00772EC3"/>
    <w:rsid w:val="0077709F"/>
    <w:rsid w:val="00780090"/>
    <w:rsid w:val="00782D98"/>
    <w:rsid w:val="00792983"/>
    <w:rsid w:val="00796E84"/>
    <w:rsid w:val="007B2F4E"/>
    <w:rsid w:val="007B70AC"/>
    <w:rsid w:val="007C7E9A"/>
    <w:rsid w:val="007D0BC9"/>
    <w:rsid w:val="007D7A4F"/>
    <w:rsid w:val="007E6922"/>
    <w:rsid w:val="008013C3"/>
    <w:rsid w:val="008031F7"/>
    <w:rsid w:val="0082492C"/>
    <w:rsid w:val="0083117B"/>
    <w:rsid w:val="00850252"/>
    <w:rsid w:val="00854949"/>
    <w:rsid w:val="0089679E"/>
    <w:rsid w:val="008A0662"/>
    <w:rsid w:val="008B0162"/>
    <w:rsid w:val="008C2C12"/>
    <w:rsid w:val="008C507D"/>
    <w:rsid w:val="008D022C"/>
    <w:rsid w:val="008E23EA"/>
    <w:rsid w:val="009008B0"/>
    <w:rsid w:val="00902720"/>
    <w:rsid w:val="00913AEC"/>
    <w:rsid w:val="00916E08"/>
    <w:rsid w:val="00917C08"/>
    <w:rsid w:val="00925CCE"/>
    <w:rsid w:val="00950DC3"/>
    <w:rsid w:val="0095338E"/>
    <w:rsid w:val="009633B3"/>
    <w:rsid w:val="00964CA3"/>
    <w:rsid w:val="00975DD8"/>
    <w:rsid w:val="00986F7E"/>
    <w:rsid w:val="009874FE"/>
    <w:rsid w:val="0099247A"/>
    <w:rsid w:val="009A2264"/>
    <w:rsid w:val="009A378A"/>
    <w:rsid w:val="009C519B"/>
    <w:rsid w:val="009D114F"/>
    <w:rsid w:val="009E0B2F"/>
    <w:rsid w:val="009E2566"/>
    <w:rsid w:val="009F11D2"/>
    <w:rsid w:val="009F6094"/>
    <w:rsid w:val="00A02306"/>
    <w:rsid w:val="00A279CC"/>
    <w:rsid w:val="00A3166C"/>
    <w:rsid w:val="00A34104"/>
    <w:rsid w:val="00A61B99"/>
    <w:rsid w:val="00A80245"/>
    <w:rsid w:val="00A90D35"/>
    <w:rsid w:val="00A9291B"/>
    <w:rsid w:val="00A97726"/>
    <w:rsid w:val="00AA2E20"/>
    <w:rsid w:val="00AA7E5D"/>
    <w:rsid w:val="00AB50B9"/>
    <w:rsid w:val="00AE1A1E"/>
    <w:rsid w:val="00AE6BA4"/>
    <w:rsid w:val="00B26DB0"/>
    <w:rsid w:val="00B354F1"/>
    <w:rsid w:val="00B45594"/>
    <w:rsid w:val="00B61952"/>
    <w:rsid w:val="00B9037C"/>
    <w:rsid w:val="00B93C13"/>
    <w:rsid w:val="00B9574D"/>
    <w:rsid w:val="00BB5C83"/>
    <w:rsid w:val="00BD5CE4"/>
    <w:rsid w:val="00BE50A7"/>
    <w:rsid w:val="00BE51AC"/>
    <w:rsid w:val="00BE6E3D"/>
    <w:rsid w:val="00BF0D48"/>
    <w:rsid w:val="00BF3DDE"/>
    <w:rsid w:val="00C01A96"/>
    <w:rsid w:val="00C078FC"/>
    <w:rsid w:val="00C07EBE"/>
    <w:rsid w:val="00C251CD"/>
    <w:rsid w:val="00C42FAE"/>
    <w:rsid w:val="00C466CA"/>
    <w:rsid w:val="00C75366"/>
    <w:rsid w:val="00C803E2"/>
    <w:rsid w:val="00C80CBE"/>
    <w:rsid w:val="00C85E79"/>
    <w:rsid w:val="00C929E2"/>
    <w:rsid w:val="00CA0EAF"/>
    <w:rsid w:val="00CB6BD3"/>
    <w:rsid w:val="00CC486D"/>
    <w:rsid w:val="00CD3675"/>
    <w:rsid w:val="00CD3E8A"/>
    <w:rsid w:val="00CD611F"/>
    <w:rsid w:val="00CE273F"/>
    <w:rsid w:val="00CE37B9"/>
    <w:rsid w:val="00CF20C5"/>
    <w:rsid w:val="00CF2722"/>
    <w:rsid w:val="00D106AB"/>
    <w:rsid w:val="00D23623"/>
    <w:rsid w:val="00D34A21"/>
    <w:rsid w:val="00D71CDC"/>
    <w:rsid w:val="00D82374"/>
    <w:rsid w:val="00D902C9"/>
    <w:rsid w:val="00D93BA5"/>
    <w:rsid w:val="00DD349A"/>
    <w:rsid w:val="00DE2846"/>
    <w:rsid w:val="00DE3483"/>
    <w:rsid w:val="00DE6BA6"/>
    <w:rsid w:val="00E01EF5"/>
    <w:rsid w:val="00E21B7C"/>
    <w:rsid w:val="00E25E3A"/>
    <w:rsid w:val="00E27F9F"/>
    <w:rsid w:val="00E64F04"/>
    <w:rsid w:val="00E83CC7"/>
    <w:rsid w:val="00E8698C"/>
    <w:rsid w:val="00E9561B"/>
    <w:rsid w:val="00EB7CA2"/>
    <w:rsid w:val="00EE698C"/>
    <w:rsid w:val="00F25FBA"/>
    <w:rsid w:val="00F33F2C"/>
    <w:rsid w:val="00F40052"/>
    <w:rsid w:val="00F45341"/>
    <w:rsid w:val="00F62897"/>
    <w:rsid w:val="00F73DFD"/>
    <w:rsid w:val="00F74B80"/>
    <w:rsid w:val="00F76555"/>
    <w:rsid w:val="00F8725E"/>
    <w:rsid w:val="00F97F00"/>
    <w:rsid w:val="00FA787F"/>
    <w:rsid w:val="00FC47A8"/>
    <w:rsid w:val="00FC7612"/>
    <w:rsid w:val="00FD76EB"/>
    <w:rsid w:val="00FE1304"/>
    <w:rsid w:val="00FF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0E1EC"/>
  <w15:chartTrackingRefBased/>
  <w15:docId w15:val="{2560D28F-85C9-AE4B-8611-056D44326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306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icelamartinez/Library/Group%20Containers/UBF8T346G9.Office/User%20Content.localized/Templates.localized/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Maricela  Martinez</dc:creator>
  <cp:keywords/>
  <dc:description/>
  <cp:lastModifiedBy>Maricela  Martinez</cp:lastModifiedBy>
  <cp:revision>2</cp:revision>
  <dcterms:created xsi:type="dcterms:W3CDTF">2024-07-31T04:29:00Z</dcterms:created>
  <dcterms:modified xsi:type="dcterms:W3CDTF">2024-08-13T04:25:00Z</dcterms:modified>
</cp:coreProperties>
</file>