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9A8EBD" w14:textId="1FB78A30" w:rsidR="00823310" w:rsidRDefault="00E35191" w:rsidP="00A61DDB">
      <w:pPr>
        <w:pStyle w:val="CB-Manuscripttitle"/>
      </w:pPr>
      <w:r>
        <w:t xml:space="preserve">A </w:t>
      </w:r>
      <w:r w:rsidR="00FB45BE">
        <w:t>W</w:t>
      </w:r>
      <w:r w:rsidR="00FD744F">
        <w:t>orkflow</w:t>
      </w:r>
      <w:r>
        <w:t xml:space="preserve"> for </w:t>
      </w:r>
      <w:r w:rsidR="00FB45BE">
        <w:t>S</w:t>
      </w:r>
      <w:r>
        <w:t>electi</w:t>
      </w:r>
      <w:r w:rsidR="00E764E6">
        <w:t>ng</w:t>
      </w:r>
      <w:r>
        <w:t xml:space="preserve">, </w:t>
      </w:r>
      <w:r w:rsidR="00FB45BE">
        <w:t>P</w:t>
      </w:r>
      <w:r>
        <w:t xml:space="preserve">rofiling, </w:t>
      </w:r>
      <w:r w:rsidR="00A90C40">
        <w:t xml:space="preserve">and </w:t>
      </w:r>
      <w:r w:rsidR="00FB45BE">
        <w:t>O</w:t>
      </w:r>
      <w:r w:rsidR="00A90C40">
        <w:t>ptimiz</w:t>
      </w:r>
      <w:r w:rsidR="00A74913">
        <w:t>i</w:t>
      </w:r>
      <w:r w:rsidR="00A90C40">
        <w:t>n</w:t>
      </w:r>
      <w:r w:rsidR="00A74913">
        <w:t>g</w:t>
      </w:r>
      <w:r w:rsidR="008B1F73">
        <w:t xml:space="preserve"> </w:t>
      </w:r>
      <w:r w:rsidR="00FB45BE">
        <w:t>P</w:t>
      </w:r>
      <w:r>
        <w:t>lant</w:t>
      </w:r>
      <w:r w:rsidR="00D12E89">
        <w:t xml:space="preserve"> </w:t>
      </w:r>
      <w:r w:rsidR="00FB45BE">
        <w:t>E</w:t>
      </w:r>
      <w:r w:rsidR="006D6A87">
        <w:t xml:space="preserve">xtracts </w:t>
      </w:r>
      <w:r w:rsidR="00D12E89">
        <w:t xml:space="preserve">for </w:t>
      </w:r>
      <w:r w:rsidR="00FB45BE">
        <w:t>C</w:t>
      </w:r>
      <w:r w:rsidR="00D12E89">
        <w:t xml:space="preserve">osmetic </w:t>
      </w:r>
      <w:r w:rsidR="00FB45BE">
        <w:t>A</w:t>
      </w:r>
      <w:r w:rsidR="00E764E6">
        <w:t>pplications</w:t>
      </w:r>
    </w:p>
    <w:p w14:paraId="655116B7" w14:textId="1D404450" w:rsidR="00324911" w:rsidRPr="00324911" w:rsidRDefault="00324911" w:rsidP="00324911">
      <w:pPr>
        <w:pStyle w:val="CB-Manuscripttitle"/>
      </w:pPr>
      <w:r>
        <w:t>SUPPORTING INFORMATION</w:t>
      </w:r>
    </w:p>
    <w:p w14:paraId="6F62AB6B" w14:textId="68C2068A" w:rsidR="00F007F5" w:rsidRPr="00AE4338" w:rsidRDefault="00E35191" w:rsidP="00AE4338">
      <w:pPr>
        <w:pStyle w:val="CB-Authors"/>
      </w:pPr>
      <w:r>
        <w:t xml:space="preserve">Maria </w:t>
      </w:r>
      <w:proofErr w:type="spellStart"/>
      <w:r>
        <w:t>Viéytez</w:t>
      </w:r>
      <w:r w:rsidR="001072AF" w:rsidRPr="00AE4338">
        <w:t>,</w:t>
      </w:r>
      <w:r w:rsidR="00827B2C" w:rsidRPr="00AE4338">
        <w:rPr>
          <w:vertAlign w:val="superscript"/>
        </w:rPr>
        <w:t>a</w:t>
      </w:r>
      <w:proofErr w:type="spellEnd"/>
      <w:r w:rsidR="00F007F5" w:rsidRPr="00AE4338">
        <w:t xml:space="preserve"> </w:t>
      </w:r>
      <w:r>
        <w:t>Aline Robert-</w:t>
      </w:r>
      <w:proofErr w:type="spellStart"/>
      <w:r>
        <w:t>Hazotte</w:t>
      </w:r>
      <w:r w:rsidR="001072AF" w:rsidRPr="00AE4338">
        <w:t>,</w:t>
      </w:r>
      <w:r w:rsidR="005B2A3C">
        <w:rPr>
          <w:vertAlign w:val="superscript"/>
        </w:rPr>
        <w:t>b</w:t>
      </w:r>
      <w:proofErr w:type="spellEnd"/>
      <w:r w:rsidR="005B2A3C" w:rsidRPr="00AE4338">
        <w:t xml:space="preserve"> </w:t>
      </w:r>
      <w:r w:rsidRPr="00085913">
        <w:t xml:space="preserve">Amélie </w:t>
      </w:r>
      <w:proofErr w:type="spellStart"/>
      <w:r w:rsidRPr="00085913">
        <w:t>Thomas,</w:t>
      </w:r>
      <w:r w:rsidRPr="00085913">
        <w:rPr>
          <w:vertAlign w:val="superscript"/>
        </w:rPr>
        <w:t>c</w:t>
      </w:r>
      <w:proofErr w:type="spellEnd"/>
      <w:r>
        <w:rPr>
          <w:vertAlign w:val="superscript"/>
        </w:rPr>
        <w:t xml:space="preserve"> </w:t>
      </w:r>
      <w:r>
        <w:t>Véronique Nardello-Rataj</w:t>
      </w:r>
      <w:r w:rsidRPr="00E35191">
        <w:rPr>
          <w:vertAlign w:val="superscript"/>
        </w:rPr>
        <w:t>d</w:t>
      </w:r>
      <w:r>
        <w:t xml:space="preserve">, </w:t>
      </w:r>
      <w:r w:rsidR="00D6503A">
        <w:br/>
      </w:r>
      <w:r w:rsidR="00F007F5" w:rsidRPr="00AE4338">
        <w:t xml:space="preserve">and </w:t>
      </w:r>
      <w:r>
        <w:t>Xavier Fernandez</w:t>
      </w:r>
      <w:r w:rsidR="00F007F5" w:rsidRPr="00AE4338">
        <w:t>*</w:t>
      </w:r>
      <w:r w:rsidR="001072AF" w:rsidRPr="001072AF">
        <w:rPr>
          <w:vertAlign w:val="superscript"/>
        </w:rPr>
        <w:t>,</w:t>
      </w:r>
      <w:r w:rsidR="005B2A3C">
        <w:rPr>
          <w:vertAlign w:val="superscript"/>
        </w:rPr>
        <w:t>a</w:t>
      </w:r>
    </w:p>
    <w:p w14:paraId="37572201" w14:textId="02E88682" w:rsidR="00827B2C" w:rsidRPr="00BE171A" w:rsidRDefault="00827B2C" w:rsidP="004F0C4F">
      <w:pPr>
        <w:pStyle w:val="CB-Adress"/>
      </w:pPr>
      <w:r w:rsidRPr="00AE4338">
        <w:rPr>
          <w:vertAlign w:val="superscript"/>
        </w:rPr>
        <w:t>a</w:t>
      </w:r>
      <w:r w:rsidR="00AE4338">
        <w:t xml:space="preserve"> </w:t>
      </w:r>
      <w:r w:rsidR="00E35191" w:rsidRPr="00E35191">
        <w:t xml:space="preserve">Université Côte d’Azur, CNRS, </w:t>
      </w:r>
      <w:r w:rsidR="00E35191">
        <w:t xml:space="preserve">UMR 7272, </w:t>
      </w:r>
      <w:r w:rsidR="00E35191" w:rsidRPr="00E35191">
        <w:t>I</w:t>
      </w:r>
      <w:r w:rsidR="00E35191">
        <w:t>nstitut de Chimie de Nice</w:t>
      </w:r>
      <w:r w:rsidR="00E35191" w:rsidRPr="00E35191">
        <w:t>,</w:t>
      </w:r>
      <w:r w:rsidR="00E35191">
        <w:t xml:space="preserve"> </w:t>
      </w:r>
      <w:r w:rsidR="00E35191" w:rsidRPr="00E35191">
        <w:t>Parc</w:t>
      </w:r>
      <w:r w:rsidR="00E35191">
        <w:t xml:space="preserve"> </w:t>
      </w:r>
      <w:proofErr w:type="spellStart"/>
      <w:r w:rsidR="00E35191" w:rsidRPr="00E35191">
        <w:t>Valrose</w:t>
      </w:r>
      <w:proofErr w:type="spellEnd"/>
      <w:r w:rsidR="00E35191" w:rsidRPr="00E35191">
        <w:t>, 06108 Nice</w:t>
      </w:r>
      <w:r w:rsidR="00E35191">
        <w:t xml:space="preserve"> </w:t>
      </w:r>
      <w:r w:rsidR="00E35191" w:rsidRPr="00E35191">
        <w:t>Cedex 2,</w:t>
      </w:r>
      <w:r w:rsidR="00E35191">
        <w:t xml:space="preserve"> </w:t>
      </w:r>
      <w:r w:rsidR="00E35191" w:rsidRPr="00E35191">
        <w:t>France, xavier.fernandez@univ-cotedazur.fr</w:t>
      </w:r>
    </w:p>
    <w:p w14:paraId="24C05D34" w14:textId="59D9A8B4" w:rsidR="00827B2C" w:rsidRDefault="00827B2C" w:rsidP="004F0C4F">
      <w:pPr>
        <w:pStyle w:val="CB-Adress"/>
      </w:pPr>
      <w:r w:rsidRPr="00AE4338">
        <w:rPr>
          <w:vertAlign w:val="superscript"/>
        </w:rPr>
        <w:t>b</w:t>
      </w:r>
      <w:r w:rsidR="00AE4338">
        <w:rPr>
          <w:vertAlign w:val="superscript"/>
        </w:rPr>
        <w:t xml:space="preserve"> </w:t>
      </w:r>
      <w:r w:rsidR="00E35191" w:rsidRPr="00E35191">
        <w:t xml:space="preserve">Shiseido Europe Innovation Center, 4 Avenue du </w:t>
      </w:r>
      <w:proofErr w:type="spellStart"/>
      <w:r w:rsidR="00E35191" w:rsidRPr="00E35191">
        <w:t>Général</w:t>
      </w:r>
      <w:proofErr w:type="spellEnd"/>
      <w:r w:rsidR="00E35191" w:rsidRPr="00E35191">
        <w:t xml:space="preserve"> de Gaulle, 45140 Ormes, France</w:t>
      </w:r>
    </w:p>
    <w:p w14:paraId="5BFF89D0" w14:textId="611BD258" w:rsidR="00E35191" w:rsidRDefault="00E35191" w:rsidP="00E35191">
      <w:pPr>
        <w:pStyle w:val="CB-Adress"/>
        <w:rPr>
          <w:lang w:val="fr-FR"/>
        </w:rPr>
      </w:pPr>
      <w:r w:rsidRPr="00E35191">
        <w:rPr>
          <w:vertAlign w:val="superscript"/>
        </w:rPr>
        <w:t>c</w:t>
      </w:r>
      <w:r>
        <w:t xml:space="preserve"> Futura Gaia Technologies, </w:t>
      </w:r>
      <w:r w:rsidRPr="00E35191">
        <w:rPr>
          <w:lang w:val="fr-FR"/>
        </w:rPr>
        <w:t xml:space="preserve">Chemin </w:t>
      </w:r>
      <w:r>
        <w:rPr>
          <w:lang w:val="fr-FR"/>
        </w:rPr>
        <w:t>d</w:t>
      </w:r>
      <w:r w:rsidRPr="00E35191">
        <w:rPr>
          <w:lang w:val="fr-FR"/>
        </w:rPr>
        <w:t>u Pont Des Iles</w:t>
      </w:r>
      <w:r>
        <w:rPr>
          <w:lang w:val="fr-FR"/>
        </w:rPr>
        <w:t xml:space="preserve">, </w:t>
      </w:r>
      <w:r w:rsidRPr="00E35191">
        <w:rPr>
          <w:lang w:val="fr-FR"/>
        </w:rPr>
        <w:t xml:space="preserve">Mas De </w:t>
      </w:r>
      <w:proofErr w:type="spellStart"/>
      <w:r w:rsidRPr="00E35191">
        <w:rPr>
          <w:lang w:val="fr-FR"/>
        </w:rPr>
        <w:t>Polveli</w:t>
      </w:r>
      <w:r>
        <w:rPr>
          <w:lang w:val="fr-FR"/>
        </w:rPr>
        <w:t>è</w:t>
      </w:r>
      <w:r w:rsidRPr="00E35191">
        <w:rPr>
          <w:lang w:val="fr-FR"/>
        </w:rPr>
        <w:t>re</w:t>
      </w:r>
      <w:proofErr w:type="spellEnd"/>
      <w:r>
        <w:rPr>
          <w:lang w:val="fr-FR"/>
        </w:rPr>
        <w:t xml:space="preserve">, </w:t>
      </w:r>
      <w:r w:rsidRPr="00E35191">
        <w:rPr>
          <w:lang w:val="fr-FR"/>
        </w:rPr>
        <w:t>30230</w:t>
      </w:r>
      <w:r>
        <w:rPr>
          <w:lang w:val="fr-FR"/>
        </w:rPr>
        <w:t xml:space="preserve"> </w:t>
      </w:r>
      <w:r w:rsidRPr="00E35191">
        <w:rPr>
          <w:lang w:val="fr-FR"/>
        </w:rPr>
        <w:t>Rodilhan</w:t>
      </w:r>
      <w:r>
        <w:rPr>
          <w:lang w:val="fr-FR"/>
        </w:rPr>
        <w:t>, France</w:t>
      </w:r>
    </w:p>
    <w:p w14:paraId="0615526E" w14:textId="561609AB" w:rsidR="003D3065" w:rsidRDefault="00E35191" w:rsidP="00324911">
      <w:pPr>
        <w:pStyle w:val="CB-Adress"/>
        <w:rPr>
          <w:lang w:val="fr-FR"/>
        </w:rPr>
      </w:pPr>
      <w:r w:rsidRPr="007D6263">
        <w:rPr>
          <w:vertAlign w:val="superscript"/>
          <w:lang w:val="fr-FR"/>
        </w:rPr>
        <w:t>d</w:t>
      </w:r>
      <w:r>
        <w:rPr>
          <w:lang w:val="fr-FR"/>
        </w:rPr>
        <w:t xml:space="preserve"> </w:t>
      </w:r>
      <w:r w:rsidRPr="00E35191">
        <w:rPr>
          <w:lang w:val="fr-FR"/>
        </w:rPr>
        <w:t>Centrale Lille, Université de Lille, Université Artois</w:t>
      </w:r>
      <w:r>
        <w:rPr>
          <w:lang w:val="fr-FR"/>
        </w:rPr>
        <w:t xml:space="preserve">, </w:t>
      </w:r>
      <w:r w:rsidRPr="00E35191">
        <w:rPr>
          <w:lang w:val="fr-FR"/>
        </w:rPr>
        <w:t>CNRS, UMR 8181</w:t>
      </w:r>
      <w:r>
        <w:rPr>
          <w:lang w:val="fr-FR"/>
        </w:rPr>
        <w:t xml:space="preserve">, </w:t>
      </w:r>
      <w:r w:rsidRPr="00E35191">
        <w:rPr>
          <w:lang w:val="fr-FR"/>
        </w:rPr>
        <w:t xml:space="preserve">Unité de Catalyse et Chimie du Solide, Lille, </w:t>
      </w:r>
      <w:r w:rsidR="00324911">
        <w:rPr>
          <w:lang w:val="fr-FR"/>
        </w:rPr>
        <w:t>France</w:t>
      </w:r>
    </w:p>
    <w:p w14:paraId="722DCBE1" w14:textId="34C7A6B7" w:rsidR="00933D51" w:rsidRDefault="00933D51" w:rsidP="00933D51">
      <w:pPr>
        <w:pStyle w:val="Sous-titre"/>
        <w:rPr>
          <w:b/>
          <w:bCs/>
        </w:rPr>
      </w:pPr>
      <w:r w:rsidRPr="00933D51">
        <w:rPr>
          <w:b/>
          <w:bCs/>
        </w:rPr>
        <w:t>HPLC-DAD/ELSD chromatograms</w:t>
      </w:r>
      <w:r w:rsidR="00EF6203">
        <w:rPr>
          <w:b/>
          <w:bCs/>
        </w:rPr>
        <w:t xml:space="preserve"> of the 18 plants screened</w:t>
      </w:r>
    </w:p>
    <w:p w14:paraId="649D518A" w14:textId="77777777" w:rsidR="00933D51" w:rsidRDefault="00933D51" w:rsidP="00933D51">
      <w:pPr>
        <w:keepNext/>
      </w:pPr>
      <w:r>
        <w:rPr>
          <w:noProof/>
        </w:rPr>
        <w:drawing>
          <wp:inline distT="0" distB="0" distL="0" distR="0" wp14:anchorId="231D59B0" wp14:editId="55AD8D7E">
            <wp:extent cx="5444708" cy="2412000"/>
            <wp:effectExtent l="0" t="0" r="0" b="0"/>
            <wp:docPr id="216056002" name="Graphiqu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056002" name="Graphique 216056002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4708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A4CD0" w14:textId="194F4D40" w:rsidR="00933D51" w:rsidRDefault="00933D51" w:rsidP="00933D51">
      <w:pPr>
        <w:pStyle w:val="CB-FigureCaption"/>
      </w:pPr>
      <w:r w:rsidRPr="00933D51">
        <w:rPr>
          <w:b/>
          <w:bCs/>
        </w:rPr>
        <w:t xml:space="preserve">Figure </w:t>
      </w:r>
      <w:r w:rsidRPr="00933D51">
        <w:rPr>
          <w:b/>
          <w:bCs/>
        </w:rPr>
        <w:fldChar w:fldCharType="begin"/>
      </w:r>
      <w:r w:rsidRPr="00933D51">
        <w:rPr>
          <w:b/>
          <w:bCs/>
        </w:rPr>
        <w:instrText xml:space="preserve"> SEQ Figure \* ARABIC </w:instrText>
      </w:r>
      <w:r w:rsidRPr="00933D51">
        <w:rPr>
          <w:b/>
          <w:bCs/>
        </w:rPr>
        <w:fldChar w:fldCharType="separate"/>
      </w:r>
      <w:r w:rsidR="00395716">
        <w:rPr>
          <w:b/>
          <w:bCs/>
          <w:noProof/>
        </w:rPr>
        <w:t>1</w:t>
      </w:r>
      <w:r w:rsidRPr="00933D51">
        <w:rPr>
          <w:b/>
          <w:bCs/>
        </w:rPr>
        <w:fldChar w:fldCharType="end"/>
      </w:r>
      <w:r>
        <w:t>. HPLC-DAD/ELSD chromatogram</w:t>
      </w:r>
      <w:r w:rsidR="00A359FF">
        <w:t>s</w:t>
      </w:r>
      <w:r>
        <w:t xml:space="preserve"> of the hydroalcoholic extract of </w:t>
      </w:r>
      <w:r w:rsidRPr="00307234">
        <w:rPr>
          <w:i/>
          <w:iCs/>
        </w:rPr>
        <w:t>Achillea millefolium</w:t>
      </w:r>
      <w:r>
        <w:t xml:space="preserve"> L.</w:t>
      </w:r>
    </w:p>
    <w:p w14:paraId="5EA1B1E0" w14:textId="77777777" w:rsidR="00307234" w:rsidRDefault="00307234" w:rsidP="00307234">
      <w:pPr>
        <w:pStyle w:val="CB-FigureCaption"/>
        <w:keepNext/>
      </w:pPr>
      <w:r>
        <w:rPr>
          <w:noProof/>
        </w:rPr>
        <w:drawing>
          <wp:inline distT="0" distB="0" distL="0" distR="0" wp14:anchorId="27C9435D" wp14:editId="00B65A65">
            <wp:extent cx="5455569" cy="2412000"/>
            <wp:effectExtent l="0" t="0" r="0" b="0"/>
            <wp:docPr id="299835240" name="Graphiqu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835240" name="Graphique 299835240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5569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AB451" w14:textId="1B4D7AA4" w:rsidR="00307234" w:rsidRDefault="00307234" w:rsidP="00307234">
      <w:pPr>
        <w:pStyle w:val="CB-FigureCaption"/>
      </w:pPr>
      <w:r w:rsidRPr="00307234">
        <w:rPr>
          <w:b/>
          <w:bCs/>
        </w:rPr>
        <w:t xml:space="preserve">Figure </w:t>
      </w:r>
      <w:r w:rsidRPr="00307234">
        <w:rPr>
          <w:b/>
          <w:bCs/>
        </w:rPr>
        <w:fldChar w:fldCharType="begin"/>
      </w:r>
      <w:r w:rsidRPr="00307234">
        <w:rPr>
          <w:b/>
          <w:bCs/>
        </w:rPr>
        <w:instrText xml:space="preserve"> SEQ Figure \* ARABIC </w:instrText>
      </w:r>
      <w:r w:rsidRPr="00307234">
        <w:rPr>
          <w:b/>
          <w:bCs/>
        </w:rPr>
        <w:fldChar w:fldCharType="separate"/>
      </w:r>
      <w:r w:rsidR="00395716">
        <w:rPr>
          <w:b/>
          <w:bCs/>
          <w:noProof/>
        </w:rPr>
        <w:t>2</w:t>
      </w:r>
      <w:r w:rsidRPr="00307234">
        <w:rPr>
          <w:b/>
          <w:bCs/>
        </w:rPr>
        <w:fldChar w:fldCharType="end"/>
      </w:r>
      <w:r>
        <w:t xml:space="preserve">. </w:t>
      </w:r>
      <w:r w:rsidRPr="00045FF9">
        <w:t>HPLC-DAD/ELSD chromatogram</w:t>
      </w:r>
      <w:r w:rsidR="00A359FF">
        <w:t>s</w:t>
      </w:r>
      <w:r w:rsidRPr="00045FF9">
        <w:t xml:space="preserve"> of the hydroalcoholic extract of </w:t>
      </w:r>
      <w:r w:rsidRPr="00307234">
        <w:rPr>
          <w:i/>
          <w:iCs/>
        </w:rPr>
        <w:t>Agrimonia eupatoria</w:t>
      </w:r>
      <w:r>
        <w:t xml:space="preserve"> L.</w:t>
      </w:r>
    </w:p>
    <w:p w14:paraId="725EE7CE" w14:textId="77777777" w:rsidR="00307234" w:rsidRDefault="00307234" w:rsidP="00307234">
      <w:pPr>
        <w:keepNext/>
      </w:pPr>
      <w:r>
        <w:rPr>
          <w:noProof/>
        </w:rPr>
        <w:lastRenderedPageBreak/>
        <w:drawing>
          <wp:inline distT="0" distB="0" distL="0" distR="0" wp14:anchorId="6AA93956" wp14:editId="5DA72C15">
            <wp:extent cx="5759450" cy="2505710"/>
            <wp:effectExtent l="0" t="0" r="0" b="0"/>
            <wp:docPr id="858333168" name="Graphiqu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333168" name="Graphique 858333168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3ABBF" w14:textId="6A140FD2" w:rsidR="00307234" w:rsidRPr="00307234" w:rsidRDefault="00307234" w:rsidP="00307234">
      <w:pPr>
        <w:pStyle w:val="CB-FigureCaption"/>
      </w:pPr>
      <w:r w:rsidRPr="00307234">
        <w:rPr>
          <w:b/>
          <w:bCs/>
        </w:rPr>
        <w:t xml:space="preserve">Figure </w:t>
      </w:r>
      <w:r w:rsidRPr="00307234">
        <w:rPr>
          <w:b/>
          <w:bCs/>
        </w:rPr>
        <w:fldChar w:fldCharType="begin"/>
      </w:r>
      <w:r w:rsidRPr="00307234">
        <w:rPr>
          <w:b/>
          <w:bCs/>
        </w:rPr>
        <w:instrText xml:space="preserve"> SEQ Figure \* ARABIC </w:instrText>
      </w:r>
      <w:r w:rsidRPr="00307234">
        <w:rPr>
          <w:b/>
          <w:bCs/>
        </w:rPr>
        <w:fldChar w:fldCharType="separate"/>
      </w:r>
      <w:r w:rsidR="00395716">
        <w:rPr>
          <w:b/>
          <w:bCs/>
          <w:noProof/>
        </w:rPr>
        <w:t>3</w:t>
      </w:r>
      <w:r w:rsidRPr="00307234">
        <w:rPr>
          <w:b/>
          <w:bCs/>
        </w:rPr>
        <w:fldChar w:fldCharType="end"/>
      </w:r>
      <w:r>
        <w:t xml:space="preserve">. </w:t>
      </w:r>
      <w:r w:rsidRPr="002E4901">
        <w:t>HPLC-DAD/ELSD chromatogram</w:t>
      </w:r>
      <w:r w:rsidR="00A359FF">
        <w:t>s</w:t>
      </w:r>
      <w:r w:rsidRPr="002E4901">
        <w:t xml:space="preserve"> of the hydroalcoholic extract of </w:t>
      </w:r>
      <w:r w:rsidRPr="00307234">
        <w:rPr>
          <w:i/>
          <w:iCs/>
        </w:rPr>
        <w:t>Berberis aquifolium</w:t>
      </w:r>
      <w:r>
        <w:t xml:space="preserve"> L.</w:t>
      </w:r>
    </w:p>
    <w:p w14:paraId="745BBD9C" w14:textId="77777777" w:rsidR="00307234" w:rsidRDefault="00307234" w:rsidP="00307234">
      <w:pPr>
        <w:pStyle w:val="CB-Adress"/>
        <w:keepNext/>
        <w:jc w:val="left"/>
      </w:pPr>
      <w:r>
        <w:rPr>
          <w:noProof/>
          <w:color w:val="FF0000"/>
          <w:szCs w:val="16"/>
        </w:rPr>
        <w:drawing>
          <wp:inline distT="0" distB="0" distL="0" distR="0" wp14:anchorId="35A5CE55" wp14:editId="69DEFA62">
            <wp:extent cx="5759450" cy="2546350"/>
            <wp:effectExtent l="0" t="0" r="0" b="0"/>
            <wp:docPr id="1787999708" name="Graphiqu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999708" name="Graphique 1787999708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7AE97" w14:textId="442E1BB7" w:rsidR="007572D9" w:rsidRDefault="00307234" w:rsidP="00307234">
      <w:pPr>
        <w:pStyle w:val="CB-FigureCaption"/>
      </w:pPr>
      <w:r w:rsidRPr="00307234">
        <w:rPr>
          <w:b/>
          <w:bCs/>
        </w:rPr>
        <w:t xml:space="preserve">Figure </w:t>
      </w:r>
      <w:r w:rsidRPr="00307234">
        <w:rPr>
          <w:b/>
          <w:bCs/>
        </w:rPr>
        <w:fldChar w:fldCharType="begin"/>
      </w:r>
      <w:r w:rsidRPr="00307234">
        <w:rPr>
          <w:b/>
          <w:bCs/>
        </w:rPr>
        <w:instrText xml:space="preserve"> SEQ Figure \* ARABIC </w:instrText>
      </w:r>
      <w:r w:rsidRPr="00307234">
        <w:rPr>
          <w:b/>
          <w:bCs/>
        </w:rPr>
        <w:fldChar w:fldCharType="separate"/>
      </w:r>
      <w:r w:rsidR="00395716">
        <w:rPr>
          <w:b/>
          <w:bCs/>
          <w:noProof/>
        </w:rPr>
        <w:t>4</w:t>
      </w:r>
      <w:r w:rsidRPr="00307234">
        <w:rPr>
          <w:b/>
          <w:bCs/>
        </w:rPr>
        <w:fldChar w:fldCharType="end"/>
      </w:r>
      <w:r>
        <w:t xml:space="preserve">. </w:t>
      </w:r>
      <w:r w:rsidRPr="002139DF">
        <w:t>HPLC-DAD/ELSD chromatogram</w:t>
      </w:r>
      <w:r w:rsidR="00A359FF">
        <w:t>s</w:t>
      </w:r>
      <w:r w:rsidRPr="002139DF">
        <w:t xml:space="preserve"> of the hydroalcoholic extract</w:t>
      </w:r>
      <w:r>
        <w:t xml:space="preserve"> of</w:t>
      </w:r>
      <w:r w:rsidRPr="002139DF">
        <w:t xml:space="preserve"> </w:t>
      </w:r>
      <w:r w:rsidRPr="00307234">
        <w:rPr>
          <w:i/>
          <w:iCs/>
        </w:rPr>
        <w:t>Betula pendula</w:t>
      </w:r>
      <w:r>
        <w:t xml:space="preserve"> Roth</w:t>
      </w:r>
    </w:p>
    <w:p w14:paraId="1E4E7464" w14:textId="77777777" w:rsidR="00307234" w:rsidRDefault="00307234" w:rsidP="00307234">
      <w:pPr>
        <w:pStyle w:val="CB-FigureCaption"/>
        <w:keepNext/>
      </w:pPr>
      <w:r>
        <w:rPr>
          <w:noProof/>
          <w:color w:val="FF0000"/>
          <w:szCs w:val="16"/>
        </w:rPr>
        <w:drawing>
          <wp:inline distT="0" distB="0" distL="0" distR="0" wp14:anchorId="7B941E43" wp14:editId="68A512E3">
            <wp:extent cx="5759450" cy="2547620"/>
            <wp:effectExtent l="0" t="0" r="0" b="0"/>
            <wp:docPr id="1415282233" name="Graphiqu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282233" name="Graphique 1415282233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76402" w14:textId="6E62F15A" w:rsidR="00307234" w:rsidRDefault="00307234" w:rsidP="00307234">
      <w:pPr>
        <w:pStyle w:val="CB-FigureCaption"/>
      </w:pPr>
      <w:r w:rsidRPr="00307234">
        <w:rPr>
          <w:b/>
          <w:bCs/>
        </w:rPr>
        <w:t xml:space="preserve">Figure </w:t>
      </w:r>
      <w:r w:rsidRPr="00307234">
        <w:rPr>
          <w:b/>
          <w:bCs/>
        </w:rPr>
        <w:fldChar w:fldCharType="begin"/>
      </w:r>
      <w:r w:rsidRPr="00307234">
        <w:rPr>
          <w:b/>
          <w:bCs/>
        </w:rPr>
        <w:instrText xml:space="preserve"> SEQ Figure \* ARABIC </w:instrText>
      </w:r>
      <w:r w:rsidRPr="00307234">
        <w:rPr>
          <w:b/>
          <w:bCs/>
        </w:rPr>
        <w:fldChar w:fldCharType="separate"/>
      </w:r>
      <w:r w:rsidR="00395716">
        <w:rPr>
          <w:b/>
          <w:bCs/>
          <w:noProof/>
        </w:rPr>
        <w:t>5</w:t>
      </w:r>
      <w:r w:rsidRPr="00307234">
        <w:rPr>
          <w:b/>
          <w:bCs/>
        </w:rPr>
        <w:fldChar w:fldCharType="end"/>
      </w:r>
      <w:r>
        <w:t xml:space="preserve">. </w:t>
      </w:r>
      <w:r w:rsidRPr="00D01F35">
        <w:t>HPLC-DAD/ELSD chromatogram</w:t>
      </w:r>
      <w:r w:rsidR="00A359FF">
        <w:t>s</w:t>
      </w:r>
      <w:r w:rsidRPr="00D01F35">
        <w:t xml:space="preserve"> of the hydroalcoholic extract</w:t>
      </w:r>
      <w:r>
        <w:t xml:space="preserve"> of</w:t>
      </w:r>
      <w:r w:rsidRPr="00D01F35">
        <w:t xml:space="preserve"> </w:t>
      </w:r>
      <w:r w:rsidRPr="00307234">
        <w:rPr>
          <w:i/>
          <w:iCs/>
        </w:rPr>
        <w:t>Borago officinalis</w:t>
      </w:r>
      <w:r>
        <w:t xml:space="preserve"> L.</w:t>
      </w:r>
    </w:p>
    <w:p w14:paraId="31FEAB81" w14:textId="77777777" w:rsidR="00307234" w:rsidRDefault="00307234" w:rsidP="00307234">
      <w:pPr>
        <w:pStyle w:val="Lgende"/>
        <w:keepNext/>
      </w:pPr>
      <w:r>
        <w:rPr>
          <w:noProof/>
          <w:color w:val="FF0000"/>
          <w:szCs w:val="16"/>
        </w:rPr>
        <w:lastRenderedPageBreak/>
        <w:drawing>
          <wp:inline distT="0" distB="0" distL="0" distR="0" wp14:anchorId="2031164F" wp14:editId="4E9676FE">
            <wp:extent cx="5759450" cy="2582545"/>
            <wp:effectExtent l="0" t="0" r="0" b="0"/>
            <wp:docPr id="1984236582" name="Graphiqu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236582" name="Graphique 1984236582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8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C9E79" w14:textId="74A335AE" w:rsidR="00307234" w:rsidRDefault="00307234" w:rsidP="00307234">
      <w:pPr>
        <w:pStyle w:val="CB-FigureCaption"/>
      </w:pPr>
      <w:r w:rsidRPr="00307234">
        <w:rPr>
          <w:b/>
          <w:bCs/>
        </w:rPr>
        <w:t xml:space="preserve">Figure </w:t>
      </w:r>
      <w:r w:rsidRPr="00307234">
        <w:rPr>
          <w:b/>
          <w:bCs/>
        </w:rPr>
        <w:fldChar w:fldCharType="begin"/>
      </w:r>
      <w:r w:rsidRPr="00307234">
        <w:rPr>
          <w:b/>
          <w:bCs/>
        </w:rPr>
        <w:instrText xml:space="preserve"> SEQ Figure \* ARABIC </w:instrText>
      </w:r>
      <w:r w:rsidRPr="00307234">
        <w:rPr>
          <w:b/>
          <w:bCs/>
        </w:rPr>
        <w:fldChar w:fldCharType="separate"/>
      </w:r>
      <w:r w:rsidR="00395716">
        <w:rPr>
          <w:b/>
          <w:bCs/>
          <w:noProof/>
        </w:rPr>
        <w:t>6</w:t>
      </w:r>
      <w:r w:rsidRPr="00307234">
        <w:rPr>
          <w:b/>
          <w:bCs/>
        </w:rPr>
        <w:fldChar w:fldCharType="end"/>
      </w:r>
      <w:r>
        <w:t xml:space="preserve">. </w:t>
      </w:r>
      <w:r w:rsidRPr="008C2853">
        <w:t>HPLC-DAD/ELSD chromatogram</w:t>
      </w:r>
      <w:r w:rsidR="00A359FF">
        <w:t>s</w:t>
      </w:r>
      <w:r w:rsidRPr="008C2853">
        <w:t xml:space="preserve"> of the hydroalcoholic extract</w:t>
      </w:r>
      <w:r>
        <w:t xml:space="preserve"> of</w:t>
      </w:r>
      <w:r w:rsidRPr="008C2853">
        <w:t xml:space="preserve"> </w:t>
      </w:r>
      <w:proofErr w:type="spellStart"/>
      <w:r w:rsidRPr="00307234">
        <w:rPr>
          <w:i/>
          <w:iCs/>
        </w:rPr>
        <w:t>Capsella</w:t>
      </w:r>
      <w:proofErr w:type="spellEnd"/>
      <w:r w:rsidRPr="00307234">
        <w:rPr>
          <w:i/>
          <w:iCs/>
        </w:rPr>
        <w:t xml:space="preserve"> bursa-pastoris</w:t>
      </w:r>
      <w:r>
        <w:t xml:space="preserve"> (L.) </w:t>
      </w:r>
      <w:proofErr w:type="spellStart"/>
      <w:r>
        <w:t>Medik</w:t>
      </w:r>
      <w:proofErr w:type="spellEnd"/>
    </w:p>
    <w:p w14:paraId="3D7B67D4" w14:textId="77777777" w:rsidR="00307234" w:rsidRDefault="00307234" w:rsidP="00307234">
      <w:pPr>
        <w:pStyle w:val="CB-FigureCaption"/>
        <w:keepNext/>
      </w:pPr>
      <w:r>
        <w:rPr>
          <w:noProof/>
          <w:color w:val="FF0000"/>
          <w:szCs w:val="16"/>
        </w:rPr>
        <w:drawing>
          <wp:inline distT="0" distB="0" distL="0" distR="0" wp14:anchorId="5497F7F8" wp14:editId="6D163E73">
            <wp:extent cx="5759450" cy="2567940"/>
            <wp:effectExtent l="0" t="0" r="0" b="0"/>
            <wp:docPr id="2134959684" name="Graphiqu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959684" name="Graphique 2134959684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C8404" w14:textId="3B5796F6" w:rsidR="00307234" w:rsidRDefault="00307234" w:rsidP="00307234">
      <w:pPr>
        <w:pStyle w:val="CB-FigureCaption"/>
      </w:pPr>
      <w:r w:rsidRPr="00307234">
        <w:rPr>
          <w:b/>
          <w:bCs/>
        </w:rPr>
        <w:t xml:space="preserve">Figure </w:t>
      </w:r>
      <w:r w:rsidRPr="00307234">
        <w:rPr>
          <w:b/>
          <w:bCs/>
        </w:rPr>
        <w:fldChar w:fldCharType="begin"/>
      </w:r>
      <w:r w:rsidRPr="00307234">
        <w:rPr>
          <w:b/>
          <w:bCs/>
        </w:rPr>
        <w:instrText xml:space="preserve"> SEQ Figure \* ARABIC </w:instrText>
      </w:r>
      <w:r w:rsidRPr="00307234">
        <w:rPr>
          <w:b/>
          <w:bCs/>
        </w:rPr>
        <w:fldChar w:fldCharType="separate"/>
      </w:r>
      <w:r w:rsidR="00395716">
        <w:rPr>
          <w:b/>
          <w:bCs/>
          <w:noProof/>
        </w:rPr>
        <w:t>7</w:t>
      </w:r>
      <w:r w:rsidRPr="00307234">
        <w:rPr>
          <w:b/>
          <w:bCs/>
        </w:rPr>
        <w:fldChar w:fldCharType="end"/>
      </w:r>
      <w:r w:rsidRPr="00307234">
        <w:rPr>
          <w:b/>
          <w:bCs/>
        </w:rPr>
        <w:t>.</w:t>
      </w:r>
      <w:r>
        <w:t xml:space="preserve"> </w:t>
      </w:r>
      <w:r w:rsidRPr="004549A3">
        <w:t>HPLC-DAD/ELSD chromatogram</w:t>
      </w:r>
      <w:r w:rsidR="00A359FF">
        <w:t>s</w:t>
      </w:r>
      <w:r w:rsidRPr="004549A3">
        <w:t xml:space="preserve"> of the hydroalcoholic extract</w:t>
      </w:r>
      <w:r>
        <w:t xml:space="preserve"> of</w:t>
      </w:r>
      <w:r w:rsidRPr="004549A3">
        <w:t xml:space="preserve"> </w:t>
      </w:r>
      <w:r w:rsidRPr="00307234">
        <w:rPr>
          <w:i/>
          <w:iCs/>
        </w:rPr>
        <w:t xml:space="preserve">Clematis </w:t>
      </w:r>
      <w:proofErr w:type="spellStart"/>
      <w:r w:rsidRPr="00307234">
        <w:rPr>
          <w:i/>
          <w:iCs/>
        </w:rPr>
        <w:t>vitalba</w:t>
      </w:r>
      <w:proofErr w:type="spellEnd"/>
      <w:r>
        <w:t xml:space="preserve"> L.</w:t>
      </w:r>
    </w:p>
    <w:p w14:paraId="67337578" w14:textId="77777777" w:rsidR="00667223" w:rsidRDefault="00667223" w:rsidP="00667223">
      <w:pPr>
        <w:pStyle w:val="CB-FigureCaption"/>
        <w:keepNext/>
      </w:pPr>
      <w:r>
        <w:rPr>
          <w:noProof/>
        </w:rPr>
        <w:drawing>
          <wp:inline distT="0" distB="0" distL="0" distR="0" wp14:anchorId="0518A0D0" wp14:editId="5E3983E0">
            <wp:extent cx="5759450" cy="2588895"/>
            <wp:effectExtent l="0" t="0" r="0" b="0"/>
            <wp:docPr id="1793707325" name="Graphiqu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707325" name="Graphique 1793707325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154C9" w14:textId="17ECBD08" w:rsidR="00667223" w:rsidRDefault="00667223" w:rsidP="00667223">
      <w:pPr>
        <w:pStyle w:val="CB-FigureCaption"/>
      </w:pPr>
      <w:r w:rsidRPr="00667223">
        <w:rPr>
          <w:b/>
          <w:bCs/>
        </w:rPr>
        <w:t xml:space="preserve">Figure </w:t>
      </w:r>
      <w:r w:rsidRPr="00667223">
        <w:rPr>
          <w:b/>
          <w:bCs/>
        </w:rPr>
        <w:fldChar w:fldCharType="begin"/>
      </w:r>
      <w:r w:rsidRPr="00667223">
        <w:rPr>
          <w:b/>
          <w:bCs/>
        </w:rPr>
        <w:instrText xml:space="preserve"> SEQ Figure \* ARABIC </w:instrText>
      </w:r>
      <w:r w:rsidRPr="00667223">
        <w:rPr>
          <w:b/>
          <w:bCs/>
        </w:rPr>
        <w:fldChar w:fldCharType="separate"/>
      </w:r>
      <w:r w:rsidR="00395716">
        <w:rPr>
          <w:b/>
          <w:bCs/>
          <w:noProof/>
        </w:rPr>
        <w:t>8</w:t>
      </w:r>
      <w:r w:rsidRPr="00667223">
        <w:rPr>
          <w:b/>
          <w:bCs/>
        </w:rPr>
        <w:fldChar w:fldCharType="end"/>
      </w:r>
      <w:r w:rsidRPr="00667223">
        <w:rPr>
          <w:b/>
          <w:bCs/>
        </w:rPr>
        <w:t>.</w:t>
      </w:r>
      <w:r>
        <w:t xml:space="preserve"> </w:t>
      </w:r>
      <w:r w:rsidRPr="0028757D">
        <w:t>HPLC-DAD/ELSD chromatogram</w:t>
      </w:r>
      <w:r w:rsidR="00A359FF">
        <w:t>s</w:t>
      </w:r>
      <w:r w:rsidRPr="0028757D">
        <w:t xml:space="preserve"> of the hydroalcoholic extract </w:t>
      </w:r>
      <w:r>
        <w:t xml:space="preserve">of </w:t>
      </w:r>
      <w:proofErr w:type="spellStart"/>
      <w:r w:rsidRPr="00667223">
        <w:rPr>
          <w:i/>
          <w:iCs/>
        </w:rPr>
        <w:t>Cormus</w:t>
      </w:r>
      <w:proofErr w:type="spellEnd"/>
      <w:r w:rsidRPr="00667223">
        <w:rPr>
          <w:i/>
          <w:iCs/>
        </w:rPr>
        <w:t xml:space="preserve"> domestica</w:t>
      </w:r>
      <w:r>
        <w:t xml:space="preserve"> L.</w:t>
      </w:r>
    </w:p>
    <w:p w14:paraId="7BF430AF" w14:textId="77777777" w:rsidR="00307234" w:rsidRDefault="00307234" w:rsidP="00307234">
      <w:pPr>
        <w:keepNext/>
      </w:pPr>
      <w:r>
        <w:rPr>
          <w:noProof/>
        </w:rPr>
        <w:lastRenderedPageBreak/>
        <w:drawing>
          <wp:inline distT="0" distB="0" distL="0" distR="0" wp14:anchorId="566BBF26" wp14:editId="776246A7">
            <wp:extent cx="5759450" cy="2583180"/>
            <wp:effectExtent l="0" t="0" r="0" b="0"/>
            <wp:docPr id="1673494087" name="Graphiqu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494087" name="Graphique 1673494087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F869B" w14:textId="0186BEDC" w:rsidR="00307234" w:rsidRDefault="00307234" w:rsidP="00307234">
      <w:pPr>
        <w:pStyle w:val="CB-FigureCaption"/>
      </w:pPr>
      <w:r w:rsidRPr="00307234">
        <w:rPr>
          <w:b/>
          <w:bCs/>
        </w:rPr>
        <w:t xml:space="preserve">Figure </w:t>
      </w:r>
      <w:r w:rsidRPr="00307234">
        <w:rPr>
          <w:b/>
          <w:bCs/>
        </w:rPr>
        <w:fldChar w:fldCharType="begin"/>
      </w:r>
      <w:r w:rsidRPr="00307234">
        <w:rPr>
          <w:b/>
          <w:bCs/>
        </w:rPr>
        <w:instrText xml:space="preserve"> SEQ Figure \* ARABIC </w:instrText>
      </w:r>
      <w:r w:rsidRPr="00307234">
        <w:rPr>
          <w:b/>
          <w:bCs/>
        </w:rPr>
        <w:fldChar w:fldCharType="separate"/>
      </w:r>
      <w:r w:rsidR="00395716">
        <w:rPr>
          <w:b/>
          <w:bCs/>
          <w:noProof/>
        </w:rPr>
        <w:t>9</w:t>
      </w:r>
      <w:r w:rsidRPr="00307234">
        <w:rPr>
          <w:b/>
          <w:bCs/>
        </w:rPr>
        <w:fldChar w:fldCharType="end"/>
      </w:r>
      <w:r w:rsidRPr="00307234">
        <w:rPr>
          <w:b/>
          <w:bCs/>
        </w:rPr>
        <w:t>.</w:t>
      </w:r>
      <w:r>
        <w:t xml:space="preserve"> </w:t>
      </w:r>
      <w:r w:rsidRPr="00AC61A6">
        <w:t>HPLC-DAD/ELSD chromatogram</w:t>
      </w:r>
      <w:r w:rsidR="00A359FF">
        <w:t>s</w:t>
      </w:r>
      <w:r w:rsidRPr="00AC61A6">
        <w:t xml:space="preserve"> of the hydroalcoholic extract</w:t>
      </w:r>
      <w:r>
        <w:t xml:space="preserve"> of</w:t>
      </w:r>
      <w:r w:rsidRPr="00AC61A6">
        <w:t xml:space="preserve"> </w:t>
      </w:r>
      <w:r w:rsidRPr="00307234">
        <w:rPr>
          <w:i/>
          <w:iCs/>
        </w:rPr>
        <w:t>Corylus avellana</w:t>
      </w:r>
      <w:r>
        <w:t xml:space="preserve"> L.</w:t>
      </w:r>
    </w:p>
    <w:p w14:paraId="5DE41D85" w14:textId="77777777" w:rsidR="00307234" w:rsidRDefault="00307234" w:rsidP="00307234">
      <w:pPr>
        <w:pStyle w:val="CB-FigureCaption"/>
        <w:keepNext/>
      </w:pPr>
      <w:r>
        <w:rPr>
          <w:noProof/>
        </w:rPr>
        <w:drawing>
          <wp:inline distT="0" distB="0" distL="0" distR="0" wp14:anchorId="44390A15" wp14:editId="239CC481">
            <wp:extent cx="5759450" cy="2580640"/>
            <wp:effectExtent l="0" t="0" r="0" b="0"/>
            <wp:docPr id="1263981165" name="Graphiqu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981165" name="Graphique 1263981165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8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F4880" w14:textId="41C5EE1D" w:rsidR="00307234" w:rsidRDefault="00307234" w:rsidP="00307234">
      <w:pPr>
        <w:pStyle w:val="CB-FigureCaption"/>
      </w:pPr>
      <w:r w:rsidRPr="00307234">
        <w:rPr>
          <w:b/>
          <w:bCs/>
        </w:rPr>
        <w:t xml:space="preserve">Figure </w:t>
      </w:r>
      <w:r w:rsidRPr="00307234">
        <w:rPr>
          <w:b/>
          <w:bCs/>
        </w:rPr>
        <w:fldChar w:fldCharType="begin"/>
      </w:r>
      <w:r w:rsidRPr="00307234">
        <w:rPr>
          <w:b/>
          <w:bCs/>
        </w:rPr>
        <w:instrText xml:space="preserve"> SEQ Figure \* ARABIC </w:instrText>
      </w:r>
      <w:r w:rsidRPr="00307234">
        <w:rPr>
          <w:b/>
          <w:bCs/>
        </w:rPr>
        <w:fldChar w:fldCharType="separate"/>
      </w:r>
      <w:r w:rsidR="00395716">
        <w:rPr>
          <w:b/>
          <w:bCs/>
          <w:noProof/>
        </w:rPr>
        <w:t>10</w:t>
      </w:r>
      <w:r w:rsidRPr="00307234">
        <w:rPr>
          <w:b/>
          <w:bCs/>
        </w:rPr>
        <w:fldChar w:fldCharType="end"/>
      </w:r>
      <w:r>
        <w:t xml:space="preserve">. </w:t>
      </w:r>
      <w:r w:rsidRPr="00D872FA">
        <w:t>HPLC-DAD/ELSD chromatogram</w:t>
      </w:r>
      <w:r w:rsidR="00A359FF">
        <w:t>s</w:t>
      </w:r>
      <w:r w:rsidRPr="00D872FA">
        <w:t xml:space="preserve"> of the hydroalcoholic extract </w:t>
      </w:r>
      <w:r>
        <w:t xml:space="preserve">of </w:t>
      </w:r>
      <w:proofErr w:type="spellStart"/>
      <w:r w:rsidRPr="00307234">
        <w:rPr>
          <w:i/>
          <w:iCs/>
        </w:rPr>
        <w:t>Dipsacus</w:t>
      </w:r>
      <w:proofErr w:type="spellEnd"/>
      <w:r w:rsidRPr="00307234">
        <w:rPr>
          <w:i/>
          <w:iCs/>
        </w:rPr>
        <w:t xml:space="preserve"> </w:t>
      </w:r>
      <w:proofErr w:type="spellStart"/>
      <w:r w:rsidRPr="00307234">
        <w:rPr>
          <w:i/>
          <w:iCs/>
        </w:rPr>
        <w:t>fullonum</w:t>
      </w:r>
      <w:proofErr w:type="spellEnd"/>
      <w:r>
        <w:t xml:space="preserve"> L.</w:t>
      </w:r>
    </w:p>
    <w:p w14:paraId="6AB79358" w14:textId="77777777" w:rsidR="00500940" w:rsidRDefault="00307234" w:rsidP="00500940">
      <w:pPr>
        <w:pStyle w:val="CB-FigureCaption"/>
        <w:keepNext/>
      </w:pPr>
      <w:r>
        <w:rPr>
          <w:noProof/>
        </w:rPr>
        <w:drawing>
          <wp:inline distT="0" distB="0" distL="0" distR="0" wp14:anchorId="5186423C" wp14:editId="1B7F20F6">
            <wp:extent cx="5759450" cy="2545080"/>
            <wp:effectExtent l="0" t="0" r="0" b="0"/>
            <wp:docPr id="827664535" name="Graphiqu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664535" name="Graphique 827664535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1EBE7" w14:textId="0646C71F" w:rsidR="00307234" w:rsidRDefault="00500940" w:rsidP="00500940">
      <w:pPr>
        <w:pStyle w:val="CB-FigureCaption"/>
      </w:pPr>
      <w:r w:rsidRPr="00500940">
        <w:rPr>
          <w:b/>
          <w:bCs/>
        </w:rPr>
        <w:t xml:space="preserve">Figure </w:t>
      </w:r>
      <w:r w:rsidRPr="00500940">
        <w:rPr>
          <w:b/>
          <w:bCs/>
        </w:rPr>
        <w:fldChar w:fldCharType="begin"/>
      </w:r>
      <w:r w:rsidRPr="00500940">
        <w:rPr>
          <w:b/>
          <w:bCs/>
        </w:rPr>
        <w:instrText xml:space="preserve"> SEQ Figure \* ARABIC </w:instrText>
      </w:r>
      <w:r w:rsidRPr="00500940">
        <w:rPr>
          <w:b/>
          <w:bCs/>
        </w:rPr>
        <w:fldChar w:fldCharType="separate"/>
      </w:r>
      <w:r w:rsidR="00395716">
        <w:rPr>
          <w:b/>
          <w:bCs/>
          <w:noProof/>
        </w:rPr>
        <w:t>11</w:t>
      </w:r>
      <w:r w:rsidRPr="00500940">
        <w:rPr>
          <w:b/>
          <w:bCs/>
        </w:rPr>
        <w:fldChar w:fldCharType="end"/>
      </w:r>
      <w:r>
        <w:t xml:space="preserve">. </w:t>
      </w:r>
      <w:r w:rsidRPr="00464A0A">
        <w:t>HPLC-DAD/ELSD chromatogram</w:t>
      </w:r>
      <w:r w:rsidR="00A359FF">
        <w:t>s</w:t>
      </w:r>
      <w:r w:rsidRPr="00464A0A">
        <w:t xml:space="preserve"> of the hydroalcoholic extract </w:t>
      </w:r>
      <w:r>
        <w:t xml:space="preserve">of </w:t>
      </w:r>
      <w:r w:rsidRPr="00500940">
        <w:rPr>
          <w:i/>
          <w:iCs/>
        </w:rPr>
        <w:t xml:space="preserve">Lactuca </w:t>
      </w:r>
      <w:proofErr w:type="spellStart"/>
      <w:r w:rsidRPr="00500940">
        <w:rPr>
          <w:i/>
          <w:iCs/>
        </w:rPr>
        <w:t>serriola</w:t>
      </w:r>
      <w:proofErr w:type="spellEnd"/>
      <w:r>
        <w:t xml:space="preserve"> L.</w:t>
      </w:r>
    </w:p>
    <w:p w14:paraId="263B016A" w14:textId="77777777" w:rsidR="000139CA" w:rsidRDefault="000139CA" w:rsidP="000139CA">
      <w:pPr>
        <w:pStyle w:val="CB-FigureCaption"/>
        <w:keepNext/>
      </w:pPr>
      <w:r>
        <w:rPr>
          <w:noProof/>
        </w:rPr>
        <w:lastRenderedPageBreak/>
        <w:drawing>
          <wp:inline distT="0" distB="0" distL="0" distR="0" wp14:anchorId="40467C96" wp14:editId="44EB78DB">
            <wp:extent cx="5759450" cy="2572385"/>
            <wp:effectExtent l="0" t="0" r="0" b="0"/>
            <wp:docPr id="85555065" name="Graphiqu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55065" name="Graphique 85555065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0A059" w14:textId="0F836198" w:rsidR="000139CA" w:rsidRDefault="000139CA" w:rsidP="000139CA">
      <w:pPr>
        <w:pStyle w:val="CB-FigureCaption"/>
      </w:pPr>
      <w:r w:rsidRPr="000139CA">
        <w:rPr>
          <w:b/>
          <w:bCs/>
        </w:rPr>
        <w:t xml:space="preserve">Figure </w:t>
      </w:r>
      <w:r w:rsidRPr="000139CA">
        <w:rPr>
          <w:b/>
          <w:bCs/>
        </w:rPr>
        <w:fldChar w:fldCharType="begin"/>
      </w:r>
      <w:r w:rsidRPr="000139CA">
        <w:rPr>
          <w:b/>
          <w:bCs/>
        </w:rPr>
        <w:instrText xml:space="preserve"> SEQ Figure \* ARABIC </w:instrText>
      </w:r>
      <w:r w:rsidRPr="000139CA">
        <w:rPr>
          <w:b/>
          <w:bCs/>
        </w:rPr>
        <w:fldChar w:fldCharType="separate"/>
      </w:r>
      <w:r w:rsidR="00395716">
        <w:rPr>
          <w:b/>
          <w:bCs/>
          <w:noProof/>
        </w:rPr>
        <w:t>12</w:t>
      </w:r>
      <w:r w:rsidRPr="000139CA">
        <w:rPr>
          <w:b/>
          <w:bCs/>
        </w:rPr>
        <w:fldChar w:fldCharType="end"/>
      </w:r>
      <w:r w:rsidRPr="000139CA">
        <w:rPr>
          <w:b/>
          <w:bCs/>
        </w:rPr>
        <w:t>.</w:t>
      </w:r>
      <w:r>
        <w:t xml:space="preserve"> </w:t>
      </w:r>
      <w:r w:rsidRPr="00F239A5">
        <w:t>HPLC-DAD/ELSD chromatogram</w:t>
      </w:r>
      <w:r w:rsidR="00A359FF">
        <w:t>s</w:t>
      </w:r>
      <w:r w:rsidRPr="00F239A5">
        <w:t xml:space="preserve"> of the hydroalcoholic extract </w:t>
      </w:r>
      <w:r>
        <w:t xml:space="preserve">of </w:t>
      </w:r>
      <w:r w:rsidRPr="000139CA">
        <w:rPr>
          <w:i/>
          <w:iCs/>
        </w:rPr>
        <w:t>Narcissus jonquilla</w:t>
      </w:r>
      <w:r>
        <w:t xml:space="preserve"> L.</w:t>
      </w:r>
    </w:p>
    <w:p w14:paraId="5C26FEA0" w14:textId="77777777" w:rsidR="00307234" w:rsidRDefault="00307234" w:rsidP="00307234">
      <w:pPr>
        <w:keepNext/>
      </w:pPr>
      <w:r>
        <w:rPr>
          <w:noProof/>
        </w:rPr>
        <w:drawing>
          <wp:inline distT="0" distB="0" distL="0" distR="0" wp14:anchorId="51086279" wp14:editId="4BBC7494">
            <wp:extent cx="5759450" cy="2551430"/>
            <wp:effectExtent l="0" t="0" r="0" b="0"/>
            <wp:docPr id="1307141045" name="Graphiqu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141045" name="Graphique 1307141045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5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8D2F" w14:textId="5794ABD4" w:rsidR="00307234" w:rsidRDefault="00307234" w:rsidP="00307234">
      <w:pPr>
        <w:pStyle w:val="CB-FigureCaption"/>
      </w:pPr>
      <w:r w:rsidRPr="00307234">
        <w:rPr>
          <w:b/>
          <w:bCs/>
        </w:rPr>
        <w:t xml:space="preserve">Figure </w:t>
      </w:r>
      <w:r w:rsidRPr="00307234">
        <w:rPr>
          <w:b/>
          <w:bCs/>
        </w:rPr>
        <w:fldChar w:fldCharType="begin"/>
      </w:r>
      <w:r w:rsidRPr="00307234">
        <w:rPr>
          <w:b/>
          <w:bCs/>
        </w:rPr>
        <w:instrText xml:space="preserve"> SEQ Figure \* ARABIC </w:instrText>
      </w:r>
      <w:r w:rsidRPr="00307234">
        <w:rPr>
          <w:b/>
          <w:bCs/>
        </w:rPr>
        <w:fldChar w:fldCharType="separate"/>
      </w:r>
      <w:r w:rsidR="00395716">
        <w:rPr>
          <w:b/>
          <w:bCs/>
          <w:noProof/>
        </w:rPr>
        <w:t>13</w:t>
      </w:r>
      <w:r w:rsidRPr="00307234">
        <w:rPr>
          <w:b/>
          <w:bCs/>
        </w:rPr>
        <w:fldChar w:fldCharType="end"/>
      </w:r>
      <w:r>
        <w:t xml:space="preserve">. </w:t>
      </w:r>
      <w:r w:rsidRPr="00762F3D">
        <w:t>HPLC-DAD/ELSD chromatogram</w:t>
      </w:r>
      <w:r w:rsidR="00A359FF">
        <w:t>s</w:t>
      </w:r>
      <w:r w:rsidRPr="00762F3D">
        <w:t xml:space="preserve"> of the hydroalcoholic extract </w:t>
      </w:r>
      <w:r>
        <w:t xml:space="preserve">of </w:t>
      </w:r>
      <w:r w:rsidRPr="00307234">
        <w:rPr>
          <w:i/>
          <w:iCs/>
        </w:rPr>
        <w:t>Plantago lanceolata</w:t>
      </w:r>
      <w:r>
        <w:t xml:space="preserve"> L.</w:t>
      </w:r>
    </w:p>
    <w:p w14:paraId="295967F3" w14:textId="77777777" w:rsidR="00447B69" w:rsidRDefault="00447B69" w:rsidP="00447B69">
      <w:pPr>
        <w:pStyle w:val="CB-FigureCaption"/>
        <w:keepNext/>
      </w:pPr>
      <w:r>
        <w:rPr>
          <w:noProof/>
        </w:rPr>
        <w:drawing>
          <wp:inline distT="0" distB="0" distL="0" distR="0" wp14:anchorId="784C1B1D" wp14:editId="510EB4D2">
            <wp:extent cx="5759450" cy="2555875"/>
            <wp:effectExtent l="0" t="0" r="0" b="0"/>
            <wp:docPr id="1878697783" name="Graphiqu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697783" name="Graphique 1878697783"/>
                    <pic:cNvPicPr/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5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522D7" w14:textId="7647062F" w:rsidR="00447B69" w:rsidRDefault="00447B69" w:rsidP="00447B69">
      <w:pPr>
        <w:pStyle w:val="CB-FigureCaption"/>
      </w:pPr>
      <w:r w:rsidRPr="00447B69">
        <w:rPr>
          <w:b/>
          <w:bCs/>
        </w:rPr>
        <w:t xml:space="preserve">Figure </w:t>
      </w:r>
      <w:r w:rsidRPr="00447B69">
        <w:rPr>
          <w:b/>
          <w:bCs/>
        </w:rPr>
        <w:fldChar w:fldCharType="begin"/>
      </w:r>
      <w:r w:rsidRPr="00447B69">
        <w:rPr>
          <w:b/>
          <w:bCs/>
        </w:rPr>
        <w:instrText xml:space="preserve"> SEQ Figure \* ARABIC </w:instrText>
      </w:r>
      <w:r w:rsidRPr="00447B69">
        <w:rPr>
          <w:b/>
          <w:bCs/>
        </w:rPr>
        <w:fldChar w:fldCharType="separate"/>
      </w:r>
      <w:r w:rsidR="00395716">
        <w:rPr>
          <w:b/>
          <w:bCs/>
          <w:noProof/>
        </w:rPr>
        <w:t>14</w:t>
      </w:r>
      <w:r w:rsidRPr="00447B69">
        <w:rPr>
          <w:b/>
          <w:bCs/>
        </w:rPr>
        <w:fldChar w:fldCharType="end"/>
      </w:r>
      <w:r w:rsidRPr="00447B69">
        <w:rPr>
          <w:b/>
          <w:bCs/>
        </w:rPr>
        <w:t>.</w:t>
      </w:r>
      <w:r>
        <w:t xml:space="preserve"> </w:t>
      </w:r>
      <w:r w:rsidRPr="00006868">
        <w:t>HPLC-DAD/ELSD chromatogram</w:t>
      </w:r>
      <w:r w:rsidR="00A359FF">
        <w:t>s</w:t>
      </w:r>
      <w:r w:rsidRPr="00006868">
        <w:t xml:space="preserve"> of the hydroalcoholic extract </w:t>
      </w:r>
      <w:r>
        <w:t xml:space="preserve">of </w:t>
      </w:r>
      <w:r w:rsidRPr="00447B69">
        <w:rPr>
          <w:i/>
          <w:iCs/>
        </w:rPr>
        <w:t>Plantago major</w:t>
      </w:r>
      <w:r>
        <w:t xml:space="preserve"> L.</w:t>
      </w:r>
    </w:p>
    <w:p w14:paraId="1BC4D053" w14:textId="77777777" w:rsidR="00447B69" w:rsidRDefault="00447B69" w:rsidP="00447B69">
      <w:pPr>
        <w:keepNext/>
      </w:pPr>
      <w:r>
        <w:rPr>
          <w:noProof/>
        </w:rPr>
        <w:lastRenderedPageBreak/>
        <w:drawing>
          <wp:inline distT="0" distB="0" distL="0" distR="0" wp14:anchorId="0221B5E9" wp14:editId="568BD068">
            <wp:extent cx="5759450" cy="2568575"/>
            <wp:effectExtent l="0" t="0" r="0" b="3175"/>
            <wp:docPr id="1686795337" name="Graphiqu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795337" name="Graphique 1686795337"/>
                    <pic:cNvPicPr/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6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92FA7" w14:textId="4C3D29FF" w:rsidR="00447B69" w:rsidRDefault="00447B69" w:rsidP="00447B69">
      <w:pPr>
        <w:pStyle w:val="CB-FigureCaption"/>
      </w:pPr>
      <w:r w:rsidRPr="00447B69">
        <w:rPr>
          <w:b/>
          <w:bCs/>
        </w:rPr>
        <w:t xml:space="preserve">Figure </w:t>
      </w:r>
      <w:r w:rsidRPr="00447B69">
        <w:rPr>
          <w:b/>
          <w:bCs/>
        </w:rPr>
        <w:fldChar w:fldCharType="begin"/>
      </w:r>
      <w:r w:rsidRPr="00447B69">
        <w:rPr>
          <w:b/>
          <w:bCs/>
        </w:rPr>
        <w:instrText xml:space="preserve"> SEQ Figure \* ARABIC </w:instrText>
      </w:r>
      <w:r w:rsidRPr="00447B69">
        <w:rPr>
          <w:b/>
          <w:bCs/>
        </w:rPr>
        <w:fldChar w:fldCharType="separate"/>
      </w:r>
      <w:r w:rsidR="00395716">
        <w:rPr>
          <w:b/>
          <w:bCs/>
          <w:noProof/>
        </w:rPr>
        <w:t>15</w:t>
      </w:r>
      <w:r w:rsidRPr="00447B69">
        <w:rPr>
          <w:b/>
          <w:bCs/>
        </w:rPr>
        <w:fldChar w:fldCharType="end"/>
      </w:r>
      <w:r>
        <w:t xml:space="preserve">. </w:t>
      </w:r>
      <w:r w:rsidRPr="00952F2B">
        <w:t>HPLC-DAD/ELSD chromatogram</w:t>
      </w:r>
      <w:r w:rsidR="00A359FF">
        <w:t>s</w:t>
      </w:r>
      <w:r w:rsidRPr="00952F2B">
        <w:t xml:space="preserve"> of the hydroalcoholic extract </w:t>
      </w:r>
      <w:r>
        <w:t xml:space="preserve">of </w:t>
      </w:r>
      <w:proofErr w:type="spellStart"/>
      <w:r w:rsidRPr="00447B69">
        <w:rPr>
          <w:i/>
          <w:iCs/>
        </w:rPr>
        <w:t>Polygonatum</w:t>
      </w:r>
      <w:proofErr w:type="spellEnd"/>
      <w:r w:rsidRPr="00447B69">
        <w:rPr>
          <w:i/>
          <w:iCs/>
        </w:rPr>
        <w:t xml:space="preserve"> multiflorum</w:t>
      </w:r>
      <w:r>
        <w:t xml:space="preserve"> (L.) All</w:t>
      </w:r>
    </w:p>
    <w:p w14:paraId="7E149FA3" w14:textId="77777777" w:rsidR="00AD35BB" w:rsidRDefault="00AD35BB" w:rsidP="00AD35BB">
      <w:pPr>
        <w:pStyle w:val="CB-FigureCaption"/>
        <w:keepNext/>
      </w:pPr>
      <w:r>
        <w:rPr>
          <w:noProof/>
        </w:rPr>
        <w:drawing>
          <wp:inline distT="0" distB="0" distL="0" distR="0" wp14:anchorId="574D4FD5" wp14:editId="59045CA3">
            <wp:extent cx="5759450" cy="2552065"/>
            <wp:effectExtent l="0" t="0" r="0" b="0"/>
            <wp:docPr id="140503346" name="Graphiqu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03346" name="Graphique 140503346"/>
                    <pic:cNvPicPr/>
                  </pic:nvPicPr>
                  <pic:blipFill>
                    <a:blip r:embed="rId41">
                      <a:extLs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59DE8" w14:textId="079BAE82" w:rsidR="00447B69" w:rsidRDefault="00AD35BB" w:rsidP="00667223">
      <w:pPr>
        <w:pStyle w:val="CB-FigureCaption"/>
      </w:pPr>
      <w:r w:rsidRPr="00667223">
        <w:rPr>
          <w:b/>
          <w:bCs/>
        </w:rPr>
        <w:t xml:space="preserve">Figure </w:t>
      </w:r>
      <w:r w:rsidRPr="00667223">
        <w:rPr>
          <w:b/>
          <w:bCs/>
        </w:rPr>
        <w:fldChar w:fldCharType="begin"/>
      </w:r>
      <w:r w:rsidRPr="00667223">
        <w:rPr>
          <w:b/>
          <w:bCs/>
        </w:rPr>
        <w:instrText xml:space="preserve"> SEQ Figure \* ARABIC </w:instrText>
      </w:r>
      <w:r w:rsidRPr="00667223">
        <w:rPr>
          <w:b/>
          <w:bCs/>
        </w:rPr>
        <w:fldChar w:fldCharType="separate"/>
      </w:r>
      <w:r w:rsidR="00395716">
        <w:rPr>
          <w:b/>
          <w:bCs/>
          <w:noProof/>
        </w:rPr>
        <w:t>16</w:t>
      </w:r>
      <w:r w:rsidRPr="00667223">
        <w:rPr>
          <w:b/>
          <w:bCs/>
        </w:rPr>
        <w:fldChar w:fldCharType="end"/>
      </w:r>
      <w:r>
        <w:t xml:space="preserve">. </w:t>
      </w:r>
      <w:r w:rsidRPr="00500CDC">
        <w:t>HPLC-DAD/ELSD chromatogram</w:t>
      </w:r>
      <w:r w:rsidR="00A359FF">
        <w:t>s</w:t>
      </w:r>
      <w:r w:rsidRPr="00500CDC">
        <w:t xml:space="preserve"> of the hydroalcoholic extract </w:t>
      </w:r>
      <w:r>
        <w:t xml:space="preserve">of </w:t>
      </w:r>
      <w:r w:rsidRPr="00667223">
        <w:rPr>
          <w:i/>
          <w:iCs/>
        </w:rPr>
        <w:t>Portulaca oleracea</w:t>
      </w:r>
      <w:r>
        <w:t xml:space="preserve"> L.</w:t>
      </w:r>
    </w:p>
    <w:p w14:paraId="70CC2788" w14:textId="77777777" w:rsidR="00AD35BB" w:rsidRDefault="00AD35BB" w:rsidP="00AD35BB">
      <w:pPr>
        <w:keepNext/>
      </w:pPr>
      <w:r>
        <w:rPr>
          <w:noProof/>
        </w:rPr>
        <w:drawing>
          <wp:inline distT="0" distB="0" distL="0" distR="0" wp14:anchorId="6F892D2F" wp14:editId="29F0953A">
            <wp:extent cx="5759450" cy="2548890"/>
            <wp:effectExtent l="0" t="0" r="0" b="0"/>
            <wp:docPr id="223873129" name="Graphiqu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73129" name="Graphique 223873129"/>
                    <pic:cNvPicPr/>
                  </pic:nvPicPr>
                  <pic:blipFill>
                    <a:blip r:embed="rId43">
                      <a:extLs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4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0BBDE" w14:textId="6F65114F" w:rsidR="00AD35BB" w:rsidRDefault="00AD35BB" w:rsidP="00667223">
      <w:pPr>
        <w:pStyle w:val="CB-FigureCaption"/>
      </w:pPr>
      <w:r w:rsidRPr="00667223">
        <w:rPr>
          <w:b/>
          <w:bCs/>
        </w:rPr>
        <w:t xml:space="preserve">Figure </w:t>
      </w:r>
      <w:r w:rsidRPr="00667223">
        <w:rPr>
          <w:b/>
          <w:bCs/>
        </w:rPr>
        <w:fldChar w:fldCharType="begin"/>
      </w:r>
      <w:r w:rsidRPr="00667223">
        <w:rPr>
          <w:b/>
          <w:bCs/>
        </w:rPr>
        <w:instrText xml:space="preserve"> SEQ Figure \* ARABIC </w:instrText>
      </w:r>
      <w:r w:rsidRPr="00667223">
        <w:rPr>
          <w:b/>
          <w:bCs/>
        </w:rPr>
        <w:fldChar w:fldCharType="separate"/>
      </w:r>
      <w:r w:rsidR="00395716">
        <w:rPr>
          <w:b/>
          <w:bCs/>
          <w:noProof/>
        </w:rPr>
        <w:t>17</w:t>
      </w:r>
      <w:r w:rsidRPr="00667223">
        <w:rPr>
          <w:b/>
          <w:bCs/>
        </w:rPr>
        <w:fldChar w:fldCharType="end"/>
      </w:r>
      <w:r>
        <w:t xml:space="preserve">. </w:t>
      </w:r>
      <w:r w:rsidRPr="00054C90">
        <w:t>HPLC-DAD/ELSD chromatogram</w:t>
      </w:r>
      <w:r w:rsidR="00A359FF">
        <w:t>s</w:t>
      </w:r>
      <w:r w:rsidRPr="00054C90">
        <w:t xml:space="preserve"> of the hydroalcoholic extract </w:t>
      </w:r>
      <w:r>
        <w:t xml:space="preserve">of </w:t>
      </w:r>
      <w:r w:rsidRPr="00667223">
        <w:rPr>
          <w:i/>
          <w:iCs/>
        </w:rPr>
        <w:t>Primula veris</w:t>
      </w:r>
      <w:r>
        <w:t xml:space="preserve"> L.</w:t>
      </w:r>
    </w:p>
    <w:p w14:paraId="1AAC3651" w14:textId="77777777" w:rsidR="00EF6203" w:rsidRDefault="00EF6203" w:rsidP="00EF6203">
      <w:pPr>
        <w:pStyle w:val="CB-FigureCaption"/>
        <w:keepNext/>
      </w:pPr>
      <w:r>
        <w:rPr>
          <w:noProof/>
        </w:rPr>
        <w:lastRenderedPageBreak/>
        <w:drawing>
          <wp:inline distT="0" distB="0" distL="0" distR="0" wp14:anchorId="0F135578" wp14:editId="5653ABB3">
            <wp:extent cx="5759450" cy="2566670"/>
            <wp:effectExtent l="0" t="0" r="0" b="0"/>
            <wp:docPr id="1429331768" name="Graphiqu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331768" name="Graphique 1429331768"/>
                    <pic:cNvPicPr/>
                  </pic:nvPicPr>
                  <pic:blipFill>
                    <a:blip r:embed="rId45">
                      <a:extLst>
                        <a:ext uri="{96DAC541-7B7A-43D3-8B79-37D633B846F1}">
                          <asvg:svgBlip xmlns:asvg="http://schemas.microsoft.com/office/drawing/2016/SVG/main" r:embed="rId4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7D228" w14:textId="0238AC11" w:rsidR="00667223" w:rsidRDefault="00EF6203" w:rsidP="00EF6203">
      <w:pPr>
        <w:pStyle w:val="CB-FigureCaption"/>
      </w:pPr>
      <w:r w:rsidRPr="00EF6203">
        <w:rPr>
          <w:b/>
          <w:bCs/>
        </w:rPr>
        <w:t xml:space="preserve">Figure </w:t>
      </w:r>
      <w:r w:rsidRPr="00EF6203">
        <w:rPr>
          <w:b/>
          <w:bCs/>
        </w:rPr>
        <w:fldChar w:fldCharType="begin"/>
      </w:r>
      <w:r w:rsidRPr="00EF6203">
        <w:rPr>
          <w:b/>
          <w:bCs/>
        </w:rPr>
        <w:instrText xml:space="preserve"> SEQ Figure \* ARABIC </w:instrText>
      </w:r>
      <w:r w:rsidRPr="00EF6203">
        <w:rPr>
          <w:b/>
          <w:bCs/>
        </w:rPr>
        <w:fldChar w:fldCharType="separate"/>
      </w:r>
      <w:r w:rsidR="00395716">
        <w:rPr>
          <w:b/>
          <w:bCs/>
          <w:noProof/>
        </w:rPr>
        <w:t>18</w:t>
      </w:r>
      <w:r w:rsidRPr="00EF6203">
        <w:rPr>
          <w:b/>
          <w:bCs/>
        </w:rPr>
        <w:fldChar w:fldCharType="end"/>
      </w:r>
      <w:r w:rsidRPr="00EF6203">
        <w:rPr>
          <w:b/>
          <w:bCs/>
        </w:rPr>
        <w:t>.</w:t>
      </w:r>
      <w:r>
        <w:t xml:space="preserve"> </w:t>
      </w:r>
      <w:r w:rsidRPr="00577BA7">
        <w:t>HPLC-DAD/ELSD chromatogram</w:t>
      </w:r>
      <w:r w:rsidR="00A359FF">
        <w:t>s</w:t>
      </w:r>
      <w:r w:rsidRPr="00577BA7">
        <w:t xml:space="preserve"> of the hydroalcoholic extract </w:t>
      </w:r>
      <w:r>
        <w:t xml:space="preserve">of </w:t>
      </w:r>
      <w:proofErr w:type="spellStart"/>
      <w:r w:rsidRPr="00EF6203">
        <w:rPr>
          <w:i/>
          <w:iCs/>
        </w:rPr>
        <w:t>Spartium</w:t>
      </w:r>
      <w:proofErr w:type="spellEnd"/>
      <w:r w:rsidRPr="00EF6203">
        <w:rPr>
          <w:i/>
          <w:iCs/>
        </w:rPr>
        <w:t xml:space="preserve"> </w:t>
      </w:r>
      <w:proofErr w:type="spellStart"/>
      <w:r w:rsidRPr="00EF6203">
        <w:rPr>
          <w:i/>
          <w:iCs/>
        </w:rPr>
        <w:t>junceum</w:t>
      </w:r>
      <w:proofErr w:type="spellEnd"/>
      <w:r>
        <w:t xml:space="preserve"> L.</w:t>
      </w:r>
    </w:p>
    <w:p w14:paraId="7DFF73E4" w14:textId="43871FCE" w:rsidR="00696679" w:rsidRDefault="007262C2" w:rsidP="00AF356E">
      <w:pPr>
        <w:pStyle w:val="Sous-titre"/>
        <w:jc w:val="both"/>
        <w:rPr>
          <w:b/>
          <w:bCs/>
        </w:rPr>
      </w:pPr>
      <w:r w:rsidRPr="00AF356E">
        <w:rPr>
          <w:b/>
          <w:bCs/>
        </w:rPr>
        <w:t xml:space="preserve">HPLC-DAD/ELSD chromatograms of </w:t>
      </w:r>
      <w:r w:rsidRPr="00AF356E">
        <w:rPr>
          <w:b/>
          <w:bCs/>
          <w:i/>
          <w:iCs/>
        </w:rPr>
        <w:t>Borago officinalis</w:t>
      </w:r>
      <w:r w:rsidRPr="00AF356E">
        <w:rPr>
          <w:b/>
          <w:bCs/>
        </w:rPr>
        <w:t xml:space="preserve"> </w:t>
      </w:r>
      <w:r w:rsidR="00AF356E">
        <w:rPr>
          <w:b/>
          <w:bCs/>
        </w:rPr>
        <w:t xml:space="preserve">L. </w:t>
      </w:r>
      <w:r w:rsidRPr="00AF356E">
        <w:rPr>
          <w:b/>
          <w:bCs/>
        </w:rPr>
        <w:t xml:space="preserve">ethanolic extracts cultivated using rotational </w:t>
      </w:r>
      <w:r w:rsidR="00AF356E" w:rsidRPr="00AF356E">
        <w:rPr>
          <w:b/>
          <w:bCs/>
        </w:rPr>
        <w:t>indoor farming</w:t>
      </w:r>
      <w:r w:rsidR="004D1188">
        <w:rPr>
          <w:b/>
          <w:bCs/>
        </w:rPr>
        <w:t xml:space="preserve"> under different temperature and irrigation conditions</w:t>
      </w:r>
    </w:p>
    <w:p w14:paraId="7999600F" w14:textId="77777777" w:rsidR="00A359FF" w:rsidRDefault="00A359FF" w:rsidP="00FD4CC3">
      <w:pPr>
        <w:keepNext/>
        <w:jc w:val="center"/>
      </w:pPr>
      <w:r>
        <w:rPr>
          <w:noProof/>
        </w:rPr>
        <w:drawing>
          <wp:inline distT="0" distB="0" distL="0" distR="0" wp14:anchorId="36AA6B97" wp14:editId="7FC3E1D9">
            <wp:extent cx="5378450" cy="2349845"/>
            <wp:effectExtent l="0" t="0" r="0" b="0"/>
            <wp:docPr id="472576543" name="Graphiqu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576543" name="Graphique 1"/>
                    <pic:cNvPicPr/>
                  </pic:nvPicPr>
                  <pic:blipFill>
                    <a:blip r:embed="rId47">
                      <a:extLst>
                        <a:ext uri="{96DAC541-7B7A-43D3-8B79-37D633B846F1}">
                          <asvg:svgBlip xmlns:asvg="http://schemas.microsoft.com/office/drawing/2016/SVG/main" r:embed="rId4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00" cy="23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C6446" w14:textId="3EB4A728" w:rsidR="00AF356E" w:rsidRPr="00AF356E" w:rsidRDefault="00A359FF" w:rsidP="00A359FF">
      <w:pPr>
        <w:pStyle w:val="CB-FigureCaption"/>
      </w:pPr>
      <w:r w:rsidRPr="00A359FF">
        <w:rPr>
          <w:b/>
          <w:bCs/>
        </w:rPr>
        <w:t xml:space="preserve">Figure </w:t>
      </w:r>
      <w:r w:rsidRPr="00A359FF">
        <w:rPr>
          <w:b/>
          <w:bCs/>
        </w:rPr>
        <w:fldChar w:fldCharType="begin"/>
      </w:r>
      <w:r w:rsidRPr="00A359FF">
        <w:rPr>
          <w:b/>
          <w:bCs/>
        </w:rPr>
        <w:instrText xml:space="preserve"> SEQ Figure \* ARABIC </w:instrText>
      </w:r>
      <w:r w:rsidRPr="00A359FF">
        <w:rPr>
          <w:b/>
          <w:bCs/>
        </w:rPr>
        <w:fldChar w:fldCharType="separate"/>
      </w:r>
      <w:r w:rsidR="00395716">
        <w:rPr>
          <w:b/>
          <w:bCs/>
          <w:noProof/>
        </w:rPr>
        <w:t>19</w:t>
      </w:r>
      <w:r w:rsidRPr="00A359FF">
        <w:rPr>
          <w:b/>
          <w:bCs/>
        </w:rPr>
        <w:fldChar w:fldCharType="end"/>
      </w:r>
      <w:r w:rsidRPr="00A359FF">
        <w:rPr>
          <w:b/>
          <w:bCs/>
        </w:rPr>
        <w:t>.</w:t>
      </w:r>
      <w:r>
        <w:t xml:space="preserve"> HPLC-ELSD chromatograms of the ethanolic extract</w:t>
      </w:r>
      <w:r w:rsidR="00FD4CC3">
        <w:t>s</w:t>
      </w:r>
      <w:r>
        <w:t xml:space="preserve"> of </w:t>
      </w:r>
      <w:r w:rsidRPr="00A359FF">
        <w:rPr>
          <w:i/>
          <w:iCs/>
        </w:rPr>
        <w:t>Borago officinalis</w:t>
      </w:r>
      <w:r>
        <w:t xml:space="preserve"> L. </w:t>
      </w:r>
      <w:r w:rsidR="00FD4CC3">
        <w:t>aerial parts grown using different conditions</w:t>
      </w:r>
    </w:p>
    <w:p w14:paraId="1580FFEB" w14:textId="77777777" w:rsidR="00FD4CC3" w:rsidRDefault="00FD4CC3" w:rsidP="00FD4CC3">
      <w:pPr>
        <w:pStyle w:val="CB-FigureCaption"/>
        <w:keepNext/>
        <w:jc w:val="center"/>
      </w:pPr>
      <w:r>
        <w:rPr>
          <w:noProof/>
        </w:rPr>
        <w:drawing>
          <wp:inline distT="0" distB="0" distL="0" distR="0" wp14:anchorId="51BBB30C" wp14:editId="23E946C2">
            <wp:extent cx="5416550" cy="2349362"/>
            <wp:effectExtent l="0" t="0" r="0" b="0"/>
            <wp:docPr id="1598295789" name="Graphiqu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295789" name="Graphique 1598295789"/>
                    <pic:cNvPicPr/>
                  </pic:nvPicPr>
                  <pic:blipFill>
                    <a:blip r:embed="rId49">
                      <a:extLst>
                        <a:ext uri="{96DAC541-7B7A-43D3-8B79-37D633B846F1}">
                          <asvg:svgBlip xmlns:asvg="http://schemas.microsoft.com/office/drawing/2016/SVG/main" r:embed="rId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8885" cy="235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30FE3" w14:textId="7C335B38" w:rsidR="00307234" w:rsidRPr="00307234" w:rsidRDefault="00FD4CC3" w:rsidP="00FD4CC3">
      <w:pPr>
        <w:pStyle w:val="CB-FigureCaption"/>
      </w:pPr>
      <w:r w:rsidRPr="00FD4CC3">
        <w:rPr>
          <w:b/>
          <w:bCs/>
        </w:rPr>
        <w:t xml:space="preserve">Figure </w:t>
      </w:r>
      <w:r w:rsidRPr="00FD4CC3">
        <w:rPr>
          <w:b/>
          <w:bCs/>
        </w:rPr>
        <w:fldChar w:fldCharType="begin"/>
      </w:r>
      <w:r w:rsidRPr="00FD4CC3">
        <w:rPr>
          <w:b/>
          <w:bCs/>
        </w:rPr>
        <w:instrText xml:space="preserve"> SEQ Figure \* ARABIC </w:instrText>
      </w:r>
      <w:r w:rsidRPr="00FD4CC3">
        <w:rPr>
          <w:b/>
          <w:bCs/>
        </w:rPr>
        <w:fldChar w:fldCharType="separate"/>
      </w:r>
      <w:r w:rsidR="00395716">
        <w:rPr>
          <w:b/>
          <w:bCs/>
          <w:noProof/>
        </w:rPr>
        <w:t>20</w:t>
      </w:r>
      <w:r w:rsidRPr="00FD4CC3">
        <w:rPr>
          <w:b/>
          <w:bCs/>
        </w:rPr>
        <w:fldChar w:fldCharType="end"/>
      </w:r>
      <w:r>
        <w:t xml:space="preserve">. HPLC-ELSD chromatograms of the ethanolic extracts of </w:t>
      </w:r>
      <w:r w:rsidRPr="00A359FF">
        <w:rPr>
          <w:i/>
          <w:iCs/>
        </w:rPr>
        <w:t>Borago officinalis</w:t>
      </w:r>
      <w:r>
        <w:t xml:space="preserve"> L. aerial parts grown using different conditions</w:t>
      </w:r>
    </w:p>
    <w:sectPr w:rsidR="00307234" w:rsidRPr="00307234" w:rsidSect="007C27E8">
      <w:headerReference w:type="even" r:id="rId51"/>
      <w:headerReference w:type="default" r:id="rId52"/>
      <w:footerReference w:type="default" r:id="rId53"/>
      <w:pgSz w:w="11906" w:h="16838" w:code="9"/>
      <w:pgMar w:top="1418" w:right="1418" w:bottom="1418" w:left="1418" w:header="851" w:footer="851" w:gutter="0"/>
      <w:cols w:space="284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7E7ADA" w14:textId="77777777" w:rsidR="00BF538A" w:rsidRDefault="00BF538A">
      <w:r>
        <w:separator/>
      </w:r>
    </w:p>
  </w:endnote>
  <w:endnote w:type="continuationSeparator" w:id="0">
    <w:p w14:paraId="1E33124A" w14:textId="77777777" w:rsidR="00BF538A" w:rsidRDefault="00BF53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yriad Pro">
    <w:altName w:val="Segoe U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647577" w14:textId="77777777" w:rsidR="000C7596" w:rsidRDefault="000C7596" w:rsidP="007C27E8">
    <w:pPr>
      <w:pStyle w:val="Pieddepage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5255C6">
      <w:rPr>
        <w:noProof/>
      </w:rPr>
      <w:t>3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A79313" w14:textId="77777777" w:rsidR="00BF538A" w:rsidRDefault="00BF538A">
      <w:r>
        <w:separator/>
      </w:r>
    </w:p>
  </w:footnote>
  <w:footnote w:type="continuationSeparator" w:id="0">
    <w:p w14:paraId="6E881508" w14:textId="77777777" w:rsidR="00BF538A" w:rsidRDefault="00BF538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17DFB8" w14:textId="0CC35D87" w:rsidR="00C00B45" w:rsidRPr="00C8278A" w:rsidRDefault="00DC7029" w:rsidP="00FB4551">
    <w:pPr>
      <w:pStyle w:val="En-tte"/>
      <w:pBdr>
        <w:bottom w:val="single" w:sz="36" w:space="1" w:color="C0C0C0"/>
      </w:pBdr>
      <w:rPr>
        <w:rFonts w:ascii="Arial Narrow" w:hAnsi="Arial Narrow" w:cs="Arial"/>
        <w:b/>
        <w:bCs/>
        <w:color w:val="C0C0C0"/>
        <w:sz w:val="36"/>
        <w:szCs w:val="36"/>
      </w:rPr>
    </w:pPr>
    <w:r w:rsidRPr="00C00B45">
      <w:rPr>
        <w:rFonts w:ascii="Arial Narrow" w:hAnsi="Arial Narrow" w:cs="Arial"/>
        <w:b/>
        <w:bCs/>
        <w:noProof/>
        <w:color w:val="C0C0C0"/>
        <w:sz w:val="40"/>
        <w:szCs w:val="36"/>
      </w:rPr>
      <w:drawing>
        <wp:inline distT="0" distB="0" distL="0" distR="0" wp14:anchorId="676C4CDA" wp14:editId="030909A3">
          <wp:extent cx="1439545" cy="414655"/>
          <wp:effectExtent l="0" t="0" r="0" b="0"/>
          <wp:docPr id="101113702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39545" cy="4146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FB4551">
      <w:rPr>
        <w:rFonts w:ascii="Arial Narrow" w:hAnsi="Arial Narrow" w:cs="Arial"/>
        <w:b/>
        <w:bCs/>
        <w:color w:val="C0C0C0"/>
        <w:sz w:val="40"/>
        <w:szCs w:val="36"/>
      </w:rPr>
      <w:tab/>
    </w:r>
    <w:r w:rsidR="00FB4551">
      <w:rPr>
        <w:rFonts w:ascii="Arial Narrow" w:hAnsi="Arial Narrow" w:cs="Arial"/>
        <w:b/>
        <w:bCs/>
        <w:color w:val="C0C0C0"/>
        <w:sz w:val="40"/>
        <w:szCs w:val="36"/>
      </w:rPr>
      <w:tab/>
      <w:t xml:space="preserve">                            </w:t>
    </w:r>
    <w:r w:rsidR="00FB4551" w:rsidRPr="00FB4551">
      <w:rPr>
        <w:rFonts w:ascii="Arial" w:hAnsi="Arial" w:cs="Arial"/>
        <w:b/>
        <w:bCs/>
        <w:color w:val="C0C0C0"/>
      </w:rPr>
      <w:t>www.chemsuschem.org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703C0C" w14:textId="77777777" w:rsidR="00C00B45" w:rsidRPr="00D74794" w:rsidRDefault="00B20BA8" w:rsidP="006A105F">
    <w:pPr>
      <w:pStyle w:val="En-tte"/>
      <w:tabs>
        <w:tab w:val="clear" w:pos="9406"/>
        <w:tab w:val="right" w:pos="9070"/>
      </w:tabs>
      <w:rPr>
        <w:sz w:val="22"/>
        <w:szCs w:val="22"/>
      </w:rPr>
    </w:pPr>
    <w:r>
      <w:rPr>
        <w:rFonts w:cs="Arial"/>
        <w:b/>
        <w:bCs/>
        <w:color w:val="C0C0C0"/>
        <w:sz w:val="22"/>
        <w:szCs w:val="22"/>
      </w:rPr>
      <w:t>Chem. Biodiversity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9.2pt;height:15.85pt;visibility:visible;mso-wrap-style:square" o:bullet="t">
        <v:imagedata r:id="rId1" o:title=""/>
      </v:shape>
    </w:pict>
  </w:numPicBullet>
  <w:abstractNum w:abstractNumId="0" w15:restartNumberingAfterBreak="0">
    <w:nsid w:val="0C3E507C"/>
    <w:multiLevelType w:val="hybridMultilevel"/>
    <w:tmpl w:val="0896D4A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2A2B67"/>
    <w:multiLevelType w:val="hybridMultilevel"/>
    <w:tmpl w:val="94FE618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9D00FE"/>
    <w:multiLevelType w:val="hybridMultilevel"/>
    <w:tmpl w:val="7B76C4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0B7A9B"/>
    <w:multiLevelType w:val="hybridMultilevel"/>
    <w:tmpl w:val="CA20A6F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2814DF"/>
    <w:multiLevelType w:val="hybridMultilevel"/>
    <w:tmpl w:val="A846370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6C0CAE"/>
    <w:multiLevelType w:val="hybridMultilevel"/>
    <w:tmpl w:val="24FC582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304234"/>
    <w:multiLevelType w:val="hybridMultilevel"/>
    <w:tmpl w:val="21CE5EB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10D56B0"/>
    <w:multiLevelType w:val="hybridMultilevel"/>
    <w:tmpl w:val="AB3E175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0092D14"/>
    <w:multiLevelType w:val="hybridMultilevel"/>
    <w:tmpl w:val="3366476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7A761AF"/>
    <w:multiLevelType w:val="hybridMultilevel"/>
    <w:tmpl w:val="7D04854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D801FB"/>
    <w:multiLevelType w:val="hybridMultilevel"/>
    <w:tmpl w:val="234ECB3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9C13B43"/>
    <w:multiLevelType w:val="hybridMultilevel"/>
    <w:tmpl w:val="8BD0412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BAA75E6"/>
    <w:multiLevelType w:val="multilevel"/>
    <w:tmpl w:val="721C01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CCB389B"/>
    <w:multiLevelType w:val="hybridMultilevel"/>
    <w:tmpl w:val="8166CC2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73179924">
    <w:abstractNumId w:val="2"/>
  </w:num>
  <w:num w:numId="2" w16cid:durableId="850989248">
    <w:abstractNumId w:val="7"/>
  </w:num>
  <w:num w:numId="3" w16cid:durableId="1740902670">
    <w:abstractNumId w:val="10"/>
  </w:num>
  <w:num w:numId="4" w16cid:durableId="575434315">
    <w:abstractNumId w:val="0"/>
  </w:num>
  <w:num w:numId="5" w16cid:durableId="1075779458">
    <w:abstractNumId w:val="3"/>
  </w:num>
  <w:num w:numId="6" w16cid:durableId="1826777064">
    <w:abstractNumId w:val="13"/>
  </w:num>
  <w:num w:numId="7" w16cid:durableId="1283272563">
    <w:abstractNumId w:val="1"/>
  </w:num>
  <w:num w:numId="8" w16cid:durableId="1008363702">
    <w:abstractNumId w:val="8"/>
  </w:num>
  <w:num w:numId="9" w16cid:durableId="317535456">
    <w:abstractNumId w:val="6"/>
  </w:num>
  <w:num w:numId="10" w16cid:durableId="887108284">
    <w:abstractNumId w:val="4"/>
  </w:num>
  <w:num w:numId="11" w16cid:durableId="31346236">
    <w:abstractNumId w:val="5"/>
  </w:num>
  <w:num w:numId="12" w16cid:durableId="1421637121">
    <w:abstractNumId w:val="9"/>
  </w:num>
  <w:num w:numId="13" w16cid:durableId="1903060505">
    <w:abstractNumId w:val="12"/>
  </w:num>
  <w:num w:numId="14" w16cid:durableId="136814606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4"/>
  <w:proofState w:spelling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5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50">
      <o:colormru v:ext="edit" colors="#eaeaea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7029"/>
    <w:rsid w:val="00001056"/>
    <w:rsid w:val="0000214A"/>
    <w:rsid w:val="00002DBC"/>
    <w:rsid w:val="00003927"/>
    <w:rsid w:val="0000457A"/>
    <w:rsid w:val="00005C85"/>
    <w:rsid w:val="000064E8"/>
    <w:rsid w:val="000067A3"/>
    <w:rsid w:val="00007947"/>
    <w:rsid w:val="00010410"/>
    <w:rsid w:val="00010D3F"/>
    <w:rsid w:val="00011D51"/>
    <w:rsid w:val="000139CA"/>
    <w:rsid w:val="00013DD7"/>
    <w:rsid w:val="00016DFF"/>
    <w:rsid w:val="00017046"/>
    <w:rsid w:val="000208F6"/>
    <w:rsid w:val="00020D48"/>
    <w:rsid w:val="00022DB4"/>
    <w:rsid w:val="00023F32"/>
    <w:rsid w:val="00024489"/>
    <w:rsid w:val="000255BD"/>
    <w:rsid w:val="00026094"/>
    <w:rsid w:val="0002696D"/>
    <w:rsid w:val="00027CBC"/>
    <w:rsid w:val="00027F9B"/>
    <w:rsid w:val="0003303A"/>
    <w:rsid w:val="00033C26"/>
    <w:rsid w:val="00033D1A"/>
    <w:rsid w:val="00033F43"/>
    <w:rsid w:val="000343B9"/>
    <w:rsid w:val="000347DF"/>
    <w:rsid w:val="00034A73"/>
    <w:rsid w:val="00034D40"/>
    <w:rsid w:val="00035CB2"/>
    <w:rsid w:val="00036490"/>
    <w:rsid w:val="00036E5C"/>
    <w:rsid w:val="0003794A"/>
    <w:rsid w:val="0004091A"/>
    <w:rsid w:val="00042BF0"/>
    <w:rsid w:val="00042CAE"/>
    <w:rsid w:val="00043AA5"/>
    <w:rsid w:val="00045AB9"/>
    <w:rsid w:val="00047D50"/>
    <w:rsid w:val="0005096E"/>
    <w:rsid w:val="0005140E"/>
    <w:rsid w:val="00052470"/>
    <w:rsid w:val="00055485"/>
    <w:rsid w:val="000555F7"/>
    <w:rsid w:val="0006281D"/>
    <w:rsid w:val="00063E0F"/>
    <w:rsid w:val="0006489B"/>
    <w:rsid w:val="000650AB"/>
    <w:rsid w:val="0006638E"/>
    <w:rsid w:val="0006694D"/>
    <w:rsid w:val="00066950"/>
    <w:rsid w:val="000669E3"/>
    <w:rsid w:val="00066B8E"/>
    <w:rsid w:val="00067AA0"/>
    <w:rsid w:val="00070B55"/>
    <w:rsid w:val="00070E0D"/>
    <w:rsid w:val="00071780"/>
    <w:rsid w:val="0007228B"/>
    <w:rsid w:val="0007271B"/>
    <w:rsid w:val="0007315F"/>
    <w:rsid w:val="00074BBA"/>
    <w:rsid w:val="00076BD0"/>
    <w:rsid w:val="00077560"/>
    <w:rsid w:val="00077E3B"/>
    <w:rsid w:val="000806F8"/>
    <w:rsid w:val="0008077D"/>
    <w:rsid w:val="0008546E"/>
    <w:rsid w:val="00085913"/>
    <w:rsid w:val="00085C2A"/>
    <w:rsid w:val="00085E5A"/>
    <w:rsid w:val="00086798"/>
    <w:rsid w:val="00086CD8"/>
    <w:rsid w:val="00087C16"/>
    <w:rsid w:val="00090335"/>
    <w:rsid w:val="00091CC1"/>
    <w:rsid w:val="00091FD7"/>
    <w:rsid w:val="00092F71"/>
    <w:rsid w:val="00094BF2"/>
    <w:rsid w:val="0009539C"/>
    <w:rsid w:val="00095C2F"/>
    <w:rsid w:val="00096CD4"/>
    <w:rsid w:val="000A0CEE"/>
    <w:rsid w:val="000A0FC8"/>
    <w:rsid w:val="000A10C9"/>
    <w:rsid w:val="000A37F3"/>
    <w:rsid w:val="000A77DC"/>
    <w:rsid w:val="000B155C"/>
    <w:rsid w:val="000B3F99"/>
    <w:rsid w:val="000B4FC4"/>
    <w:rsid w:val="000B6DF3"/>
    <w:rsid w:val="000C073D"/>
    <w:rsid w:val="000C0B85"/>
    <w:rsid w:val="000C13EF"/>
    <w:rsid w:val="000C1DBD"/>
    <w:rsid w:val="000C4630"/>
    <w:rsid w:val="000C534D"/>
    <w:rsid w:val="000C53F1"/>
    <w:rsid w:val="000C62F2"/>
    <w:rsid w:val="000C7001"/>
    <w:rsid w:val="000C7596"/>
    <w:rsid w:val="000C79C4"/>
    <w:rsid w:val="000D1AF2"/>
    <w:rsid w:val="000D39BE"/>
    <w:rsid w:val="000D4393"/>
    <w:rsid w:val="000D4455"/>
    <w:rsid w:val="000D59AF"/>
    <w:rsid w:val="000D6E5E"/>
    <w:rsid w:val="000D70F8"/>
    <w:rsid w:val="000D75B7"/>
    <w:rsid w:val="000D7701"/>
    <w:rsid w:val="000D7818"/>
    <w:rsid w:val="000E0815"/>
    <w:rsid w:val="000E0CEA"/>
    <w:rsid w:val="000E0EC4"/>
    <w:rsid w:val="000E1C81"/>
    <w:rsid w:val="000E517A"/>
    <w:rsid w:val="000E5B81"/>
    <w:rsid w:val="000E5FDC"/>
    <w:rsid w:val="000E76B8"/>
    <w:rsid w:val="000F1D69"/>
    <w:rsid w:val="000F29A4"/>
    <w:rsid w:val="000F2C63"/>
    <w:rsid w:val="000F2EA1"/>
    <w:rsid w:val="000F4DD7"/>
    <w:rsid w:val="000F5B97"/>
    <w:rsid w:val="000F5BD1"/>
    <w:rsid w:val="000F6C4C"/>
    <w:rsid w:val="000F7847"/>
    <w:rsid w:val="00100465"/>
    <w:rsid w:val="001029EB"/>
    <w:rsid w:val="001037A1"/>
    <w:rsid w:val="00103EF7"/>
    <w:rsid w:val="00104119"/>
    <w:rsid w:val="0010543E"/>
    <w:rsid w:val="00105F97"/>
    <w:rsid w:val="00106690"/>
    <w:rsid w:val="001072AF"/>
    <w:rsid w:val="00107B44"/>
    <w:rsid w:val="00107E8C"/>
    <w:rsid w:val="00112546"/>
    <w:rsid w:val="001148D0"/>
    <w:rsid w:val="001158DE"/>
    <w:rsid w:val="00116F9B"/>
    <w:rsid w:val="00120F2E"/>
    <w:rsid w:val="001218A1"/>
    <w:rsid w:val="00121A6F"/>
    <w:rsid w:val="00122AE8"/>
    <w:rsid w:val="001237B3"/>
    <w:rsid w:val="0012381E"/>
    <w:rsid w:val="00124219"/>
    <w:rsid w:val="001248AB"/>
    <w:rsid w:val="00124E21"/>
    <w:rsid w:val="0012648F"/>
    <w:rsid w:val="0012753C"/>
    <w:rsid w:val="001309B8"/>
    <w:rsid w:val="001313A8"/>
    <w:rsid w:val="001322FF"/>
    <w:rsid w:val="0013316F"/>
    <w:rsid w:val="001344F7"/>
    <w:rsid w:val="001348CD"/>
    <w:rsid w:val="0013595F"/>
    <w:rsid w:val="001368BB"/>
    <w:rsid w:val="00136ADF"/>
    <w:rsid w:val="0014043E"/>
    <w:rsid w:val="00141356"/>
    <w:rsid w:val="00143265"/>
    <w:rsid w:val="00143551"/>
    <w:rsid w:val="0014374D"/>
    <w:rsid w:val="00143949"/>
    <w:rsid w:val="00143A4E"/>
    <w:rsid w:val="00143B89"/>
    <w:rsid w:val="00144372"/>
    <w:rsid w:val="00145387"/>
    <w:rsid w:val="00146036"/>
    <w:rsid w:val="00146651"/>
    <w:rsid w:val="001475BF"/>
    <w:rsid w:val="00147F4B"/>
    <w:rsid w:val="00152E6D"/>
    <w:rsid w:val="00154B49"/>
    <w:rsid w:val="00155607"/>
    <w:rsid w:val="00155FB7"/>
    <w:rsid w:val="0015631F"/>
    <w:rsid w:val="00156590"/>
    <w:rsid w:val="00157C67"/>
    <w:rsid w:val="00160F07"/>
    <w:rsid w:val="0016203E"/>
    <w:rsid w:val="001639AE"/>
    <w:rsid w:val="00163DAF"/>
    <w:rsid w:val="001654DF"/>
    <w:rsid w:val="00166BEB"/>
    <w:rsid w:val="00166D41"/>
    <w:rsid w:val="001673B1"/>
    <w:rsid w:val="001678B6"/>
    <w:rsid w:val="0017048F"/>
    <w:rsid w:val="00170D5C"/>
    <w:rsid w:val="001714E1"/>
    <w:rsid w:val="00172B86"/>
    <w:rsid w:val="00172F48"/>
    <w:rsid w:val="00173119"/>
    <w:rsid w:val="001732A4"/>
    <w:rsid w:val="00176B71"/>
    <w:rsid w:val="001800AA"/>
    <w:rsid w:val="0018079E"/>
    <w:rsid w:val="0018165B"/>
    <w:rsid w:val="00181774"/>
    <w:rsid w:val="00181A48"/>
    <w:rsid w:val="00184380"/>
    <w:rsid w:val="00186601"/>
    <w:rsid w:val="001876A3"/>
    <w:rsid w:val="001878D0"/>
    <w:rsid w:val="00187AD2"/>
    <w:rsid w:val="0019014A"/>
    <w:rsid w:val="0019014F"/>
    <w:rsid w:val="001935BC"/>
    <w:rsid w:val="001938AC"/>
    <w:rsid w:val="00194818"/>
    <w:rsid w:val="00194A21"/>
    <w:rsid w:val="00194E90"/>
    <w:rsid w:val="0019643A"/>
    <w:rsid w:val="00196DEB"/>
    <w:rsid w:val="00197438"/>
    <w:rsid w:val="00197F42"/>
    <w:rsid w:val="001A01C3"/>
    <w:rsid w:val="001A0D55"/>
    <w:rsid w:val="001A2152"/>
    <w:rsid w:val="001A215E"/>
    <w:rsid w:val="001A2FE3"/>
    <w:rsid w:val="001A3120"/>
    <w:rsid w:val="001A39AE"/>
    <w:rsid w:val="001A3B4B"/>
    <w:rsid w:val="001A438D"/>
    <w:rsid w:val="001A4AA8"/>
    <w:rsid w:val="001A5477"/>
    <w:rsid w:val="001A5881"/>
    <w:rsid w:val="001A597D"/>
    <w:rsid w:val="001A6E84"/>
    <w:rsid w:val="001B08AB"/>
    <w:rsid w:val="001B0DFC"/>
    <w:rsid w:val="001B1ACB"/>
    <w:rsid w:val="001B22E7"/>
    <w:rsid w:val="001B286E"/>
    <w:rsid w:val="001B2B9B"/>
    <w:rsid w:val="001B33F5"/>
    <w:rsid w:val="001B3905"/>
    <w:rsid w:val="001B48A5"/>
    <w:rsid w:val="001B54E6"/>
    <w:rsid w:val="001B73B1"/>
    <w:rsid w:val="001B73B9"/>
    <w:rsid w:val="001B7620"/>
    <w:rsid w:val="001C0F9C"/>
    <w:rsid w:val="001C1039"/>
    <w:rsid w:val="001C21E3"/>
    <w:rsid w:val="001C2607"/>
    <w:rsid w:val="001C26A7"/>
    <w:rsid w:val="001C59DA"/>
    <w:rsid w:val="001C61C6"/>
    <w:rsid w:val="001C6FBD"/>
    <w:rsid w:val="001D076F"/>
    <w:rsid w:val="001D1155"/>
    <w:rsid w:val="001D13EA"/>
    <w:rsid w:val="001D1F39"/>
    <w:rsid w:val="001D216B"/>
    <w:rsid w:val="001D29CA"/>
    <w:rsid w:val="001D37E4"/>
    <w:rsid w:val="001D3D06"/>
    <w:rsid w:val="001D54CA"/>
    <w:rsid w:val="001D5594"/>
    <w:rsid w:val="001D6366"/>
    <w:rsid w:val="001D7ECC"/>
    <w:rsid w:val="001E0098"/>
    <w:rsid w:val="001E164A"/>
    <w:rsid w:val="001E2B7D"/>
    <w:rsid w:val="001E2F1C"/>
    <w:rsid w:val="001E3C80"/>
    <w:rsid w:val="001E6289"/>
    <w:rsid w:val="001E7386"/>
    <w:rsid w:val="001F16EF"/>
    <w:rsid w:val="001F1A2D"/>
    <w:rsid w:val="001F252B"/>
    <w:rsid w:val="001F3580"/>
    <w:rsid w:val="001F3ACC"/>
    <w:rsid w:val="001F4235"/>
    <w:rsid w:val="001F45C3"/>
    <w:rsid w:val="001F4AAD"/>
    <w:rsid w:val="001F4EE4"/>
    <w:rsid w:val="001F5837"/>
    <w:rsid w:val="001F78FE"/>
    <w:rsid w:val="00200665"/>
    <w:rsid w:val="0020141E"/>
    <w:rsid w:val="0020306E"/>
    <w:rsid w:val="00204BF5"/>
    <w:rsid w:val="002058D6"/>
    <w:rsid w:val="00207719"/>
    <w:rsid w:val="002124FA"/>
    <w:rsid w:val="00212D2B"/>
    <w:rsid w:val="00213D0E"/>
    <w:rsid w:val="00214839"/>
    <w:rsid w:val="00215D5C"/>
    <w:rsid w:val="00216D6C"/>
    <w:rsid w:val="002221BA"/>
    <w:rsid w:val="00222D97"/>
    <w:rsid w:val="00224B32"/>
    <w:rsid w:val="00224C3B"/>
    <w:rsid w:val="0022537E"/>
    <w:rsid w:val="0022582C"/>
    <w:rsid w:val="00227361"/>
    <w:rsid w:val="0023074A"/>
    <w:rsid w:val="00231AE6"/>
    <w:rsid w:val="002322C7"/>
    <w:rsid w:val="00232BD4"/>
    <w:rsid w:val="00232C14"/>
    <w:rsid w:val="00235872"/>
    <w:rsid w:val="0023591B"/>
    <w:rsid w:val="002362C7"/>
    <w:rsid w:val="0024028E"/>
    <w:rsid w:val="0024067B"/>
    <w:rsid w:val="00241D85"/>
    <w:rsid w:val="00242E54"/>
    <w:rsid w:val="002433F0"/>
    <w:rsid w:val="00243927"/>
    <w:rsid w:val="00243B2F"/>
    <w:rsid w:val="00243EC2"/>
    <w:rsid w:val="00244E2E"/>
    <w:rsid w:val="002505C7"/>
    <w:rsid w:val="00252893"/>
    <w:rsid w:val="00253B8A"/>
    <w:rsid w:val="00256C47"/>
    <w:rsid w:val="00257A78"/>
    <w:rsid w:val="00257B4F"/>
    <w:rsid w:val="00257FAD"/>
    <w:rsid w:val="00260019"/>
    <w:rsid w:val="00260CE6"/>
    <w:rsid w:val="00260EDA"/>
    <w:rsid w:val="002612CA"/>
    <w:rsid w:val="00261387"/>
    <w:rsid w:val="00261882"/>
    <w:rsid w:val="00265761"/>
    <w:rsid w:val="00265DCA"/>
    <w:rsid w:val="00267F8A"/>
    <w:rsid w:val="002702BC"/>
    <w:rsid w:val="0027068B"/>
    <w:rsid w:val="00270D28"/>
    <w:rsid w:val="00270DBA"/>
    <w:rsid w:val="00274350"/>
    <w:rsid w:val="0027670C"/>
    <w:rsid w:val="002778A6"/>
    <w:rsid w:val="00280FBB"/>
    <w:rsid w:val="00283F46"/>
    <w:rsid w:val="0028499E"/>
    <w:rsid w:val="002871F0"/>
    <w:rsid w:val="00287256"/>
    <w:rsid w:val="00287B32"/>
    <w:rsid w:val="002918C3"/>
    <w:rsid w:val="00291C93"/>
    <w:rsid w:val="0029391E"/>
    <w:rsid w:val="00294ED7"/>
    <w:rsid w:val="0029797A"/>
    <w:rsid w:val="002A0B90"/>
    <w:rsid w:val="002A0C28"/>
    <w:rsid w:val="002A36FA"/>
    <w:rsid w:val="002A3D7B"/>
    <w:rsid w:val="002A561E"/>
    <w:rsid w:val="002A58A4"/>
    <w:rsid w:val="002A5D5F"/>
    <w:rsid w:val="002A6423"/>
    <w:rsid w:val="002A69D1"/>
    <w:rsid w:val="002A6B39"/>
    <w:rsid w:val="002A75AB"/>
    <w:rsid w:val="002B09CF"/>
    <w:rsid w:val="002B16E2"/>
    <w:rsid w:val="002B22BA"/>
    <w:rsid w:val="002B25E2"/>
    <w:rsid w:val="002B453B"/>
    <w:rsid w:val="002B472D"/>
    <w:rsid w:val="002B4853"/>
    <w:rsid w:val="002B56C9"/>
    <w:rsid w:val="002B60E7"/>
    <w:rsid w:val="002B7CA9"/>
    <w:rsid w:val="002C1C28"/>
    <w:rsid w:val="002C2D63"/>
    <w:rsid w:val="002C330D"/>
    <w:rsid w:val="002C36E0"/>
    <w:rsid w:val="002C3B36"/>
    <w:rsid w:val="002C5D2F"/>
    <w:rsid w:val="002D086F"/>
    <w:rsid w:val="002D0B17"/>
    <w:rsid w:val="002D15B9"/>
    <w:rsid w:val="002D24CB"/>
    <w:rsid w:val="002D42FF"/>
    <w:rsid w:val="002D5148"/>
    <w:rsid w:val="002D54B4"/>
    <w:rsid w:val="002D6531"/>
    <w:rsid w:val="002E0538"/>
    <w:rsid w:val="002E066F"/>
    <w:rsid w:val="002E16AF"/>
    <w:rsid w:val="002E16C6"/>
    <w:rsid w:val="002E1ED2"/>
    <w:rsid w:val="002E2CA8"/>
    <w:rsid w:val="002E3FFF"/>
    <w:rsid w:val="002E64B6"/>
    <w:rsid w:val="002F0269"/>
    <w:rsid w:val="002F0815"/>
    <w:rsid w:val="002F09A8"/>
    <w:rsid w:val="002F1479"/>
    <w:rsid w:val="002F17FB"/>
    <w:rsid w:val="002F2115"/>
    <w:rsid w:val="002F4254"/>
    <w:rsid w:val="002F56D6"/>
    <w:rsid w:val="002F66F5"/>
    <w:rsid w:val="002F6A4C"/>
    <w:rsid w:val="002F73A5"/>
    <w:rsid w:val="002F76CD"/>
    <w:rsid w:val="003006A7"/>
    <w:rsid w:val="00301167"/>
    <w:rsid w:val="00301D1E"/>
    <w:rsid w:val="00303FBE"/>
    <w:rsid w:val="003040CB"/>
    <w:rsid w:val="00304B3F"/>
    <w:rsid w:val="003058E8"/>
    <w:rsid w:val="00307234"/>
    <w:rsid w:val="003073C9"/>
    <w:rsid w:val="003079D2"/>
    <w:rsid w:val="00307C5A"/>
    <w:rsid w:val="00307D9E"/>
    <w:rsid w:val="00310761"/>
    <w:rsid w:val="003116F4"/>
    <w:rsid w:val="00312ED2"/>
    <w:rsid w:val="003133C8"/>
    <w:rsid w:val="00313E9D"/>
    <w:rsid w:val="003145A5"/>
    <w:rsid w:val="003165FF"/>
    <w:rsid w:val="00316BFB"/>
    <w:rsid w:val="00317214"/>
    <w:rsid w:val="0032022A"/>
    <w:rsid w:val="0032048F"/>
    <w:rsid w:val="003214E7"/>
    <w:rsid w:val="003219A5"/>
    <w:rsid w:val="00322D02"/>
    <w:rsid w:val="00322E1F"/>
    <w:rsid w:val="00323B68"/>
    <w:rsid w:val="00323FC3"/>
    <w:rsid w:val="00324724"/>
    <w:rsid w:val="00324911"/>
    <w:rsid w:val="00325147"/>
    <w:rsid w:val="003254D1"/>
    <w:rsid w:val="00325516"/>
    <w:rsid w:val="003275FF"/>
    <w:rsid w:val="0033054D"/>
    <w:rsid w:val="00331B5E"/>
    <w:rsid w:val="00331BEE"/>
    <w:rsid w:val="00331E0E"/>
    <w:rsid w:val="00331F7F"/>
    <w:rsid w:val="00332FCA"/>
    <w:rsid w:val="00333014"/>
    <w:rsid w:val="00333FAD"/>
    <w:rsid w:val="0033586B"/>
    <w:rsid w:val="00336A5A"/>
    <w:rsid w:val="003403BB"/>
    <w:rsid w:val="003405AD"/>
    <w:rsid w:val="00340A08"/>
    <w:rsid w:val="00344348"/>
    <w:rsid w:val="003447D7"/>
    <w:rsid w:val="0034496B"/>
    <w:rsid w:val="00344D49"/>
    <w:rsid w:val="00347310"/>
    <w:rsid w:val="003543C4"/>
    <w:rsid w:val="00354980"/>
    <w:rsid w:val="00354B57"/>
    <w:rsid w:val="0035505F"/>
    <w:rsid w:val="00355E35"/>
    <w:rsid w:val="00360D32"/>
    <w:rsid w:val="003612DD"/>
    <w:rsid w:val="00361E7B"/>
    <w:rsid w:val="003625F2"/>
    <w:rsid w:val="0036354B"/>
    <w:rsid w:val="00364753"/>
    <w:rsid w:val="00364A2A"/>
    <w:rsid w:val="003657B6"/>
    <w:rsid w:val="00366676"/>
    <w:rsid w:val="003674A7"/>
    <w:rsid w:val="00370D64"/>
    <w:rsid w:val="00374763"/>
    <w:rsid w:val="00375415"/>
    <w:rsid w:val="00375473"/>
    <w:rsid w:val="00376792"/>
    <w:rsid w:val="00376F37"/>
    <w:rsid w:val="003779F0"/>
    <w:rsid w:val="00381934"/>
    <w:rsid w:val="00383ABB"/>
    <w:rsid w:val="0038437A"/>
    <w:rsid w:val="0038459D"/>
    <w:rsid w:val="0038506F"/>
    <w:rsid w:val="00390DD7"/>
    <w:rsid w:val="00392760"/>
    <w:rsid w:val="003928DA"/>
    <w:rsid w:val="00393E05"/>
    <w:rsid w:val="00394BAB"/>
    <w:rsid w:val="00395024"/>
    <w:rsid w:val="0039529D"/>
    <w:rsid w:val="0039560F"/>
    <w:rsid w:val="00395716"/>
    <w:rsid w:val="00396BE2"/>
    <w:rsid w:val="00397444"/>
    <w:rsid w:val="003A0616"/>
    <w:rsid w:val="003A12E0"/>
    <w:rsid w:val="003A3AF2"/>
    <w:rsid w:val="003A4D88"/>
    <w:rsid w:val="003A547E"/>
    <w:rsid w:val="003A5524"/>
    <w:rsid w:val="003A6168"/>
    <w:rsid w:val="003A75D5"/>
    <w:rsid w:val="003B04BA"/>
    <w:rsid w:val="003B0E0B"/>
    <w:rsid w:val="003B0FC4"/>
    <w:rsid w:val="003B4C4A"/>
    <w:rsid w:val="003B4D05"/>
    <w:rsid w:val="003B6C60"/>
    <w:rsid w:val="003B6E83"/>
    <w:rsid w:val="003B6FAC"/>
    <w:rsid w:val="003B70C8"/>
    <w:rsid w:val="003B779A"/>
    <w:rsid w:val="003C134A"/>
    <w:rsid w:val="003C16D7"/>
    <w:rsid w:val="003C1CCA"/>
    <w:rsid w:val="003C26DB"/>
    <w:rsid w:val="003C2972"/>
    <w:rsid w:val="003C2C9C"/>
    <w:rsid w:val="003C4382"/>
    <w:rsid w:val="003C5630"/>
    <w:rsid w:val="003C6E1A"/>
    <w:rsid w:val="003D0888"/>
    <w:rsid w:val="003D0F51"/>
    <w:rsid w:val="003D107A"/>
    <w:rsid w:val="003D1528"/>
    <w:rsid w:val="003D1C1A"/>
    <w:rsid w:val="003D3065"/>
    <w:rsid w:val="003D3149"/>
    <w:rsid w:val="003D3F9A"/>
    <w:rsid w:val="003D5CA8"/>
    <w:rsid w:val="003E107D"/>
    <w:rsid w:val="003E1C86"/>
    <w:rsid w:val="003E2566"/>
    <w:rsid w:val="003E54CD"/>
    <w:rsid w:val="003E7319"/>
    <w:rsid w:val="003F1223"/>
    <w:rsid w:val="003F2358"/>
    <w:rsid w:val="003F2556"/>
    <w:rsid w:val="003F2722"/>
    <w:rsid w:val="003F2ABA"/>
    <w:rsid w:val="003F4579"/>
    <w:rsid w:val="003F4BE5"/>
    <w:rsid w:val="003F50D4"/>
    <w:rsid w:val="003F62F0"/>
    <w:rsid w:val="0040080D"/>
    <w:rsid w:val="0040270E"/>
    <w:rsid w:val="00402E94"/>
    <w:rsid w:val="00403876"/>
    <w:rsid w:val="00404B3E"/>
    <w:rsid w:val="004062B1"/>
    <w:rsid w:val="004070B6"/>
    <w:rsid w:val="004072DD"/>
    <w:rsid w:val="00407B40"/>
    <w:rsid w:val="0041063E"/>
    <w:rsid w:val="004108E6"/>
    <w:rsid w:val="00411630"/>
    <w:rsid w:val="00411AA6"/>
    <w:rsid w:val="00413A7A"/>
    <w:rsid w:val="00414412"/>
    <w:rsid w:val="00415971"/>
    <w:rsid w:val="004169E7"/>
    <w:rsid w:val="00416B05"/>
    <w:rsid w:val="004173C2"/>
    <w:rsid w:val="00417E7E"/>
    <w:rsid w:val="004204F0"/>
    <w:rsid w:val="0042081E"/>
    <w:rsid w:val="00421E78"/>
    <w:rsid w:val="00422AFE"/>
    <w:rsid w:val="00423593"/>
    <w:rsid w:val="004247E8"/>
    <w:rsid w:val="00424978"/>
    <w:rsid w:val="0042535B"/>
    <w:rsid w:val="0042545B"/>
    <w:rsid w:val="00427CBD"/>
    <w:rsid w:val="00431151"/>
    <w:rsid w:val="00432307"/>
    <w:rsid w:val="004344FB"/>
    <w:rsid w:val="00435C63"/>
    <w:rsid w:val="00435D6F"/>
    <w:rsid w:val="00436338"/>
    <w:rsid w:val="00436AB5"/>
    <w:rsid w:val="004378BC"/>
    <w:rsid w:val="00437B5A"/>
    <w:rsid w:val="004401D0"/>
    <w:rsid w:val="004404F3"/>
    <w:rsid w:val="0044423D"/>
    <w:rsid w:val="00444E3C"/>
    <w:rsid w:val="00445D5C"/>
    <w:rsid w:val="004465F9"/>
    <w:rsid w:val="004466B0"/>
    <w:rsid w:val="00447B69"/>
    <w:rsid w:val="00454072"/>
    <w:rsid w:val="00454A2D"/>
    <w:rsid w:val="004556E1"/>
    <w:rsid w:val="00457228"/>
    <w:rsid w:val="00457244"/>
    <w:rsid w:val="004605B8"/>
    <w:rsid w:val="004609E1"/>
    <w:rsid w:val="00460C28"/>
    <w:rsid w:val="00461BD2"/>
    <w:rsid w:val="00462555"/>
    <w:rsid w:val="004625D8"/>
    <w:rsid w:val="00462A09"/>
    <w:rsid w:val="004638D0"/>
    <w:rsid w:val="00463FD5"/>
    <w:rsid w:val="00464191"/>
    <w:rsid w:val="004644E1"/>
    <w:rsid w:val="00464DB4"/>
    <w:rsid w:val="0046574E"/>
    <w:rsid w:val="004657E8"/>
    <w:rsid w:val="004657ED"/>
    <w:rsid w:val="00467E99"/>
    <w:rsid w:val="00470790"/>
    <w:rsid w:val="004721A0"/>
    <w:rsid w:val="00473029"/>
    <w:rsid w:val="00473E9B"/>
    <w:rsid w:val="00473EE4"/>
    <w:rsid w:val="00474929"/>
    <w:rsid w:val="00474C33"/>
    <w:rsid w:val="00476EBF"/>
    <w:rsid w:val="00477B4C"/>
    <w:rsid w:val="00477B99"/>
    <w:rsid w:val="004823EF"/>
    <w:rsid w:val="00482CC5"/>
    <w:rsid w:val="004841CA"/>
    <w:rsid w:val="0048483E"/>
    <w:rsid w:val="004850D1"/>
    <w:rsid w:val="00485C84"/>
    <w:rsid w:val="00486215"/>
    <w:rsid w:val="0048630D"/>
    <w:rsid w:val="00486313"/>
    <w:rsid w:val="004907F9"/>
    <w:rsid w:val="00490B67"/>
    <w:rsid w:val="00491473"/>
    <w:rsid w:val="004921CF"/>
    <w:rsid w:val="004929DB"/>
    <w:rsid w:val="004930F0"/>
    <w:rsid w:val="004952D8"/>
    <w:rsid w:val="00495AB6"/>
    <w:rsid w:val="0049703C"/>
    <w:rsid w:val="00497935"/>
    <w:rsid w:val="004A0BA8"/>
    <w:rsid w:val="004A17E6"/>
    <w:rsid w:val="004A3249"/>
    <w:rsid w:val="004A3DE2"/>
    <w:rsid w:val="004A3F05"/>
    <w:rsid w:val="004A489D"/>
    <w:rsid w:val="004A4A2E"/>
    <w:rsid w:val="004A4CD0"/>
    <w:rsid w:val="004A73A8"/>
    <w:rsid w:val="004A75D5"/>
    <w:rsid w:val="004A771F"/>
    <w:rsid w:val="004A78AE"/>
    <w:rsid w:val="004B004E"/>
    <w:rsid w:val="004B024B"/>
    <w:rsid w:val="004B0589"/>
    <w:rsid w:val="004B0B74"/>
    <w:rsid w:val="004B1783"/>
    <w:rsid w:val="004B2A09"/>
    <w:rsid w:val="004B382E"/>
    <w:rsid w:val="004B5587"/>
    <w:rsid w:val="004B65AE"/>
    <w:rsid w:val="004B699D"/>
    <w:rsid w:val="004B7661"/>
    <w:rsid w:val="004B7B04"/>
    <w:rsid w:val="004C01AD"/>
    <w:rsid w:val="004C0C67"/>
    <w:rsid w:val="004C1836"/>
    <w:rsid w:val="004C22E6"/>
    <w:rsid w:val="004C2834"/>
    <w:rsid w:val="004C2F2F"/>
    <w:rsid w:val="004C2FAC"/>
    <w:rsid w:val="004C3CC9"/>
    <w:rsid w:val="004C471F"/>
    <w:rsid w:val="004C4770"/>
    <w:rsid w:val="004C5F41"/>
    <w:rsid w:val="004C6D04"/>
    <w:rsid w:val="004C7BEC"/>
    <w:rsid w:val="004D090A"/>
    <w:rsid w:val="004D1188"/>
    <w:rsid w:val="004D31C6"/>
    <w:rsid w:val="004D3870"/>
    <w:rsid w:val="004D4293"/>
    <w:rsid w:val="004D5614"/>
    <w:rsid w:val="004D5ABB"/>
    <w:rsid w:val="004D63F3"/>
    <w:rsid w:val="004D6737"/>
    <w:rsid w:val="004D6DB8"/>
    <w:rsid w:val="004E3010"/>
    <w:rsid w:val="004E3B58"/>
    <w:rsid w:val="004E3F83"/>
    <w:rsid w:val="004E4A53"/>
    <w:rsid w:val="004E4DFF"/>
    <w:rsid w:val="004E5278"/>
    <w:rsid w:val="004E74F4"/>
    <w:rsid w:val="004F0129"/>
    <w:rsid w:val="004F0C4F"/>
    <w:rsid w:val="004F11C7"/>
    <w:rsid w:val="004F257F"/>
    <w:rsid w:val="004F35CD"/>
    <w:rsid w:val="004F368B"/>
    <w:rsid w:val="004F612C"/>
    <w:rsid w:val="004F627B"/>
    <w:rsid w:val="004F7873"/>
    <w:rsid w:val="004F7F41"/>
    <w:rsid w:val="00500734"/>
    <w:rsid w:val="00500940"/>
    <w:rsid w:val="00501639"/>
    <w:rsid w:val="005016C7"/>
    <w:rsid w:val="00501EFF"/>
    <w:rsid w:val="00502443"/>
    <w:rsid w:val="0050277D"/>
    <w:rsid w:val="005035EB"/>
    <w:rsid w:val="0050504F"/>
    <w:rsid w:val="00505DA1"/>
    <w:rsid w:val="0050689B"/>
    <w:rsid w:val="005068AA"/>
    <w:rsid w:val="00506EDB"/>
    <w:rsid w:val="005079A0"/>
    <w:rsid w:val="00511093"/>
    <w:rsid w:val="005111A2"/>
    <w:rsid w:val="00511622"/>
    <w:rsid w:val="00512A8E"/>
    <w:rsid w:val="00512B0B"/>
    <w:rsid w:val="0051387C"/>
    <w:rsid w:val="00513897"/>
    <w:rsid w:val="00515742"/>
    <w:rsid w:val="00515D4B"/>
    <w:rsid w:val="00517E8D"/>
    <w:rsid w:val="00520422"/>
    <w:rsid w:val="0052085F"/>
    <w:rsid w:val="00522218"/>
    <w:rsid w:val="00522CBC"/>
    <w:rsid w:val="0052404D"/>
    <w:rsid w:val="005242E1"/>
    <w:rsid w:val="005247C0"/>
    <w:rsid w:val="005255C6"/>
    <w:rsid w:val="00525DF3"/>
    <w:rsid w:val="00526C6B"/>
    <w:rsid w:val="00530284"/>
    <w:rsid w:val="005305F0"/>
    <w:rsid w:val="005321B0"/>
    <w:rsid w:val="005333F9"/>
    <w:rsid w:val="0053418A"/>
    <w:rsid w:val="005349D6"/>
    <w:rsid w:val="00536081"/>
    <w:rsid w:val="00536BC1"/>
    <w:rsid w:val="00536E62"/>
    <w:rsid w:val="00537F36"/>
    <w:rsid w:val="005400FF"/>
    <w:rsid w:val="00540386"/>
    <w:rsid w:val="00541205"/>
    <w:rsid w:val="005414BD"/>
    <w:rsid w:val="00541868"/>
    <w:rsid w:val="0054194F"/>
    <w:rsid w:val="00542330"/>
    <w:rsid w:val="00542E3B"/>
    <w:rsid w:val="005433DE"/>
    <w:rsid w:val="0054420E"/>
    <w:rsid w:val="00544924"/>
    <w:rsid w:val="005456A7"/>
    <w:rsid w:val="00546937"/>
    <w:rsid w:val="005472E5"/>
    <w:rsid w:val="00547E58"/>
    <w:rsid w:val="0055057E"/>
    <w:rsid w:val="00550B0C"/>
    <w:rsid w:val="0055113D"/>
    <w:rsid w:val="005530AF"/>
    <w:rsid w:val="005544CF"/>
    <w:rsid w:val="00554797"/>
    <w:rsid w:val="005551F3"/>
    <w:rsid w:val="00555F1C"/>
    <w:rsid w:val="00556A65"/>
    <w:rsid w:val="00557FA5"/>
    <w:rsid w:val="00560562"/>
    <w:rsid w:val="00560D2B"/>
    <w:rsid w:val="00561C0E"/>
    <w:rsid w:val="00562CAD"/>
    <w:rsid w:val="005662EA"/>
    <w:rsid w:val="00566F05"/>
    <w:rsid w:val="00567B5A"/>
    <w:rsid w:val="00567C18"/>
    <w:rsid w:val="0057009B"/>
    <w:rsid w:val="005701B8"/>
    <w:rsid w:val="00571BC4"/>
    <w:rsid w:val="00571DAD"/>
    <w:rsid w:val="00572339"/>
    <w:rsid w:val="00572A49"/>
    <w:rsid w:val="005733D1"/>
    <w:rsid w:val="005735B3"/>
    <w:rsid w:val="00573BB8"/>
    <w:rsid w:val="00575128"/>
    <w:rsid w:val="005801F0"/>
    <w:rsid w:val="005826CC"/>
    <w:rsid w:val="005827F8"/>
    <w:rsid w:val="00582A0A"/>
    <w:rsid w:val="005835C1"/>
    <w:rsid w:val="005839B9"/>
    <w:rsid w:val="005851E0"/>
    <w:rsid w:val="00586755"/>
    <w:rsid w:val="00586BF2"/>
    <w:rsid w:val="00586DF8"/>
    <w:rsid w:val="00587A8A"/>
    <w:rsid w:val="00590E64"/>
    <w:rsid w:val="00591262"/>
    <w:rsid w:val="0059162D"/>
    <w:rsid w:val="00591AB8"/>
    <w:rsid w:val="00597954"/>
    <w:rsid w:val="00597BB8"/>
    <w:rsid w:val="00597BE4"/>
    <w:rsid w:val="005A1AE7"/>
    <w:rsid w:val="005A65F8"/>
    <w:rsid w:val="005A7D7A"/>
    <w:rsid w:val="005B03D2"/>
    <w:rsid w:val="005B04A7"/>
    <w:rsid w:val="005B0BDF"/>
    <w:rsid w:val="005B10C2"/>
    <w:rsid w:val="005B15A7"/>
    <w:rsid w:val="005B247D"/>
    <w:rsid w:val="005B2A3C"/>
    <w:rsid w:val="005B2AC6"/>
    <w:rsid w:val="005B3509"/>
    <w:rsid w:val="005B41AE"/>
    <w:rsid w:val="005B430B"/>
    <w:rsid w:val="005B43B7"/>
    <w:rsid w:val="005B5D4F"/>
    <w:rsid w:val="005B6716"/>
    <w:rsid w:val="005B6AEF"/>
    <w:rsid w:val="005B6C80"/>
    <w:rsid w:val="005B71FC"/>
    <w:rsid w:val="005C08BF"/>
    <w:rsid w:val="005C284B"/>
    <w:rsid w:val="005C35E6"/>
    <w:rsid w:val="005C44D0"/>
    <w:rsid w:val="005C4A1E"/>
    <w:rsid w:val="005C4CEE"/>
    <w:rsid w:val="005C4F38"/>
    <w:rsid w:val="005C5196"/>
    <w:rsid w:val="005D0AFE"/>
    <w:rsid w:val="005D1EBB"/>
    <w:rsid w:val="005D1EC6"/>
    <w:rsid w:val="005D3E33"/>
    <w:rsid w:val="005D413B"/>
    <w:rsid w:val="005D43FD"/>
    <w:rsid w:val="005D65E6"/>
    <w:rsid w:val="005D6DA2"/>
    <w:rsid w:val="005E04AE"/>
    <w:rsid w:val="005E1875"/>
    <w:rsid w:val="005E69D7"/>
    <w:rsid w:val="005E759E"/>
    <w:rsid w:val="005F18C8"/>
    <w:rsid w:val="005F19CB"/>
    <w:rsid w:val="005F1E3B"/>
    <w:rsid w:val="005F403A"/>
    <w:rsid w:val="005F5348"/>
    <w:rsid w:val="005F5A05"/>
    <w:rsid w:val="005F74E7"/>
    <w:rsid w:val="005F78FE"/>
    <w:rsid w:val="00600A38"/>
    <w:rsid w:val="006011C8"/>
    <w:rsid w:val="006024FD"/>
    <w:rsid w:val="0060310C"/>
    <w:rsid w:val="00603340"/>
    <w:rsid w:val="00603B49"/>
    <w:rsid w:val="00603CA0"/>
    <w:rsid w:val="006050B0"/>
    <w:rsid w:val="00605222"/>
    <w:rsid w:val="00605FAC"/>
    <w:rsid w:val="006111F0"/>
    <w:rsid w:val="0061145C"/>
    <w:rsid w:val="00613424"/>
    <w:rsid w:val="006134A3"/>
    <w:rsid w:val="0061418C"/>
    <w:rsid w:val="00614C7F"/>
    <w:rsid w:val="006150DB"/>
    <w:rsid w:val="00616BDC"/>
    <w:rsid w:val="00617E78"/>
    <w:rsid w:val="006200AB"/>
    <w:rsid w:val="00620450"/>
    <w:rsid w:val="00620753"/>
    <w:rsid w:val="00620911"/>
    <w:rsid w:val="0062091D"/>
    <w:rsid w:val="00620C61"/>
    <w:rsid w:val="00624911"/>
    <w:rsid w:val="00625B36"/>
    <w:rsid w:val="00626D01"/>
    <w:rsid w:val="00627313"/>
    <w:rsid w:val="00627F57"/>
    <w:rsid w:val="0063025A"/>
    <w:rsid w:val="006308BF"/>
    <w:rsid w:val="0063383B"/>
    <w:rsid w:val="006357FC"/>
    <w:rsid w:val="00636330"/>
    <w:rsid w:val="00636481"/>
    <w:rsid w:val="00636A09"/>
    <w:rsid w:val="006370C0"/>
    <w:rsid w:val="0064131C"/>
    <w:rsid w:val="00644209"/>
    <w:rsid w:val="00647525"/>
    <w:rsid w:val="006479FE"/>
    <w:rsid w:val="00647D58"/>
    <w:rsid w:val="00652297"/>
    <w:rsid w:val="00653BA2"/>
    <w:rsid w:val="00654E17"/>
    <w:rsid w:val="00656634"/>
    <w:rsid w:val="00657323"/>
    <w:rsid w:val="00661C76"/>
    <w:rsid w:val="0066216C"/>
    <w:rsid w:val="00662C7F"/>
    <w:rsid w:val="006641D3"/>
    <w:rsid w:val="006659A3"/>
    <w:rsid w:val="00665E34"/>
    <w:rsid w:val="00667223"/>
    <w:rsid w:val="006673DC"/>
    <w:rsid w:val="006675EA"/>
    <w:rsid w:val="0067015D"/>
    <w:rsid w:val="006714E5"/>
    <w:rsid w:val="00671E1E"/>
    <w:rsid w:val="006722A0"/>
    <w:rsid w:val="006724B9"/>
    <w:rsid w:val="00672587"/>
    <w:rsid w:val="006742AB"/>
    <w:rsid w:val="00674863"/>
    <w:rsid w:val="0067512C"/>
    <w:rsid w:val="00677AB5"/>
    <w:rsid w:val="00677D6F"/>
    <w:rsid w:val="00680D34"/>
    <w:rsid w:val="006812E2"/>
    <w:rsid w:val="00681A96"/>
    <w:rsid w:val="00681E96"/>
    <w:rsid w:val="006857C6"/>
    <w:rsid w:val="00685DA5"/>
    <w:rsid w:val="0068673B"/>
    <w:rsid w:val="00687F21"/>
    <w:rsid w:val="00691321"/>
    <w:rsid w:val="00692AE8"/>
    <w:rsid w:val="00692E69"/>
    <w:rsid w:val="00693A75"/>
    <w:rsid w:val="00694EC1"/>
    <w:rsid w:val="006956E5"/>
    <w:rsid w:val="006957C4"/>
    <w:rsid w:val="00695EC4"/>
    <w:rsid w:val="0069644B"/>
    <w:rsid w:val="00696679"/>
    <w:rsid w:val="0069691D"/>
    <w:rsid w:val="006976AD"/>
    <w:rsid w:val="00697E3B"/>
    <w:rsid w:val="006A105F"/>
    <w:rsid w:val="006A108F"/>
    <w:rsid w:val="006A14E6"/>
    <w:rsid w:val="006A160D"/>
    <w:rsid w:val="006A1B67"/>
    <w:rsid w:val="006A2254"/>
    <w:rsid w:val="006A2A48"/>
    <w:rsid w:val="006A31D2"/>
    <w:rsid w:val="006A320E"/>
    <w:rsid w:val="006A5BA4"/>
    <w:rsid w:val="006A6116"/>
    <w:rsid w:val="006A7E4F"/>
    <w:rsid w:val="006B04A7"/>
    <w:rsid w:val="006B0A6F"/>
    <w:rsid w:val="006B0FED"/>
    <w:rsid w:val="006B25EF"/>
    <w:rsid w:val="006B3588"/>
    <w:rsid w:val="006B369F"/>
    <w:rsid w:val="006B4DC6"/>
    <w:rsid w:val="006B4E8D"/>
    <w:rsid w:val="006B5DE9"/>
    <w:rsid w:val="006B6806"/>
    <w:rsid w:val="006B68E8"/>
    <w:rsid w:val="006B72C2"/>
    <w:rsid w:val="006B7BA3"/>
    <w:rsid w:val="006B7C3F"/>
    <w:rsid w:val="006C1123"/>
    <w:rsid w:val="006C1B7C"/>
    <w:rsid w:val="006C25DB"/>
    <w:rsid w:val="006C2DBE"/>
    <w:rsid w:val="006C3F6B"/>
    <w:rsid w:val="006C4257"/>
    <w:rsid w:val="006C463C"/>
    <w:rsid w:val="006C4823"/>
    <w:rsid w:val="006C4BED"/>
    <w:rsid w:val="006C52D9"/>
    <w:rsid w:val="006C5C46"/>
    <w:rsid w:val="006C5F03"/>
    <w:rsid w:val="006C643D"/>
    <w:rsid w:val="006C6BFE"/>
    <w:rsid w:val="006C6D39"/>
    <w:rsid w:val="006C7F18"/>
    <w:rsid w:val="006D02C0"/>
    <w:rsid w:val="006D184F"/>
    <w:rsid w:val="006D2D7B"/>
    <w:rsid w:val="006D2EF1"/>
    <w:rsid w:val="006D3595"/>
    <w:rsid w:val="006D4F77"/>
    <w:rsid w:val="006D6793"/>
    <w:rsid w:val="006D6A87"/>
    <w:rsid w:val="006E041E"/>
    <w:rsid w:val="006E1EEF"/>
    <w:rsid w:val="006E52BB"/>
    <w:rsid w:val="006E5920"/>
    <w:rsid w:val="006E5BEA"/>
    <w:rsid w:val="006E6CD7"/>
    <w:rsid w:val="006F0EB7"/>
    <w:rsid w:val="006F4908"/>
    <w:rsid w:val="006F4C78"/>
    <w:rsid w:val="006F6671"/>
    <w:rsid w:val="007005B8"/>
    <w:rsid w:val="00700CD4"/>
    <w:rsid w:val="00700F72"/>
    <w:rsid w:val="007013DE"/>
    <w:rsid w:val="00701830"/>
    <w:rsid w:val="00702F63"/>
    <w:rsid w:val="007048E9"/>
    <w:rsid w:val="007059E1"/>
    <w:rsid w:val="00707F25"/>
    <w:rsid w:val="00710812"/>
    <w:rsid w:val="00711E9D"/>
    <w:rsid w:val="007130CE"/>
    <w:rsid w:val="00713548"/>
    <w:rsid w:val="00713B1C"/>
    <w:rsid w:val="00714DB9"/>
    <w:rsid w:val="00714DC9"/>
    <w:rsid w:val="0071590A"/>
    <w:rsid w:val="007169CF"/>
    <w:rsid w:val="0071700B"/>
    <w:rsid w:val="00717BD5"/>
    <w:rsid w:val="00720A8C"/>
    <w:rsid w:val="00720CC1"/>
    <w:rsid w:val="00720FED"/>
    <w:rsid w:val="00721123"/>
    <w:rsid w:val="00721A0F"/>
    <w:rsid w:val="0072236A"/>
    <w:rsid w:val="00723383"/>
    <w:rsid w:val="00723DD6"/>
    <w:rsid w:val="007249D7"/>
    <w:rsid w:val="00724A5B"/>
    <w:rsid w:val="007252DA"/>
    <w:rsid w:val="00725D17"/>
    <w:rsid w:val="007262C2"/>
    <w:rsid w:val="0072646E"/>
    <w:rsid w:val="00732662"/>
    <w:rsid w:val="00732798"/>
    <w:rsid w:val="00732A46"/>
    <w:rsid w:val="00732BDB"/>
    <w:rsid w:val="007346E4"/>
    <w:rsid w:val="0073535C"/>
    <w:rsid w:val="007358F2"/>
    <w:rsid w:val="00737264"/>
    <w:rsid w:val="00737F03"/>
    <w:rsid w:val="007406C2"/>
    <w:rsid w:val="007407AE"/>
    <w:rsid w:val="00740BBC"/>
    <w:rsid w:val="00740CE1"/>
    <w:rsid w:val="0074126C"/>
    <w:rsid w:val="00741B47"/>
    <w:rsid w:val="00743A1F"/>
    <w:rsid w:val="00745919"/>
    <w:rsid w:val="007459E9"/>
    <w:rsid w:val="00745DBF"/>
    <w:rsid w:val="00745DE7"/>
    <w:rsid w:val="00745F85"/>
    <w:rsid w:val="00746C0D"/>
    <w:rsid w:val="00750326"/>
    <w:rsid w:val="007513ED"/>
    <w:rsid w:val="0075278E"/>
    <w:rsid w:val="00753ACC"/>
    <w:rsid w:val="00754F5F"/>
    <w:rsid w:val="007572D9"/>
    <w:rsid w:val="00757401"/>
    <w:rsid w:val="00757673"/>
    <w:rsid w:val="007576FA"/>
    <w:rsid w:val="00757C71"/>
    <w:rsid w:val="0076206E"/>
    <w:rsid w:val="00762FC8"/>
    <w:rsid w:val="00763522"/>
    <w:rsid w:val="0076393F"/>
    <w:rsid w:val="00763AD4"/>
    <w:rsid w:val="00763D77"/>
    <w:rsid w:val="00763EDE"/>
    <w:rsid w:val="00764F01"/>
    <w:rsid w:val="00765C4D"/>
    <w:rsid w:val="007663E0"/>
    <w:rsid w:val="007664EB"/>
    <w:rsid w:val="00770001"/>
    <w:rsid w:val="0077089C"/>
    <w:rsid w:val="00771A62"/>
    <w:rsid w:val="00773904"/>
    <w:rsid w:val="00773C4B"/>
    <w:rsid w:val="00773D16"/>
    <w:rsid w:val="007740A8"/>
    <w:rsid w:val="0077426D"/>
    <w:rsid w:val="00775C8A"/>
    <w:rsid w:val="00775F73"/>
    <w:rsid w:val="007776E8"/>
    <w:rsid w:val="0078042F"/>
    <w:rsid w:val="007815C4"/>
    <w:rsid w:val="00782417"/>
    <w:rsid w:val="007828AC"/>
    <w:rsid w:val="007834B1"/>
    <w:rsid w:val="00783FBE"/>
    <w:rsid w:val="00786102"/>
    <w:rsid w:val="0078628B"/>
    <w:rsid w:val="0078784C"/>
    <w:rsid w:val="007914CD"/>
    <w:rsid w:val="0079245B"/>
    <w:rsid w:val="00792785"/>
    <w:rsid w:val="00792C05"/>
    <w:rsid w:val="007958BF"/>
    <w:rsid w:val="007962E5"/>
    <w:rsid w:val="007A0D98"/>
    <w:rsid w:val="007A1D46"/>
    <w:rsid w:val="007A34FF"/>
    <w:rsid w:val="007A3C20"/>
    <w:rsid w:val="007A4B3E"/>
    <w:rsid w:val="007A5E98"/>
    <w:rsid w:val="007A5F82"/>
    <w:rsid w:val="007A5FF7"/>
    <w:rsid w:val="007A6A9C"/>
    <w:rsid w:val="007A6D99"/>
    <w:rsid w:val="007A7E01"/>
    <w:rsid w:val="007B05F5"/>
    <w:rsid w:val="007B1AE4"/>
    <w:rsid w:val="007B32C0"/>
    <w:rsid w:val="007B3720"/>
    <w:rsid w:val="007B5982"/>
    <w:rsid w:val="007B6A97"/>
    <w:rsid w:val="007B7883"/>
    <w:rsid w:val="007C06B2"/>
    <w:rsid w:val="007C076B"/>
    <w:rsid w:val="007C2187"/>
    <w:rsid w:val="007C27E8"/>
    <w:rsid w:val="007C2805"/>
    <w:rsid w:val="007C3572"/>
    <w:rsid w:val="007C3D60"/>
    <w:rsid w:val="007C5712"/>
    <w:rsid w:val="007C5738"/>
    <w:rsid w:val="007C672F"/>
    <w:rsid w:val="007C729A"/>
    <w:rsid w:val="007D0337"/>
    <w:rsid w:val="007D0701"/>
    <w:rsid w:val="007D1D0D"/>
    <w:rsid w:val="007D2ED9"/>
    <w:rsid w:val="007D3A71"/>
    <w:rsid w:val="007D4A2A"/>
    <w:rsid w:val="007D6263"/>
    <w:rsid w:val="007D7585"/>
    <w:rsid w:val="007E0478"/>
    <w:rsid w:val="007E17BE"/>
    <w:rsid w:val="007E2CB8"/>
    <w:rsid w:val="007E3A49"/>
    <w:rsid w:val="007E457A"/>
    <w:rsid w:val="007E52D5"/>
    <w:rsid w:val="007E5515"/>
    <w:rsid w:val="007E586B"/>
    <w:rsid w:val="007E6725"/>
    <w:rsid w:val="007E7187"/>
    <w:rsid w:val="007E773A"/>
    <w:rsid w:val="007F00BA"/>
    <w:rsid w:val="007F0BBF"/>
    <w:rsid w:val="007F202F"/>
    <w:rsid w:val="007F20D9"/>
    <w:rsid w:val="007F46F6"/>
    <w:rsid w:val="007F4B00"/>
    <w:rsid w:val="007F664A"/>
    <w:rsid w:val="007F66E6"/>
    <w:rsid w:val="007F68CC"/>
    <w:rsid w:val="008007BF"/>
    <w:rsid w:val="00804785"/>
    <w:rsid w:val="00804822"/>
    <w:rsid w:val="00804D1E"/>
    <w:rsid w:val="008064AA"/>
    <w:rsid w:val="00806827"/>
    <w:rsid w:val="00806B25"/>
    <w:rsid w:val="00813005"/>
    <w:rsid w:val="00813FEF"/>
    <w:rsid w:val="00814ABE"/>
    <w:rsid w:val="008154D3"/>
    <w:rsid w:val="0081565F"/>
    <w:rsid w:val="00816397"/>
    <w:rsid w:val="00817ACD"/>
    <w:rsid w:val="00820155"/>
    <w:rsid w:val="0082137A"/>
    <w:rsid w:val="00823310"/>
    <w:rsid w:val="008249B7"/>
    <w:rsid w:val="00826879"/>
    <w:rsid w:val="00827106"/>
    <w:rsid w:val="008272FD"/>
    <w:rsid w:val="0082775E"/>
    <w:rsid w:val="00827A4E"/>
    <w:rsid w:val="00827B2C"/>
    <w:rsid w:val="00830D7A"/>
    <w:rsid w:val="00832891"/>
    <w:rsid w:val="00833566"/>
    <w:rsid w:val="008339A8"/>
    <w:rsid w:val="00835F34"/>
    <w:rsid w:val="00836959"/>
    <w:rsid w:val="00837B0C"/>
    <w:rsid w:val="00837E16"/>
    <w:rsid w:val="00844B9F"/>
    <w:rsid w:val="008452A0"/>
    <w:rsid w:val="00846F73"/>
    <w:rsid w:val="00847618"/>
    <w:rsid w:val="00847D4E"/>
    <w:rsid w:val="00851C98"/>
    <w:rsid w:val="00851D03"/>
    <w:rsid w:val="008521F3"/>
    <w:rsid w:val="008536CE"/>
    <w:rsid w:val="008541B8"/>
    <w:rsid w:val="008544D4"/>
    <w:rsid w:val="00854608"/>
    <w:rsid w:val="00854A3E"/>
    <w:rsid w:val="00854C3B"/>
    <w:rsid w:val="00855988"/>
    <w:rsid w:val="00855A85"/>
    <w:rsid w:val="00856D80"/>
    <w:rsid w:val="0085755B"/>
    <w:rsid w:val="00857DB6"/>
    <w:rsid w:val="00860C40"/>
    <w:rsid w:val="00861097"/>
    <w:rsid w:val="00862A5B"/>
    <w:rsid w:val="00862D4C"/>
    <w:rsid w:val="00863C08"/>
    <w:rsid w:val="00863D0D"/>
    <w:rsid w:val="00863DFC"/>
    <w:rsid w:val="0086441B"/>
    <w:rsid w:val="0086490B"/>
    <w:rsid w:val="008658E6"/>
    <w:rsid w:val="00865C7C"/>
    <w:rsid w:val="008660B9"/>
    <w:rsid w:val="00866A11"/>
    <w:rsid w:val="008701FD"/>
    <w:rsid w:val="00870558"/>
    <w:rsid w:val="00871803"/>
    <w:rsid w:val="00873E64"/>
    <w:rsid w:val="00875FFC"/>
    <w:rsid w:val="00876F2E"/>
    <w:rsid w:val="008773A8"/>
    <w:rsid w:val="00880861"/>
    <w:rsid w:val="00880BB9"/>
    <w:rsid w:val="008844F0"/>
    <w:rsid w:val="00884733"/>
    <w:rsid w:val="00886023"/>
    <w:rsid w:val="00886901"/>
    <w:rsid w:val="0089069D"/>
    <w:rsid w:val="00890794"/>
    <w:rsid w:val="008908CD"/>
    <w:rsid w:val="00890A67"/>
    <w:rsid w:val="008935DC"/>
    <w:rsid w:val="00893F0A"/>
    <w:rsid w:val="008954D0"/>
    <w:rsid w:val="00896252"/>
    <w:rsid w:val="0089651C"/>
    <w:rsid w:val="00896608"/>
    <w:rsid w:val="00896BDC"/>
    <w:rsid w:val="00896C3B"/>
    <w:rsid w:val="008A233C"/>
    <w:rsid w:val="008A3130"/>
    <w:rsid w:val="008A33F2"/>
    <w:rsid w:val="008A41A3"/>
    <w:rsid w:val="008A4422"/>
    <w:rsid w:val="008A4B11"/>
    <w:rsid w:val="008A6F78"/>
    <w:rsid w:val="008A75A2"/>
    <w:rsid w:val="008A7A93"/>
    <w:rsid w:val="008B0270"/>
    <w:rsid w:val="008B0D3B"/>
    <w:rsid w:val="008B1F73"/>
    <w:rsid w:val="008B49FE"/>
    <w:rsid w:val="008C0905"/>
    <w:rsid w:val="008C1C4A"/>
    <w:rsid w:val="008C203F"/>
    <w:rsid w:val="008C26A3"/>
    <w:rsid w:val="008C4A56"/>
    <w:rsid w:val="008C4CB2"/>
    <w:rsid w:val="008C50E7"/>
    <w:rsid w:val="008C6D0A"/>
    <w:rsid w:val="008C6E0E"/>
    <w:rsid w:val="008D05CC"/>
    <w:rsid w:val="008D07E7"/>
    <w:rsid w:val="008D0D68"/>
    <w:rsid w:val="008D12D9"/>
    <w:rsid w:val="008D1B57"/>
    <w:rsid w:val="008D1C75"/>
    <w:rsid w:val="008D22B9"/>
    <w:rsid w:val="008D2EF1"/>
    <w:rsid w:val="008D306F"/>
    <w:rsid w:val="008D3292"/>
    <w:rsid w:val="008D3912"/>
    <w:rsid w:val="008D3BD6"/>
    <w:rsid w:val="008D4213"/>
    <w:rsid w:val="008D6E44"/>
    <w:rsid w:val="008E1877"/>
    <w:rsid w:val="008E20C5"/>
    <w:rsid w:val="008E3C3F"/>
    <w:rsid w:val="008E4C32"/>
    <w:rsid w:val="008E5F0D"/>
    <w:rsid w:val="008E693B"/>
    <w:rsid w:val="008E6987"/>
    <w:rsid w:val="008F195C"/>
    <w:rsid w:val="008F3789"/>
    <w:rsid w:val="008F4257"/>
    <w:rsid w:val="008F525A"/>
    <w:rsid w:val="008F5663"/>
    <w:rsid w:val="008F6D3F"/>
    <w:rsid w:val="008F701D"/>
    <w:rsid w:val="008F71A1"/>
    <w:rsid w:val="008F7FE1"/>
    <w:rsid w:val="009000DA"/>
    <w:rsid w:val="00900B9E"/>
    <w:rsid w:val="00900FAF"/>
    <w:rsid w:val="00901A45"/>
    <w:rsid w:val="00902AF3"/>
    <w:rsid w:val="00905141"/>
    <w:rsid w:val="009071C8"/>
    <w:rsid w:val="00910381"/>
    <w:rsid w:val="009107DB"/>
    <w:rsid w:val="0091229E"/>
    <w:rsid w:val="009128C6"/>
    <w:rsid w:val="00914B94"/>
    <w:rsid w:val="00915FA4"/>
    <w:rsid w:val="009179FB"/>
    <w:rsid w:val="00917B1B"/>
    <w:rsid w:val="009203FD"/>
    <w:rsid w:val="009206A3"/>
    <w:rsid w:val="009207FC"/>
    <w:rsid w:val="009225E2"/>
    <w:rsid w:val="00923603"/>
    <w:rsid w:val="0092483C"/>
    <w:rsid w:val="0092568E"/>
    <w:rsid w:val="009261FB"/>
    <w:rsid w:val="009264DF"/>
    <w:rsid w:val="00926760"/>
    <w:rsid w:val="00926E69"/>
    <w:rsid w:val="00930FEB"/>
    <w:rsid w:val="009317ED"/>
    <w:rsid w:val="0093355D"/>
    <w:rsid w:val="00933C62"/>
    <w:rsid w:val="00933D51"/>
    <w:rsid w:val="009355AD"/>
    <w:rsid w:val="00935D92"/>
    <w:rsid w:val="009361EB"/>
    <w:rsid w:val="00941003"/>
    <w:rsid w:val="009413B7"/>
    <w:rsid w:val="009425B3"/>
    <w:rsid w:val="00945BF2"/>
    <w:rsid w:val="00945F7F"/>
    <w:rsid w:val="0094711E"/>
    <w:rsid w:val="0094712A"/>
    <w:rsid w:val="0094724E"/>
    <w:rsid w:val="0094747D"/>
    <w:rsid w:val="00947F0E"/>
    <w:rsid w:val="0095126A"/>
    <w:rsid w:val="00952577"/>
    <w:rsid w:val="00952951"/>
    <w:rsid w:val="00953A07"/>
    <w:rsid w:val="0095431B"/>
    <w:rsid w:val="00954442"/>
    <w:rsid w:val="00955975"/>
    <w:rsid w:val="00955B6D"/>
    <w:rsid w:val="00957017"/>
    <w:rsid w:val="009570F0"/>
    <w:rsid w:val="00957398"/>
    <w:rsid w:val="009609BC"/>
    <w:rsid w:val="00961AC5"/>
    <w:rsid w:val="0096219B"/>
    <w:rsid w:val="009631A8"/>
    <w:rsid w:val="00963289"/>
    <w:rsid w:val="00963607"/>
    <w:rsid w:val="00965895"/>
    <w:rsid w:val="009658DA"/>
    <w:rsid w:val="0096675F"/>
    <w:rsid w:val="00966884"/>
    <w:rsid w:val="00967A08"/>
    <w:rsid w:val="00971D8C"/>
    <w:rsid w:val="00972425"/>
    <w:rsid w:val="00972876"/>
    <w:rsid w:val="00972BAA"/>
    <w:rsid w:val="00973027"/>
    <w:rsid w:val="009731F4"/>
    <w:rsid w:val="009733F5"/>
    <w:rsid w:val="00974BEB"/>
    <w:rsid w:val="0097560B"/>
    <w:rsid w:val="00975F52"/>
    <w:rsid w:val="00976579"/>
    <w:rsid w:val="009767DE"/>
    <w:rsid w:val="009837B5"/>
    <w:rsid w:val="0098401D"/>
    <w:rsid w:val="009849E5"/>
    <w:rsid w:val="00985C4E"/>
    <w:rsid w:val="00985D3C"/>
    <w:rsid w:val="0098643B"/>
    <w:rsid w:val="0098683C"/>
    <w:rsid w:val="0098753E"/>
    <w:rsid w:val="0099151F"/>
    <w:rsid w:val="00991808"/>
    <w:rsid w:val="00992200"/>
    <w:rsid w:val="009923A9"/>
    <w:rsid w:val="00993A43"/>
    <w:rsid w:val="00996071"/>
    <w:rsid w:val="009962BF"/>
    <w:rsid w:val="00996485"/>
    <w:rsid w:val="009964CD"/>
    <w:rsid w:val="00997637"/>
    <w:rsid w:val="009A27D2"/>
    <w:rsid w:val="009A53C8"/>
    <w:rsid w:val="009A6414"/>
    <w:rsid w:val="009B27FD"/>
    <w:rsid w:val="009B2B3C"/>
    <w:rsid w:val="009B2BC2"/>
    <w:rsid w:val="009B3AF6"/>
    <w:rsid w:val="009B3D65"/>
    <w:rsid w:val="009B426B"/>
    <w:rsid w:val="009B5513"/>
    <w:rsid w:val="009B626F"/>
    <w:rsid w:val="009B6ADB"/>
    <w:rsid w:val="009B7251"/>
    <w:rsid w:val="009C0ABF"/>
    <w:rsid w:val="009C3E44"/>
    <w:rsid w:val="009C43E7"/>
    <w:rsid w:val="009C60EC"/>
    <w:rsid w:val="009C6B4E"/>
    <w:rsid w:val="009C70A7"/>
    <w:rsid w:val="009D0086"/>
    <w:rsid w:val="009D14CA"/>
    <w:rsid w:val="009D21FA"/>
    <w:rsid w:val="009D4BD4"/>
    <w:rsid w:val="009D5757"/>
    <w:rsid w:val="009D7154"/>
    <w:rsid w:val="009D74D0"/>
    <w:rsid w:val="009D7DB0"/>
    <w:rsid w:val="009E1D78"/>
    <w:rsid w:val="009E20AB"/>
    <w:rsid w:val="009E295D"/>
    <w:rsid w:val="009E5022"/>
    <w:rsid w:val="009E5B17"/>
    <w:rsid w:val="009E5DD5"/>
    <w:rsid w:val="009E6313"/>
    <w:rsid w:val="009E6786"/>
    <w:rsid w:val="009E6DD7"/>
    <w:rsid w:val="009E78B5"/>
    <w:rsid w:val="009E7925"/>
    <w:rsid w:val="009E793E"/>
    <w:rsid w:val="009E798E"/>
    <w:rsid w:val="009F1127"/>
    <w:rsid w:val="009F2CBD"/>
    <w:rsid w:val="009F4D3D"/>
    <w:rsid w:val="009F6FBF"/>
    <w:rsid w:val="009F70DC"/>
    <w:rsid w:val="00A001C3"/>
    <w:rsid w:val="00A02C15"/>
    <w:rsid w:val="00A0349A"/>
    <w:rsid w:val="00A04427"/>
    <w:rsid w:val="00A04A50"/>
    <w:rsid w:val="00A04B91"/>
    <w:rsid w:val="00A04BE0"/>
    <w:rsid w:val="00A04D83"/>
    <w:rsid w:val="00A054B0"/>
    <w:rsid w:val="00A0551A"/>
    <w:rsid w:val="00A069E1"/>
    <w:rsid w:val="00A1019C"/>
    <w:rsid w:val="00A11648"/>
    <w:rsid w:val="00A134DF"/>
    <w:rsid w:val="00A13E19"/>
    <w:rsid w:val="00A13FD4"/>
    <w:rsid w:val="00A149CC"/>
    <w:rsid w:val="00A14C5C"/>
    <w:rsid w:val="00A159D3"/>
    <w:rsid w:val="00A16C62"/>
    <w:rsid w:val="00A17408"/>
    <w:rsid w:val="00A2029A"/>
    <w:rsid w:val="00A204D3"/>
    <w:rsid w:val="00A212D2"/>
    <w:rsid w:val="00A22C7B"/>
    <w:rsid w:val="00A22CF7"/>
    <w:rsid w:val="00A24878"/>
    <w:rsid w:val="00A251EA"/>
    <w:rsid w:val="00A25ED4"/>
    <w:rsid w:val="00A263D5"/>
    <w:rsid w:val="00A26912"/>
    <w:rsid w:val="00A26E89"/>
    <w:rsid w:val="00A30DC0"/>
    <w:rsid w:val="00A31785"/>
    <w:rsid w:val="00A32382"/>
    <w:rsid w:val="00A32D0C"/>
    <w:rsid w:val="00A33868"/>
    <w:rsid w:val="00A3587B"/>
    <w:rsid w:val="00A359FF"/>
    <w:rsid w:val="00A37D43"/>
    <w:rsid w:val="00A37ECB"/>
    <w:rsid w:val="00A41764"/>
    <w:rsid w:val="00A41956"/>
    <w:rsid w:val="00A42756"/>
    <w:rsid w:val="00A432D6"/>
    <w:rsid w:val="00A43EB3"/>
    <w:rsid w:val="00A44DD4"/>
    <w:rsid w:val="00A44DE7"/>
    <w:rsid w:val="00A4555E"/>
    <w:rsid w:val="00A47DD9"/>
    <w:rsid w:val="00A47E6B"/>
    <w:rsid w:val="00A50FB9"/>
    <w:rsid w:val="00A5121F"/>
    <w:rsid w:val="00A51F4E"/>
    <w:rsid w:val="00A5397B"/>
    <w:rsid w:val="00A53C02"/>
    <w:rsid w:val="00A54DA6"/>
    <w:rsid w:val="00A57D58"/>
    <w:rsid w:val="00A6116D"/>
    <w:rsid w:val="00A61405"/>
    <w:rsid w:val="00A61DDB"/>
    <w:rsid w:val="00A64160"/>
    <w:rsid w:val="00A65D71"/>
    <w:rsid w:val="00A65F2C"/>
    <w:rsid w:val="00A661CE"/>
    <w:rsid w:val="00A67D34"/>
    <w:rsid w:val="00A67FA6"/>
    <w:rsid w:val="00A708AD"/>
    <w:rsid w:val="00A71DAC"/>
    <w:rsid w:val="00A71DC3"/>
    <w:rsid w:val="00A72016"/>
    <w:rsid w:val="00A72188"/>
    <w:rsid w:val="00A72FEC"/>
    <w:rsid w:val="00A734EF"/>
    <w:rsid w:val="00A737D3"/>
    <w:rsid w:val="00A73873"/>
    <w:rsid w:val="00A74913"/>
    <w:rsid w:val="00A75B0D"/>
    <w:rsid w:val="00A8041F"/>
    <w:rsid w:val="00A8062A"/>
    <w:rsid w:val="00A807A5"/>
    <w:rsid w:val="00A842D3"/>
    <w:rsid w:val="00A842F8"/>
    <w:rsid w:val="00A8458D"/>
    <w:rsid w:val="00A87B0A"/>
    <w:rsid w:val="00A9088C"/>
    <w:rsid w:val="00A90C40"/>
    <w:rsid w:val="00A9286F"/>
    <w:rsid w:val="00A93198"/>
    <w:rsid w:val="00A94BBD"/>
    <w:rsid w:val="00A9668D"/>
    <w:rsid w:val="00A97137"/>
    <w:rsid w:val="00AA1BF0"/>
    <w:rsid w:val="00AA2C08"/>
    <w:rsid w:val="00AA3E74"/>
    <w:rsid w:val="00AA4441"/>
    <w:rsid w:val="00AA5045"/>
    <w:rsid w:val="00AA5707"/>
    <w:rsid w:val="00AA570C"/>
    <w:rsid w:val="00AA632E"/>
    <w:rsid w:val="00AA66BF"/>
    <w:rsid w:val="00AA7327"/>
    <w:rsid w:val="00AA73FE"/>
    <w:rsid w:val="00AA7931"/>
    <w:rsid w:val="00AA7D8F"/>
    <w:rsid w:val="00AB14AF"/>
    <w:rsid w:val="00AB1CE8"/>
    <w:rsid w:val="00AB1E86"/>
    <w:rsid w:val="00AB2B5A"/>
    <w:rsid w:val="00AB2E60"/>
    <w:rsid w:val="00AB306C"/>
    <w:rsid w:val="00AB4B3D"/>
    <w:rsid w:val="00AB5D3A"/>
    <w:rsid w:val="00AC0E3E"/>
    <w:rsid w:val="00AC2A94"/>
    <w:rsid w:val="00AC2E42"/>
    <w:rsid w:val="00AC390C"/>
    <w:rsid w:val="00AC40CC"/>
    <w:rsid w:val="00AC51F3"/>
    <w:rsid w:val="00AC532F"/>
    <w:rsid w:val="00AC54BF"/>
    <w:rsid w:val="00AC5B76"/>
    <w:rsid w:val="00AC6655"/>
    <w:rsid w:val="00AC710B"/>
    <w:rsid w:val="00AC768E"/>
    <w:rsid w:val="00AC7B67"/>
    <w:rsid w:val="00AD0B89"/>
    <w:rsid w:val="00AD183C"/>
    <w:rsid w:val="00AD1F11"/>
    <w:rsid w:val="00AD3161"/>
    <w:rsid w:val="00AD35BB"/>
    <w:rsid w:val="00AD393E"/>
    <w:rsid w:val="00AD47D4"/>
    <w:rsid w:val="00AD55C4"/>
    <w:rsid w:val="00AD62D8"/>
    <w:rsid w:val="00AD78DA"/>
    <w:rsid w:val="00AE1546"/>
    <w:rsid w:val="00AE33D9"/>
    <w:rsid w:val="00AE4338"/>
    <w:rsid w:val="00AE703F"/>
    <w:rsid w:val="00AE7A63"/>
    <w:rsid w:val="00AF0C9A"/>
    <w:rsid w:val="00AF267E"/>
    <w:rsid w:val="00AF356E"/>
    <w:rsid w:val="00AF3ED7"/>
    <w:rsid w:val="00AF545F"/>
    <w:rsid w:val="00AF5987"/>
    <w:rsid w:val="00AF5BF3"/>
    <w:rsid w:val="00AF63C3"/>
    <w:rsid w:val="00AF7CE1"/>
    <w:rsid w:val="00B002DF"/>
    <w:rsid w:val="00B00E7C"/>
    <w:rsid w:val="00B011E3"/>
    <w:rsid w:val="00B01A07"/>
    <w:rsid w:val="00B0301F"/>
    <w:rsid w:val="00B03105"/>
    <w:rsid w:val="00B0351C"/>
    <w:rsid w:val="00B03934"/>
    <w:rsid w:val="00B03A00"/>
    <w:rsid w:val="00B03EB0"/>
    <w:rsid w:val="00B048B1"/>
    <w:rsid w:val="00B05DF3"/>
    <w:rsid w:val="00B10ABA"/>
    <w:rsid w:val="00B113CA"/>
    <w:rsid w:val="00B11686"/>
    <w:rsid w:val="00B11A38"/>
    <w:rsid w:val="00B129D8"/>
    <w:rsid w:val="00B12B10"/>
    <w:rsid w:val="00B12C6B"/>
    <w:rsid w:val="00B12E72"/>
    <w:rsid w:val="00B13276"/>
    <w:rsid w:val="00B139D9"/>
    <w:rsid w:val="00B14EAD"/>
    <w:rsid w:val="00B15CCF"/>
    <w:rsid w:val="00B17380"/>
    <w:rsid w:val="00B20BA8"/>
    <w:rsid w:val="00B21A43"/>
    <w:rsid w:val="00B225A0"/>
    <w:rsid w:val="00B22DD8"/>
    <w:rsid w:val="00B22E29"/>
    <w:rsid w:val="00B242E9"/>
    <w:rsid w:val="00B246E4"/>
    <w:rsid w:val="00B24C4C"/>
    <w:rsid w:val="00B25F37"/>
    <w:rsid w:val="00B26826"/>
    <w:rsid w:val="00B27A8D"/>
    <w:rsid w:val="00B31D15"/>
    <w:rsid w:val="00B31D8E"/>
    <w:rsid w:val="00B31D93"/>
    <w:rsid w:val="00B32E81"/>
    <w:rsid w:val="00B34146"/>
    <w:rsid w:val="00B351C5"/>
    <w:rsid w:val="00B42A69"/>
    <w:rsid w:val="00B43679"/>
    <w:rsid w:val="00B437D7"/>
    <w:rsid w:val="00B43C10"/>
    <w:rsid w:val="00B441A1"/>
    <w:rsid w:val="00B46744"/>
    <w:rsid w:val="00B477DB"/>
    <w:rsid w:val="00B50307"/>
    <w:rsid w:val="00B5050B"/>
    <w:rsid w:val="00B50EBF"/>
    <w:rsid w:val="00B51169"/>
    <w:rsid w:val="00B5136A"/>
    <w:rsid w:val="00B519A0"/>
    <w:rsid w:val="00B51FA3"/>
    <w:rsid w:val="00B527F0"/>
    <w:rsid w:val="00B53ED3"/>
    <w:rsid w:val="00B54460"/>
    <w:rsid w:val="00B54E3D"/>
    <w:rsid w:val="00B551B4"/>
    <w:rsid w:val="00B55214"/>
    <w:rsid w:val="00B55FAF"/>
    <w:rsid w:val="00B56958"/>
    <w:rsid w:val="00B57AFA"/>
    <w:rsid w:val="00B6016C"/>
    <w:rsid w:val="00B61327"/>
    <w:rsid w:val="00B63D3A"/>
    <w:rsid w:val="00B64AEB"/>
    <w:rsid w:val="00B64D08"/>
    <w:rsid w:val="00B67011"/>
    <w:rsid w:val="00B700AB"/>
    <w:rsid w:val="00B70A39"/>
    <w:rsid w:val="00B70AB2"/>
    <w:rsid w:val="00B72EEE"/>
    <w:rsid w:val="00B7577B"/>
    <w:rsid w:val="00B76C0F"/>
    <w:rsid w:val="00B76F72"/>
    <w:rsid w:val="00B809B1"/>
    <w:rsid w:val="00B824F1"/>
    <w:rsid w:val="00B8324B"/>
    <w:rsid w:val="00B83C41"/>
    <w:rsid w:val="00B83D79"/>
    <w:rsid w:val="00B85608"/>
    <w:rsid w:val="00B87183"/>
    <w:rsid w:val="00B8762A"/>
    <w:rsid w:val="00B92AD4"/>
    <w:rsid w:val="00B92E36"/>
    <w:rsid w:val="00B97688"/>
    <w:rsid w:val="00BA0682"/>
    <w:rsid w:val="00BA1684"/>
    <w:rsid w:val="00BA1953"/>
    <w:rsid w:val="00BA246E"/>
    <w:rsid w:val="00BA3216"/>
    <w:rsid w:val="00BB0079"/>
    <w:rsid w:val="00BB1819"/>
    <w:rsid w:val="00BB2276"/>
    <w:rsid w:val="00BB2CB8"/>
    <w:rsid w:val="00BB34C1"/>
    <w:rsid w:val="00BB3631"/>
    <w:rsid w:val="00BB3B53"/>
    <w:rsid w:val="00BB4235"/>
    <w:rsid w:val="00BB42DF"/>
    <w:rsid w:val="00BB4EBA"/>
    <w:rsid w:val="00BB5332"/>
    <w:rsid w:val="00BB5DA9"/>
    <w:rsid w:val="00BB5E3C"/>
    <w:rsid w:val="00BB6B4E"/>
    <w:rsid w:val="00BB7EDB"/>
    <w:rsid w:val="00BC014F"/>
    <w:rsid w:val="00BC0164"/>
    <w:rsid w:val="00BC28D4"/>
    <w:rsid w:val="00BC3021"/>
    <w:rsid w:val="00BC5B54"/>
    <w:rsid w:val="00BC6529"/>
    <w:rsid w:val="00BC66A4"/>
    <w:rsid w:val="00BC78A2"/>
    <w:rsid w:val="00BD11FB"/>
    <w:rsid w:val="00BD142D"/>
    <w:rsid w:val="00BD1833"/>
    <w:rsid w:val="00BD3BF2"/>
    <w:rsid w:val="00BD505D"/>
    <w:rsid w:val="00BD61A7"/>
    <w:rsid w:val="00BE09CA"/>
    <w:rsid w:val="00BE0FD8"/>
    <w:rsid w:val="00BE114C"/>
    <w:rsid w:val="00BE171A"/>
    <w:rsid w:val="00BE2519"/>
    <w:rsid w:val="00BE26FE"/>
    <w:rsid w:val="00BE48A7"/>
    <w:rsid w:val="00BE7761"/>
    <w:rsid w:val="00BE7F2D"/>
    <w:rsid w:val="00BF03A9"/>
    <w:rsid w:val="00BF0F57"/>
    <w:rsid w:val="00BF14BC"/>
    <w:rsid w:val="00BF538A"/>
    <w:rsid w:val="00BF65EB"/>
    <w:rsid w:val="00C00948"/>
    <w:rsid w:val="00C00B45"/>
    <w:rsid w:val="00C0313C"/>
    <w:rsid w:val="00C03D6D"/>
    <w:rsid w:val="00C04261"/>
    <w:rsid w:val="00C047F9"/>
    <w:rsid w:val="00C0579E"/>
    <w:rsid w:val="00C06CDB"/>
    <w:rsid w:val="00C06D0F"/>
    <w:rsid w:val="00C070FB"/>
    <w:rsid w:val="00C10B37"/>
    <w:rsid w:val="00C132B9"/>
    <w:rsid w:val="00C13799"/>
    <w:rsid w:val="00C16BFB"/>
    <w:rsid w:val="00C201CE"/>
    <w:rsid w:val="00C20955"/>
    <w:rsid w:val="00C21669"/>
    <w:rsid w:val="00C230EC"/>
    <w:rsid w:val="00C235B8"/>
    <w:rsid w:val="00C23750"/>
    <w:rsid w:val="00C2460C"/>
    <w:rsid w:val="00C2464B"/>
    <w:rsid w:val="00C24892"/>
    <w:rsid w:val="00C2552A"/>
    <w:rsid w:val="00C277DF"/>
    <w:rsid w:val="00C308BE"/>
    <w:rsid w:val="00C30CFF"/>
    <w:rsid w:val="00C31210"/>
    <w:rsid w:val="00C31F5F"/>
    <w:rsid w:val="00C32053"/>
    <w:rsid w:val="00C36940"/>
    <w:rsid w:val="00C377D3"/>
    <w:rsid w:val="00C40FD8"/>
    <w:rsid w:val="00C411B9"/>
    <w:rsid w:val="00C41730"/>
    <w:rsid w:val="00C41733"/>
    <w:rsid w:val="00C425AB"/>
    <w:rsid w:val="00C427DA"/>
    <w:rsid w:val="00C42B5B"/>
    <w:rsid w:val="00C43D44"/>
    <w:rsid w:val="00C445C8"/>
    <w:rsid w:val="00C4516C"/>
    <w:rsid w:val="00C462C4"/>
    <w:rsid w:val="00C510EF"/>
    <w:rsid w:val="00C5170A"/>
    <w:rsid w:val="00C52BBA"/>
    <w:rsid w:val="00C55A65"/>
    <w:rsid w:val="00C57844"/>
    <w:rsid w:val="00C60C71"/>
    <w:rsid w:val="00C61838"/>
    <w:rsid w:val="00C6242C"/>
    <w:rsid w:val="00C632B3"/>
    <w:rsid w:val="00C63B7C"/>
    <w:rsid w:val="00C6485E"/>
    <w:rsid w:val="00C64ADC"/>
    <w:rsid w:val="00C65161"/>
    <w:rsid w:val="00C658D3"/>
    <w:rsid w:val="00C70D48"/>
    <w:rsid w:val="00C71038"/>
    <w:rsid w:val="00C724C6"/>
    <w:rsid w:val="00C726B2"/>
    <w:rsid w:val="00C77158"/>
    <w:rsid w:val="00C77DFE"/>
    <w:rsid w:val="00C80D4B"/>
    <w:rsid w:val="00C820AD"/>
    <w:rsid w:val="00C8278A"/>
    <w:rsid w:val="00C8451F"/>
    <w:rsid w:val="00C8550B"/>
    <w:rsid w:val="00C8558C"/>
    <w:rsid w:val="00C85ABE"/>
    <w:rsid w:val="00C90A57"/>
    <w:rsid w:val="00C91F07"/>
    <w:rsid w:val="00C92120"/>
    <w:rsid w:val="00C942FC"/>
    <w:rsid w:val="00C94953"/>
    <w:rsid w:val="00C96228"/>
    <w:rsid w:val="00C966DA"/>
    <w:rsid w:val="00C976B2"/>
    <w:rsid w:val="00CA1213"/>
    <w:rsid w:val="00CA16E3"/>
    <w:rsid w:val="00CA16EF"/>
    <w:rsid w:val="00CA2BE6"/>
    <w:rsid w:val="00CA2E29"/>
    <w:rsid w:val="00CA3607"/>
    <w:rsid w:val="00CA379E"/>
    <w:rsid w:val="00CA561B"/>
    <w:rsid w:val="00CA5829"/>
    <w:rsid w:val="00CA72F1"/>
    <w:rsid w:val="00CB05A4"/>
    <w:rsid w:val="00CB0E76"/>
    <w:rsid w:val="00CB1472"/>
    <w:rsid w:val="00CB2DCB"/>
    <w:rsid w:val="00CB3E1F"/>
    <w:rsid w:val="00CB4591"/>
    <w:rsid w:val="00CB6F85"/>
    <w:rsid w:val="00CC0473"/>
    <w:rsid w:val="00CC0678"/>
    <w:rsid w:val="00CC1E8D"/>
    <w:rsid w:val="00CC3970"/>
    <w:rsid w:val="00CC3ED1"/>
    <w:rsid w:val="00CC4988"/>
    <w:rsid w:val="00CC638F"/>
    <w:rsid w:val="00CC676C"/>
    <w:rsid w:val="00CD2013"/>
    <w:rsid w:val="00CD42B5"/>
    <w:rsid w:val="00CD5544"/>
    <w:rsid w:val="00CD66D5"/>
    <w:rsid w:val="00CD7923"/>
    <w:rsid w:val="00CE0A40"/>
    <w:rsid w:val="00CE0B49"/>
    <w:rsid w:val="00CE1852"/>
    <w:rsid w:val="00CE2946"/>
    <w:rsid w:val="00CE3787"/>
    <w:rsid w:val="00CE4329"/>
    <w:rsid w:val="00CF1014"/>
    <w:rsid w:val="00CF1F96"/>
    <w:rsid w:val="00CF5FA0"/>
    <w:rsid w:val="00CF7619"/>
    <w:rsid w:val="00CF761F"/>
    <w:rsid w:val="00CF7E8B"/>
    <w:rsid w:val="00D007BB"/>
    <w:rsid w:val="00D00976"/>
    <w:rsid w:val="00D00EA0"/>
    <w:rsid w:val="00D011A6"/>
    <w:rsid w:val="00D01999"/>
    <w:rsid w:val="00D01A50"/>
    <w:rsid w:val="00D02E0F"/>
    <w:rsid w:val="00D036C9"/>
    <w:rsid w:val="00D039BD"/>
    <w:rsid w:val="00D05305"/>
    <w:rsid w:val="00D05872"/>
    <w:rsid w:val="00D05D33"/>
    <w:rsid w:val="00D06A9C"/>
    <w:rsid w:val="00D10B23"/>
    <w:rsid w:val="00D12E89"/>
    <w:rsid w:val="00D14D9F"/>
    <w:rsid w:val="00D160F3"/>
    <w:rsid w:val="00D1662A"/>
    <w:rsid w:val="00D17B72"/>
    <w:rsid w:val="00D17BE1"/>
    <w:rsid w:val="00D17D5D"/>
    <w:rsid w:val="00D17E86"/>
    <w:rsid w:val="00D201E6"/>
    <w:rsid w:val="00D20FFB"/>
    <w:rsid w:val="00D21572"/>
    <w:rsid w:val="00D22800"/>
    <w:rsid w:val="00D23118"/>
    <w:rsid w:val="00D2517E"/>
    <w:rsid w:val="00D251CF"/>
    <w:rsid w:val="00D25CD7"/>
    <w:rsid w:val="00D25FC0"/>
    <w:rsid w:val="00D26275"/>
    <w:rsid w:val="00D31905"/>
    <w:rsid w:val="00D3228C"/>
    <w:rsid w:val="00D3261D"/>
    <w:rsid w:val="00D33A08"/>
    <w:rsid w:val="00D35F06"/>
    <w:rsid w:val="00D36226"/>
    <w:rsid w:val="00D36592"/>
    <w:rsid w:val="00D377E3"/>
    <w:rsid w:val="00D37B69"/>
    <w:rsid w:val="00D40CA3"/>
    <w:rsid w:val="00D41699"/>
    <w:rsid w:val="00D41B18"/>
    <w:rsid w:val="00D436CF"/>
    <w:rsid w:val="00D43781"/>
    <w:rsid w:val="00D43886"/>
    <w:rsid w:val="00D44FB0"/>
    <w:rsid w:val="00D454DB"/>
    <w:rsid w:val="00D455D4"/>
    <w:rsid w:val="00D45E62"/>
    <w:rsid w:val="00D46DC4"/>
    <w:rsid w:val="00D5062B"/>
    <w:rsid w:val="00D531D2"/>
    <w:rsid w:val="00D533D3"/>
    <w:rsid w:val="00D53541"/>
    <w:rsid w:val="00D55E39"/>
    <w:rsid w:val="00D57265"/>
    <w:rsid w:val="00D60633"/>
    <w:rsid w:val="00D6197C"/>
    <w:rsid w:val="00D620FF"/>
    <w:rsid w:val="00D63E1C"/>
    <w:rsid w:val="00D6503A"/>
    <w:rsid w:val="00D65A90"/>
    <w:rsid w:val="00D65BF3"/>
    <w:rsid w:val="00D66AD4"/>
    <w:rsid w:val="00D718AD"/>
    <w:rsid w:val="00D72228"/>
    <w:rsid w:val="00D736C2"/>
    <w:rsid w:val="00D73D35"/>
    <w:rsid w:val="00D74794"/>
    <w:rsid w:val="00D74C34"/>
    <w:rsid w:val="00D7679A"/>
    <w:rsid w:val="00D76A3B"/>
    <w:rsid w:val="00D80821"/>
    <w:rsid w:val="00D80888"/>
    <w:rsid w:val="00D81984"/>
    <w:rsid w:val="00D819D7"/>
    <w:rsid w:val="00D8204A"/>
    <w:rsid w:val="00D83505"/>
    <w:rsid w:val="00D837FE"/>
    <w:rsid w:val="00D84275"/>
    <w:rsid w:val="00D85838"/>
    <w:rsid w:val="00D872B1"/>
    <w:rsid w:val="00D91741"/>
    <w:rsid w:val="00D91D07"/>
    <w:rsid w:val="00D91DFD"/>
    <w:rsid w:val="00D91FD1"/>
    <w:rsid w:val="00D929A6"/>
    <w:rsid w:val="00D94C10"/>
    <w:rsid w:val="00D96405"/>
    <w:rsid w:val="00D96720"/>
    <w:rsid w:val="00DA042E"/>
    <w:rsid w:val="00DA1ABE"/>
    <w:rsid w:val="00DA2F45"/>
    <w:rsid w:val="00DA368C"/>
    <w:rsid w:val="00DA4D97"/>
    <w:rsid w:val="00DB079D"/>
    <w:rsid w:val="00DB09B2"/>
    <w:rsid w:val="00DB618E"/>
    <w:rsid w:val="00DB7D51"/>
    <w:rsid w:val="00DC04CC"/>
    <w:rsid w:val="00DC14FA"/>
    <w:rsid w:val="00DC1CC0"/>
    <w:rsid w:val="00DC273F"/>
    <w:rsid w:val="00DC2CAD"/>
    <w:rsid w:val="00DC38B8"/>
    <w:rsid w:val="00DC4475"/>
    <w:rsid w:val="00DC58C0"/>
    <w:rsid w:val="00DC7029"/>
    <w:rsid w:val="00DD090E"/>
    <w:rsid w:val="00DD1847"/>
    <w:rsid w:val="00DD3A2B"/>
    <w:rsid w:val="00DD3B0B"/>
    <w:rsid w:val="00DD3B33"/>
    <w:rsid w:val="00DD61DE"/>
    <w:rsid w:val="00DE11A5"/>
    <w:rsid w:val="00DE1849"/>
    <w:rsid w:val="00DE25A0"/>
    <w:rsid w:val="00DE37EE"/>
    <w:rsid w:val="00DE4E91"/>
    <w:rsid w:val="00DE5E77"/>
    <w:rsid w:val="00DE703B"/>
    <w:rsid w:val="00DF0110"/>
    <w:rsid w:val="00DF0B35"/>
    <w:rsid w:val="00DF1519"/>
    <w:rsid w:val="00DF1739"/>
    <w:rsid w:val="00DF2B71"/>
    <w:rsid w:val="00DF2B93"/>
    <w:rsid w:val="00DF39D2"/>
    <w:rsid w:val="00DF56A7"/>
    <w:rsid w:val="00DF6A8D"/>
    <w:rsid w:val="00DF6BBB"/>
    <w:rsid w:val="00DF7125"/>
    <w:rsid w:val="00DF71A3"/>
    <w:rsid w:val="00DFEF86"/>
    <w:rsid w:val="00E00771"/>
    <w:rsid w:val="00E008C4"/>
    <w:rsid w:val="00E017F3"/>
    <w:rsid w:val="00E01912"/>
    <w:rsid w:val="00E02CF6"/>
    <w:rsid w:val="00E04749"/>
    <w:rsid w:val="00E06E4A"/>
    <w:rsid w:val="00E07A22"/>
    <w:rsid w:val="00E10023"/>
    <w:rsid w:val="00E11820"/>
    <w:rsid w:val="00E134B7"/>
    <w:rsid w:val="00E14FA0"/>
    <w:rsid w:val="00E16426"/>
    <w:rsid w:val="00E165BD"/>
    <w:rsid w:val="00E16674"/>
    <w:rsid w:val="00E16DB7"/>
    <w:rsid w:val="00E2008C"/>
    <w:rsid w:val="00E21911"/>
    <w:rsid w:val="00E2417A"/>
    <w:rsid w:val="00E24B84"/>
    <w:rsid w:val="00E25B4B"/>
    <w:rsid w:val="00E26437"/>
    <w:rsid w:val="00E270AA"/>
    <w:rsid w:val="00E27190"/>
    <w:rsid w:val="00E30E17"/>
    <w:rsid w:val="00E320FA"/>
    <w:rsid w:val="00E331AA"/>
    <w:rsid w:val="00E341E1"/>
    <w:rsid w:val="00E35191"/>
    <w:rsid w:val="00E35DE1"/>
    <w:rsid w:val="00E37F4B"/>
    <w:rsid w:val="00E4019E"/>
    <w:rsid w:val="00E40273"/>
    <w:rsid w:val="00E4061B"/>
    <w:rsid w:val="00E411A9"/>
    <w:rsid w:val="00E4350D"/>
    <w:rsid w:val="00E4387D"/>
    <w:rsid w:val="00E43A22"/>
    <w:rsid w:val="00E51937"/>
    <w:rsid w:val="00E5325E"/>
    <w:rsid w:val="00E5415D"/>
    <w:rsid w:val="00E54CEB"/>
    <w:rsid w:val="00E557D7"/>
    <w:rsid w:val="00E55E85"/>
    <w:rsid w:val="00E560EA"/>
    <w:rsid w:val="00E5617B"/>
    <w:rsid w:val="00E570E6"/>
    <w:rsid w:val="00E575F3"/>
    <w:rsid w:val="00E60818"/>
    <w:rsid w:val="00E61591"/>
    <w:rsid w:val="00E61733"/>
    <w:rsid w:val="00E62588"/>
    <w:rsid w:val="00E6313E"/>
    <w:rsid w:val="00E66143"/>
    <w:rsid w:val="00E672B0"/>
    <w:rsid w:val="00E70AA3"/>
    <w:rsid w:val="00E71952"/>
    <w:rsid w:val="00E728EF"/>
    <w:rsid w:val="00E7396A"/>
    <w:rsid w:val="00E73D39"/>
    <w:rsid w:val="00E73FD6"/>
    <w:rsid w:val="00E74EFA"/>
    <w:rsid w:val="00E7589A"/>
    <w:rsid w:val="00E764E6"/>
    <w:rsid w:val="00E76CD4"/>
    <w:rsid w:val="00E76F70"/>
    <w:rsid w:val="00E82B22"/>
    <w:rsid w:val="00E83817"/>
    <w:rsid w:val="00E83F03"/>
    <w:rsid w:val="00E840BC"/>
    <w:rsid w:val="00E86000"/>
    <w:rsid w:val="00E86CF4"/>
    <w:rsid w:val="00E86DFB"/>
    <w:rsid w:val="00E904F2"/>
    <w:rsid w:val="00E90586"/>
    <w:rsid w:val="00E914BB"/>
    <w:rsid w:val="00E9183E"/>
    <w:rsid w:val="00E91A9D"/>
    <w:rsid w:val="00E91C1D"/>
    <w:rsid w:val="00E936B6"/>
    <w:rsid w:val="00E94476"/>
    <w:rsid w:val="00E94478"/>
    <w:rsid w:val="00E948E4"/>
    <w:rsid w:val="00E94D9B"/>
    <w:rsid w:val="00E960BA"/>
    <w:rsid w:val="00E963D7"/>
    <w:rsid w:val="00E96C2B"/>
    <w:rsid w:val="00E96C90"/>
    <w:rsid w:val="00E9768D"/>
    <w:rsid w:val="00E97D56"/>
    <w:rsid w:val="00EA04B4"/>
    <w:rsid w:val="00EA067A"/>
    <w:rsid w:val="00EA0B31"/>
    <w:rsid w:val="00EA1A26"/>
    <w:rsid w:val="00EA2F92"/>
    <w:rsid w:val="00EA5A23"/>
    <w:rsid w:val="00EA7141"/>
    <w:rsid w:val="00EA7919"/>
    <w:rsid w:val="00EB27E9"/>
    <w:rsid w:val="00EB5774"/>
    <w:rsid w:val="00EB6169"/>
    <w:rsid w:val="00EB62B8"/>
    <w:rsid w:val="00EB64CF"/>
    <w:rsid w:val="00EB6BF5"/>
    <w:rsid w:val="00EB74A3"/>
    <w:rsid w:val="00EB7925"/>
    <w:rsid w:val="00EC0654"/>
    <w:rsid w:val="00EC1819"/>
    <w:rsid w:val="00EC1F3E"/>
    <w:rsid w:val="00EC3BF2"/>
    <w:rsid w:val="00EC6321"/>
    <w:rsid w:val="00EC65CA"/>
    <w:rsid w:val="00ED2017"/>
    <w:rsid w:val="00ED2C01"/>
    <w:rsid w:val="00ED680E"/>
    <w:rsid w:val="00ED7B9C"/>
    <w:rsid w:val="00EE0936"/>
    <w:rsid w:val="00EE1863"/>
    <w:rsid w:val="00EE3131"/>
    <w:rsid w:val="00EE3BE6"/>
    <w:rsid w:val="00EE64C1"/>
    <w:rsid w:val="00EE6D9A"/>
    <w:rsid w:val="00EE7426"/>
    <w:rsid w:val="00EE7E4F"/>
    <w:rsid w:val="00EF0027"/>
    <w:rsid w:val="00EF01C9"/>
    <w:rsid w:val="00EF0F49"/>
    <w:rsid w:val="00EF185F"/>
    <w:rsid w:val="00EF26EB"/>
    <w:rsid w:val="00EF271A"/>
    <w:rsid w:val="00EF291C"/>
    <w:rsid w:val="00EF4952"/>
    <w:rsid w:val="00EF584E"/>
    <w:rsid w:val="00EF5B94"/>
    <w:rsid w:val="00EF6203"/>
    <w:rsid w:val="00EF7C57"/>
    <w:rsid w:val="00F002B7"/>
    <w:rsid w:val="00F007F5"/>
    <w:rsid w:val="00F00BC7"/>
    <w:rsid w:val="00F0131A"/>
    <w:rsid w:val="00F01D4C"/>
    <w:rsid w:val="00F02583"/>
    <w:rsid w:val="00F040B6"/>
    <w:rsid w:val="00F049CB"/>
    <w:rsid w:val="00F04C12"/>
    <w:rsid w:val="00F052B6"/>
    <w:rsid w:val="00F066C6"/>
    <w:rsid w:val="00F115D4"/>
    <w:rsid w:val="00F1260E"/>
    <w:rsid w:val="00F14219"/>
    <w:rsid w:val="00F14A3D"/>
    <w:rsid w:val="00F1565A"/>
    <w:rsid w:val="00F156C3"/>
    <w:rsid w:val="00F15D32"/>
    <w:rsid w:val="00F21962"/>
    <w:rsid w:val="00F2230B"/>
    <w:rsid w:val="00F23BF2"/>
    <w:rsid w:val="00F244D4"/>
    <w:rsid w:val="00F25454"/>
    <w:rsid w:val="00F25E14"/>
    <w:rsid w:val="00F271F7"/>
    <w:rsid w:val="00F32EFD"/>
    <w:rsid w:val="00F36B32"/>
    <w:rsid w:val="00F375D1"/>
    <w:rsid w:val="00F3797C"/>
    <w:rsid w:val="00F41BAC"/>
    <w:rsid w:val="00F437DA"/>
    <w:rsid w:val="00F444F7"/>
    <w:rsid w:val="00F45722"/>
    <w:rsid w:val="00F462EB"/>
    <w:rsid w:val="00F47524"/>
    <w:rsid w:val="00F478B1"/>
    <w:rsid w:val="00F50082"/>
    <w:rsid w:val="00F519C6"/>
    <w:rsid w:val="00F51B2D"/>
    <w:rsid w:val="00F52FA0"/>
    <w:rsid w:val="00F538CB"/>
    <w:rsid w:val="00F54B9B"/>
    <w:rsid w:val="00F55497"/>
    <w:rsid w:val="00F56075"/>
    <w:rsid w:val="00F56212"/>
    <w:rsid w:val="00F56322"/>
    <w:rsid w:val="00F57A5E"/>
    <w:rsid w:val="00F602AB"/>
    <w:rsid w:val="00F607AE"/>
    <w:rsid w:val="00F60E3A"/>
    <w:rsid w:val="00F61203"/>
    <w:rsid w:val="00F62599"/>
    <w:rsid w:val="00F62C3C"/>
    <w:rsid w:val="00F63B47"/>
    <w:rsid w:val="00F64602"/>
    <w:rsid w:val="00F65701"/>
    <w:rsid w:val="00F67E03"/>
    <w:rsid w:val="00F70B1A"/>
    <w:rsid w:val="00F71134"/>
    <w:rsid w:val="00F7230C"/>
    <w:rsid w:val="00F74C22"/>
    <w:rsid w:val="00F76F42"/>
    <w:rsid w:val="00F77904"/>
    <w:rsid w:val="00F80B2F"/>
    <w:rsid w:val="00F81D1A"/>
    <w:rsid w:val="00F8283E"/>
    <w:rsid w:val="00F84389"/>
    <w:rsid w:val="00F84660"/>
    <w:rsid w:val="00F84B36"/>
    <w:rsid w:val="00F851EC"/>
    <w:rsid w:val="00F854CA"/>
    <w:rsid w:val="00F855A7"/>
    <w:rsid w:val="00F86B1F"/>
    <w:rsid w:val="00F87AF0"/>
    <w:rsid w:val="00F94259"/>
    <w:rsid w:val="00F95E2B"/>
    <w:rsid w:val="00F96F1F"/>
    <w:rsid w:val="00F97BE5"/>
    <w:rsid w:val="00FA0025"/>
    <w:rsid w:val="00FA0E7F"/>
    <w:rsid w:val="00FA1B4D"/>
    <w:rsid w:val="00FA1E57"/>
    <w:rsid w:val="00FA1E92"/>
    <w:rsid w:val="00FA24B0"/>
    <w:rsid w:val="00FA4314"/>
    <w:rsid w:val="00FA45BB"/>
    <w:rsid w:val="00FA502C"/>
    <w:rsid w:val="00FA5099"/>
    <w:rsid w:val="00FA5A70"/>
    <w:rsid w:val="00FA6704"/>
    <w:rsid w:val="00FA72FD"/>
    <w:rsid w:val="00FB04B7"/>
    <w:rsid w:val="00FB215F"/>
    <w:rsid w:val="00FB410C"/>
    <w:rsid w:val="00FB4551"/>
    <w:rsid w:val="00FB45BE"/>
    <w:rsid w:val="00FB4DC3"/>
    <w:rsid w:val="00FB6330"/>
    <w:rsid w:val="00FB698B"/>
    <w:rsid w:val="00FB6BF1"/>
    <w:rsid w:val="00FC20A1"/>
    <w:rsid w:val="00FC2F44"/>
    <w:rsid w:val="00FC3714"/>
    <w:rsid w:val="00FC4F99"/>
    <w:rsid w:val="00FC62BC"/>
    <w:rsid w:val="00FC63D2"/>
    <w:rsid w:val="00FC68DA"/>
    <w:rsid w:val="00FD0B05"/>
    <w:rsid w:val="00FD0D2E"/>
    <w:rsid w:val="00FD1481"/>
    <w:rsid w:val="00FD1867"/>
    <w:rsid w:val="00FD30D6"/>
    <w:rsid w:val="00FD3E6B"/>
    <w:rsid w:val="00FD4CC3"/>
    <w:rsid w:val="00FD6378"/>
    <w:rsid w:val="00FD744F"/>
    <w:rsid w:val="00FD776A"/>
    <w:rsid w:val="00FE039A"/>
    <w:rsid w:val="00FE115F"/>
    <w:rsid w:val="00FE19D8"/>
    <w:rsid w:val="00FE1CD9"/>
    <w:rsid w:val="00FE2612"/>
    <w:rsid w:val="00FE2DE8"/>
    <w:rsid w:val="00FE55C5"/>
    <w:rsid w:val="00FF018B"/>
    <w:rsid w:val="00FF0708"/>
    <w:rsid w:val="00FF0CF2"/>
    <w:rsid w:val="00FF170B"/>
    <w:rsid w:val="00FF2DA7"/>
    <w:rsid w:val="00FF3038"/>
    <w:rsid w:val="00FF4247"/>
    <w:rsid w:val="00FF432E"/>
    <w:rsid w:val="00FF47AC"/>
    <w:rsid w:val="00FF7048"/>
    <w:rsid w:val="00FF720E"/>
    <w:rsid w:val="00FF7BA7"/>
    <w:rsid w:val="00FF7E6D"/>
    <w:rsid w:val="0106EB6C"/>
    <w:rsid w:val="049D8EDD"/>
    <w:rsid w:val="06B062C9"/>
    <w:rsid w:val="0A216F82"/>
    <w:rsid w:val="0EA14058"/>
    <w:rsid w:val="0EC5420E"/>
    <w:rsid w:val="10A59255"/>
    <w:rsid w:val="11B2DCDF"/>
    <w:rsid w:val="145A6CB5"/>
    <w:rsid w:val="1532A6E3"/>
    <w:rsid w:val="1682CA75"/>
    <w:rsid w:val="18B91B6E"/>
    <w:rsid w:val="1C17FFE8"/>
    <w:rsid w:val="1DE3A79D"/>
    <w:rsid w:val="1E53C268"/>
    <w:rsid w:val="20C21784"/>
    <w:rsid w:val="2132D629"/>
    <w:rsid w:val="230FB469"/>
    <w:rsid w:val="23D1406C"/>
    <w:rsid w:val="249BC86E"/>
    <w:rsid w:val="2525BA1F"/>
    <w:rsid w:val="25D2C90E"/>
    <w:rsid w:val="27AAF7E4"/>
    <w:rsid w:val="28A28583"/>
    <w:rsid w:val="29DA60CC"/>
    <w:rsid w:val="2BBB6053"/>
    <w:rsid w:val="2CDC07D9"/>
    <w:rsid w:val="2DBAF99D"/>
    <w:rsid w:val="2E1411EB"/>
    <w:rsid w:val="2EFEDF45"/>
    <w:rsid w:val="312AE9F7"/>
    <w:rsid w:val="342965C5"/>
    <w:rsid w:val="34F89872"/>
    <w:rsid w:val="36B582CE"/>
    <w:rsid w:val="3D9C9BF0"/>
    <w:rsid w:val="403183FA"/>
    <w:rsid w:val="405E91B7"/>
    <w:rsid w:val="428AF523"/>
    <w:rsid w:val="42F6D0BF"/>
    <w:rsid w:val="4700B4BF"/>
    <w:rsid w:val="4B22ECF9"/>
    <w:rsid w:val="4C8A2707"/>
    <w:rsid w:val="4D9ADBB9"/>
    <w:rsid w:val="4E0FA0D2"/>
    <w:rsid w:val="4E285617"/>
    <w:rsid w:val="4EEDFD34"/>
    <w:rsid w:val="4FED1BC0"/>
    <w:rsid w:val="5086D1F3"/>
    <w:rsid w:val="519C7270"/>
    <w:rsid w:val="51C4DB80"/>
    <w:rsid w:val="553100CA"/>
    <w:rsid w:val="5B7F1D79"/>
    <w:rsid w:val="5C1A8C64"/>
    <w:rsid w:val="5D628F74"/>
    <w:rsid w:val="5E6034B2"/>
    <w:rsid w:val="61A0E9FE"/>
    <w:rsid w:val="62BF9EB3"/>
    <w:rsid w:val="6476B86B"/>
    <w:rsid w:val="65878A74"/>
    <w:rsid w:val="65B63800"/>
    <w:rsid w:val="69A02040"/>
    <w:rsid w:val="6CF87818"/>
    <w:rsid w:val="6D5AB8A3"/>
    <w:rsid w:val="6E5E95F1"/>
    <w:rsid w:val="6EAFCEF5"/>
    <w:rsid w:val="74B5A9C3"/>
    <w:rsid w:val="7662C5CC"/>
    <w:rsid w:val="77237191"/>
    <w:rsid w:val="774C79C1"/>
    <w:rsid w:val="785FE136"/>
    <w:rsid w:val="786A2A25"/>
    <w:rsid w:val="78BD9737"/>
    <w:rsid w:val="796168B6"/>
    <w:rsid w:val="7E9684A2"/>
    <w:rsid w:val="7EA0E74E"/>
    <w:rsid w:val="7EDA8820"/>
    <w:rsid w:val="7EFD45C7"/>
    <w:rsid w:val="7F8FC8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eaeaea"/>
    </o:shapedefaults>
    <o:shapelayout v:ext="edit">
      <o:idmap v:ext="edit" data="2"/>
    </o:shapelayout>
  </w:shapeDefaults>
  <w:decimalSymbol w:val=","/>
  <w:listSeparator w:val=";"/>
  <w14:docId w14:val="75D7DFDF"/>
  <w15:chartTrackingRefBased/>
  <w15:docId w15:val="{007E6E05-3B00-4B91-B1B1-866D9E91F2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MS Mincho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106690"/>
    <w:pPr>
      <w:spacing w:line="360" w:lineRule="auto"/>
    </w:pPr>
    <w:rPr>
      <w:rFonts w:ascii="Myriad Pro" w:hAnsi="Myriad Pro"/>
      <w:sz w:val="16"/>
      <w:szCs w:val="24"/>
      <w:lang w:val="en-US" w:eastAsia="ja-JP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CB-Title1">
    <w:name w:val="CB-Title1"/>
    <w:basedOn w:val="Normal"/>
    <w:next w:val="Normal"/>
    <w:qFormat/>
    <w:rsid w:val="00C30CFF"/>
    <w:pPr>
      <w:spacing w:before="120" w:line="480" w:lineRule="auto"/>
    </w:pPr>
    <w:rPr>
      <w:b/>
      <w:sz w:val="22"/>
      <w:szCs w:val="28"/>
    </w:rPr>
  </w:style>
  <w:style w:type="paragraph" w:customStyle="1" w:styleId="CB-Authors">
    <w:name w:val="CB-Authors"/>
    <w:basedOn w:val="Normal"/>
    <w:qFormat/>
    <w:rsid w:val="002918C3"/>
    <w:pPr>
      <w:spacing w:before="120" w:after="120"/>
      <w:jc w:val="center"/>
    </w:pPr>
    <w:rPr>
      <w:sz w:val="22"/>
    </w:rPr>
  </w:style>
  <w:style w:type="paragraph" w:customStyle="1" w:styleId="CB-Dedication">
    <w:name w:val="CB-Dedication"/>
    <w:basedOn w:val="Normal"/>
    <w:qFormat/>
    <w:rsid w:val="00BE171A"/>
    <w:pPr>
      <w:spacing w:before="120" w:after="120"/>
      <w:jc w:val="center"/>
    </w:pPr>
  </w:style>
  <w:style w:type="paragraph" w:customStyle="1" w:styleId="P1withoutIndendation">
    <w:name w:val="P1_without_Indendation"/>
    <w:basedOn w:val="Normal"/>
    <w:rsid w:val="008D3292"/>
    <w:pPr>
      <w:spacing w:line="225" w:lineRule="exact"/>
      <w:jc w:val="both"/>
    </w:pPr>
    <w:rPr>
      <w:rFonts w:ascii="Arial" w:hAnsi="Arial"/>
      <w:sz w:val="17"/>
    </w:rPr>
  </w:style>
  <w:style w:type="paragraph" w:styleId="Sous-titre">
    <w:name w:val="Subtitle"/>
    <w:aliases w:val="CB-Subtitle"/>
    <w:basedOn w:val="Normal"/>
    <w:next w:val="Normal"/>
    <w:link w:val="Sous-titreCar"/>
    <w:uiPriority w:val="11"/>
    <w:qFormat/>
    <w:rsid w:val="00C36940"/>
    <w:pPr>
      <w:spacing w:before="120" w:after="120"/>
      <w:outlineLvl w:val="1"/>
    </w:pPr>
    <w:rPr>
      <w:rFonts w:eastAsia="Times New Roman"/>
      <w:sz w:val="18"/>
    </w:rPr>
  </w:style>
  <w:style w:type="character" w:customStyle="1" w:styleId="Sous-titreCar">
    <w:name w:val="Sous-titre Car"/>
    <w:aliases w:val="CB-Subtitle Car"/>
    <w:link w:val="Sous-titre"/>
    <w:uiPriority w:val="11"/>
    <w:rsid w:val="00C36940"/>
    <w:rPr>
      <w:rFonts w:ascii="Myriad Pro" w:eastAsia="Times New Roman" w:hAnsi="Myriad Pro"/>
      <w:sz w:val="18"/>
      <w:szCs w:val="24"/>
      <w:lang w:eastAsia="ja-JP"/>
    </w:rPr>
  </w:style>
  <w:style w:type="paragraph" w:customStyle="1" w:styleId="CB-Adress">
    <w:name w:val="CB-Adress"/>
    <w:basedOn w:val="Normal"/>
    <w:qFormat/>
    <w:rsid w:val="00C30CFF"/>
    <w:pPr>
      <w:jc w:val="center"/>
    </w:pPr>
    <w:rPr>
      <w:szCs w:val="20"/>
    </w:rPr>
  </w:style>
  <w:style w:type="paragraph" w:customStyle="1" w:styleId="CB-Footnote">
    <w:name w:val="CB-Footnote"/>
    <w:basedOn w:val="CB-BodyText"/>
    <w:qFormat/>
    <w:rsid w:val="00E91A9D"/>
    <w:pPr>
      <w:spacing w:before="120"/>
    </w:pPr>
    <w:rPr>
      <w:sz w:val="14"/>
      <w:szCs w:val="14"/>
    </w:rPr>
  </w:style>
  <w:style w:type="paragraph" w:customStyle="1" w:styleId="CB-References">
    <w:name w:val="CB-References"/>
    <w:basedOn w:val="Normal"/>
    <w:qFormat/>
    <w:rsid w:val="00AD3161"/>
    <w:pPr>
      <w:ind w:left="425" w:hanging="425"/>
      <w:jc w:val="both"/>
    </w:pPr>
    <w:rPr>
      <w:sz w:val="14"/>
      <w:szCs w:val="14"/>
    </w:rPr>
  </w:style>
  <w:style w:type="character" w:styleId="Lienhypertexte">
    <w:name w:val="Hyperlink"/>
    <w:uiPriority w:val="99"/>
    <w:unhideWhenUsed/>
    <w:rsid w:val="00D17D5D"/>
    <w:rPr>
      <w:color w:val="0563C1"/>
      <w:u w:val="single"/>
    </w:rPr>
  </w:style>
  <w:style w:type="paragraph" w:customStyle="1" w:styleId="CB-SchemeCaption">
    <w:name w:val="CB-SchemeCaption"/>
    <w:basedOn w:val="Normal"/>
    <w:qFormat/>
    <w:rsid w:val="00AE4338"/>
    <w:pPr>
      <w:spacing w:before="120" w:after="120"/>
    </w:pPr>
    <w:rPr>
      <w:sz w:val="14"/>
      <w:szCs w:val="14"/>
    </w:rPr>
  </w:style>
  <w:style w:type="paragraph" w:customStyle="1" w:styleId="CB-FigureCaption">
    <w:name w:val="CB-FigureCaption"/>
    <w:basedOn w:val="CB-SchemeCaption"/>
    <w:qFormat/>
    <w:rsid w:val="00283F46"/>
  </w:style>
  <w:style w:type="paragraph" w:customStyle="1" w:styleId="CB-TableCaption">
    <w:name w:val="CB-TableCaption"/>
    <w:basedOn w:val="Normal"/>
    <w:qFormat/>
    <w:rsid w:val="001A6E84"/>
    <w:rPr>
      <w:sz w:val="14"/>
      <w:szCs w:val="14"/>
    </w:rPr>
  </w:style>
  <w:style w:type="paragraph" w:customStyle="1" w:styleId="CB-TableHead">
    <w:name w:val="CB-TableHead"/>
    <w:basedOn w:val="CB-TableCaption"/>
    <w:qFormat/>
    <w:rsid w:val="00B6016C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</w:pPr>
    <w:rPr>
      <w:b/>
    </w:rPr>
  </w:style>
  <w:style w:type="paragraph" w:customStyle="1" w:styleId="CB-TableBody">
    <w:name w:val="CB-TableBody"/>
    <w:qFormat/>
    <w:rsid w:val="00B6016C"/>
    <w:pPr>
      <w:framePr w:wrap="around" w:vAnchor="text" w:hAnchor="text" w:y="1"/>
      <w:widowControl w:val="0"/>
      <w:spacing w:before="40" w:after="40" w:line="360" w:lineRule="auto"/>
    </w:pPr>
    <w:rPr>
      <w:rFonts w:ascii="Myriad Pro" w:hAnsi="Myriad Pro"/>
      <w:sz w:val="14"/>
      <w:szCs w:val="14"/>
      <w:lang w:val="en-US" w:eastAsia="ja-JP"/>
    </w:rPr>
  </w:style>
  <w:style w:type="paragraph" w:customStyle="1" w:styleId="TableFoot">
    <w:name w:val="TableFoot"/>
    <w:basedOn w:val="CB-TableBody"/>
    <w:rsid w:val="00B6016C"/>
    <w:pPr>
      <w:framePr w:wrap="around"/>
    </w:pPr>
  </w:style>
  <w:style w:type="paragraph" w:customStyle="1" w:styleId="CB-Keywords">
    <w:name w:val="CB-Keywords"/>
    <w:basedOn w:val="Normal"/>
    <w:qFormat/>
    <w:rsid w:val="00AD3161"/>
    <w:pPr>
      <w:spacing w:before="120" w:after="120"/>
    </w:pPr>
    <w:rPr>
      <w:szCs w:val="20"/>
    </w:rPr>
  </w:style>
  <w:style w:type="paragraph" w:customStyle="1" w:styleId="AuthorsTOC">
    <w:name w:val="Authors_TOC"/>
    <w:basedOn w:val="CB-Authors"/>
    <w:rsid w:val="00CC3970"/>
    <w:pPr>
      <w:spacing w:after="0" w:line="225" w:lineRule="atLeast"/>
    </w:pPr>
    <w:rPr>
      <w:i/>
      <w:sz w:val="17"/>
      <w:szCs w:val="20"/>
    </w:rPr>
  </w:style>
  <w:style w:type="paragraph" w:customStyle="1" w:styleId="CB-TitleTOC">
    <w:name w:val="CB-Title_TOC"/>
    <w:basedOn w:val="AuthorsTOC"/>
    <w:qFormat/>
    <w:rsid w:val="004F0C4F"/>
    <w:pPr>
      <w:jc w:val="left"/>
    </w:pPr>
    <w:rPr>
      <w:b/>
      <w:i w:val="0"/>
    </w:rPr>
  </w:style>
  <w:style w:type="paragraph" w:customStyle="1" w:styleId="TableOfContentText">
    <w:name w:val="TableOfContentText"/>
    <w:basedOn w:val="AuthorsTOC"/>
    <w:rsid w:val="003040CB"/>
    <w:rPr>
      <w:i w:val="0"/>
      <w:color w:val="000000"/>
    </w:rPr>
  </w:style>
  <w:style w:type="paragraph" w:customStyle="1" w:styleId="P1withIndendation">
    <w:name w:val="P1_with_Indendation"/>
    <w:basedOn w:val="CB-TableCaption"/>
    <w:rsid w:val="00EB27E9"/>
    <w:pPr>
      <w:spacing w:line="225" w:lineRule="exact"/>
      <w:ind w:firstLine="284"/>
    </w:pPr>
    <w:rPr>
      <w:sz w:val="17"/>
    </w:rPr>
  </w:style>
  <w:style w:type="paragraph" w:customStyle="1" w:styleId="Acknowledgements">
    <w:name w:val="Acknowledgements"/>
    <w:basedOn w:val="P1withoutIndendation"/>
    <w:rsid w:val="007A0D98"/>
    <w:pPr>
      <w:spacing w:after="240" w:line="230" w:lineRule="atLeast"/>
    </w:pPr>
  </w:style>
  <w:style w:type="paragraph" w:customStyle="1" w:styleId="ColumnTitleTOC">
    <w:name w:val="ColumnTitle_TOC"/>
    <w:basedOn w:val="Normal"/>
    <w:rsid w:val="00283F46"/>
    <w:pPr>
      <w:pBdr>
        <w:bottom w:val="single" w:sz="36" w:space="3" w:color="008080"/>
      </w:pBdr>
    </w:pPr>
    <w:rPr>
      <w:rFonts w:ascii="Arial" w:hAnsi="Arial" w:cs="Arial"/>
      <w:color w:val="000000"/>
      <w:sz w:val="28"/>
      <w:szCs w:val="28"/>
      <w:lang w:val="en-GB"/>
    </w:rPr>
  </w:style>
  <w:style w:type="paragraph" w:customStyle="1" w:styleId="SubjectHeadingTOC">
    <w:name w:val="SubjectHeading_TOC"/>
    <w:basedOn w:val="Normal"/>
    <w:rsid w:val="000650AB"/>
    <w:pPr>
      <w:spacing w:before="60" w:after="60" w:line="230" w:lineRule="exact"/>
    </w:pPr>
    <w:rPr>
      <w:rFonts w:ascii="Arial" w:hAnsi="Arial"/>
      <w:b/>
      <w:i/>
      <w:color w:val="FFFFFF"/>
      <w:sz w:val="21"/>
      <w:szCs w:val="18"/>
      <w:lang w:val="en-GB"/>
    </w:rPr>
  </w:style>
  <w:style w:type="paragraph" w:customStyle="1" w:styleId="GAAuthors">
    <w:name w:val="GAAuthors"/>
    <w:basedOn w:val="Normal"/>
    <w:rsid w:val="000650AB"/>
    <w:pPr>
      <w:spacing w:before="360" w:after="60" w:line="220" w:lineRule="exact"/>
    </w:pPr>
    <w:rPr>
      <w:b/>
      <w:sz w:val="18"/>
      <w:szCs w:val="20"/>
      <w:lang w:val="en-GB"/>
    </w:rPr>
  </w:style>
  <w:style w:type="paragraph" w:customStyle="1" w:styleId="GACatchPhrase">
    <w:name w:val="GACatchPhrase"/>
    <w:basedOn w:val="Normal"/>
    <w:rsid w:val="000650AB"/>
    <w:pPr>
      <w:spacing w:before="40"/>
      <w:jc w:val="right"/>
    </w:pPr>
    <w:rPr>
      <w:rFonts w:cs="Arial"/>
      <w:b/>
      <w:color w:val="008080"/>
      <w:sz w:val="18"/>
      <w:szCs w:val="16"/>
      <w:lang w:val="en-GB"/>
    </w:rPr>
  </w:style>
  <w:style w:type="paragraph" w:customStyle="1" w:styleId="GAText">
    <w:name w:val="GAText"/>
    <w:basedOn w:val="Normal"/>
    <w:rsid w:val="000650AB"/>
    <w:pPr>
      <w:spacing w:before="120" w:line="220" w:lineRule="exact"/>
    </w:pPr>
    <w:rPr>
      <w:color w:val="000000"/>
      <w:sz w:val="18"/>
    </w:rPr>
  </w:style>
  <w:style w:type="paragraph" w:customStyle="1" w:styleId="GATitel">
    <w:name w:val="GATitel"/>
    <w:basedOn w:val="GAAuthors"/>
    <w:rsid w:val="000650AB"/>
    <w:pPr>
      <w:spacing w:before="240"/>
    </w:pPr>
    <w:rPr>
      <w:b w:val="0"/>
    </w:rPr>
  </w:style>
  <w:style w:type="paragraph" w:customStyle="1" w:styleId="GAKeywords">
    <w:name w:val="GAKeywords"/>
    <w:basedOn w:val="CB-Keywords"/>
    <w:rsid w:val="000650AB"/>
    <w:pPr>
      <w:framePr w:hSpace="141" w:wrap="around" w:hAnchor="text" w:y="673"/>
      <w:spacing w:before="200" w:after="0" w:line="220" w:lineRule="exact"/>
    </w:pPr>
    <w:rPr>
      <w:rFonts w:ascii="Times New Roman" w:hAnsi="Times New Roman"/>
      <w:b/>
      <w:szCs w:val="24"/>
    </w:rPr>
  </w:style>
  <w:style w:type="paragraph" w:customStyle="1" w:styleId="PageNumbers">
    <w:name w:val="PageNumbers"/>
    <w:basedOn w:val="Normal"/>
    <w:rsid w:val="004B0B74"/>
    <w:pPr>
      <w:spacing w:before="230"/>
    </w:pPr>
    <w:rPr>
      <w:rFonts w:ascii="Arial" w:hAnsi="Arial"/>
      <w:b/>
      <w:i/>
      <w:sz w:val="17"/>
    </w:rPr>
  </w:style>
  <w:style w:type="paragraph" w:styleId="En-tte">
    <w:name w:val="header"/>
    <w:basedOn w:val="Normal"/>
    <w:link w:val="En-tteCar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En-tteCar">
    <w:name w:val="En-tête Car"/>
    <w:link w:val="En-tte"/>
    <w:uiPriority w:val="99"/>
    <w:rsid w:val="001E2F1C"/>
    <w:rPr>
      <w:sz w:val="24"/>
      <w:szCs w:val="24"/>
      <w:lang w:val="de-DE" w:eastAsia="ja-JP" w:bidi="ar-SA"/>
    </w:rPr>
  </w:style>
  <w:style w:type="paragraph" w:styleId="Pieddepage">
    <w:name w:val="footer"/>
    <w:basedOn w:val="Normal"/>
    <w:link w:val="PieddepageCar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PieddepageCar">
    <w:name w:val="Pied de page Car"/>
    <w:link w:val="Pieddepage"/>
    <w:uiPriority w:val="99"/>
    <w:rsid w:val="001E2F1C"/>
    <w:rPr>
      <w:sz w:val="24"/>
      <w:szCs w:val="24"/>
      <w:lang w:val="de-DE" w:eastAsia="ja-JP" w:bidi="ar-SA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EE7426"/>
    <w:rPr>
      <w:rFonts w:ascii="Tahoma" w:hAnsi="Tahoma" w:cs="Tahoma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EE7426"/>
    <w:rPr>
      <w:rFonts w:ascii="Tahoma" w:hAnsi="Tahoma" w:cs="Tahoma"/>
      <w:sz w:val="16"/>
      <w:szCs w:val="16"/>
      <w:lang w:val="de-DE" w:eastAsia="ja-JP" w:bidi="ar-SA"/>
    </w:rPr>
  </w:style>
  <w:style w:type="paragraph" w:customStyle="1" w:styleId="CB-Abstract">
    <w:name w:val="CB-Abstract"/>
    <w:basedOn w:val="Normal"/>
    <w:qFormat/>
    <w:rsid w:val="00BE171A"/>
    <w:pPr>
      <w:spacing w:before="120" w:after="120"/>
      <w:jc w:val="both"/>
    </w:pPr>
    <w:rPr>
      <w:szCs w:val="20"/>
    </w:rPr>
  </w:style>
  <w:style w:type="table" w:styleId="Grilledutableau">
    <w:name w:val="Table Grid"/>
    <w:basedOn w:val="TableauNormal"/>
    <w:uiPriority w:val="59"/>
    <w:rsid w:val="007C27E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lledetableauclaire">
    <w:name w:val="Grid Table Light"/>
    <w:basedOn w:val="TableauNormal"/>
    <w:uiPriority w:val="40"/>
    <w:rsid w:val="007C27E8"/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paragraph" w:customStyle="1" w:styleId="CB-Manuscripttitle">
    <w:name w:val="CB-Manuscripttitle"/>
    <w:basedOn w:val="NormalWeb"/>
    <w:next w:val="Normal"/>
    <w:qFormat/>
    <w:rsid w:val="00C36940"/>
    <w:pPr>
      <w:widowControl w:val="0"/>
      <w:spacing w:before="120" w:after="120"/>
      <w:jc w:val="center"/>
    </w:pPr>
    <w:rPr>
      <w:rFonts w:ascii="Myriad Pro" w:eastAsia="Times New Roman" w:hAnsi="Myriad Pro"/>
      <w:b/>
      <w:bCs/>
      <w:sz w:val="30"/>
    </w:rPr>
  </w:style>
  <w:style w:type="paragraph" w:customStyle="1" w:styleId="CB-Scheme">
    <w:name w:val="CB-Scheme"/>
    <w:basedOn w:val="Normal"/>
    <w:link w:val="CB-SchemeChar"/>
    <w:qFormat/>
    <w:rsid w:val="00C30CFF"/>
    <w:pPr>
      <w:spacing w:before="120" w:after="120"/>
      <w:jc w:val="center"/>
    </w:pPr>
  </w:style>
  <w:style w:type="paragraph" w:customStyle="1" w:styleId="CB-Figure">
    <w:name w:val="CB-Figure"/>
    <w:basedOn w:val="Normal"/>
    <w:link w:val="CB-FigureChar"/>
    <w:qFormat/>
    <w:rsid w:val="00C30CFF"/>
    <w:pPr>
      <w:spacing w:before="120" w:after="120"/>
      <w:jc w:val="center"/>
    </w:pPr>
  </w:style>
  <w:style w:type="character" w:customStyle="1" w:styleId="CB-SchemeChar">
    <w:name w:val="CB-Scheme Char"/>
    <w:link w:val="CB-Scheme"/>
    <w:rsid w:val="00C30CFF"/>
    <w:rPr>
      <w:rFonts w:ascii="Myriad Pro" w:hAnsi="Myriad Pro"/>
      <w:sz w:val="16"/>
      <w:szCs w:val="24"/>
      <w:lang w:eastAsia="ja-JP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C30CFF"/>
    <w:rPr>
      <w:sz w:val="20"/>
      <w:szCs w:val="20"/>
    </w:rPr>
  </w:style>
  <w:style w:type="character" w:customStyle="1" w:styleId="CB-FigureChar">
    <w:name w:val="CB-Figure Char"/>
    <w:link w:val="CB-Figure"/>
    <w:rsid w:val="00C30CFF"/>
    <w:rPr>
      <w:rFonts w:ascii="Myriad Pro" w:hAnsi="Myriad Pro"/>
      <w:sz w:val="16"/>
      <w:szCs w:val="24"/>
      <w:lang w:eastAsia="ja-JP"/>
    </w:rPr>
  </w:style>
  <w:style w:type="paragraph" w:customStyle="1" w:styleId="CB-BodyText">
    <w:name w:val="CB-BodyText"/>
    <w:basedOn w:val="Normal"/>
    <w:qFormat/>
    <w:rsid w:val="00C30CFF"/>
  </w:style>
  <w:style w:type="character" w:customStyle="1" w:styleId="NotedebasdepageCar">
    <w:name w:val="Note de bas de page Car"/>
    <w:link w:val="Notedebasdepage"/>
    <w:uiPriority w:val="99"/>
    <w:semiHidden/>
    <w:rsid w:val="00C30CFF"/>
    <w:rPr>
      <w:rFonts w:ascii="Myriad Pro" w:hAnsi="Myriad Pro"/>
      <w:lang w:val="de-DE" w:eastAsia="ja-JP"/>
    </w:rPr>
  </w:style>
  <w:style w:type="character" w:styleId="Appelnotedebasdep">
    <w:name w:val="footnote reference"/>
    <w:uiPriority w:val="99"/>
    <w:semiHidden/>
    <w:unhideWhenUsed/>
    <w:rsid w:val="00C30CFF"/>
    <w:rPr>
      <w:vertAlign w:val="superscript"/>
    </w:rPr>
  </w:style>
  <w:style w:type="paragraph" w:customStyle="1" w:styleId="Abstract">
    <w:name w:val="Abstract"/>
    <w:basedOn w:val="Normal"/>
    <w:qFormat/>
    <w:rsid w:val="00F23BF2"/>
    <w:pPr>
      <w:spacing w:after="600" w:line="225" w:lineRule="exact"/>
      <w:jc w:val="both"/>
    </w:pPr>
    <w:rPr>
      <w:rFonts w:ascii="Arial" w:hAnsi="Arial"/>
      <w:szCs w:val="20"/>
      <w:lang w:val="en-GB"/>
    </w:rPr>
  </w:style>
  <w:style w:type="paragraph" w:styleId="NormalWeb">
    <w:name w:val="Normal (Web)"/>
    <w:basedOn w:val="Normal"/>
    <w:uiPriority w:val="99"/>
    <w:semiHidden/>
    <w:unhideWhenUsed/>
    <w:rsid w:val="00C36940"/>
    <w:rPr>
      <w:rFonts w:ascii="Times New Roman" w:hAnsi="Times New Roman"/>
      <w:sz w:val="24"/>
    </w:rPr>
  </w:style>
  <w:style w:type="paragraph" w:styleId="Retraitnormal">
    <w:name w:val="Normal Indent"/>
    <w:basedOn w:val="Normal"/>
    <w:uiPriority w:val="99"/>
    <w:semiHidden/>
    <w:unhideWhenUsed/>
    <w:rsid w:val="00C36940"/>
    <w:pPr>
      <w:ind w:left="708"/>
    </w:pPr>
  </w:style>
  <w:style w:type="paragraph" w:customStyle="1" w:styleId="ExperimentalSection">
    <w:name w:val="ExperimentalSection"/>
    <w:basedOn w:val="Normal"/>
    <w:qFormat/>
    <w:rsid w:val="00124E21"/>
    <w:pPr>
      <w:spacing w:after="240" w:line="200" w:lineRule="exact"/>
      <w:jc w:val="both"/>
    </w:pPr>
    <w:rPr>
      <w:rFonts w:ascii="Arial" w:hAnsi="Arial"/>
      <w:sz w:val="15"/>
      <w:szCs w:val="14"/>
      <w:lang w:val="en-GB"/>
    </w:rPr>
  </w:style>
  <w:style w:type="paragraph" w:customStyle="1" w:styleId="MainText">
    <w:name w:val="Main Text"/>
    <w:basedOn w:val="Normal"/>
    <w:link w:val="MainTextChar"/>
    <w:rsid w:val="001B22E7"/>
    <w:pPr>
      <w:spacing w:line="480" w:lineRule="auto"/>
    </w:pPr>
    <w:rPr>
      <w:rFonts w:ascii="Times New Roman" w:hAnsi="Times New Roman"/>
      <w:sz w:val="24"/>
    </w:rPr>
  </w:style>
  <w:style w:type="character" w:customStyle="1" w:styleId="MainTextChar">
    <w:name w:val="Main Text Char"/>
    <w:link w:val="MainText"/>
    <w:rsid w:val="001B22E7"/>
    <w:rPr>
      <w:sz w:val="24"/>
      <w:szCs w:val="24"/>
      <w:lang w:val="en-US" w:eastAsia="ja-JP"/>
    </w:rPr>
  </w:style>
  <w:style w:type="paragraph" w:customStyle="1" w:styleId="HExperimentalSection">
    <w:name w:val="HExperimental_Section"/>
    <w:basedOn w:val="Normal"/>
    <w:rsid w:val="005D0AFE"/>
    <w:pPr>
      <w:spacing w:before="460" w:after="230" w:line="230" w:lineRule="atLeast"/>
    </w:pPr>
    <w:rPr>
      <w:rFonts w:ascii="Arial" w:eastAsiaTheme="minorHAnsi" w:hAnsi="Arial" w:cs="Arial"/>
      <w:b/>
      <w:bCs/>
      <w:szCs w:val="16"/>
    </w:rPr>
  </w:style>
  <w:style w:type="character" w:styleId="Accentuation">
    <w:name w:val="Emphasis"/>
    <w:basedOn w:val="Policepardfaut"/>
    <w:uiPriority w:val="20"/>
    <w:qFormat/>
    <w:rsid w:val="005D0AFE"/>
    <w:rPr>
      <w:i/>
      <w:iCs/>
    </w:rPr>
  </w:style>
  <w:style w:type="character" w:styleId="Appeldenotedefin">
    <w:name w:val="endnote reference"/>
    <w:basedOn w:val="Policepardfaut"/>
    <w:uiPriority w:val="99"/>
    <w:semiHidden/>
    <w:unhideWhenUsed/>
    <w:rsid w:val="00E35191"/>
    <w:rPr>
      <w:vertAlign w:val="superscript"/>
    </w:rPr>
  </w:style>
  <w:style w:type="paragraph" w:styleId="Bibliographie">
    <w:name w:val="Bibliography"/>
    <w:basedOn w:val="Normal"/>
    <w:next w:val="Normal"/>
    <w:uiPriority w:val="37"/>
    <w:unhideWhenUsed/>
    <w:rsid w:val="00586755"/>
    <w:pPr>
      <w:tabs>
        <w:tab w:val="left" w:pos="504"/>
      </w:tabs>
      <w:spacing w:line="240" w:lineRule="auto"/>
      <w:ind w:left="504" w:hanging="504"/>
    </w:pPr>
  </w:style>
  <w:style w:type="paragraph" w:styleId="Lgende">
    <w:name w:val="caption"/>
    <w:basedOn w:val="Normal"/>
    <w:next w:val="Normal"/>
    <w:uiPriority w:val="35"/>
    <w:unhideWhenUsed/>
    <w:qFormat/>
    <w:rsid w:val="009C3E4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Corps">
    <w:name w:val="Corps"/>
    <w:basedOn w:val="Normal"/>
    <w:link w:val="CorpsCar"/>
    <w:qFormat/>
    <w:rsid w:val="00A67FA6"/>
    <w:pPr>
      <w:spacing w:line="276" w:lineRule="auto"/>
      <w:jc w:val="both"/>
    </w:pPr>
    <w:rPr>
      <w:rFonts w:ascii="Calibri" w:eastAsiaTheme="minorHAnsi" w:hAnsi="Calibri" w:cs="Calibri"/>
      <w:sz w:val="24"/>
      <w:lang w:eastAsia="en-US"/>
    </w:rPr>
  </w:style>
  <w:style w:type="character" w:customStyle="1" w:styleId="CorpsCar">
    <w:name w:val="Corps Car"/>
    <w:basedOn w:val="Policepardfaut"/>
    <w:link w:val="Corps"/>
    <w:rsid w:val="00A67FA6"/>
    <w:rPr>
      <w:rFonts w:ascii="Calibri" w:eastAsiaTheme="minorHAnsi" w:hAnsi="Calibri" w:cs="Calibri"/>
      <w:sz w:val="24"/>
      <w:szCs w:val="24"/>
      <w:lang w:val="en-US" w:eastAsia="en-US"/>
    </w:rPr>
  </w:style>
  <w:style w:type="table" w:styleId="TableauGrille1Clair">
    <w:name w:val="Grid Table 1 Light"/>
    <w:basedOn w:val="TableauNormal"/>
    <w:uiPriority w:val="46"/>
    <w:rsid w:val="00143265"/>
    <w:rPr>
      <w:rFonts w:asciiTheme="minorHAnsi" w:eastAsiaTheme="minorHAnsi" w:hAnsiTheme="minorHAnsi" w:cstheme="minorBidi"/>
      <w:kern w:val="2"/>
      <w:sz w:val="22"/>
      <w:szCs w:val="22"/>
      <w:lang w:eastAsia="en-US"/>
      <w14:ligatures w14:val="standardContextual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Commentaire">
    <w:name w:val="annotation text"/>
    <w:basedOn w:val="Normal"/>
    <w:link w:val="CommentaireC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Pr>
      <w:rFonts w:ascii="Myriad Pro" w:hAnsi="Myriad Pro"/>
      <w:lang w:val="de-DE" w:eastAsia="ja-JP"/>
    </w:rPr>
  </w:style>
  <w:style w:type="character" w:styleId="Marquedecommentaire">
    <w:name w:val="annotation reference"/>
    <w:basedOn w:val="Policepardfaut"/>
    <w:uiPriority w:val="99"/>
    <w:semiHidden/>
    <w:unhideWhenUsed/>
    <w:rPr>
      <w:sz w:val="16"/>
      <w:szCs w:val="16"/>
    </w:rPr>
  </w:style>
  <w:style w:type="paragraph" w:styleId="Rvision">
    <w:name w:val="Revision"/>
    <w:hidden/>
    <w:uiPriority w:val="99"/>
    <w:semiHidden/>
    <w:rsid w:val="0069691D"/>
    <w:rPr>
      <w:rFonts w:ascii="Myriad Pro" w:hAnsi="Myriad Pro"/>
      <w:sz w:val="16"/>
      <w:szCs w:val="24"/>
      <w:lang w:val="de-DE" w:eastAsia="ja-JP"/>
    </w:rPr>
  </w:style>
  <w:style w:type="paragraph" w:styleId="Paragraphedeliste">
    <w:name w:val="List Paragraph"/>
    <w:basedOn w:val="Normal"/>
    <w:uiPriority w:val="34"/>
    <w:rsid w:val="0076352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20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58645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04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6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208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345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8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05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08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8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1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7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26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823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24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3736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783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313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370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6434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006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37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08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118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67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90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5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5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36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5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6502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846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858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7626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189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91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12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1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35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7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1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6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4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70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58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svg"/><Relationship Id="rId26" Type="http://schemas.openxmlformats.org/officeDocument/2006/relationships/image" Target="media/image17.sv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svg"/><Relationship Id="rId42" Type="http://schemas.openxmlformats.org/officeDocument/2006/relationships/image" Target="media/image33.svg"/><Relationship Id="rId47" Type="http://schemas.openxmlformats.org/officeDocument/2006/relationships/image" Target="media/image38.png"/><Relationship Id="rId50" Type="http://schemas.openxmlformats.org/officeDocument/2006/relationships/image" Target="media/image41.svg"/><Relationship Id="rId55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sv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svg"/><Relationship Id="rId32" Type="http://schemas.openxmlformats.org/officeDocument/2006/relationships/image" Target="media/image23.svg"/><Relationship Id="rId37" Type="http://schemas.openxmlformats.org/officeDocument/2006/relationships/image" Target="media/image28.png"/><Relationship Id="rId40" Type="http://schemas.openxmlformats.org/officeDocument/2006/relationships/image" Target="media/image31.svg"/><Relationship Id="rId45" Type="http://schemas.openxmlformats.org/officeDocument/2006/relationships/image" Target="media/image36.png"/><Relationship Id="rId53" Type="http://schemas.openxmlformats.org/officeDocument/2006/relationships/footer" Target="footer1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svg"/><Relationship Id="rId52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5.svg"/><Relationship Id="rId22" Type="http://schemas.openxmlformats.org/officeDocument/2006/relationships/image" Target="media/image13.svg"/><Relationship Id="rId27" Type="http://schemas.openxmlformats.org/officeDocument/2006/relationships/image" Target="media/image18.png"/><Relationship Id="rId30" Type="http://schemas.openxmlformats.org/officeDocument/2006/relationships/image" Target="media/image21.sv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svg"/><Relationship Id="rId8" Type="http://schemas.openxmlformats.org/officeDocument/2006/relationships/webSettings" Target="webSettings.xml"/><Relationship Id="rId51" Type="http://schemas.openxmlformats.org/officeDocument/2006/relationships/header" Target="header1.xml"/><Relationship Id="rId3" Type="http://schemas.openxmlformats.org/officeDocument/2006/relationships/customXml" Target="../customXml/item3.xml"/><Relationship Id="rId12" Type="http://schemas.openxmlformats.org/officeDocument/2006/relationships/image" Target="media/image3.sv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svg"/><Relationship Id="rId46" Type="http://schemas.openxmlformats.org/officeDocument/2006/relationships/image" Target="media/image37.svg"/><Relationship Id="rId20" Type="http://schemas.openxmlformats.org/officeDocument/2006/relationships/image" Target="media/image11.svg"/><Relationship Id="rId41" Type="http://schemas.openxmlformats.org/officeDocument/2006/relationships/image" Target="media/image32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svg"/><Relationship Id="rId36" Type="http://schemas.openxmlformats.org/officeDocument/2006/relationships/image" Target="media/image27.svg"/><Relationship Id="rId49" Type="http://schemas.openxmlformats.org/officeDocument/2006/relationships/image" Target="media/image4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maddox\Downloads\CB-FullPaper-Template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E496767AC022B489E927CDBC90FB8FF" ma:contentTypeVersion="6" ma:contentTypeDescription="Crée un document." ma:contentTypeScope="" ma:versionID="ffd77f49bc275188f52c46bd6a2f3d60">
  <xsd:schema xmlns:xsd="http://www.w3.org/2001/XMLSchema" xmlns:xs="http://www.w3.org/2001/XMLSchema" xmlns:p="http://schemas.microsoft.com/office/2006/metadata/properties" xmlns:ns2="4c2277e0-f245-4da0-8d92-ef9ebe75790f" xmlns:ns3="8a2206cf-d0ea-45d9-86c8-466e98bfb5fd" targetNamespace="http://schemas.microsoft.com/office/2006/metadata/properties" ma:root="true" ma:fieldsID="4bddc0e88bbb266ae4aa3263c2ca491b" ns2:_="" ns3:_="">
    <xsd:import namespace="4c2277e0-f245-4da0-8d92-ef9ebe75790f"/>
    <xsd:import namespace="8a2206cf-d0ea-45d9-86c8-466e98bfb5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SearchPropertie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c2277e0-f245-4da0-8d92-ef9ebe75790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a2206cf-d0ea-45d9-86c8-466e98bfb5f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8CB0F511-C260-4C75-8780-6B59E19327E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c2277e0-f245-4da0-8d92-ef9ebe75790f"/>
    <ds:schemaRef ds:uri="8a2206cf-d0ea-45d9-86c8-466e98bfb5f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0667E7E-4E90-4BFC-8A3A-C0E2FBDB23F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B7EE7DC-56C7-4F75-A362-C3755C58695F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7C5F9159-81D7-49AF-94A6-70854BA80A9F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CB-FullPaper-Template.dot</Template>
  <TotalTime>0</TotalTime>
  <Pages>7</Pages>
  <Words>445</Words>
  <Characters>2953</Characters>
  <Application>Microsoft Office Word</Application>
  <DocSecurity>0</DocSecurity>
  <Lines>64</Lines>
  <Paragraphs>39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((Title))</vt:lpstr>
    </vt:vector>
  </TitlesOfParts>
  <Company>WILEY-VCH Verlag GmbH &amp; Co. KGaA</Company>
  <LinksUpToDate>false</LinksUpToDate>
  <CharactersWithSpaces>3359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((Title))</dc:title>
  <dc:subject/>
  <dc:creator>Maddox, Rebecca</dc:creator>
  <cp:keywords/>
  <cp:lastModifiedBy>Maria Vieytez</cp:lastModifiedBy>
  <cp:revision>460</cp:revision>
  <cp:lastPrinted>2025-06-03T14:38:00Z</cp:lastPrinted>
  <dcterms:created xsi:type="dcterms:W3CDTF">2025-03-12T10:08:00Z</dcterms:created>
  <dcterms:modified xsi:type="dcterms:W3CDTF">2025-09-15T16:56:00Z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0x0101008E496767AC022B489E927CDBC90FB8FF</vt:lpwstr>
  </property>
  <property fmtid="{D5CDD505-2E9C-101B-9397-08002B2CF9AE}" pid="3" name="GrammarlyDocumentId">
    <vt:lpwstr>3997eabb511777a10b4504c690288f1f84a73f743698eef6a77323224287e6ea</vt:lpwstr>
  </property>
  <property fmtid="{D5CDD505-2E9C-101B-9397-08002B2CF9AE}" pid="4" name="ZOTERO_PREF_1">
    <vt:lpwstr>&lt;data data-version="3" zotero-version="6.0.36"&gt;&lt;session id="DQbKlvFY"/&gt;&lt;style id="http://www.zotero.org/styles/pouet" hasBibliography="1" bibliographyStyleHasBeenSet="1"/&gt;&lt;prefs&gt;&lt;pref name="fieldType" value="Field"/&gt;&lt;pref name="automaticJournalAbbreviatio</vt:lpwstr>
  </property>
  <property fmtid="{D5CDD505-2E9C-101B-9397-08002B2CF9AE}" pid="5" name="ZOTERO_PREF_2">
    <vt:lpwstr>ns" value="true"/&gt;&lt;/prefs&gt;&lt;/data&gt;</vt:lpwstr>
  </property>
</Properties>
</file>