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994F6" w14:textId="7B7FEF61" w:rsidR="00587DC2" w:rsidRPr="00DD1EEC" w:rsidRDefault="00A67D2A" w:rsidP="00587DC2">
      <w:pPr>
        <w:pStyle w:val="BATitle"/>
        <w:jc w:val="both"/>
      </w:pPr>
      <w:r>
        <w:rPr>
          <w:i/>
          <w:iCs/>
        </w:rPr>
        <w:t xml:space="preserve">Supporting </w:t>
      </w:r>
      <w:r w:rsidR="003C720D">
        <w:rPr>
          <w:i/>
          <w:iCs/>
        </w:rPr>
        <w:t xml:space="preserve">information - </w:t>
      </w:r>
      <w:r w:rsidR="00587DC2">
        <w:t>Synthetic cannabinoids consumed via e-cigarettes in English schools</w:t>
      </w:r>
    </w:p>
    <w:p w14:paraId="46648360" w14:textId="39F6202C" w:rsidR="00587DC2" w:rsidRPr="00DD1EEC" w:rsidRDefault="00587DC2" w:rsidP="00587DC2">
      <w:pPr>
        <w:pStyle w:val="BBAuthorName"/>
        <w:jc w:val="both"/>
      </w:pPr>
      <w:r>
        <w:t>Gyles E. Cozier,</w:t>
      </w:r>
      <w:r w:rsidRPr="00342C42">
        <w:rPr>
          <w:vertAlign w:val="superscript"/>
        </w:rPr>
        <w:t>1</w:t>
      </w:r>
      <w:r w:rsidRPr="00186007">
        <w:rPr>
          <w:rFonts w:ascii="Times New Roman" w:hAnsi="Times New Roman"/>
          <w:vertAlign w:val="superscript"/>
        </w:rPr>
        <w:t>‡</w:t>
      </w:r>
      <w:r>
        <w:t xml:space="preserve"> Matthew Gardner,</w:t>
      </w:r>
      <w:r w:rsidRPr="00342C42">
        <w:rPr>
          <w:vertAlign w:val="superscript"/>
        </w:rPr>
        <w:t>1</w:t>
      </w:r>
      <w:r w:rsidRPr="00186007">
        <w:rPr>
          <w:rFonts w:ascii="Times New Roman" w:hAnsi="Times New Roman"/>
          <w:vertAlign w:val="superscript"/>
        </w:rPr>
        <w:t>‡</w:t>
      </w:r>
      <w:r>
        <w:t xml:space="preserve"> Sam Craft,</w:t>
      </w:r>
      <w:r>
        <w:rPr>
          <w:vertAlign w:val="superscript"/>
        </w:rPr>
        <w:t>2</w:t>
      </w:r>
      <w:r>
        <w:t xml:space="preserve"> Martine Skumlien,</w:t>
      </w:r>
      <w:r>
        <w:rPr>
          <w:vertAlign w:val="superscript"/>
        </w:rPr>
        <w:t>2</w:t>
      </w:r>
      <w:r>
        <w:t xml:space="preserve"> Jack Spicer,</w:t>
      </w:r>
      <w:r>
        <w:rPr>
          <w:vertAlign w:val="superscript"/>
        </w:rPr>
        <w:t>3</w:t>
      </w:r>
      <w:r>
        <w:t xml:space="preserve"> Rachael Andrews,</w:t>
      </w:r>
      <w:r w:rsidRPr="002955A0">
        <w:rPr>
          <w:vertAlign w:val="superscript"/>
        </w:rPr>
        <w:t>1</w:t>
      </w:r>
      <w:r>
        <w:t xml:space="preserve"> Alexander Power,</w:t>
      </w:r>
      <w:r>
        <w:rPr>
          <w:vertAlign w:val="superscript"/>
        </w:rPr>
        <w:t>4</w:t>
      </w:r>
      <w:r>
        <w:t xml:space="preserve"> Tom Haines,</w:t>
      </w:r>
      <w:r>
        <w:rPr>
          <w:vertAlign w:val="superscript"/>
        </w:rPr>
        <w:t>4</w:t>
      </w:r>
      <w:r>
        <w:t xml:space="preserve"> Richard Bowman,</w:t>
      </w:r>
      <w:r>
        <w:rPr>
          <w:vertAlign w:val="superscript"/>
        </w:rPr>
        <w:t>5</w:t>
      </w:r>
      <w:r>
        <w:t xml:space="preserve"> Amy E. Manley,</w:t>
      </w:r>
      <w:r w:rsidRPr="00587DC2">
        <w:rPr>
          <w:vertAlign w:val="superscript"/>
        </w:rPr>
        <w:t>6</w:t>
      </w:r>
      <w:r>
        <w:t xml:space="preserve"> Peter Sunderland,</w:t>
      </w:r>
      <w:r w:rsidRPr="00B62408">
        <w:rPr>
          <w:vertAlign w:val="superscript"/>
        </w:rPr>
        <w:t>1</w:t>
      </w:r>
      <w:r>
        <w:t xml:space="preserve"> Oliver</w:t>
      </w:r>
      <w:r w:rsidR="004A55CA">
        <w:t xml:space="preserve"> B.</w:t>
      </w:r>
      <w:r>
        <w:t xml:space="preserve"> Sutcliffe,</w:t>
      </w:r>
      <w:r>
        <w:rPr>
          <w:vertAlign w:val="superscript"/>
        </w:rPr>
        <w:t>7</w:t>
      </w:r>
      <w:r>
        <w:t xml:space="preserve"> Stephen M. Husbands,</w:t>
      </w:r>
      <w:r w:rsidRPr="006B4AA4">
        <w:rPr>
          <w:vertAlign w:val="superscript"/>
        </w:rPr>
        <w:t>1</w:t>
      </w:r>
      <w:r w:rsidRPr="00DD1EEC">
        <w:t xml:space="preserve"> </w:t>
      </w:r>
      <w:r>
        <w:t>Lindsey Hines,</w:t>
      </w:r>
      <w:r w:rsidRPr="00AA3C1A">
        <w:rPr>
          <w:vertAlign w:val="superscript"/>
        </w:rPr>
        <w:t>2</w:t>
      </w:r>
      <w:r>
        <w:t xml:space="preserve"> Gillian Taylor,</w:t>
      </w:r>
      <w:r>
        <w:rPr>
          <w:vertAlign w:val="superscript"/>
        </w:rPr>
        <w:t>8</w:t>
      </w:r>
      <w:r>
        <w:t xml:space="preserve"> Tom P. Freeman,</w:t>
      </w:r>
      <w:r>
        <w:rPr>
          <w:vertAlign w:val="superscript"/>
        </w:rPr>
        <w:t>2</w:t>
      </w:r>
      <w:r w:rsidRPr="00702C91">
        <w:t>*</w:t>
      </w:r>
      <w:r>
        <w:t xml:space="preserve"> Jennifer Scott,</w:t>
      </w:r>
      <w:r>
        <w:rPr>
          <w:vertAlign w:val="superscript"/>
        </w:rPr>
        <w:t>9</w:t>
      </w:r>
      <w:r w:rsidRPr="00702C91">
        <w:t>*</w:t>
      </w:r>
      <w:r>
        <w:t xml:space="preserve"> Christopher R. Pudney</w:t>
      </w:r>
      <w:r w:rsidRPr="00E44ED1">
        <w:rPr>
          <w:vertAlign w:val="superscript"/>
        </w:rPr>
        <w:t>1</w:t>
      </w:r>
      <w:r w:rsidRPr="00702C91">
        <w:t>*</w:t>
      </w:r>
    </w:p>
    <w:p w14:paraId="3B33C03A" w14:textId="24C15892" w:rsidR="003C720D" w:rsidRPr="00587DC2" w:rsidRDefault="00587DC2" w:rsidP="00587DC2">
      <w:pPr>
        <w:pStyle w:val="BCAuthorAddress"/>
        <w:jc w:val="both"/>
        <w:rPr>
          <w:lang w:val="en-GB"/>
        </w:rPr>
      </w:pPr>
      <w:r>
        <w:rPr>
          <w:vertAlign w:val="superscript"/>
        </w:rPr>
        <w:t>1</w:t>
      </w:r>
      <w:r w:rsidRPr="00773FC9">
        <w:t xml:space="preserve">Department of </w:t>
      </w:r>
      <w:r>
        <w:t>Life Sciences</w:t>
      </w:r>
      <w:r w:rsidRPr="00773FC9">
        <w:t>,</w:t>
      </w:r>
      <w:r>
        <w:t xml:space="preserve"> </w:t>
      </w:r>
      <w:r>
        <w:rPr>
          <w:vertAlign w:val="superscript"/>
        </w:rPr>
        <w:t>2</w:t>
      </w:r>
      <w:r w:rsidRPr="006B4AA4">
        <w:t>Department of Psychology</w:t>
      </w:r>
      <w:r>
        <w:t xml:space="preserve">, </w:t>
      </w:r>
      <w:r w:rsidRPr="00D908A4">
        <w:rPr>
          <w:vertAlign w:val="superscript"/>
        </w:rPr>
        <w:t>3</w:t>
      </w:r>
      <w:r>
        <w:t xml:space="preserve">Department of Social and Policy Science, </w:t>
      </w:r>
      <w:r w:rsidRPr="00D908A4">
        <w:rPr>
          <w:vertAlign w:val="superscript"/>
        </w:rPr>
        <w:t>4</w:t>
      </w:r>
      <w:r>
        <w:t xml:space="preserve">Department of Computer Science, University of Bath, Bath, BA2 7AY, UK. </w:t>
      </w:r>
      <w:r>
        <w:rPr>
          <w:vertAlign w:val="superscript"/>
          <w:lang w:val="en-GB"/>
        </w:rPr>
        <w:t>5</w:t>
      </w:r>
      <w:r>
        <w:rPr>
          <w:lang w:val="en-GB"/>
        </w:rPr>
        <w:t>School of Physics and Astronomy, University of Glasgow, Glasgow, G12 8QQ, UK.</w:t>
      </w:r>
      <w:r w:rsidRPr="001B5E42">
        <w:t xml:space="preserve"> </w:t>
      </w:r>
      <w:r w:rsidRPr="00587DC2">
        <w:rPr>
          <w:vertAlign w:val="superscript"/>
        </w:rPr>
        <w:t>6</w:t>
      </w:r>
      <w:r>
        <w:t>Bristol Medical School, University of Bristol, Bristol, BS8 2PS, UK.</w:t>
      </w:r>
      <w:r>
        <w:rPr>
          <w:lang w:val="en-GB"/>
        </w:rPr>
        <w:t xml:space="preserve"> </w:t>
      </w:r>
      <w:r>
        <w:rPr>
          <w:vertAlign w:val="superscript"/>
        </w:rPr>
        <w:t>7</w:t>
      </w:r>
      <w:r>
        <w:t xml:space="preserve">MANchester DRug Analysis &amp; Knowledge Exchange (MANDRAKE), Department of Natural Sciences, Manchester Metropolitan University, Manchester, M1 5GD. </w:t>
      </w:r>
      <w:r>
        <w:rPr>
          <w:vertAlign w:val="superscript"/>
        </w:rPr>
        <w:t>8</w:t>
      </w:r>
      <w:r>
        <w:t xml:space="preserve">School of Health and Life Sciences, Teesside University, </w:t>
      </w:r>
      <w:r w:rsidRPr="002E2FE6">
        <w:t>Middlesbrough</w:t>
      </w:r>
      <w:r>
        <w:t>,</w:t>
      </w:r>
      <w:r w:rsidRPr="002E2FE6">
        <w:t xml:space="preserve"> TS1 3BX</w:t>
      </w:r>
      <w:r w:rsidRPr="00BD6149">
        <w:rPr>
          <w:vertAlign w:val="superscript"/>
        </w:rPr>
        <w:t xml:space="preserve"> </w:t>
      </w:r>
      <w:r>
        <w:t xml:space="preserve"> </w:t>
      </w:r>
      <w:r>
        <w:rPr>
          <w:vertAlign w:val="superscript"/>
        </w:rPr>
        <w:t>9</w:t>
      </w:r>
      <w:r>
        <w:t>Centre for Academic Primary care, Bristol Medical School, University of Bristol, Bristol, BS8 2PS, UK.</w:t>
      </w:r>
    </w:p>
    <w:p w14:paraId="177D04AA" w14:textId="77777777" w:rsidR="003C720D" w:rsidRDefault="003C720D" w:rsidP="00A500A0">
      <w:pPr>
        <w:pBdr>
          <w:bottom w:val="single" w:sz="4" w:space="1" w:color="auto"/>
        </w:pBdr>
        <w:spacing w:after="240"/>
        <w:rPr>
          <w:rFonts w:ascii="Arno Pro" w:hAnsi="Arno Pro"/>
        </w:rPr>
      </w:pPr>
    </w:p>
    <w:p w14:paraId="529971A0" w14:textId="6623211A" w:rsidR="006B1040" w:rsidRDefault="006B1040" w:rsidP="00DE642D">
      <w:pPr>
        <w:pStyle w:val="TAMainText"/>
      </w:pPr>
      <w:r>
        <w:t>Analytical methods</w:t>
      </w:r>
    </w:p>
    <w:p w14:paraId="0FB2421F" w14:textId="08942737" w:rsidR="00DC2664" w:rsidRDefault="00DC2664" w:rsidP="00DE642D">
      <w:pPr>
        <w:pStyle w:val="TAMainText"/>
      </w:pPr>
      <w:bookmarkStart w:id="0" w:name="_Hlk191650615"/>
      <w:r>
        <w:t xml:space="preserve">Table S1. </w:t>
      </w:r>
      <w:r w:rsidRPr="00DC2664">
        <w:t>Media reports of adverse effects in schools associated with vaping and putatively associated with SC use</w:t>
      </w:r>
    </w:p>
    <w:bookmarkEnd w:id="0"/>
    <w:p w14:paraId="5F33A4A3" w14:textId="04B59DE5" w:rsidR="003C720D" w:rsidRDefault="004C575E" w:rsidP="00DE642D">
      <w:pPr>
        <w:pStyle w:val="TAMainText"/>
      </w:pPr>
      <w:r>
        <w:t>Table S</w:t>
      </w:r>
      <w:r w:rsidR="00DC2664">
        <w:t>2</w:t>
      </w:r>
      <w:r>
        <w:t xml:space="preserve">. </w:t>
      </w:r>
      <w:r w:rsidR="00F013A9">
        <w:t>Results summary for all samples</w:t>
      </w:r>
      <w:r w:rsidR="00390756">
        <w:t xml:space="preserve"> in R1</w:t>
      </w:r>
    </w:p>
    <w:p w14:paraId="752FCCD4" w14:textId="46771CF4" w:rsidR="004C575E" w:rsidRDefault="004C575E" w:rsidP="00DE642D">
      <w:pPr>
        <w:pStyle w:val="TAMainText"/>
      </w:pPr>
      <w:r>
        <w:t>Table S</w:t>
      </w:r>
      <w:r w:rsidR="00DC2664">
        <w:t>3</w:t>
      </w:r>
      <w:r w:rsidR="00390756">
        <w:t>. Results summary for all samples in R2</w:t>
      </w:r>
    </w:p>
    <w:p w14:paraId="0AF834C1" w14:textId="629E9069" w:rsidR="004C575E" w:rsidRDefault="004C575E" w:rsidP="00DE642D">
      <w:pPr>
        <w:pStyle w:val="TAMainText"/>
      </w:pPr>
      <w:r>
        <w:t>Table S</w:t>
      </w:r>
      <w:r w:rsidR="00DC2664">
        <w:t>4</w:t>
      </w:r>
      <w:r w:rsidR="00390756">
        <w:t>. Results summary for all samples in R3</w:t>
      </w:r>
    </w:p>
    <w:p w14:paraId="207EB996" w14:textId="21EF014E" w:rsidR="002E016C" w:rsidRDefault="002E016C" w:rsidP="00DE642D">
      <w:pPr>
        <w:pStyle w:val="TAMainText"/>
      </w:pPr>
      <w:r>
        <w:t>Table S</w:t>
      </w:r>
      <w:r w:rsidR="00DC2664">
        <w:t>5</w:t>
      </w:r>
      <w:r>
        <w:t>. Results summary for all samples in R4</w:t>
      </w:r>
    </w:p>
    <w:p w14:paraId="2DA0AEAF" w14:textId="6911E394" w:rsidR="007046B3" w:rsidRDefault="007046B3" w:rsidP="00DE642D">
      <w:pPr>
        <w:pStyle w:val="TAMainText"/>
      </w:pPr>
      <w:r>
        <w:t>Table S</w:t>
      </w:r>
      <w:r w:rsidR="00DC2664">
        <w:t>6</w:t>
      </w:r>
      <w:r>
        <w:t xml:space="preserve">. </w:t>
      </w:r>
      <w:r w:rsidR="000A3552">
        <w:t>Data s</w:t>
      </w:r>
      <w:r>
        <w:t xml:space="preserve">ummary </w:t>
      </w:r>
      <w:r w:rsidR="000A3552">
        <w:t>for R1</w:t>
      </w:r>
      <w:r w:rsidR="00C4513A">
        <w:t>-</w:t>
      </w:r>
      <w:r w:rsidR="00A36A93">
        <w:t>3</w:t>
      </w:r>
    </w:p>
    <w:p w14:paraId="52E44B93" w14:textId="6030746D" w:rsidR="00490ADB" w:rsidRDefault="00490ADB" w:rsidP="00DE642D">
      <w:pPr>
        <w:pStyle w:val="TAMainText"/>
      </w:pPr>
      <w:r w:rsidRPr="00E23E42">
        <w:t>Table S</w:t>
      </w:r>
      <w:r w:rsidR="00DC2664">
        <w:t>7</w:t>
      </w:r>
      <w:r w:rsidRPr="00E23E42">
        <w:t>. LC-MS parent molecule and fragment mass to charge (mz) ratios used to confirm compounds found in the e-cigarettes/liquids</w:t>
      </w:r>
    </w:p>
    <w:p w14:paraId="144C4DE2" w14:textId="1C62024A" w:rsidR="00F77972" w:rsidRDefault="00F77972" w:rsidP="00F77972">
      <w:pPr>
        <w:pStyle w:val="TAMainText"/>
      </w:pPr>
      <w:r w:rsidRPr="00E23E42">
        <w:t>Figure S</w:t>
      </w:r>
      <w:r w:rsidR="004E026B">
        <w:t>1</w:t>
      </w:r>
      <w:r w:rsidRPr="00E23E42">
        <w:t>. Example LC-MS chromatogram and spectra for sample R1S1.2 with MDMB-4en-PINACA, 4F-MDMB-BINACA and MDMB-INACA SCs identified</w:t>
      </w:r>
    </w:p>
    <w:p w14:paraId="4E54A686" w14:textId="76FE8ACD" w:rsidR="00F77972" w:rsidRDefault="00F77972" w:rsidP="00F77972">
      <w:pPr>
        <w:pStyle w:val="TAMainText"/>
      </w:pPr>
      <w:r w:rsidRPr="00E23E42">
        <w:t>Figure S</w:t>
      </w:r>
      <w:r w:rsidR="004E026B">
        <w:t>2</w:t>
      </w:r>
      <w:r w:rsidRPr="00E23E42">
        <w:t>. Example LC-MS chromatogram and spectra for sample R1S12.119 with ADB-BUTINACA identified</w:t>
      </w:r>
    </w:p>
    <w:p w14:paraId="20855133" w14:textId="1E1FC3F9" w:rsidR="00F77972" w:rsidRDefault="00F77972" w:rsidP="00F77972">
      <w:pPr>
        <w:pStyle w:val="TAMainText"/>
      </w:pPr>
      <w:r w:rsidRPr="00E23E42">
        <w:t>Figure S</w:t>
      </w:r>
      <w:r w:rsidR="004E026B">
        <w:t>3</w:t>
      </w:r>
      <w:r w:rsidRPr="00E23E42">
        <w:t>. Structures of illicit drugs identified</w:t>
      </w:r>
    </w:p>
    <w:p w14:paraId="3588E84C" w14:textId="43ADF7B5" w:rsidR="00F77972" w:rsidRDefault="00F77972" w:rsidP="00F77972">
      <w:pPr>
        <w:pStyle w:val="TAMainText"/>
      </w:pPr>
      <w:r w:rsidRPr="00E23E42">
        <w:t>Figure S</w:t>
      </w:r>
      <w:r w:rsidR="004E026B">
        <w:t>4</w:t>
      </w:r>
      <w:r w:rsidRPr="00E23E42">
        <w:t>. Example 1H NMR spectra used for qNMR on sample R1S8.62 containing MDMB-4en-PINACA</w:t>
      </w:r>
    </w:p>
    <w:p w14:paraId="60446C1F" w14:textId="0404A2D7" w:rsidR="00F77972" w:rsidRDefault="00F77972" w:rsidP="00F77972">
      <w:pPr>
        <w:pStyle w:val="TAMainText"/>
      </w:pPr>
      <w:r w:rsidRPr="00E23E42">
        <w:t>Figure S</w:t>
      </w:r>
      <w:r w:rsidR="004E026B">
        <w:t>5</w:t>
      </w:r>
      <w:r w:rsidRPr="00E23E42">
        <w:t>. Example 1H NMR spectra used for qNMR on sample R2S1.3 containing MDMB-4en-PINACA</w:t>
      </w:r>
    </w:p>
    <w:p w14:paraId="3BF4CA29" w14:textId="40E7BB8B" w:rsidR="00F77972" w:rsidRDefault="00F77972" w:rsidP="00F77972">
      <w:pPr>
        <w:pStyle w:val="TAMainText"/>
      </w:pPr>
      <w:r w:rsidRPr="00E23E42">
        <w:t>Figure S</w:t>
      </w:r>
      <w:r w:rsidR="004E026B">
        <w:t>6</w:t>
      </w:r>
      <w:r w:rsidRPr="00E23E42">
        <w:t>. Example 1H NMR spectra used for qNMR on sample R1S12.121 containing ADB-BUTINACA</w:t>
      </w:r>
    </w:p>
    <w:p w14:paraId="38FC6C20" w14:textId="15128822" w:rsidR="00F77972" w:rsidRDefault="00F77972" w:rsidP="00F77972">
      <w:pPr>
        <w:pStyle w:val="TAMainText"/>
      </w:pPr>
      <w:r w:rsidRPr="00E23E42">
        <w:t>Figure S</w:t>
      </w:r>
      <w:r w:rsidR="004E026B">
        <w:t>7</w:t>
      </w:r>
      <w:r w:rsidRPr="00E23E42">
        <w:t>. Example 1H NMR spectra used for qNMR on sample R1S2.13 containing MDMB-4en-PINACA</w:t>
      </w:r>
    </w:p>
    <w:p w14:paraId="46CCCA50" w14:textId="48ED8457" w:rsidR="00F77972" w:rsidRDefault="00F77972" w:rsidP="00F77972">
      <w:pPr>
        <w:pStyle w:val="TAMainText"/>
      </w:pPr>
      <w:r w:rsidRPr="00E23E42">
        <w:t>Figure S</w:t>
      </w:r>
      <w:r w:rsidR="004E026B">
        <w:t>8</w:t>
      </w:r>
      <w:r w:rsidRPr="00E23E42">
        <w:t>. Plot showing the qNMR calculated values of a standard concentration range of MDMB-4en-PINACA in e-cigarette liquid</w:t>
      </w:r>
    </w:p>
    <w:p w14:paraId="2550A01D" w14:textId="5AFAD4E6" w:rsidR="004E026B" w:rsidRDefault="004E026B" w:rsidP="00AD5A6A">
      <w:pPr>
        <w:pStyle w:val="ListParagraph"/>
      </w:pPr>
      <w:r>
        <w:t>Figure S9. Photographs of THC e-cigarettes from R1-3</w:t>
      </w:r>
    </w:p>
    <w:p w14:paraId="3863D4C8" w14:textId="77777777" w:rsidR="00AC3229" w:rsidRDefault="004E026B" w:rsidP="00AD5A6A">
      <w:pPr>
        <w:pStyle w:val="ListParagraph"/>
      </w:pPr>
      <w:r>
        <w:t>Figure S10. Photographs of SC and THC e-cigarettes from R4</w:t>
      </w:r>
    </w:p>
    <w:p w14:paraId="36294B1A" w14:textId="77777777" w:rsidR="00DC2664" w:rsidRPr="006B1040" w:rsidRDefault="00AC3229" w:rsidP="00DC2664">
      <w:pPr>
        <w:pStyle w:val="Heading1"/>
      </w:pPr>
      <w:r>
        <w:br w:type="page"/>
      </w:r>
      <w:r w:rsidR="00DC2664" w:rsidRPr="006B1040">
        <w:lastRenderedPageBreak/>
        <w:t>ANALYTICAL METHODS</w:t>
      </w:r>
    </w:p>
    <w:p w14:paraId="6932FA9D" w14:textId="77777777" w:rsidR="00DC2664" w:rsidRPr="006B1040" w:rsidRDefault="00DC2664" w:rsidP="00DC2664">
      <w:pPr>
        <w:pStyle w:val="Heading2"/>
      </w:pPr>
      <w:r w:rsidRPr="0075350D">
        <w:t>LC-MS</w:t>
      </w:r>
    </w:p>
    <w:p w14:paraId="63C54588" w14:textId="77777777" w:rsidR="00DC2664" w:rsidRDefault="00DC2664" w:rsidP="00DC2664">
      <w:pPr>
        <w:pStyle w:val="TAMainText"/>
      </w:pPr>
      <w:r>
        <w:t xml:space="preserve">For LC-QToF-MS analysis, all </w:t>
      </w:r>
      <w:r w:rsidRPr="00174E3A">
        <w:t>e-cigarette</w:t>
      </w:r>
      <w:r>
        <w:t xml:space="preserve"> liquid samples were initially diluted 20 000x in HPLC grade ethanol, with repeats at higher concentration where needed/possible. Analyses were performed using an Agilent QToF 6545 with a Jetstream electrospray ionization (ESI) source coupled to an Agilent 1260 Infinity II Quaternary pump HPLC with a 1260 autosampler, column oven compartment, and variable wavelength detector (VWD). The mobile phases used were (A) LC-MS grade water with </w:t>
      </w:r>
      <w:r w:rsidRPr="00125F1B">
        <w:t>0.1% formic acid and (B) acetonitrile with 0.1% formic acid. The gradient used was 95:5 A:B from 0.00-0.60 min, change to 0:100 A:B over 0.60-3.00 min, held at 0:100 A:B from 3.00-5.50 min, change to 95:5 A:B  over 5.50-5.60 min, and held at 95:5 A:B from 5.6-7.6 min. The flow rate was 0.5 mL/min at 50ºC and 5 μL of the sample was</w:t>
      </w:r>
      <w:r>
        <w:t xml:space="preserve"> injected onto an EC-C18 3.0 x 50 mm, 2.7 μm particle size column (InfinityLab Poroshell 120, Agilent Technologies). The MS was operated in positive ionization mode with the gas temperature at 250°C, the drying gas at 11 L/min, and the nebulizer gas at 35 psi (2.41 bar). The sheath gas temperature was set to 300ºC and the flow rate was 12 L/min. The MS was calibrated using a reference calibrant introduced from an independent ESI reference sprayer. The VCap, Fragmentor and Skimmer were set to 3500, 160, and 45 V, respectively. The MS was operated in all-ions mode with three collision energy scan segments at 0, 20, and 40 eV.</w:t>
      </w:r>
    </w:p>
    <w:p w14:paraId="22094CD9" w14:textId="77777777" w:rsidR="00DC2664" w:rsidRDefault="00DC2664" w:rsidP="00DC2664">
      <w:pPr>
        <w:pStyle w:val="TAMainText"/>
      </w:pPr>
      <w:r>
        <w:t>The VWD was set to detect at 280 nm wavelength at a frequency of 2.5 Hz. Data processing was automated in Qual 10, with the molecular feature extraction set to the largest 20 compounds for [M</w:t>
      </w:r>
      <w:r w:rsidRPr="0030067A">
        <w:rPr>
          <w:vertAlign w:val="superscript"/>
        </w:rPr>
        <w:t>+</w:t>
      </w:r>
      <w:r>
        <w:t>H]</w:t>
      </w:r>
      <w:r w:rsidRPr="0030067A">
        <w:rPr>
          <w:vertAlign w:val="superscript"/>
        </w:rPr>
        <w:t>+</w:t>
      </w:r>
      <w:r>
        <w:t>, [M-H]</w:t>
      </w:r>
      <w:r w:rsidRPr="0030067A">
        <w:rPr>
          <w:vertAlign w:val="superscript"/>
        </w:rPr>
        <w:t>-</w:t>
      </w:r>
      <w:r>
        <w:t>, and [M+HCOO]</w:t>
      </w:r>
      <w:r w:rsidRPr="00BE129E">
        <w:rPr>
          <w:vertAlign w:val="superscript"/>
        </w:rPr>
        <w:t>-</w:t>
      </w:r>
      <w:r>
        <w:t xml:space="preserve"> ions. The results were also searched against the online mass spectral databases HighResNPS (containing over 2300 unique compound entries) and ForTox, with a forward score of 25 and reverse score of 70, and mass tolerances within 5 ppm of the reference library matches. Qualified ions had co-elution scores of ≥ 90, retention time tolerances of ± 0.10, and a minimum S/N of ≥ 5.00.</w:t>
      </w:r>
    </w:p>
    <w:p w14:paraId="59D5DD86" w14:textId="77777777" w:rsidR="00DC2664" w:rsidRPr="0075350D" w:rsidRDefault="00DC2664" w:rsidP="00DC2664">
      <w:pPr>
        <w:pStyle w:val="Heading2"/>
      </w:pPr>
      <w:r w:rsidRPr="0075350D">
        <w:t>GC-MS</w:t>
      </w:r>
    </w:p>
    <w:p w14:paraId="7CA03C76" w14:textId="77777777" w:rsidR="00DC2664" w:rsidRDefault="00DC2664" w:rsidP="00DC2664">
      <w:pPr>
        <w:pStyle w:val="TAMainText"/>
      </w:pPr>
      <w:r w:rsidRPr="00C9079D">
        <w:t>Samples were diluted with methanol 50/50 ratio. GCMS analysis was preformed using a TQ-GC (Waters Corporation). Chromatographic separation was performed on a Thames Restek (DB-5, 30 m x 0.25 mm ID x 0.25 µm). The following temperature parameters were used: 60 °C (held for 3min) to 300 °C at 15 °C min-1, then held for 6 min. Injection port was 280°C, split ratio 25</w:t>
      </w:r>
      <w:r>
        <w:t xml:space="preserve"> </w:t>
      </w:r>
      <w:r w:rsidRPr="00C9079D">
        <w:t>m</w:t>
      </w:r>
      <w:r>
        <w:t>L</w:t>
      </w:r>
      <w:r w:rsidRPr="00C9079D">
        <w:t xml:space="preserve">/min. The analyser was set to scan m/z 50-500. GCMS peaks were identified </w:t>
      </w:r>
      <w:r w:rsidRPr="00A31B83">
        <w:t>through comparison to standards, NIST database and Cayman Chemicals forensic database.</w:t>
      </w:r>
    </w:p>
    <w:p w14:paraId="2A3C7274" w14:textId="77777777" w:rsidR="00DC2664" w:rsidRDefault="00DC2664" w:rsidP="00DC2664">
      <w:pPr>
        <w:pStyle w:val="Heading2"/>
      </w:pPr>
      <w:r w:rsidRPr="00A31B83">
        <w:t>NMR</w:t>
      </w:r>
    </w:p>
    <w:p w14:paraId="6BFFA215" w14:textId="15A26C54" w:rsidR="00DC2664" w:rsidRDefault="00DC2664" w:rsidP="00DC2664">
      <w:pPr>
        <w:pStyle w:val="TAMainText"/>
      </w:pPr>
      <w:r w:rsidRPr="00A31B83">
        <w:t>The quantitative nuclear magnetic resonance (NMR) method used was based on a study that quantified SCs in seized e-liquids.</w:t>
      </w:r>
      <w:r w:rsidRPr="00A31B83">
        <w:rPr>
          <w:vertAlign w:val="superscript"/>
        </w:rPr>
        <w:t>18</w:t>
      </w:r>
      <w:r w:rsidRPr="00A31B83">
        <w:t xml:space="preserve"> Samples were prepared by mixing 200 </w:t>
      </w:r>
      <w:r w:rsidRPr="00A31B83">
        <w:rPr>
          <w:rFonts w:ascii="Times New Roman" w:hAnsi="Times New Roman"/>
        </w:rPr>
        <w:t>μ</w:t>
      </w:r>
      <w:r w:rsidRPr="00A31B83">
        <w:t xml:space="preserve">L of e-cigarette liquid with 400 </w:t>
      </w:r>
      <w:r w:rsidRPr="00A31B83">
        <w:rPr>
          <w:rFonts w:ascii="Times New Roman" w:hAnsi="Times New Roman"/>
        </w:rPr>
        <w:t>μ</w:t>
      </w:r>
      <w:r w:rsidRPr="00A31B83">
        <w:t>L of methanol-d4 (MeOD) containing 3</w:t>
      </w:r>
      <w:r>
        <w:t xml:space="preserve"> mg of </w:t>
      </w:r>
      <w:r w:rsidRPr="00D14C36">
        <w:t>3-(trimethylsilyl)propionic-2,2,3,3-d4 acid sodium salt (purity ≥ 99%, isotopic purity 98 atom % D)</w:t>
      </w:r>
      <w:r>
        <w:t xml:space="preserve"> (TSP). A set of MDMB-4en-PINACA concentrations (10 – 0.1 mg/ml) were prepared in 50/50 </w:t>
      </w:r>
      <w:r w:rsidR="00B93F18" w:rsidRPr="00D035EE">
        <w:rPr>
          <w:bCs/>
          <w:szCs w:val="19"/>
        </w:rPr>
        <w:t>p</w:t>
      </w:r>
      <w:r w:rsidR="00B93F18">
        <w:rPr>
          <w:bCs/>
          <w:szCs w:val="19"/>
        </w:rPr>
        <w:t>ropy</w:t>
      </w:r>
      <w:r w:rsidR="00B93F18" w:rsidRPr="00D035EE">
        <w:rPr>
          <w:bCs/>
          <w:szCs w:val="19"/>
        </w:rPr>
        <w:t>lene</w:t>
      </w:r>
      <w:r>
        <w:t xml:space="preserve"> glycol/glycerol (PG/VG) as standard </w:t>
      </w:r>
      <w:r w:rsidRPr="00174E3A">
        <w:t>e-cigarette</w:t>
      </w:r>
      <w:r>
        <w:t xml:space="preserve"> liquids to test the quantification method.</w:t>
      </w:r>
    </w:p>
    <w:p w14:paraId="48F9E695" w14:textId="77777777" w:rsidR="00DC2664" w:rsidRDefault="00DC2664" w:rsidP="00DC2664">
      <w:pPr>
        <w:pStyle w:val="TAMainText"/>
      </w:pPr>
      <w:r w:rsidRPr="002F74E7">
        <w:rPr>
          <w:vertAlign w:val="superscript"/>
        </w:rPr>
        <w:t>1</w:t>
      </w:r>
      <w:r>
        <w:t xml:space="preserve">H </w:t>
      </w:r>
      <w:r w:rsidRPr="009A4594">
        <w:t xml:space="preserve">NMR </w:t>
      </w:r>
      <w:r>
        <w:t>data</w:t>
      </w:r>
      <w:r w:rsidRPr="009A4594">
        <w:t xml:space="preserve"> were recorded on a Bruker A</w:t>
      </w:r>
      <w:r>
        <w:t>vanceCore 400</w:t>
      </w:r>
      <w:r w:rsidRPr="009A4594">
        <w:t xml:space="preserve"> MHz spectrometer </w:t>
      </w:r>
      <w:r>
        <w:t>(</w:t>
      </w:r>
      <w:r w:rsidRPr="009A4594">
        <w:t>1H frequenc</w:t>
      </w:r>
      <w:r>
        <w:t>y</w:t>
      </w:r>
      <w:r w:rsidRPr="009A4594">
        <w:t xml:space="preserve"> </w:t>
      </w:r>
      <w:r>
        <w:t>of</w:t>
      </w:r>
      <w:r w:rsidRPr="009A4594">
        <w:t xml:space="preserve"> </w:t>
      </w:r>
      <w:r>
        <w:t>4</w:t>
      </w:r>
      <w:r w:rsidRPr="009A4594">
        <w:t>00.130</w:t>
      </w:r>
      <w:r>
        <w:t xml:space="preserve">), with a </w:t>
      </w:r>
      <w:r w:rsidRPr="009A4594">
        <w:t>zg pulse sequence composed of 3.18 s acquisition time, 1</w:t>
      </w:r>
      <w:r>
        <w:t>28</w:t>
      </w:r>
      <w:r w:rsidRPr="009A4594">
        <w:t xml:space="preserve"> scans</w:t>
      </w:r>
      <w:r>
        <w:t xml:space="preserve"> and</w:t>
      </w:r>
      <w:r w:rsidRPr="009A4594">
        <w:t xml:space="preserve"> </w:t>
      </w:r>
      <w:r>
        <w:t>2</w:t>
      </w:r>
      <w:r w:rsidRPr="009A4594">
        <w:t xml:space="preserve">0 s delay. Chemical shifts were referenced to </w:t>
      </w:r>
      <w:r>
        <w:t>3</w:t>
      </w:r>
      <w:r w:rsidRPr="009A4594">
        <w:t>.</w:t>
      </w:r>
      <w:r>
        <w:t>31</w:t>
      </w:r>
      <w:r w:rsidRPr="009A4594">
        <w:t xml:space="preserve"> ppm for residual</w:t>
      </w:r>
      <w:r>
        <w:t xml:space="preserve"> CD</w:t>
      </w:r>
      <w:r w:rsidRPr="00511760">
        <w:rPr>
          <w:vertAlign w:val="subscript"/>
        </w:rPr>
        <w:t>2</w:t>
      </w:r>
      <w:r>
        <w:t>HOD</w:t>
      </w:r>
      <w:r w:rsidRPr="009A4594">
        <w:t xml:space="preserve"> solvent peak (</w:t>
      </w:r>
      <w:r>
        <w:t>from MeOD</w:t>
      </w:r>
      <w:r w:rsidRPr="009A4594">
        <w:t xml:space="preserve">) and are reported in ppm. NMR spectra were processed </w:t>
      </w:r>
      <w:r>
        <w:t xml:space="preserve">with </w:t>
      </w:r>
      <w:r w:rsidRPr="009A4594">
        <w:t>Mestralab Mnova 1</w:t>
      </w:r>
      <w:r>
        <w:t>4</w:t>
      </w:r>
      <w:r w:rsidRPr="009A4594">
        <w:t>.</w:t>
      </w:r>
      <w:r>
        <w:t>1 using automatic</w:t>
      </w:r>
      <w:r w:rsidRPr="009A4594">
        <w:t xml:space="preserve"> phase and </w:t>
      </w:r>
      <w:r>
        <w:t xml:space="preserve">Whittaker smoother </w:t>
      </w:r>
      <w:r w:rsidRPr="009A4594">
        <w:t>baseline corrections</w:t>
      </w:r>
      <w:r>
        <w:t xml:space="preserve">, followed by zero filling (4 x original size) and line broadening (1 Hz) to improve signal/noise ratio. Due to the large amounts of PG/VG in </w:t>
      </w:r>
      <w:r w:rsidRPr="00174E3A">
        <w:t>e-cigarette</w:t>
      </w:r>
      <w:r>
        <w:t xml:space="preserve"> liquid, only the 4 peaks from the aromatic indazole core of the SCs could be reliably integrated. As many of these were used for the qNMR calculation, when not obscured by other additives in the </w:t>
      </w:r>
      <w:r w:rsidRPr="00174E3A">
        <w:t>e-cigarette</w:t>
      </w:r>
      <w:r>
        <w:t xml:space="preserve"> liquid.</w:t>
      </w:r>
    </w:p>
    <w:p w14:paraId="360FABC9" w14:textId="77777777" w:rsidR="00DC2664" w:rsidRDefault="00DC2664" w:rsidP="00DC2664">
      <w:pPr>
        <w:pStyle w:val="TAMainText"/>
      </w:pPr>
      <w:r>
        <w:t xml:space="preserve">The following equation was used for the </w:t>
      </w:r>
      <w:r w:rsidRPr="00A45755">
        <w:rPr>
          <w:vertAlign w:val="superscript"/>
        </w:rPr>
        <w:t>1</w:t>
      </w:r>
      <w:r>
        <w:t xml:space="preserve">H qNMR quantitation: </w:t>
      </w:r>
    </w:p>
    <w:p w14:paraId="123E06B4" w14:textId="77777777" w:rsidR="00DC2664" w:rsidRDefault="00DC2664" w:rsidP="00DC2664">
      <w:pPr>
        <w:pStyle w:val="TAMainText"/>
      </w:pPr>
      <m:oMathPara>
        <m:oMath>
          <m:r>
            <m:rPr>
              <m:sty m:val="p"/>
            </m:rPr>
            <w:rPr>
              <w:rFonts w:ascii="Cambria Math" w:hAnsi="Cambria Math"/>
            </w:rPr>
            <m:t>[</m:t>
          </m:r>
          <m:r>
            <w:rPr>
              <w:rFonts w:ascii="Cambria Math" w:hAnsi="Cambria Math"/>
            </w:rPr>
            <m:t>x</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Int</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MW</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IC</m:t>
                  </m:r>
                </m:sub>
              </m:sSub>
            </m:num>
            <m:den>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Int</m:t>
                  </m:r>
                </m:e>
                <m:sub>
                  <m:r>
                    <w:rPr>
                      <w:rFonts w:ascii="Cambria Math" w:hAnsi="Cambria Math"/>
                    </w:rPr>
                    <m:t>IC</m:t>
                  </m:r>
                </m:sub>
              </m:sSub>
              <m:sSub>
                <m:sSubPr>
                  <m:ctrlPr>
                    <w:rPr>
                      <w:rFonts w:ascii="Cambria Math" w:hAnsi="Cambria Math"/>
                    </w:rPr>
                  </m:ctrlPr>
                </m:sSubPr>
                <m:e>
                  <m:r>
                    <m:rPr>
                      <m:sty m:val="p"/>
                    </m:rPr>
                    <w:rPr>
                      <w:rFonts w:ascii="Cambria Math" w:hAnsi="Cambria Math"/>
                    </w:rPr>
                    <m:t>∙</m:t>
                  </m:r>
                  <m:r>
                    <w:rPr>
                      <w:rFonts w:ascii="Cambria Math" w:hAnsi="Cambria Math"/>
                    </w:rPr>
                    <m:t>MW</m:t>
                  </m:r>
                </m:e>
                <m:sub>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den>
          </m:f>
          <m:sSub>
            <m:sSubPr>
              <m:ctrlPr>
                <w:rPr>
                  <w:rFonts w:ascii="Cambria Math" w:hAnsi="Cambria Math"/>
                </w:rPr>
              </m:ctrlPr>
            </m:sSubPr>
            <m:e>
              <m:r>
                <m:rPr>
                  <m:sty m:val="p"/>
                </m:rPr>
                <w:rPr>
                  <w:rFonts w:ascii="Cambria Math" w:hAnsi="Cambria Math"/>
                </w:rPr>
                <m:t>∙</m:t>
              </m:r>
              <m:r>
                <w:rPr>
                  <w:rFonts w:ascii="Cambria Math" w:hAnsi="Cambria Math"/>
                </w:rPr>
                <m:t>P</m:t>
              </m:r>
            </m:e>
            <m:sub>
              <m:r>
                <w:rPr>
                  <w:rFonts w:ascii="Cambria Math" w:hAnsi="Cambria Math"/>
                </w:rPr>
                <m:t>IC</m:t>
              </m:r>
            </m:sub>
          </m:sSub>
        </m:oMath>
      </m:oMathPara>
    </w:p>
    <w:p w14:paraId="7093E235" w14:textId="77777777" w:rsidR="00DC2664" w:rsidRDefault="00DC2664" w:rsidP="00DC2664">
      <w:pPr>
        <w:pStyle w:val="TAMainText"/>
      </w:pPr>
    </w:p>
    <w:p w14:paraId="7459FBA5" w14:textId="77777777" w:rsidR="00DC2664" w:rsidRDefault="00DC2664" w:rsidP="00DC2664">
      <w:pPr>
        <w:pStyle w:val="TAMainText"/>
      </w:pPr>
      <w:r>
        <w:t>Where [ ] denotes concentration in mg/mL, P is the purity, n is the number of protons, Int is the integral value, MW is the molecular weight, m is the mass in mg, V is the volume in mL, IC is the internal calibrant, x is the analyte, and s is the sample. As the indazole peaks of the different SC compounds overlayed, when multiple SC compounds were present in each sample, the molecular weight of the main SC, as judged by the LC-MS chromatogram, was used in the calculation.</w:t>
      </w:r>
    </w:p>
    <w:p w14:paraId="3B17D477" w14:textId="77777777" w:rsidR="00DC2664" w:rsidRDefault="00DC2664" w:rsidP="00DC2664">
      <w:pPr>
        <w:spacing w:after="0"/>
        <w:jc w:val="left"/>
        <w:rPr>
          <w:rFonts w:ascii="Arno Pro" w:hAnsi="Arno Pro"/>
          <w:b/>
          <w:kern w:val="21"/>
          <w:sz w:val="19"/>
          <w:szCs w:val="19"/>
        </w:rPr>
      </w:pPr>
      <w:r>
        <w:br w:type="page"/>
      </w:r>
    </w:p>
    <w:p w14:paraId="7C40C67A" w14:textId="50736849" w:rsidR="00DC2664" w:rsidRDefault="00DC2664">
      <w:pPr>
        <w:spacing w:after="0"/>
        <w:jc w:val="left"/>
      </w:pPr>
    </w:p>
    <w:p w14:paraId="7B76D3F2" w14:textId="77777777" w:rsidR="00AC3229" w:rsidRDefault="00AC3229">
      <w:pPr>
        <w:spacing w:after="0"/>
        <w:jc w:val="left"/>
        <w:rPr>
          <w:rFonts w:ascii="Arno Pro" w:hAnsi="Arno Pro"/>
          <w:kern w:val="21"/>
          <w:sz w:val="19"/>
          <w:lang w:val="en-GB"/>
        </w:rPr>
      </w:pPr>
    </w:p>
    <w:tbl>
      <w:tblPr>
        <w:tblStyle w:val="TableGrid"/>
        <w:tblpPr w:leftFromText="180" w:rightFromText="180" w:vertAnchor="page" w:horzAnchor="margin" w:tblpY="1612"/>
        <w:tblW w:w="0" w:type="auto"/>
        <w:tblLayout w:type="fixed"/>
        <w:tblLook w:val="04A0" w:firstRow="1" w:lastRow="0" w:firstColumn="1" w:lastColumn="0" w:noHBand="0" w:noVBand="1"/>
      </w:tblPr>
      <w:tblGrid>
        <w:gridCol w:w="1271"/>
        <w:gridCol w:w="2410"/>
        <w:gridCol w:w="6361"/>
      </w:tblGrid>
      <w:tr w:rsidR="00DC2664" w14:paraId="31D5F235" w14:textId="77777777" w:rsidTr="00DC2664">
        <w:tc>
          <w:tcPr>
            <w:tcW w:w="1271" w:type="dxa"/>
          </w:tcPr>
          <w:p w14:paraId="7F231055" w14:textId="77777777" w:rsidR="00DC2664" w:rsidRPr="00FD1A0C" w:rsidRDefault="00DC2664" w:rsidP="00DC2664">
            <w:pPr>
              <w:pStyle w:val="Style1"/>
              <w:rPr>
                <w:b/>
                <w:bCs/>
                <w:sz w:val="24"/>
                <w:szCs w:val="24"/>
              </w:rPr>
            </w:pPr>
            <w:r w:rsidRPr="00FD1A0C">
              <w:rPr>
                <w:b/>
                <w:bCs/>
                <w:sz w:val="24"/>
                <w:szCs w:val="24"/>
              </w:rPr>
              <w:t>Date</w:t>
            </w:r>
          </w:p>
        </w:tc>
        <w:tc>
          <w:tcPr>
            <w:tcW w:w="2410" w:type="dxa"/>
          </w:tcPr>
          <w:p w14:paraId="7F367AA5" w14:textId="77777777" w:rsidR="00DC2664" w:rsidRPr="00FD1A0C" w:rsidRDefault="00DC2664" w:rsidP="00DC2664">
            <w:pPr>
              <w:pStyle w:val="Style1"/>
              <w:rPr>
                <w:b/>
                <w:bCs/>
                <w:sz w:val="24"/>
                <w:szCs w:val="24"/>
              </w:rPr>
            </w:pPr>
            <w:r w:rsidRPr="00FD1A0C">
              <w:rPr>
                <w:b/>
                <w:bCs/>
                <w:sz w:val="24"/>
                <w:szCs w:val="24"/>
              </w:rPr>
              <w:t>Location</w:t>
            </w:r>
          </w:p>
        </w:tc>
        <w:tc>
          <w:tcPr>
            <w:tcW w:w="6361" w:type="dxa"/>
          </w:tcPr>
          <w:p w14:paraId="680C1030" w14:textId="77777777" w:rsidR="00DC2664" w:rsidRPr="00FD1A0C" w:rsidRDefault="00DC2664" w:rsidP="00DC2664">
            <w:pPr>
              <w:pStyle w:val="Style1"/>
              <w:rPr>
                <w:b/>
                <w:bCs/>
                <w:sz w:val="24"/>
                <w:szCs w:val="24"/>
              </w:rPr>
            </w:pPr>
            <w:r w:rsidRPr="00FD1A0C">
              <w:rPr>
                <w:b/>
                <w:bCs/>
                <w:sz w:val="24"/>
                <w:szCs w:val="24"/>
              </w:rPr>
              <w:t>Link</w:t>
            </w:r>
          </w:p>
        </w:tc>
      </w:tr>
      <w:tr w:rsidR="00DC2664" w14:paraId="7BCA3371" w14:textId="77777777" w:rsidTr="00DC2664">
        <w:tc>
          <w:tcPr>
            <w:tcW w:w="1271" w:type="dxa"/>
          </w:tcPr>
          <w:p w14:paraId="77B99CE3" w14:textId="77777777" w:rsidR="00DC2664" w:rsidRPr="00CF46D3" w:rsidRDefault="00DC2664" w:rsidP="00DC2664">
            <w:pPr>
              <w:pStyle w:val="Style1"/>
            </w:pPr>
            <w:r w:rsidRPr="00FD1A0C">
              <w:rPr>
                <w:lang w:eastAsia="en-GB"/>
              </w:rPr>
              <w:t>30/04/2024</w:t>
            </w:r>
          </w:p>
        </w:tc>
        <w:tc>
          <w:tcPr>
            <w:tcW w:w="2410" w:type="dxa"/>
          </w:tcPr>
          <w:p w14:paraId="26C4B52A" w14:textId="77777777" w:rsidR="00DC2664" w:rsidRPr="00CF46D3" w:rsidRDefault="00DC2664" w:rsidP="00DC2664">
            <w:pPr>
              <w:pStyle w:val="Style1"/>
            </w:pPr>
            <w:r w:rsidRPr="00FD1A0C">
              <w:rPr>
                <w:lang w:eastAsia="en-GB"/>
              </w:rPr>
              <w:t>West midlands</w:t>
            </w:r>
          </w:p>
        </w:tc>
        <w:tc>
          <w:tcPr>
            <w:tcW w:w="6361" w:type="dxa"/>
          </w:tcPr>
          <w:p w14:paraId="6366DA1B" w14:textId="77777777" w:rsidR="00DC2664" w:rsidRPr="00CF46D3" w:rsidRDefault="00DC2664" w:rsidP="00DC2664">
            <w:pPr>
              <w:pStyle w:val="Style1"/>
            </w:pPr>
            <w:r w:rsidRPr="00FD1A0C">
              <w:rPr>
                <w:lang w:eastAsia="en-GB"/>
              </w:rPr>
              <w:t>https://www.dailystar.co.uk/news/latest-news/deadly-spice-laced-vapes-leave-32709640</w:t>
            </w:r>
          </w:p>
        </w:tc>
      </w:tr>
      <w:tr w:rsidR="00DC2664" w14:paraId="60F3EF02" w14:textId="77777777" w:rsidTr="00DC2664">
        <w:tc>
          <w:tcPr>
            <w:tcW w:w="1271" w:type="dxa"/>
          </w:tcPr>
          <w:p w14:paraId="17247D00" w14:textId="77777777" w:rsidR="00DC2664" w:rsidRPr="00CF46D3" w:rsidRDefault="00DC2664" w:rsidP="00DC2664">
            <w:pPr>
              <w:pStyle w:val="Style1"/>
            </w:pPr>
            <w:r w:rsidRPr="00FD1A0C">
              <w:rPr>
                <w:lang w:eastAsia="en-GB"/>
              </w:rPr>
              <w:t>25/04/2024</w:t>
            </w:r>
          </w:p>
        </w:tc>
        <w:tc>
          <w:tcPr>
            <w:tcW w:w="2410" w:type="dxa"/>
          </w:tcPr>
          <w:p w14:paraId="6DDC21B8" w14:textId="77777777" w:rsidR="00DC2664" w:rsidRPr="00CF46D3" w:rsidRDefault="00DC2664" w:rsidP="00DC2664">
            <w:pPr>
              <w:pStyle w:val="Style1"/>
            </w:pPr>
            <w:r w:rsidRPr="00FD1A0C">
              <w:rPr>
                <w:lang w:eastAsia="en-GB"/>
              </w:rPr>
              <w:t>West Midlands</w:t>
            </w:r>
          </w:p>
        </w:tc>
        <w:tc>
          <w:tcPr>
            <w:tcW w:w="6361" w:type="dxa"/>
          </w:tcPr>
          <w:p w14:paraId="31067CF1" w14:textId="77777777" w:rsidR="00DC2664" w:rsidRPr="00CF46D3" w:rsidRDefault="00DC2664" w:rsidP="00DC2664">
            <w:pPr>
              <w:pStyle w:val="Style1"/>
            </w:pPr>
            <w:r>
              <w:rPr>
                <w:lang w:eastAsia="en-GB"/>
              </w:rPr>
              <w:t>E</w:t>
            </w:r>
            <w:r w:rsidRPr="00FD1A0C">
              <w:rPr>
                <w:lang w:eastAsia="en-GB"/>
              </w:rPr>
              <w:t>mail</w:t>
            </w:r>
          </w:p>
        </w:tc>
      </w:tr>
      <w:tr w:rsidR="00DC2664" w14:paraId="68837AF8" w14:textId="77777777" w:rsidTr="00DC2664">
        <w:tc>
          <w:tcPr>
            <w:tcW w:w="1271" w:type="dxa"/>
          </w:tcPr>
          <w:p w14:paraId="0925082E" w14:textId="77777777" w:rsidR="00DC2664" w:rsidRPr="00CF46D3" w:rsidRDefault="00DC2664" w:rsidP="00DC2664">
            <w:pPr>
              <w:pStyle w:val="Style1"/>
            </w:pPr>
            <w:r w:rsidRPr="00FD1A0C">
              <w:rPr>
                <w:lang w:eastAsia="en-GB"/>
              </w:rPr>
              <w:t>08/04/2024</w:t>
            </w:r>
          </w:p>
        </w:tc>
        <w:tc>
          <w:tcPr>
            <w:tcW w:w="2410" w:type="dxa"/>
          </w:tcPr>
          <w:p w14:paraId="6CB78820" w14:textId="77777777" w:rsidR="00DC2664" w:rsidRPr="00CF46D3" w:rsidRDefault="00DC2664" w:rsidP="00DC2664">
            <w:pPr>
              <w:pStyle w:val="Style1"/>
            </w:pPr>
            <w:r w:rsidRPr="00FD1A0C">
              <w:rPr>
                <w:lang w:eastAsia="en-GB"/>
              </w:rPr>
              <w:t>Belfast</w:t>
            </w:r>
          </w:p>
        </w:tc>
        <w:tc>
          <w:tcPr>
            <w:tcW w:w="6361" w:type="dxa"/>
          </w:tcPr>
          <w:p w14:paraId="57EE3566" w14:textId="77777777" w:rsidR="00DC2664" w:rsidRPr="00CF46D3" w:rsidRDefault="00DC2664" w:rsidP="00DC2664">
            <w:pPr>
              <w:pStyle w:val="Style1"/>
            </w:pPr>
            <w:r w:rsidRPr="00FD1A0C">
              <w:rPr>
                <w:lang w:eastAsia="en-GB"/>
              </w:rPr>
              <w:t>https://www.belfasttelegraph.co.uk/news/education/surge-in-use-of-danger-drug-spice-in-vapes-as-ni-schools-warn-parents-of-concerns/a1420855242.html</w:t>
            </w:r>
          </w:p>
        </w:tc>
      </w:tr>
      <w:tr w:rsidR="00DC2664" w14:paraId="316D1D4F" w14:textId="77777777" w:rsidTr="00DC2664">
        <w:tc>
          <w:tcPr>
            <w:tcW w:w="1271" w:type="dxa"/>
          </w:tcPr>
          <w:p w14:paraId="17117209" w14:textId="77777777" w:rsidR="00DC2664" w:rsidRPr="00CF46D3" w:rsidRDefault="00DC2664" w:rsidP="00DC2664">
            <w:pPr>
              <w:pStyle w:val="Style1"/>
            </w:pPr>
            <w:r w:rsidRPr="00FD1A0C">
              <w:rPr>
                <w:lang w:eastAsia="en-GB"/>
              </w:rPr>
              <w:t>20/03/2024</w:t>
            </w:r>
          </w:p>
        </w:tc>
        <w:tc>
          <w:tcPr>
            <w:tcW w:w="2410" w:type="dxa"/>
          </w:tcPr>
          <w:p w14:paraId="13507300" w14:textId="77777777" w:rsidR="00DC2664" w:rsidRPr="00CF46D3" w:rsidRDefault="00DC2664" w:rsidP="00DC2664">
            <w:pPr>
              <w:pStyle w:val="Style1"/>
            </w:pPr>
            <w:r w:rsidRPr="00FD1A0C">
              <w:rPr>
                <w:lang w:eastAsia="en-GB"/>
              </w:rPr>
              <w:t>Kent</w:t>
            </w:r>
          </w:p>
        </w:tc>
        <w:tc>
          <w:tcPr>
            <w:tcW w:w="6361" w:type="dxa"/>
          </w:tcPr>
          <w:p w14:paraId="10589587" w14:textId="77777777" w:rsidR="00DC2664" w:rsidRPr="00CF46D3" w:rsidRDefault="00DC2664" w:rsidP="00DC2664">
            <w:pPr>
              <w:pStyle w:val="Style1"/>
            </w:pPr>
            <w:r w:rsidRPr="00FD1A0C">
              <w:rPr>
                <w:lang w:eastAsia="en-GB"/>
              </w:rPr>
              <w:t>https://www.dailymail.co.uk/news/article-13218931/schoolboy-vape-laced-cannabis-spice-collapsed-hospital.html</w:t>
            </w:r>
          </w:p>
        </w:tc>
      </w:tr>
      <w:tr w:rsidR="00DC2664" w14:paraId="4A57492D" w14:textId="77777777" w:rsidTr="00DC2664">
        <w:tc>
          <w:tcPr>
            <w:tcW w:w="1271" w:type="dxa"/>
          </w:tcPr>
          <w:p w14:paraId="420A1B31" w14:textId="77777777" w:rsidR="00DC2664" w:rsidRPr="00CF46D3" w:rsidRDefault="00DC2664" w:rsidP="00DC2664">
            <w:pPr>
              <w:pStyle w:val="Style1"/>
            </w:pPr>
            <w:r w:rsidRPr="00FD1A0C">
              <w:rPr>
                <w:lang w:eastAsia="en-GB"/>
              </w:rPr>
              <w:t>13/03/2024</w:t>
            </w:r>
          </w:p>
        </w:tc>
        <w:tc>
          <w:tcPr>
            <w:tcW w:w="2410" w:type="dxa"/>
          </w:tcPr>
          <w:p w14:paraId="18C2092F" w14:textId="77777777" w:rsidR="00DC2664" w:rsidRPr="00CF46D3" w:rsidRDefault="00DC2664" w:rsidP="00DC2664">
            <w:pPr>
              <w:pStyle w:val="Style1"/>
            </w:pPr>
            <w:r w:rsidRPr="00FD1A0C">
              <w:rPr>
                <w:lang w:eastAsia="en-GB"/>
              </w:rPr>
              <w:t>Teeside</w:t>
            </w:r>
          </w:p>
        </w:tc>
        <w:tc>
          <w:tcPr>
            <w:tcW w:w="6361" w:type="dxa"/>
          </w:tcPr>
          <w:p w14:paraId="66E71681" w14:textId="77777777" w:rsidR="00DC2664" w:rsidRPr="00CF46D3" w:rsidRDefault="00DC2664" w:rsidP="00DC2664">
            <w:pPr>
              <w:pStyle w:val="Style1"/>
            </w:pPr>
            <w:r w:rsidRPr="00FD1A0C">
              <w:rPr>
                <w:lang w:eastAsia="en-GB"/>
              </w:rPr>
              <w:t>https://www.gazettelive.co.uk/news/teesside-news/school-issues-warning-parents-after-28805683</w:t>
            </w:r>
          </w:p>
        </w:tc>
      </w:tr>
      <w:tr w:rsidR="00DC2664" w14:paraId="0BBBE9DF" w14:textId="77777777" w:rsidTr="00DC2664">
        <w:tc>
          <w:tcPr>
            <w:tcW w:w="1271" w:type="dxa"/>
          </w:tcPr>
          <w:p w14:paraId="119F15EC" w14:textId="77777777" w:rsidR="00DC2664" w:rsidRPr="00CF46D3" w:rsidRDefault="00DC2664" w:rsidP="00DC2664">
            <w:pPr>
              <w:pStyle w:val="Style1"/>
            </w:pPr>
            <w:r w:rsidRPr="00FD1A0C">
              <w:rPr>
                <w:lang w:eastAsia="en-GB"/>
              </w:rPr>
              <w:t>01/03/2024</w:t>
            </w:r>
          </w:p>
        </w:tc>
        <w:tc>
          <w:tcPr>
            <w:tcW w:w="2410" w:type="dxa"/>
          </w:tcPr>
          <w:p w14:paraId="1F18B8A8" w14:textId="77777777" w:rsidR="00DC2664" w:rsidRPr="00CF46D3" w:rsidRDefault="00DC2664" w:rsidP="00DC2664">
            <w:pPr>
              <w:pStyle w:val="Style1"/>
            </w:pPr>
            <w:r w:rsidRPr="00FD1A0C">
              <w:rPr>
                <w:lang w:eastAsia="en-GB"/>
              </w:rPr>
              <w:t>Bolton</w:t>
            </w:r>
          </w:p>
        </w:tc>
        <w:tc>
          <w:tcPr>
            <w:tcW w:w="6361" w:type="dxa"/>
          </w:tcPr>
          <w:p w14:paraId="1270C82C" w14:textId="77777777" w:rsidR="00DC2664" w:rsidRPr="00CF46D3" w:rsidRDefault="00DC2664" w:rsidP="00DC2664">
            <w:pPr>
              <w:pStyle w:val="Style1"/>
            </w:pPr>
            <w:r w:rsidRPr="00FD1A0C">
              <w:rPr>
                <w:lang w:eastAsia="en-GB"/>
              </w:rPr>
              <w:t>https://www.bbc.co.uk/news/uk-england-manchester-68536562</w:t>
            </w:r>
          </w:p>
        </w:tc>
      </w:tr>
      <w:tr w:rsidR="00DC2664" w14:paraId="3D0EDCCE" w14:textId="77777777" w:rsidTr="00DC2664">
        <w:tc>
          <w:tcPr>
            <w:tcW w:w="1271" w:type="dxa"/>
          </w:tcPr>
          <w:p w14:paraId="4307D818" w14:textId="77777777" w:rsidR="00DC2664" w:rsidRPr="00CF46D3" w:rsidRDefault="00DC2664" w:rsidP="00DC2664">
            <w:pPr>
              <w:pStyle w:val="Style1"/>
            </w:pPr>
            <w:r w:rsidRPr="00FD1A0C">
              <w:rPr>
                <w:lang w:eastAsia="en-GB"/>
              </w:rPr>
              <w:t>12/02/2024</w:t>
            </w:r>
          </w:p>
        </w:tc>
        <w:tc>
          <w:tcPr>
            <w:tcW w:w="2410" w:type="dxa"/>
          </w:tcPr>
          <w:p w14:paraId="1EF9E085" w14:textId="77777777" w:rsidR="00DC2664" w:rsidRPr="00CF46D3" w:rsidRDefault="00DC2664" w:rsidP="00DC2664">
            <w:pPr>
              <w:pStyle w:val="Style1"/>
            </w:pPr>
            <w:r w:rsidRPr="00FD1A0C">
              <w:rPr>
                <w:lang w:eastAsia="en-GB"/>
              </w:rPr>
              <w:t>London</w:t>
            </w:r>
          </w:p>
        </w:tc>
        <w:tc>
          <w:tcPr>
            <w:tcW w:w="6361" w:type="dxa"/>
          </w:tcPr>
          <w:p w14:paraId="732712F3" w14:textId="77777777" w:rsidR="00DC2664" w:rsidRPr="00CF46D3" w:rsidRDefault="00DC2664" w:rsidP="00DC2664">
            <w:pPr>
              <w:pStyle w:val="Style1"/>
            </w:pPr>
            <w:r w:rsidRPr="00FD1A0C">
              <w:rPr>
                <w:lang w:eastAsia="en-GB"/>
              </w:rPr>
              <w:t>https://www.standard.co.uk/news/health/what-zombie-vapes-e-cig-children-spice-symptoms-b1138635.html</w:t>
            </w:r>
          </w:p>
        </w:tc>
      </w:tr>
      <w:tr w:rsidR="00DC2664" w14:paraId="278F9B76" w14:textId="77777777" w:rsidTr="00DC2664">
        <w:tc>
          <w:tcPr>
            <w:tcW w:w="1271" w:type="dxa"/>
          </w:tcPr>
          <w:p w14:paraId="7E398D4B" w14:textId="77777777" w:rsidR="00DC2664" w:rsidRPr="00CF46D3" w:rsidRDefault="00DC2664" w:rsidP="00DC2664">
            <w:pPr>
              <w:pStyle w:val="Style1"/>
            </w:pPr>
            <w:r w:rsidRPr="00FD1A0C">
              <w:rPr>
                <w:lang w:eastAsia="en-GB"/>
              </w:rPr>
              <w:t>19/01/2024</w:t>
            </w:r>
          </w:p>
        </w:tc>
        <w:tc>
          <w:tcPr>
            <w:tcW w:w="2410" w:type="dxa"/>
          </w:tcPr>
          <w:p w14:paraId="00EE7AE0" w14:textId="77777777" w:rsidR="00DC2664" w:rsidRPr="00CF46D3" w:rsidRDefault="00DC2664" w:rsidP="00DC2664">
            <w:pPr>
              <w:pStyle w:val="Style1"/>
            </w:pPr>
            <w:r w:rsidRPr="00FD1A0C">
              <w:rPr>
                <w:lang w:eastAsia="en-GB"/>
              </w:rPr>
              <w:t>Cleveland</w:t>
            </w:r>
          </w:p>
        </w:tc>
        <w:tc>
          <w:tcPr>
            <w:tcW w:w="6361" w:type="dxa"/>
          </w:tcPr>
          <w:p w14:paraId="57EC83F8" w14:textId="77777777" w:rsidR="00DC2664" w:rsidRPr="00CF46D3" w:rsidRDefault="00DC2664" w:rsidP="00DC2664">
            <w:pPr>
              <w:pStyle w:val="Style1"/>
            </w:pPr>
            <w:r w:rsidRPr="00FD1A0C">
              <w:rPr>
                <w:lang w:eastAsia="en-GB"/>
              </w:rPr>
              <w:t>https://www-gazettelive-co-uk.cdn.ampproject.org/v/s/www.gazettelive.co.uk/news/teesside-news/15-year-old-arrested-over-28480443.amp?amp_gsa=1&amp;amp_js_v=a9&amp;usqp=mq331AQIUAKwASCAAgM%3D#amp_tf=From%20%251%24s&amp;aoh=17061028470033&amp;referrer=https%3A%2F%2Fwww.google.com&amp;ampshare=https%3A%2F%2Fwww.gazettelive.co.uk%2Fnews%2Fteesside-news%2F15-year-old-arrested-over-28480443</w:t>
            </w:r>
          </w:p>
        </w:tc>
      </w:tr>
      <w:tr w:rsidR="00DC2664" w14:paraId="1849C76E" w14:textId="77777777" w:rsidTr="00DC2664">
        <w:tc>
          <w:tcPr>
            <w:tcW w:w="1271" w:type="dxa"/>
          </w:tcPr>
          <w:p w14:paraId="4B4BBF0E" w14:textId="77777777" w:rsidR="00DC2664" w:rsidRPr="00CF46D3" w:rsidRDefault="00DC2664" w:rsidP="00DC2664">
            <w:pPr>
              <w:pStyle w:val="Style1"/>
            </w:pPr>
            <w:r w:rsidRPr="00FD1A0C">
              <w:rPr>
                <w:lang w:eastAsia="en-GB"/>
              </w:rPr>
              <w:t>24/01/2024</w:t>
            </w:r>
          </w:p>
        </w:tc>
        <w:tc>
          <w:tcPr>
            <w:tcW w:w="2410" w:type="dxa"/>
          </w:tcPr>
          <w:p w14:paraId="33ED56FA" w14:textId="77777777" w:rsidR="00DC2664" w:rsidRPr="00CF46D3" w:rsidRDefault="00DC2664" w:rsidP="00DC2664">
            <w:pPr>
              <w:pStyle w:val="Style1"/>
            </w:pPr>
            <w:r w:rsidRPr="00FD1A0C">
              <w:rPr>
                <w:lang w:eastAsia="en-GB"/>
              </w:rPr>
              <w:t>Lancaster</w:t>
            </w:r>
          </w:p>
        </w:tc>
        <w:tc>
          <w:tcPr>
            <w:tcW w:w="6361" w:type="dxa"/>
          </w:tcPr>
          <w:p w14:paraId="332E74F6" w14:textId="77777777" w:rsidR="00DC2664" w:rsidRPr="00CF46D3" w:rsidRDefault="00DC2664" w:rsidP="00DC2664">
            <w:pPr>
              <w:pStyle w:val="Style1"/>
            </w:pPr>
            <w:r w:rsidRPr="00FD1A0C">
              <w:rPr>
                <w:lang w:eastAsia="en-GB"/>
              </w:rPr>
              <w:t>Multiple</w:t>
            </w:r>
          </w:p>
        </w:tc>
      </w:tr>
      <w:tr w:rsidR="00DC2664" w14:paraId="4F147E8D" w14:textId="77777777" w:rsidTr="00DC2664">
        <w:tc>
          <w:tcPr>
            <w:tcW w:w="1271" w:type="dxa"/>
          </w:tcPr>
          <w:p w14:paraId="61747411" w14:textId="77777777" w:rsidR="00DC2664" w:rsidRPr="00CF46D3" w:rsidRDefault="00DC2664" w:rsidP="00DC2664">
            <w:pPr>
              <w:pStyle w:val="Style1"/>
            </w:pPr>
            <w:r w:rsidRPr="00FD1A0C">
              <w:rPr>
                <w:lang w:eastAsia="en-GB"/>
              </w:rPr>
              <w:t>01/01/2024</w:t>
            </w:r>
          </w:p>
        </w:tc>
        <w:tc>
          <w:tcPr>
            <w:tcW w:w="2410" w:type="dxa"/>
          </w:tcPr>
          <w:p w14:paraId="4B95975A" w14:textId="77777777" w:rsidR="00DC2664" w:rsidRPr="00CF46D3" w:rsidRDefault="00DC2664" w:rsidP="00DC2664">
            <w:pPr>
              <w:pStyle w:val="Style1"/>
            </w:pPr>
            <w:r w:rsidRPr="00FD1A0C">
              <w:rPr>
                <w:lang w:eastAsia="en-GB"/>
              </w:rPr>
              <w:t>Plymouth</w:t>
            </w:r>
          </w:p>
        </w:tc>
        <w:tc>
          <w:tcPr>
            <w:tcW w:w="6361" w:type="dxa"/>
          </w:tcPr>
          <w:p w14:paraId="44DC361B" w14:textId="77777777" w:rsidR="00DC2664" w:rsidRPr="00CF46D3" w:rsidRDefault="00DC2664" w:rsidP="00DC2664">
            <w:pPr>
              <w:pStyle w:val="Style1"/>
            </w:pPr>
            <w:r>
              <w:rPr>
                <w:lang w:eastAsia="en-GB"/>
              </w:rPr>
              <w:t>E</w:t>
            </w:r>
            <w:r w:rsidRPr="00FD1A0C">
              <w:rPr>
                <w:lang w:eastAsia="en-GB"/>
              </w:rPr>
              <w:t>mail</w:t>
            </w:r>
          </w:p>
        </w:tc>
      </w:tr>
      <w:tr w:rsidR="00DC2664" w14:paraId="06125E22" w14:textId="77777777" w:rsidTr="00DC2664">
        <w:tc>
          <w:tcPr>
            <w:tcW w:w="1271" w:type="dxa"/>
          </w:tcPr>
          <w:p w14:paraId="6047D1C5" w14:textId="77777777" w:rsidR="00DC2664" w:rsidRPr="00CF46D3" w:rsidRDefault="00DC2664" w:rsidP="00DC2664">
            <w:pPr>
              <w:pStyle w:val="Style1"/>
            </w:pPr>
            <w:r w:rsidRPr="00FD1A0C">
              <w:rPr>
                <w:lang w:eastAsia="en-GB"/>
              </w:rPr>
              <w:t>11-Dec-23</w:t>
            </w:r>
          </w:p>
        </w:tc>
        <w:tc>
          <w:tcPr>
            <w:tcW w:w="2410" w:type="dxa"/>
          </w:tcPr>
          <w:p w14:paraId="3E4757A5" w14:textId="77777777" w:rsidR="00DC2664" w:rsidRPr="00CF46D3" w:rsidRDefault="00DC2664" w:rsidP="00DC2664">
            <w:pPr>
              <w:pStyle w:val="Style1"/>
            </w:pPr>
            <w:r w:rsidRPr="00FD1A0C">
              <w:rPr>
                <w:lang w:eastAsia="en-GB"/>
              </w:rPr>
              <w:t>Gwent</w:t>
            </w:r>
          </w:p>
        </w:tc>
        <w:tc>
          <w:tcPr>
            <w:tcW w:w="6361" w:type="dxa"/>
          </w:tcPr>
          <w:p w14:paraId="51FA300E" w14:textId="77777777" w:rsidR="00DC2664" w:rsidRPr="00CF46D3" w:rsidRDefault="00DC2664" w:rsidP="00DC2664">
            <w:pPr>
              <w:pStyle w:val="Style1"/>
            </w:pPr>
            <w:r w:rsidRPr="00FD1A0C">
              <w:rPr>
                <w:lang w:eastAsia="en-GB"/>
              </w:rPr>
              <w:t>https://www.mirror.co.uk/news/uk-news/urgent-warning-parents-after-three-31650064</w:t>
            </w:r>
          </w:p>
        </w:tc>
      </w:tr>
      <w:tr w:rsidR="00DC2664" w14:paraId="5F0E9592" w14:textId="77777777" w:rsidTr="00DC2664">
        <w:tc>
          <w:tcPr>
            <w:tcW w:w="1271" w:type="dxa"/>
          </w:tcPr>
          <w:p w14:paraId="09B1F80D" w14:textId="77777777" w:rsidR="00DC2664" w:rsidRPr="00CF46D3" w:rsidRDefault="00DC2664" w:rsidP="00DC2664">
            <w:pPr>
              <w:pStyle w:val="Style1"/>
            </w:pPr>
            <w:r w:rsidRPr="00FD1A0C">
              <w:rPr>
                <w:lang w:eastAsia="en-GB"/>
              </w:rPr>
              <w:t>20-Dec-23</w:t>
            </w:r>
          </w:p>
        </w:tc>
        <w:tc>
          <w:tcPr>
            <w:tcW w:w="2410" w:type="dxa"/>
          </w:tcPr>
          <w:p w14:paraId="0B85B8F5" w14:textId="77777777" w:rsidR="00DC2664" w:rsidRPr="00CF46D3" w:rsidRDefault="00DC2664" w:rsidP="00DC2664">
            <w:pPr>
              <w:pStyle w:val="Style1"/>
            </w:pPr>
            <w:r w:rsidRPr="00FD1A0C">
              <w:rPr>
                <w:lang w:eastAsia="en-GB"/>
              </w:rPr>
              <w:t>Falkirk</w:t>
            </w:r>
          </w:p>
        </w:tc>
        <w:tc>
          <w:tcPr>
            <w:tcW w:w="6361" w:type="dxa"/>
          </w:tcPr>
          <w:p w14:paraId="24154541" w14:textId="77777777" w:rsidR="00DC2664" w:rsidRPr="00CF46D3" w:rsidRDefault="00DC2664" w:rsidP="00DC2664">
            <w:pPr>
              <w:pStyle w:val="Style1"/>
            </w:pPr>
            <w:r w:rsidRPr="00FD1A0C">
              <w:rPr>
                <w:lang w:eastAsia="en-GB"/>
              </w:rPr>
              <w:t>https://www.dailymail.co.uk/news/article-12885841/boy-hospital-sick-vaping-spice-drug-school.html</w:t>
            </w:r>
          </w:p>
        </w:tc>
      </w:tr>
      <w:tr w:rsidR="00DC2664" w14:paraId="433E806A" w14:textId="77777777" w:rsidTr="00DC2664">
        <w:tc>
          <w:tcPr>
            <w:tcW w:w="1271" w:type="dxa"/>
          </w:tcPr>
          <w:p w14:paraId="4D8CDC67" w14:textId="77777777" w:rsidR="00DC2664" w:rsidRPr="00CF46D3" w:rsidRDefault="00DC2664" w:rsidP="00DC2664">
            <w:pPr>
              <w:pStyle w:val="Style1"/>
            </w:pPr>
            <w:r w:rsidRPr="00FD1A0C">
              <w:rPr>
                <w:lang w:eastAsia="en-GB"/>
              </w:rPr>
              <w:t>12-Nov-23</w:t>
            </w:r>
          </w:p>
        </w:tc>
        <w:tc>
          <w:tcPr>
            <w:tcW w:w="2410" w:type="dxa"/>
          </w:tcPr>
          <w:p w14:paraId="2FF03782" w14:textId="77777777" w:rsidR="00DC2664" w:rsidRPr="00CF46D3" w:rsidRDefault="00DC2664" w:rsidP="00DC2664">
            <w:pPr>
              <w:pStyle w:val="Style1"/>
            </w:pPr>
            <w:r w:rsidRPr="00FD1A0C">
              <w:rPr>
                <w:lang w:eastAsia="en-GB"/>
              </w:rPr>
              <w:t>Oldham</w:t>
            </w:r>
          </w:p>
        </w:tc>
        <w:tc>
          <w:tcPr>
            <w:tcW w:w="6361" w:type="dxa"/>
          </w:tcPr>
          <w:p w14:paraId="2D8E32C5" w14:textId="77777777" w:rsidR="00DC2664" w:rsidRPr="00CF46D3" w:rsidRDefault="00DC2664" w:rsidP="00DC2664">
            <w:pPr>
              <w:pStyle w:val="Style1"/>
            </w:pPr>
            <w:r w:rsidRPr="00FD1A0C">
              <w:rPr>
                <w:lang w:eastAsia="en-GB"/>
              </w:rPr>
              <w:t>https://www.bbc.co.uk/news/health-67349297</w:t>
            </w:r>
          </w:p>
        </w:tc>
      </w:tr>
      <w:tr w:rsidR="00DC2664" w14:paraId="35466053" w14:textId="77777777" w:rsidTr="00DC2664">
        <w:tc>
          <w:tcPr>
            <w:tcW w:w="1271" w:type="dxa"/>
          </w:tcPr>
          <w:p w14:paraId="4FD13BF9" w14:textId="77777777" w:rsidR="00DC2664" w:rsidRPr="00CF46D3" w:rsidRDefault="00DC2664" w:rsidP="00DC2664">
            <w:pPr>
              <w:pStyle w:val="Style1"/>
            </w:pPr>
            <w:r w:rsidRPr="00FD1A0C">
              <w:rPr>
                <w:lang w:eastAsia="en-GB"/>
              </w:rPr>
              <w:t>01-Nov-23</w:t>
            </w:r>
          </w:p>
        </w:tc>
        <w:tc>
          <w:tcPr>
            <w:tcW w:w="2410" w:type="dxa"/>
          </w:tcPr>
          <w:p w14:paraId="28F694A7" w14:textId="77777777" w:rsidR="00DC2664" w:rsidRPr="00CF46D3" w:rsidRDefault="00DC2664" w:rsidP="00DC2664">
            <w:pPr>
              <w:pStyle w:val="Style1"/>
            </w:pPr>
            <w:r w:rsidRPr="00FD1A0C">
              <w:rPr>
                <w:lang w:eastAsia="en-GB"/>
              </w:rPr>
              <w:t>Sandwell</w:t>
            </w:r>
          </w:p>
        </w:tc>
        <w:tc>
          <w:tcPr>
            <w:tcW w:w="6361" w:type="dxa"/>
          </w:tcPr>
          <w:p w14:paraId="16B1924D" w14:textId="77777777" w:rsidR="00DC2664" w:rsidRPr="00CF46D3" w:rsidRDefault="00DC2664" w:rsidP="00DC2664">
            <w:pPr>
              <w:pStyle w:val="Style1"/>
            </w:pPr>
            <w:r>
              <w:rPr>
                <w:lang w:eastAsia="en-GB"/>
              </w:rPr>
              <w:t>E</w:t>
            </w:r>
            <w:r w:rsidRPr="00FD1A0C">
              <w:rPr>
                <w:lang w:eastAsia="en-GB"/>
              </w:rPr>
              <w:t>mail</w:t>
            </w:r>
          </w:p>
        </w:tc>
      </w:tr>
      <w:tr w:rsidR="00DC2664" w14:paraId="6DEB3717" w14:textId="77777777" w:rsidTr="00DC2664">
        <w:tc>
          <w:tcPr>
            <w:tcW w:w="1271" w:type="dxa"/>
          </w:tcPr>
          <w:p w14:paraId="67EA2D83" w14:textId="77777777" w:rsidR="00DC2664" w:rsidRPr="00FD1A0C" w:rsidRDefault="00DC2664" w:rsidP="00DC2664">
            <w:pPr>
              <w:pStyle w:val="Style1"/>
              <w:rPr>
                <w:lang w:eastAsia="en-GB"/>
              </w:rPr>
            </w:pPr>
            <w:r w:rsidRPr="00FD1A0C">
              <w:rPr>
                <w:lang w:eastAsia="en-GB"/>
              </w:rPr>
              <w:t>27-Oct-23</w:t>
            </w:r>
          </w:p>
        </w:tc>
        <w:tc>
          <w:tcPr>
            <w:tcW w:w="2410" w:type="dxa"/>
          </w:tcPr>
          <w:p w14:paraId="1DE0E0DF" w14:textId="77777777" w:rsidR="00DC2664" w:rsidRPr="00CF46D3" w:rsidRDefault="00DC2664" w:rsidP="00DC2664">
            <w:pPr>
              <w:pStyle w:val="Style1"/>
            </w:pPr>
            <w:r w:rsidRPr="00FD1A0C">
              <w:rPr>
                <w:lang w:eastAsia="en-GB"/>
              </w:rPr>
              <w:t>Middlesborough</w:t>
            </w:r>
          </w:p>
        </w:tc>
        <w:tc>
          <w:tcPr>
            <w:tcW w:w="6361" w:type="dxa"/>
          </w:tcPr>
          <w:p w14:paraId="571F7C2A" w14:textId="77777777" w:rsidR="00DC2664" w:rsidRPr="00CF46D3" w:rsidRDefault="00DC2664" w:rsidP="00DC2664">
            <w:pPr>
              <w:pStyle w:val="Style1"/>
            </w:pPr>
            <w:r w:rsidRPr="00FD1A0C">
              <w:rPr>
                <w:lang w:eastAsia="en-GB"/>
              </w:rPr>
              <w:t>https://www.itv.com/news/tyne-tees/2023-10-27/children-collapsing-in-school-after-using-vapes-laced-with-spice</w:t>
            </w:r>
          </w:p>
        </w:tc>
      </w:tr>
      <w:tr w:rsidR="00DC2664" w14:paraId="748B7447" w14:textId="77777777" w:rsidTr="00DC2664">
        <w:tc>
          <w:tcPr>
            <w:tcW w:w="1271" w:type="dxa"/>
          </w:tcPr>
          <w:p w14:paraId="73AD5368" w14:textId="77777777" w:rsidR="00DC2664" w:rsidRPr="00FD1A0C" w:rsidRDefault="00DC2664" w:rsidP="00DC2664">
            <w:pPr>
              <w:pStyle w:val="Style1"/>
              <w:rPr>
                <w:lang w:eastAsia="en-GB"/>
              </w:rPr>
            </w:pPr>
            <w:r w:rsidRPr="00FD1A0C">
              <w:rPr>
                <w:lang w:eastAsia="en-GB"/>
              </w:rPr>
              <w:t>25-Oct-23</w:t>
            </w:r>
          </w:p>
        </w:tc>
        <w:tc>
          <w:tcPr>
            <w:tcW w:w="2410" w:type="dxa"/>
          </w:tcPr>
          <w:p w14:paraId="5B65A5E8" w14:textId="77777777" w:rsidR="00DC2664" w:rsidRPr="00CF46D3" w:rsidRDefault="00DC2664" w:rsidP="00DC2664">
            <w:pPr>
              <w:pStyle w:val="Style1"/>
            </w:pPr>
            <w:r w:rsidRPr="00FD1A0C">
              <w:rPr>
                <w:lang w:eastAsia="en-GB"/>
              </w:rPr>
              <w:t>Selby</w:t>
            </w:r>
          </w:p>
        </w:tc>
        <w:tc>
          <w:tcPr>
            <w:tcW w:w="6361" w:type="dxa"/>
          </w:tcPr>
          <w:p w14:paraId="659A8920" w14:textId="77777777" w:rsidR="00DC2664" w:rsidRPr="00CF46D3" w:rsidRDefault="00DC2664" w:rsidP="00DC2664">
            <w:pPr>
              <w:pStyle w:val="Style1"/>
            </w:pPr>
            <w:r w:rsidRPr="00FD1A0C">
              <w:rPr>
                <w:lang w:eastAsia="en-GB"/>
              </w:rPr>
              <w:t>https://www.yorkpress.co.uk/news/23877890.selby-police-warn-reports-vapes-containing-drug-spice/</w:t>
            </w:r>
          </w:p>
        </w:tc>
      </w:tr>
      <w:tr w:rsidR="00DC2664" w14:paraId="62F0BA14" w14:textId="77777777" w:rsidTr="00DC2664">
        <w:tc>
          <w:tcPr>
            <w:tcW w:w="1271" w:type="dxa"/>
          </w:tcPr>
          <w:p w14:paraId="24F8B7F6" w14:textId="77777777" w:rsidR="00DC2664" w:rsidRPr="00FD1A0C" w:rsidRDefault="00DC2664" w:rsidP="00DC2664">
            <w:pPr>
              <w:pStyle w:val="Style1"/>
              <w:rPr>
                <w:lang w:eastAsia="en-GB"/>
              </w:rPr>
            </w:pPr>
            <w:r w:rsidRPr="00FD1A0C">
              <w:rPr>
                <w:lang w:eastAsia="en-GB"/>
              </w:rPr>
              <w:t>12-Jul-23</w:t>
            </w:r>
          </w:p>
        </w:tc>
        <w:tc>
          <w:tcPr>
            <w:tcW w:w="2410" w:type="dxa"/>
          </w:tcPr>
          <w:p w14:paraId="74B62F0E" w14:textId="77777777" w:rsidR="00DC2664" w:rsidRPr="00CF46D3" w:rsidRDefault="00DC2664" w:rsidP="00DC2664">
            <w:pPr>
              <w:pStyle w:val="Style1"/>
            </w:pPr>
            <w:r w:rsidRPr="00FD1A0C">
              <w:rPr>
                <w:lang w:eastAsia="en-GB"/>
              </w:rPr>
              <w:t>Oldham</w:t>
            </w:r>
          </w:p>
        </w:tc>
        <w:tc>
          <w:tcPr>
            <w:tcW w:w="6361" w:type="dxa"/>
          </w:tcPr>
          <w:p w14:paraId="0C38325C" w14:textId="77777777" w:rsidR="00DC2664" w:rsidRPr="00CF46D3" w:rsidRDefault="00DC2664" w:rsidP="00DC2664">
            <w:pPr>
              <w:pStyle w:val="Style1"/>
            </w:pPr>
            <w:r w:rsidRPr="00FD1A0C">
              <w:rPr>
                <w:lang w:eastAsia="en-GB"/>
              </w:rPr>
              <w:t>https://www.oasisacademyoldham.org/news-and-events/latest-news/news-post-page/~board/oldham-news/post/oldham-vape-warning-reminder-for-parents-and-carers</w:t>
            </w:r>
          </w:p>
        </w:tc>
      </w:tr>
    </w:tbl>
    <w:p w14:paraId="67A6B609" w14:textId="154F4661" w:rsidR="00DC2664" w:rsidRDefault="00DC2664" w:rsidP="00AD5A6A">
      <w:pPr>
        <w:pStyle w:val="ListParagraph"/>
        <w:rPr>
          <w:b/>
          <w:bCs/>
        </w:rPr>
      </w:pPr>
      <w:r w:rsidRPr="0022321B">
        <w:rPr>
          <w:b/>
          <w:bCs/>
        </w:rPr>
        <w:t>Table S1</w:t>
      </w:r>
      <w:r>
        <w:rPr>
          <w:b/>
          <w:bCs/>
        </w:rPr>
        <w:t>.</w:t>
      </w:r>
      <w:r w:rsidRPr="0022321B">
        <w:rPr>
          <w:b/>
          <w:bCs/>
        </w:rPr>
        <w:t xml:space="preserve"> Media reports of adverse effects in schools associated with vaping and putatively associated with SC use</w:t>
      </w:r>
    </w:p>
    <w:p w14:paraId="561C9D57" w14:textId="30312009" w:rsidR="004E026B" w:rsidRPr="0022321B" w:rsidRDefault="004E026B" w:rsidP="00AD5A6A">
      <w:pPr>
        <w:pStyle w:val="ListParagraph"/>
        <w:rPr>
          <w:b/>
          <w:bCs/>
        </w:rPr>
      </w:pPr>
      <w:r w:rsidRPr="0022321B">
        <w:rPr>
          <w:b/>
          <w:bCs/>
        </w:rPr>
        <w:br w:type="page"/>
      </w:r>
    </w:p>
    <w:p w14:paraId="32FA2EC2" w14:textId="77777777" w:rsidR="00DC2664" w:rsidRDefault="00DC2664" w:rsidP="00AD5A6A">
      <w:pPr>
        <w:pStyle w:val="ListParagraph"/>
      </w:pPr>
    </w:p>
    <w:p w14:paraId="74540E18" w14:textId="5862F3EF" w:rsidR="004E026B" w:rsidRPr="00076D22" w:rsidRDefault="004E026B" w:rsidP="004E026B">
      <w:pPr>
        <w:pStyle w:val="VDTableTitle"/>
      </w:pPr>
      <w:r w:rsidRPr="00076D22">
        <w:t>Table S</w:t>
      </w:r>
      <w:r w:rsidR="00DC2664">
        <w:t>2</w:t>
      </w:r>
      <w:r w:rsidRPr="00076D22">
        <w:t>. Results summary for all samples in R1</w:t>
      </w:r>
    </w:p>
    <w:tbl>
      <w:tblPr>
        <w:tblStyle w:val="TableGrid"/>
        <w:tblW w:w="0" w:type="auto"/>
        <w:tblLook w:val="04A0" w:firstRow="1" w:lastRow="0" w:firstColumn="1" w:lastColumn="0" w:noHBand="0" w:noVBand="1"/>
      </w:tblPr>
      <w:tblGrid>
        <w:gridCol w:w="685"/>
        <w:gridCol w:w="1158"/>
        <w:gridCol w:w="3402"/>
        <w:gridCol w:w="1276"/>
        <w:gridCol w:w="2126"/>
        <w:gridCol w:w="1405"/>
      </w:tblGrid>
      <w:tr w:rsidR="004E026B" w:rsidRPr="00076D22" w14:paraId="44001AA3" w14:textId="77777777" w:rsidTr="00511760">
        <w:tc>
          <w:tcPr>
            <w:tcW w:w="685" w:type="dxa"/>
            <w:tcBorders>
              <w:left w:val="nil"/>
              <w:bottom w:val="single" w:sz="4" w:space="0" w:color="auto"/>
            </w:tcBorders>
          </w:tcPr>
          <w:p w14:paraId="57ADAC39" w14:textId="77777777" w:rsidR="004E026B" w:rsidRPr="00076D22" w:rsidRDefault="004E026B" w:rsidP="00511760">
            <w:pPr>
              <w:pStyle w:val="TCTableBody"/>
              <w:jc w:val="left"/>
            </w:pPr>
            <w:r w:rsidRPr="00076D22">
              <w:t>R1S1</w:t>
            </w:r>
          </w:p>
        </w:tc>
        <w:tc>
          <w:tcPr>
            <w:tcW w:w="1158" w:type="dxa"/>
            <w:tcBorders>
              <w:bottom w:val="single" w:sz="4" w:space="0" w:color="auto"/>
            </w:tcBorders>
          </w:tcPr>
          <w:p w14:paraId="3CB4EA23" w14:textId="77777777" w:rsidR="004E026B" w:rsidRPr="00076D22" w:rsidRDefault="004E026B" w:rsidP="00511760">
            <w:pPr>
              <w:pStyle w:val="TCTableBody"/>
              <w:jc w:val="left"/>
            </w:pPr>
            <w:r w:rsidRPr="00076D22">
              <w:t>Sample type</w:t>
            </w:r>
          </w:p>
        </w:tc>
        <w:tc>
          <w:tcPr>
            <w:tcW w:w="3402" w:type="dxa"/>
            <w:tcBorders>
              <w:bottom w:val="single" w:sz="4" w:space="0" w:color="auto"/>
            </w:tcBorders>
          </w:tcPr>
          <w:p w14:paraId="03871BFB" w14:textId="77777777" w:rsidR="004E026B" w:rsidRPr="00076D22" w:rsidRDefault="004E026B" w:rsidP="00511760">
            <w:pPr>
              <w:pStyle w:val="TCTableBody"/>
              <w:jc w:val="left"/>
            </w:pPr>
            <w:r w:rsidRPr="00076D22">
              <w:t>Detail</w:t>
            </w:r>
          </w:p>
        </w:tc>
        <w:tc>
          <w:tcPr>
            <w:tcW w:w="1276" w:type="dxa"/>
            <w:tcBorders>
              <w:bottom w:val="single" w:sz="4" w:space="0" w:color="auto"/>
            </w:tcBorders>
          </w:tcPr>
          <w:p w14:paraId="714928CC" w14:textId="77777777" w:rsidR="004E026B" w:rsidRPr="00076D22" w:rsidRDefault="004E026B" w:rsidP="00511760">
            <w:pPr>
              <w:pStyle w:val="TCTableBody"/>
              <w:jc w:val="left"/>
            </w:pPr>
            <w:r w:rsidRPr="00076D22">
              <w:t>Liquid colour</w:t>
            </w:r>
          </w:p>
        </w:tc>
        <w:tc>
          <w:tcPr>
            <w:tcW w:w="2126" w:type="dxa"/>
            <w:tcBorders>
              <w:bottom w:val="single" w:sz="4" w:space="0" w:color="auto"/>
            </w:tcBorders>
          </w:tcPr>
          <w:p w14:paraId="1EAF184A" w14:textId="77777777" w:rsidR="004E026B" w:rsidRPr="00076D22" w:rsidRDefault="004E026B" w:rsidP="00511760">
            <w:pPr>
              <w:pStyle w:val="TCTableBody"/>
              <w:jc w:val="left"/>
            </w:pPr>
            <w:r w:rsidRPr="00076D22">
              <w:t>LC-MS result</w:t>
            </w:r>
          </w:p>
        </w:tc>
        <w:tc>
          <w:tcPr>
            <w:tcW w:w="1405" w:type="dxa"/>
            <w:tcBorders>
              <w:bottom w:val="single" w:sz="4" w:space="0" w:color="auto"/>
              <w:right w:val="nil"/>
            </w:tcBorders>
          </w:tcPr>
          <w:p w14:paraId="3E43A43A" w14:textId="77777777" w:rsidR="004E026B" w:rsidRPr="00076D22" w:rsidRDefault="004E026B" w:rsidP="00511760">
            <w:pPr>
              <w:pStyle w:val="TCTableBody"/>
              <w:jc w:val="left"/>
            </w:pPr>
            <w:r w:rsidRPr="00076D22">
              <w:t>Quant (mg / mL)</w:t>
            </w:r>
          </w:p>
        </w:tc>
      </w:tr>
      <w:tr w:rsidR="004E026B" w:rsidRPr="00076D22" w14:paraId="630BF0D5" w14:textId="77777777" w:rsidTr="00511760">
        <w:tc>
          <w:tcPr>
            <w:tcW w:w="685" w:type="dxa"/>
            <w:tcBorders>
              <w:top w:val="single" w:sz="4" w:space="0" w:color="auto"/>
              <w:left w:val="nil"/>
              <w:bottom w:val="nil"/>
              <w:right w:val="nil"/>
            </w:tcBorders>
          </w:tcPr>
          <w:p w14:paraId="530AC9B0" w14:textId="77777777" w:rsidR="004E026B" w:rsidRPr="00076D22" w:rsidRDefault="004E026B" w:rsidP="00511760">
            <w:pPr>
              <w:pStyle w:val="TCTableBody"/>
              <w:jc w:val="left"/>
            </w:pPr>
            <w:r w:rsidRPr="00076D22">
              <w:t>1</w:t>
            </w:r>
          </w:p>
        </w:tc>
        <w:tc>
          <w:tcPr>
            <w:tcW w:w="1158" w:type="dxa"/>
            <w:tcBorders>
              <w:top w:val="single" w:sz="4" w:space="0" w:color="auto"/>
              <w:left w:val="nil"/>
              <w:bottom w:val="nil"/>
              <w:right w:val="nil"/>
            </w:tcBorders>
          </w:tcPr>
          <w:p w14:paraId="5FE8430C"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6C610297" w14:textId="77777777" w:rsidR="004E026B" w:rsidRPr="00076D22" w:rsidRDefault="004E026B" w:rsidP="00511760">
            <w:pPr>
              <w:pStyle w:val="TCTableBody"/>
              <w:jc w:val="left"/>
            </w:pPr>
            <w:r w:rsidRPr="00076D22">
              <w:t>Vaporesso</w:t>
            </w:r>
          </w:p>
        </w:tc>
        <w:tc>
          <w:tcPr>
            <w:tcW w:w="1276" w:type="dxa"/>
            <w:tcBorders>
              <w:top w:val="single" w:sz="4" w:space="0" w:color="auto"/>
              <w:left w:val="nil"/>
              <w:bottom w:val="nil"/>
              <w:right w:val="nil"/>
            </w:tcBorders>
          </w:tcPr>
          <w:p w14:paraId="60AD55E3" w14:textId="77777777" w:rsidR="004E026B" w:rsidRPr="00076D22" w:rsidRDefault="004E026B" w:rsidP="00511760">
            <w:pPr>
              <w:pStyle w:val="TCTableBody"/>
              <w:jc w:val="left"/>
            </w:pPr>
            <w:r w:rsidRPr="00076D22">
              <w:t>Orange</w:t>
            </w:r>
          </w:p>
        </w:tc>
        <w:tc>
          <w:tcPr>
            <w:tcW w:w="2126" w:type="dxa"/>
            <w:tcBorders>
              <w:top w:val="single" w:sz="4" w:space="0" w:color="auto"/>
              <w:left w:val="nil"/>
              <w:bottom w:val="nil"/>
              <w:right w:val="nil"/>
            </w:tcBorders>
          </w:tcPr>
          <w:p w14:paraId="74C4C931" w14:textId="77777777" w:rsidR="004E026B" w:rsidRPr="00076D22" w:rsidRDefault="004E026B" w:rsidP="00511760">
            <w:pPr>
              <w:pStyle w:val="TCTableBody"/>
              <w:jc w:val="left"/>
            </w:pPr>
            <w:r w:rsidRPr="00076D22">
              <w:t>NDD</w:t>
            </w:r>
          </w:p>
        </w:tc>
        <w:tc>
          <w:tcPr>
            <w:tcW w:w="1405" w:type="dxa"/>
            <w:tcBorders>
              <w:top w:val="single" w:sz="4" w:space="0" w:color="auto"/>
              <w:left w:val="nil"/>
              <w:bottom w:val="nil"/>
              <w:right w:val="nil"/>
            </w:tcBorders>
          </w:tcPr>
          <w:p w14:paraId="3C6753F0" w14:textId="77777777" w:rsidR="004E026B" w:rsidRPr="00076D22" w:rsidRDefault="004E026B" w:rsidP="00511760">
            <w:pPr>
              <w:pStyle w:val="TCTableBody"/>
              <w:jc w:val="left"/>
            </w:pPr>
            <w:r w:rsidRPr="00076D22">
              <w:t>-</w:t>
            </w:r>
          </w:p>
        </w:tc>
      </w:tr>
      <w:tr w:rsidR="004E026B" w:rsidRPr="00076D22" w14:paraId="76F38ADB" w14:textId="77777777" w:rsidTr="00511760">
        <w:tc>
          <w:tcPr>
            <w:tcW w:w="685" w:type="dxa"/>
            <w:tcBorders>
              <w:top w:val="nil"/>
              <w:left w:val="nil"/>
              <w:bottom w:val="nil"/>
              <w:right w:val="nil"/>
            </w:tcBorders>
          </w:tcPr>
          <w:p w14:paraId="5C2302A1" w14:textId="77777777" w:rsidR="004E026B" w:rsidRPr="00076D22" w:rsidRDefault="004E026B" w:rsidP="00511760">
            <w:pPr>
              <w:pStyle w:val="TCTableBody"/>
              <w:jc w:val="left"/>
            </w:pPr>
            <w:r w:rsidRPr="00076D22">
              <w:t>2</w:t>
            </w:r>
          </w:p>
        </w:tc>
        <w:tc>
          <w:tcPr>
            <w:tcW w:w="1158" w:type="dxa"/>
            <w:tcBorders>
              <w:top w:val="nil"/>
              <w:left w:val="nil"/>
              <w:bottom w:val="nil"/>
              <w:right w:val="nil"/>
            </w:tcBorders>
          </w:tcPr>
          <w:p w14:paraId="4628BFDE"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4557846"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7DF3D9F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EFEA078" w14:textId="77777777" w:rsidR="004E026B" w:rsidRPr="00511760" w:rsidRDefault="004E026B" w:rsidP="00511760">
            <w:pPr>
              <w:pStyle w:val="TCTableBody"/>
              <w:jc w:val="left"/>
            </w:pPr>
            <w:r w:rsidRPr="00511760">
              <w:t>MDMB-4en-PINACA</w:t>
            </w:r>
          </w:p>
          <w:p w14:paraId="595EE240" w14:textId="77777777" w:rsidR="004E026B" w:rsidRPr="00511760" w:rsidRDefault="004E026B" w:rsidP="00511760">
            <w:pPr>
              <w:pStyle w:val="TCTableBody"/>
              <w:jc w:val="left"/>
            </w:pPr>
            <w:r w:rsidRPr="00511760">
              <w:t>4F-MDMB-BINACA</w:t>
            </w:r>
          </w:p>
          <w:p w14:paraId="281A961B" w14:textId="77777777" w:rsidR="004E026B" w:rsidRPr="00076D22" w:rsidRDefault="004E026B" w:rsidP="00511760">
            <w:pPr>
              <w:pStyle w:val="TCTableBody"/>
              <w:jc w:val="left"/>
            </w:pPr>
            <w:r w:rsidRPr="00511760">
              <w:t>MDMB-INACA</w:t>
            </w:r>
          </w:p>
        </w:tc>
        <w:tc>
          <w:tcPr>
            <w:tcW w:w="1405" w:type="dxa"/>
            <w:tcBorders>
              <w:top w:val="nil"/>
              <w:left w:val="nil"/>
              <w:bottom w:val="nil"/>
              <w:right w:val="nil"/>
            </w:tcBorders>
          </w:tcPr>
          <w:p w14:paraId="1EFD5005" w14:textId="77777777" w:rsidR="004E026B" w:rsidRPr="00076D22" w:rsidRDefault="004E026B" w:rsidP="00511760">
            <w:pPr>
              <w:pStyle w:val="TCTableBody"/>
              <w:jc w:val="left"/>
            </w:pPr>
            <w:r w:rsidRPr="00076D22">
              <w:t>0.63</w:t>
            </w:r>
          </w:p>
        </w:tc>
      </w:tr>
      <w:tr w:rsidR="004E026B" w:rsidRPr="00076D22" w14:paraId="47B72529" w14:textId="77777777" w:rsidTr="00511760">
        <w:tc>
          <w:tcPr>
            <w:tcW w:w="685" w:type="dxa"/>
            <w:tcBorders>
              <w:top w:val="nil"/>
              <w:left w:val="nil"/>
              <w:bottom w:val="nil"/>
              <w:right w:val="nil"/>
            </w:tcBorders>
          </w:tcPr>
          <w:p w14:paraId="7822F8DA" w14:textId="77777777" w:rsidR="004E026B" w:rsidRPr="00076D22" w:rsidRDefault="004E026B" w:rsidP="00511760">
            <w:pPr>
              <w:pStyle w:val="TCTableBody"/>
              <w:jc w:val="left"/>
            </w:pPr>
            <w:r w:rsidRPr="00076D22">
              <w:t>3</w:t>
            </w:r>
          </w:p>
        </w:tc>
        <w:tc>
          <w:tcPr>
            <w:tcW w:w="1158" w:type="dxa"/>
            <w:tcBorders>
              <w:top w:val="nil"/>
              <w:left w:val="nil"/>
              <w:bottom w:val="nil"/>
              <w:right w:val="nil"/>
            </w:tcBorders>
          </w:tcPr>
          <w:p w14:paraId="70B1C8CA"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6F70E87D" w14:textId="77777777" w:rsidR="004E026B" w:rsidRPr="00076D22" w:rsidRDefault="004E026B" w:rsidP="00511760">
            <w:pPr>
              <w:pStyle w:val="TCTableBody"/>
              <w:jc w:val="left"/>
            </w:pPr>
            <w:r w:rsidRPr="00076D22">
              <w:t>'Elux Mr Blue', Yellow Liquid</w:t>
            </w:r>
          </w:p>
        </w:tc>
        <w:tc>
          <w:tcPr>
            <w:tcW w:w="1276" w:type="dxa"/>
            <w:tcBorders>
              <w:top w:val="nil"/>
              <w:left w:val="nil"/>
              <w:bottom w:val="nil"/>
              <w:right w:val="nil"/>
            </w:tcBorders>
          </w:tcPr>
          <w:p w14:paraId="5993EE0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B1F9508"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5A50B81" w14:textId="77777777" w:rsidR="004E026B" w:rsidRPr="00076D22" w:rsidRDefault="004E026B" w:rsidP="00511760">
            <w:pPr>
              <w:pStyle w:val="TCTableBody"/>
              <w:jc w:val="left"/>
            </w:pPr>
            <w:r w:rsidRPr="00076D22">
              <w:t>-</w:t>
            </w:r>
          </w:p>
        </w:tc>
      </w:tr>
      <w:tr w:rsidR="004E026B" w:rsidRPr="00076D22" w14:paraId="725CE1D3" w14:textId="77777777" w:rsidTr="00511760">
        <w:tc>
          <w:tcPr>
            <w:tcW w:w="685" w:type="dxa"/>
            <w:tcBorders>
              <w:top w:val="nil"/>
              <w:left w:val="nil"/>
              <w:bottom w:val="nil"/>
              <w:right w:val="nil"/>
            </w:tcBorders>
          </w:tcPr>
          <w:p w14:paraId="581972CE" w14:textId="77777777" w:rsidR="004E026B" w:rsidRPr="00076D22" w:rsidRDefault="004E026B" w:rsidP="00511760">
            <w:pPr>
              <w:pStyle w:val="TCTableBody"/>
              <w:jc w:val="left"/>
            </w:pPr>
            <w:r w:rsidRPr="00076D22">
              <w:t>4</w:t>
            </w:r>
          </w:p>
        </w:tc>
        <w:tc>
          <w:tcPr>
            <w:tcW w:w="1158" w:type="dxa"/>
            <w:tcBorders>
              <w:top w:val="nil"/>
              <w:left w:val="nil"/>
              <w:bottom w:val="nil"/>
              <w:right w:val="nil"/>
            </w:tcBorders>
          </w:tcPr>
          <w:p w14:paraId="63562BAA"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7BD608FF" w14:textId="77777777" w:rsidR="004E026B" w:rsidRPr="00076D22" w:rsidRDefault="004E026B" w:rsidP="00511760">
            <w:pPr>
              <w:pStyle w:val="TCTableBody"/>
              <w:jc w:val="left"/>
            </w:pPr>
            <w:r w:rsidRPr="00076D22">
              <w:t>'Elux Lemon and Lime', Yellow Liquid</w:t>
            </w:r>
          </w:p>
        </w:tc>
        <w:tc>
          <w:tcPr>
            <w:tcW w:w="1276" w:type="dxa"/>
            <w:tcBorders>
              <w:top w:val="nil"/>
              <w:left w:val="nil"/>
              <w:bottom w:val="nil"/>
              <w:right w:val="nil"/>
            </w:tcBorders>
          </w:tcPr>
          <w:p w14:paraId="5D24229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E4FA963"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1220D16" w14:textId="77777777" w:rsidR="004E026B" w:rsidRPr="00076D22" w:rsidRDefault="004E026B" w:rsidP="00511760">
            <w:pPr>
              <w:pStyle w:val="TCTableBody"/>
              <w:jc w:val="left"/>
            </w:pPr>
            <w:r w:rsidRPr="00076D22">
              <w:t>-</w:t>
            </w:r>
          </w:p>
        </w:tc>
      </w:tr>
      <w:tr w:rsidR="004E026B" w:rsidRPr="00076D22" w14:paraId="3DB571DB" w14:textId="77777777" w:rsidTr="00511760">
        <w:tc>
          <w:tcPr>
            <w:tcW w:w="685" w:type="dxa"/>
            <w:tcBorders>
              <w:top w:val="nil"/>
              <w:left w:val="nil"/>
              <w:bottom w:val="nil"/>
              <w:right w:val="nil"/>
            </w:tcBorders>
          </w:tcPr>
          <w:p w14:paraId="70505DE0" w14:textId="77777777" w:rsidR="004E026B" w:rsidRPr="00076D22" w:rsidRDefault="004E026B" w:rsidP="00511760">
            <w:pPr>
              <w:pStyle w:val="TCTableBody"/>
              <w:jc w:val="left"/>
            </w:pPr>
            <w:r w:rsidRPr="00076D22">
              <w:t>5</w:t>
            </w:r>
          </w:p>
        </w:tc>
        <w:tc>
          <w:tcPr>
            <w:tcW w:w="1158" w:type="dxa"/>
            <w:tcBorders>
              <w:top w:val="nil"/>
              <w:left w:val="nil"/>
              <w:bottom w:val="nil"/>
              <w:right w:val="nil"/>
            </w:tcBorders>
          </w:tcPr>
          <w:p w14:paraId="562E4EE3"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99545B0"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7E9F480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F9A2AC0"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1866E03E" w14:textId="77777777" w:rsidR="004E026B" w:rsidRPr="00076D22" w:rsidRDefault="004E026B" w:rsidP="00511760">
            <w:pPr>
              <w:pStyle w:val="TCTableBody"/>
              <w:jc w:val="left"/>
            </w:pPr>
            <w:r w:rsidRPr="00076D22">
              <w:t>IM</w:t>
            </w:r>
          </w:p>
        </w:tc>
      </w:tr>
      <w:tr w:rsidR="004E026B" w:rsidRPr="00076D22" w14:paraId="259AE2F9" w14:textId="77777777" w:rsidTr="00511760">
        <w:tc>
          <w:tcPr>
            <w:tcW w:w="685" w:type="dxa"/>
            <w:tcBorders>
              <w:top w:val="nil"/>
              <w:left w:val="nil"/>
              <w:bottom w:val="nil"/>
              <w:right w:val="nil"/>
            </w:tcBorders>
          </w:tcPr>
          <w:p w14:paraId="74DDB566" w14:textId="77777777" w:rsidR="004E026B" w:rsidRPr="00076D22" w:rsidRDefault="004E026B" w:rsidP="00511760">
            <w:pPr>
              <w:pStyle w:val="TCTableBody"/>
              <w:jc w:val="left"/>
            </w:pPr>
            <w:r w:rsidRPr="00076D22">
              <w:t>6</w:t>
            </w:r>
          </w:p>
        </w:tc>
        <w:tc>
          <w:tcPr>
            <w:tcW w:w="1158" w:type="dxa"/>
            <w:tcBorders>
              <w:top w:val="nil"/>
              <w:left w:val="nil"/>
              <w:bottom w:val="nil"/>
              <w:right w:val="nil"/>
            </w:tcBorders>
          </w:tcPr>
          <w:p w14:paraId="7884F7E5"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027177C"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16BCBD4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61B6F0DD"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42432979" w14:textId="77777777" w:rsidR="004E026B" w:rsidRPr="00076D22" w:rsidRDefault="004E026B" w:rsidP="00511760">
            <w:pPr>
              <w:pStyle w:val="TCTableBody"/>
              <w:jc w:val="left"/>
            </w:pPr>
            <w:r w:rsidRPr="00076D22">
              <w:t>-</w:t>
            </w:r>
          </w:p>
        </w:tc>
      </w:tr>
      <w:tr w:rsidR="004E026B" w:rsidRPr="00076D22" w14:paraId="3DE441F1" w14:textId="77777777" w:rsidTr="00511760">
        <w:tc>
          <w:tcPr>
            <w:tcW w:w="685" w:type="dxa"/>
            <w:tcBorders>
              <w:top w:val="nil"/>
              <w:left w:val="nil"/>
              <w:bottom w:val="nil"/>
              <w:right w:val="nil"/>
            </w:tcBorders>
          </w:tcPr>
          <w:p w14:paraId="42022008" w14:textId="77777777" w:rsidR="004E026B" w:rsidRPr="00076D22" w:rsidRDefault="004E026B" w:rsidP="00511760">
            <w:pPr>
              <w:pStyle w:val="TCTableBody"/>
              <w:jc w:val="left"/>
            </w:pPr>
            <w:r w:rsidRPr="00076D22">
              <w:t>7</w:t>
            </w:r>
          </w:p>
        </w:tc>
        <w:tc>
          <w:tcPr>
            <w:tcW w:w="1158" w:type="dxa"/>
            <w:tcBorders>
              <w:top w:val="nil"/>
              <w:left w:val="nil"/>
              <w:bottom w:val="nil"/>
              <w:right w:val="nil"/>
            </w:tcBorders>
          </w:tcPr>
          <w:p w14:paraId="6693A7D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99C1577"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03F04EF3"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35117627" w14:textId="77777777" w:rsidR="004E026B" w:rsidRPr="00511760" w:rsidRDefault="004E026B" w:rsidP="00511760">
            <w:pPr>
              <w:pStyle w:val="TCTableBody"/>
              <w:jc w:val="left"/>
            </w:pPr>
            <w:r w:rsidRPr="00511760">
              <w:t>MDMB-4en-PINACA</w:t>
            </w:r>
          </w:p>
          <w:p w14:paraId="79EE80A5" w14:textId="77777777" w:rsidR="004E026B" w:rsidRPr="00511760" w:rsidRDefault="004E026B" w:rsidP="00511760">
            <w:pPr>
              <w:pStyle w:val="TCTableBody"/>
              <w:jc w:val="left"/>
            </w:pPr>
            <w:r w:rsidRPr="00511760">
              <w:t>4F-MDMB-BINACA</w:t>
            </w:r>
          </w:p>
          <w:p w14:paraId="4DCA28E9" w14:textId="77777777" w:rsidR="004E026B" w:rsidRPr="00076D22" w:rsidRDefault="004E026B" w:rsidP="00511760">
            <w:pPr>
              <w:pStyle w:val="TCTableBody"/>
              <w:jc w:val="left"/>
            </w:pPr>
            <w:r w:rsidRPr="00511760">
              <w:t>MDMB-INACA</w:t>
            </w:r>
          </w:p>
        </w:tc>
        <w:tc>
          <w:tcPr>
            <w:tcW w:w="1405" w:type="dxa"/>
            <w:tcBorders>
              <w:top w:val="nil"/>
              <w:left w:val="nil"/>
              <w:bottom w:val="nil"/>
              <w:right w:val="nil"/>
            </w:tcBorders>
          </w:tcPr>
          <w:p w14:paraId="5F904CEE" w14:textId="77777777" w:rsidR="004E026B" w:rsidRPr="00076D22" w:rsidRDefault="004E026B" w:rsidP="00511760">
            <w:pPr>
              <w:pStyle w:val="TCTableBody"/>
              <w:jc w:val="left"/>
            </w:pPr>
            <w:r w:rsidRPr="00076D22">
              <w:t>0.14</w:t>
            </w:r>
          </w:p>
        </w:tc>
      </w:tr>
      <w:tr w:rsidR="004E026B" w:rsidRPr="00076D22" w14:paraId="79B6443E" w14:textId="77777777" w:rsidTr="00511760">
        <w:tc>
          <w:tcPr>
            <w:tcW w:w="685" w:type="dxa"/>
            <w:tcBorders>
              <w:top w:val="nil"/>
              <w:left w:val="nil"/>
              <w:bottom w:val="nil"/>
              <w:right w:val="nil"/>
            </w:tcBorders>
          </w:tcPr>
          <w:p w14:paraId="78C2A193" w14:textId="77777777" w:rsidR="004E026B" w:rsidRPr="00076D22" w:rsidRDefault="004E026B" w:rsidP="00511760">
            <w:pPr>
              <w:pStyle w:val="TCTableBody"/>
              <w:jc w:val="left"/>
            </w:pPr>
            <w:r w:rsidRPr="00076D22">
              <w:t>8</w:t>
            </w:r>
          </w:p>
        </w:tc>
        <w:tc>
          <w:tcPr>
            <w:tcW w:w="1158" w:type="dxa"/>
            <w:tcBorders>
              <w:top w:val="nil"/>
              <w:left w:val="nil"/>
              <w:bottom w:val="nil"/>
              <w:right w:val="nil"/>
            </w:tcBorders>
          </w:tcPr>
          <w:p w14:paraId="5DBD7B3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92DB04C"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78D124F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A849511" w14:textId="77777777" w:rsidR="004E026B" w:rsidRPr="00511760" w:rsidRDefault="004E026B" w:rsidP="00511760">
            <w:pPr>
              <w:pStyle w:val="TCTableBody"/>
              <w:jc w:val="left"/>
            </w:pPr>
            <w:r w:rsidRPr="00511760">
              <w:t>MDMB-4en-PINACA</w:t>
            </w:r>
          </w:p>
          <w:p w14:paraId="1B576599" w14:textId="77777777" w:rsidR="004E026B" w:rsidRPr="00511760" w:rsidRDefault="004E026B" w:rsidP="00511760">
            <w:pPr>
              <w:pStyle w:val="TCTableBody"/>
              <w:jc w:val="left"/>
            </w:pPr>
            <w:r w:rsidRPr="00511760">
              <w:t>4F-MDMB-BINACA</w:t>
            </w:r>
          </w:p>
          <w:p w14:paraId="02E16FCF" w14:textId="77777777" w:rsidR="004E026B" w:rsidRPr="00076D22" w:rsidRDefault="004E026B" w:rsidP="00511760">
            <w:pPr>
              <w:pStyle w:val="TCTableBody"/>
              <w:jc w:val="left"/>
            </w:pPr>
            <w:r w:rsidRPr="00511760">
              <w:t>MDMB-INACA</w:t>
            </w:r>
          </w:p>
        </w:tc>
        <w:tc>
          <w:tcPr>
            <w:tcW w:w="1405" w:type="dxa"/>
            <w:tcBorders>
              <w:top w:val="nil"/>
              <w:left w:val="nil"/>
              <w:bottom w:val="nil"/>
              <w:right w:val="nil"/>
            </w:tcBorders>
          </w:tcPr>
          <w:p w14:paraId="1D8B07C8" w14:textId="77777777" w:rsidR="004E026B" w:rsidRPr="00076D22" w:rsidRDefault="004E026B" w:rsidP="00511760">
            <w:pPr>
              <w:pStyle w:val="TCTableBody"/>
              <w:jc w:val="left"/>
            </w:pPr>
            <w:r w:rsidRPr="00511760">
              <w:t>IM</w:t>
            </w:r>
          </w:p>
        </w:tc>
      </w:tr>
      <w:tr w:rsidR="004E026B" w:rsidRPr="00076D22" w14:paraId="5171CB7B" w14:textId="77777777" w:rsidTr="00511760">
        <w:tc>
          <w:tcPr>
            <w:tcW w:w="685" w:type="dxa"/>
            <w:tcBorders>
              <w:top w:val="nil"/>
              <w:left w:val="nil"/>
              <w:bottom w:val="single" w:sz="4" w:space="0" w:color="auto"/>
              <w:right w:val="nil"/>
            </w:tcBorders>
          </w:tcPr>
          <w:p w14:paraId="60650565" w14:textId="77777777" w:rsidR="004E026B" w:rsidRPr="00076D22" w:rsidRDefault="004E026B" w:rsidP="00511760">
            <w:pPr>
              <w:pStyle w:val="TCTableBody"/>
              <w:jc w:val="left"/>
            </w:pPr>
            <w:r w:rsidRPr="00076D22">
              <w:t>9</w:t>
            </w:r>
          </w:p>
        </w:tc>
        <w:tc>
          <w:tcPr>
            <w:tcW w:w="1158" w:type="dxa"/>
            <w:tcBorders>
              <w:top w:val="nil"/>
              <w:left w:val="nil"/>
              <w:bottom w:val="single" w:sz="4" w:space="0" w:color="auto"/>
              <w:right w:val="nil"/>
            </w:tcBorders>
          </w:tcPr>
          <w:p w14:paraId="1E8CCBBC" w14:textId="77777777" w:rsidR="004E026B" w:rsidRPr="00076D22" w:rsidRDefault="004E026B" w:rsidP="00511760">
            <w:pPr>
              <w:pStyle w:val="TCTableBody"/>
              <w:jc w:val="left"/>
            </w:pPr>
            <w:r w:rsidRPr="00076D22">
              <w:t>UB</w:t>
            </w:r>
          </w:p>
        </w:tc>
        <w:tc>
          <w:tcPr>
            <w:tcW w:w="3402" w:type="dxa"/>
            <w:tcBorders>
              <w:top w:val="nil"/>
              <w:left w:val="nil"/>
              <w:bottom w:val="single" w:sz="4" w:space="0" w:color="auto"/>
              <w:right w:val="nil"/>
            </w:tcBorders>
          </w:tcPr>
          <w:p w14:paraId="1A70AF2F" w14:textId="77777777" w:rsidR="004E026B" w:rsidRPr="00076D22" w:rsidRDefault="004E026B" w:rsidP="00511760">
            <w:pPr>
              <w:pStyle w:val="TCTableBody"/>
              <w:jc w:val="left"/>
            </w:pPr>
            <w:r w:rsidRPr="00076D22">
              <w:t>-</w:t>
            </w:r>
          </w:p>
        </w:tc>
        <w:tc>
          <w:tcPr>
            <w:tcW w:w="1276" w:type="dxa"/>
            <w:tcBorders>
              <w:top w:val="nil"/>
              <w:left w:val="nil"/>
              <w:bottom w:val="single" w:sz="4" w:space="0" w:color="auto"/>
              <w:right w:val="nil"/>
            </w:tcBorders>
          </w:tcPr>
          <w:p w14:paraId="6FFD6747"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676FFA63" w14:textId="77777777" w:rsidR="004E026B" w:rsidRPr="00511760" w:rsidRDefault="004E026B" w:rsidP="00511760">
            <w:pPr>
              <w:pStyle w:val="TCTableBody"/>
              <w:jc w:val="left"/>
            </w:pPr>
            <w:r w:rsidRPr="00511760">
              <w:t>MDMB-4en-PINACA</w:t>
            </w:r>
          </w:p>
          <w:p w14:paraId="4DE5A1DF" w14:textId="77777777" w:rsidR="004E026B" w:rsidRPr="00511760" w:rsidRDefault="004E026B" w:rsidP="00511760">
            <w:pPr>
              <w:pStyle w:val="TCTableBody"/>
              <w:jc w:val="left"/>
            </w:pPr>
            <w:r w:rsidRPr="00511760">
              <w:t>4F-MDMB-BINACA</w:t>
            </w:r>
          </w:p>
          <w:p w14:paraId="7D7FD627" w14:textId="77777777" w:rsidR="004E026B" w:rsidRPr="00076D22" w:rsidRDefault="004E026B" w:rsidP="00511760">
            <w:pPr>
              <w:pStyle w:val="TCTableBody"/>
              <w:jc w:val="left"/>
            </w:pPr>
            <w:r w:rsidRPr="00511760">
              <w:t>MDMB-INACA</w:t>
            </w:r>
          </w:p>
        </w:tc>
        <w:tc>
          <w:tcPr>
            <w:tcW w:w="1405" w:type="dxa"/>
            <w:tcBorders>
              <w:top w:val="nil"/>
              <w:left w:val="nil"/>
              <w:bottom w:val="single" w:sz="4" w:space="0" w:color="auto"/>
              <w:right w:val="nil"/>
            </w:tcBorders>
          </w:tcPr>
          <w:p w14:paraId="2C4796D2" w14:textId="77777777" w:rsidR="004E026B" w:rsidRPr="00076D22" w:rsidRDefault="004E026B" w:rsidP="00511760">
            <w:pPr>
              <w:pStyle w:val="TCTableBody"/>
              <w:jc w:val="left"/>
            </w:pPr>
            <w:r w:rsidRPr="00076D22">
              <w:t>0.89</w:t>
            </w:r>
          </w:p>
        </w:tc>
      </w:tr>
      <w:tr w:rsidR="004E026B" w:rsidRPr="00076D22" w14:paraId="53348DE1" w14:textId="77777777" w:rsidTr="00511760">
        <w:tc>
          <w:tcPr>
            <w:tcW w:w="685" w:type="dxa"/>
            <w:tcBorders>
              <w:top w:val="single" w:sz="4" w:space="0" w:color="auto"/>
              <w:left w:val="nil"/>
              <w:bottom w:val="single" w:sz="4" w:space="0" w:color="auto"/>
            </w:tcBorders>
          </w:tcPr>
          <w:p w14:paraId="15981BAE" w14:textId="77777777" w:rsidR="004E026B" w:rsidRPr="00076D22" w:rsidRDefault="004E026B" w:rsidP="00511760">
            <w:pPr>
              <w:pStyle w:val="TCTableBody"/>
              <w:jc w:val="left"/>
            </w:pPr>
            <w:r w:rsidRPr="00076D22">
              <w:t>R1S2</w:t>
            </w:r>
          </w:p>
        </w:tc>
        <w:tc>
          <w:tcPr>
            <w:tcW w:w="1158" w:type="dxa"/>
            <w:tcBorders>
              <w:top w:val="single" w:sz="4" w:space="0" w:color="auto"/>
              <w:bottom w:val="single" w:sz="4" w:space="0" w:color="auto"/>
            </w:tcBorders>
          </w:tcPr>
          <w:p w14:paraId="076AAE91"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22B7A7AD"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7AA857C2"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273BAB5C"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3729A1E5" w14:textId="77777777" w:rsidR="004E026B" w:rsidRPr="00076D22" w:rsidRDefault="004E026B" w:rsidP="00511760">
            <w:pPr>
              <w:pStyle w:val="TCTableBody"/>
              <w:jc w:val="left"/>
            </w:pPr>
            <w:r w:rsidRPr="00076D22">
              <w:t>Quant (mg / mL)</w:t>
            </w:r>
          </w:p>
        </w:tc>
      </w:tr>
      <w:tr w:rsidR="004E026B" w:rsidRPr="00076D22" w14:paraId="50F0F475" w14:textId="77777777" w:rsidTr="00511760">
        <w:tc>
          <w:tcPr>
            <w:tcW w:w="685" w:type="dxa"/>
            <w:tcBorders>
              <w:top w:val="single" w:sz="4" w:space="0" w:color="auto"/>
              <w:left w:val="nil"/>
              <w:bottom w:val="nil"/>
              <w:right w:val="nil"/>
            </w:tcBorders>
          </w:tcPr>
          <w:p w14:paraId="2233D9B7" w14:textId="77777777" w:rsidR="004E026B" w:rsidRPr="00076D22" w:rsidRDefault="004E026B" w:rsidP="00511760">
            <w:pPr>
              <w:pStyle w:val="TCTableBody"/>
              <w:jc w:val="left"/>
            </w:pPr>
            <w:r w:rsidRPr="00076D22">
              <w:t>10</w:t>
            </w:r>
          </w:p>
        </w:tc>
        <w:tc>
          <w:tcPr>
            <w:tcW w:w="1158" w:type="dxa"/>
            <w:tcBorders>
              <w:top w:val="single" w:sz="4" w:space="0" w:color="auto"/>
              <w:left w:val="nil"/>
              <w:bottom w:val="nil"/>
              <w:right w:val="nil"/>
            </w:tcBorders>
          </w:tcPr>
          <w:p w14:paraId="3A340750"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79096CFD" w14:textId="77777777" w:rsidR="004E026B" w:rsidRPr="00076D22" w:rsidRDefault="004E026B" w:rsidP="00511760">
            <w:pPr>
              <w:pStyle w:val="TCTableBody"/>
              <w:jc w:val="left"/>
            </w:pPr>
            <w:r w:rsidRPr="00076D22">
              <w:t>Vaporesso</w:t>
            </w:r>
          </w:p>
        </w:tc>
        <w:tc>
          <w:tcPr>
            <w:tcW w:w="1276" w:type="dxa"/>
            <w:tcBorders>
              <w:top w:val="single" w:sz="4" w:space="0" w:color="auto"/>
              <w:left w:val="nil"/>
              <w:bottom w:val="nil"/>
              <w:right w:val="nil"/>
            </w:tcBorders>
          </w:tcPr>
          <w:p w14:paraId="79A71972" w14:textId="77777777" w:rsidR="004E026B" w:rsidRPr="00076D22" w:rsidRDefault="004E026B" w:rsidP="00511760">
            <w:pPr>
              <w:pStyle w:val="TCTableBody"/>
              <w:jc w:val="left"/>
            </w:pPr>
            <w:r w:rsidRPr="00076D22">
              <w:t>Clear</w:t>
            </w:r>
          </w:p>
        </w:tc>
        <w:tc>
          <w:tcPr>
            <w:tcW w:w="2126" w:type="dxa"/>
            <w:tcBorders>
              <w:top w:val="single" w:sz="4" w:space="0" w:color="auto"/>
              <w:left w:val="nil"/>
              <w:bottom w:val="nil"/>
              <w:right w:val="nil"/>
            </w:tcBorders>
          </w:tcPr>
          <w:p w14:paraId="1A882E37" w14:textId="77777777" w:rsidR="004E026B" w:rsidRPr="00511760" w:rsidRDefault="004E026B" w:rsidP="00511760">
            <w:pPr>
              <w:pStyle w:val="TCTableBody"/>
              <w:jc w:val="left"/>
            </w:pPr>
            <w:r w:rsidRPr="00511760">
              <w:t>MDMB-4en-PINACA</w:t>
            </w:r>
          </w:p>
          <w:p w14:paraId="7561BAEF" w14:textId="77777777" w:rsidR="004E026B" w:rsidRPr="00076D22" w:rsidRDefault="004E026B" w:rsidP="00511760">
            <w:pPr>
              <w:pStyle w:val="TCTableBody"/>
              <w:jc w:val="left"/>
            </w:pPr>
            <w:r w:rsidRPr="00511760">
              <w:t>MDMB-INACA</w:t>
            </w:r>
          </w:p>
        </w:tc>
        <w:tc>
          <w:tcPr>
            <w:tcW w:w="1405" w:type="dxa"/>
            <w:tcBorders>
              <w:top w:val="single" w:sz="4" w:space="0" w:color="auto"/>
              <w:left w:val="nil"/>
              <w:bottom w:val="nil"/>
              <w:right w:val="nil"/>
            </w:tcBorders>
          </w:tcPr>
          <w:p w14:paraId="414D638D" w14:textId="77777777" w:rsidR="004E026B" w:rsidRPr="00076D22" w:rsidRDefault="004E026B" w:rsidP="00511760">
            <w:pPr>
              <w:pStyle w:val="TCTableBody"/>
              <w:jc w:val="left"/>
            </w:pPr>
            <w:r w:rsidRPr="00076D22">
              <w:t>0.11</w:t>
            </w:r>
          </w:p>
        </w:tc>
      </w:tr>
      <w:tr w:rsidR="004E026B" w:rsidRPr="00076D22" w14:paraId="525C9642" w14:textId="77777777" w:rsidTr="00511760">
        <w:tc>
          <w:tcPr>
            <w:tcW w:w="685" w:type="dxa"/>
            <w:tcBorders>
              <w:top w:val="nil"/>
              <w:left w:val="nil"/>
              <w:bottom w:val="nil"/>
              <w:right w:val="nil"/>
            </w:tcBorders>
          </w:tcPr>
          <w:p w14:paraId="46DF1D59" w14:textId="77777777" w:rsidR="004E026B" w:rsidRPr="00076D22" w:rsidRDefault="004E026B" w:rsidP="00511760">
            <w:pPr>
              <w:pStyle w:val="TCTableBody"/>
              <w:jc w:val="left"/>
            </w:pPr>
            <w:r w:rsidRPr="00076D22">
              <w:t>11</w:t>
            </w:r>
          </w:p>
        </w:tc>
        <w:tc>
          <w:tcPr>
            <w:tcW w:w="1158" w:type="dxa"/>
            <w:tcBorders>
              <w:top w:val="nil"/>
              <w:left w:val="nil"/>
              <w:bottom w:val="nil"/>
              <w:right w:val="nil"/>
            </w:tcBorders>
          </w:tcPr>
          <w:p w14:paraId="7875A7E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4B87C66"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4894991"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1D82AD2"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CEFB0C0" w14:textId="77777777" w:rsidR="004E026B" w:rsidRPr="00076D22" w:rsidRDefault="004E026B" w:rsidP="00511760">
            <w:pPr>
              <w:pStyle w:val="TCTableBody"/>
              <w:jc w:val="left"/>
            </w:pPr>
            <w:r w:rsidRPr="00076D22">
              <w:t>-</w:t>
            </w:r>
          </w:p>
        </w:tc>
      </w:tr>
      <w:tr w:rsidR="004E026B" w:rsidRPr="00076D22" w14:paraId="3ECAABF3" w14:textId="77777777" w:rsidTr="00511760">
        <w:tc>
          <w:tcPr>
            <w:tcW w:w="685" w:type="dxa"/>
            <w:tcBorders>
              <w:top w:val="nil"/>
              <w:left w:val="nil"/>
              <w:bottom w:val="nil"/>
              <w:right w:val="nil"/>
            </w:tcBorders>
          </w:tcPr>
          <w:p w14:paraId="44FD3A04" w14:textId="77777777" w:rsidR="004E026B" w:rsidRPr="00076D22" w:rsidRDefault="004E026B" w:rsidP="00511760">
            <w:pPr>
              <w:pStyle w:val="TCTableBody"/>
              <w:jc w:val="left"/>
            </w:pPr>
            <w:r w:rsidRPr="00076D22">
              <w:t>12</w:t>
            </w:r>
          </w:p>
        </w:tc>
        <w:tc>
          <w:tcPr>
            <w:tcW w:w="1158" w:type="dxa"/>
            <w:tcBorders>
              <w:top w:val="nil"/>
              <w:left w:val="nil"/>
              <w:bottom w:val="nil"/>
              <w:right w:val="nil"/>
            </w:tcBorders>
          </w:tcPr>
          <w:p w14:paraId="41A795B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526E398" w14:textId="77777777" w:rsidR="004E026B" w:rsidRPr="00076D22" w:rsidRDefault="004E026B" w:rsidP="00511760">
            <w:pPr>
              <w:pStyle w:val="TCTableBody"/>
              <w:jc w:val="left"/>
            </w:pPr>
            <w:r w:rsidRPr="00076D22">
              <w:t>Gold bar</w:t>
            </w:r>
          </w:p>
        </w:tc>
        <w:tc>
          <w:tcPr>
            <w:tcW w:w="1276" w:type="dxa"/>
            <w:tcBorders>
              <w:top w:val="nil"/>
              <w:left w:val="nil"/>
              <w:bottom w:val="nil"/>
              <w:right w:val="nil"/>
            </w:tcBorders>
          </w:tcPr>
          <w:p w14:paraId="4FF629D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1AF0A7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3318BBE" w14:textId="77777777" w:rsidR="004E026B" w:rsidRPr="00076D22" w:rsidRDefault="004E026B" w:rsidP="00511760">
            <w:pPr>
              <w:pStyle w:val="TCTableBody"/>
              <w:jc w:val="left"/>
            </w:pPr>
            <w:r w:rsidRPr="00076D22">
              <w:t>-</w:t>
            </w:r>
          </w:p>
        </w:tc>
      </w:tr>
      <w:tr w:rsidR="004E026B" w:rsidRPr="00076D22" w14:paraId="16838990" w14:textId="77777777" w:rsidTr="00511760">
        <w:tc>
          <w:tcPr>
            <w:tcW w:w="685" w:type="dxa"/>
            <w:tcBorders>
              <w:top w:val="nil"/>
              <w:left w:val="nil"/>
              <w:bottom w:val="nil"/>
              <w:right w:val="nil"/>
            </w:tcBorders>
          </w:tcPr>
          <w:p w14:paraId="00335E66" w14:textId="77777777" w:rsidR="004E026B" w:rsidRPr="00076D22" w:rsidRDefault="004E026B" w:rsidP="00511760">
            <w:pPr>
              <w:pStyle w:val="TCTableBody"/>
              <w:jc w:val="left"/>
            </w:pPr>
            <w:r w:rsidRPr="00076D22">
              <w:t>13</w:t>
            </w:r>
          </w:p>
        </w:tc>
        <w:tc>
          <w:tcPr>
            <w:tcW w:w="1158" w:type="dxa"/>
            <w:tcBorders>
              <w:top w:val="nil"/>
              <w:left w:val="nil"/>
              <w:bottom w:val="nil"/>
              <w:right w:val="nil"/>
            </w:tcBorders>
          </w:tcPr>
          <w:p w14:paraId="4DB92FB8"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54687651" w14:textId="77777777" w:rsidR="004E026B" w:rsidRPr="00076D22" w:rsidRDefault="004E026B" w:rsidP="00511760">
            <w:pPr>
              <w:pStyle w:val="TCTableBody"/>
              <w:jc w:val="left"/>
            </w:pPr>
            <w:r w:rsidRPr="00076D22">
              <w:t>'Elux Mr Blue', Yellow Liquid</w:t>
            </w:r>
          </w:p>
        </w:tc>
        <w:tc>
          <w:tcPr>
            <w:tcW w:w="1276" w:type="dxa"/>
            <w:tcBorders>
              <w:top w:val="nil"/>
              <w:left w:val="nil"/>
              <w:bottom w:val="nil"/>
              <w:right w:val="nil"/>
            </w:tcBorders>
          </w:tcPr>
          <w:p w14:paraId="468FECCC" w14:textId="77777777" w:rsidR="004E026B" w:rsidRPr="00076D22" w:rsidRDefault="004E026B" w:rsidP="00511760">
            <w:pPr>
              <w:pStyle w:val="TCTableBody"/>
              <w:jc w:val="left"/>
            </w:pPr>
            <w:r w:rsidRPr="00076D22">
              <w:t>Blue</w:t>
            </w:r>
          </w:p>
        </w:tc>
        <w:tc>
          <w:tcPr>
            <w:tcW w:w="2126" w:type="dxa"/>
            <w:tcBorders>
              <w:top w:val="nil"/>
              <w:left w:val="nil"/>
              <w:bottom w:val="nil"/>
              <w:right w:val="nil"/>
            </w:tcBorders>
          </w:tcPr>
          <w:p w14:paraId="1A7C331E" w14:textId="77777777" w:rsidR="004E026B" w:rsidRPr="00076D22" w:rsidRDefault="004E026B" w:rsidP="00511760">
            <w:pPr>
              <w:pStyle w:val="TCTableBody"/>
              <w:jc w:val="left"/>
            </w:pPr>
            <w:r w:rsidRPr="00076D22">
              <w:t>MDMB-4en-PINACA</w:t>
            </w:r>
          </w:p>
          <w:p w14:paraId="29C1B3AE" w14:textId="77777777" w:rsidR="004E026B" w:rsidRPr="00076D22" w:rsidRDefault="004E026B" w:rsidP="00511760">
            <w:pPr>
              <w:pStyle w:val="TCTableBody"/>
              <w:jc w:val="left"/>
            </w:pPr>
            <w:r w:rsidRPr="00076D22">
              <w:t>MDMB-PINACA</w:t>
            </w:r>
          </w:p>
        </w:tc>
        <w:tc>
          <w:tcPr>
            <w:tcW w:w="1405" w:type="dxa"/>
            <w:tcBorders>
              <w:top w:val="nil"/>
              <w:left w:val="nil"/>
              <w:bottom w:val="nil"/>
              <w:right w:val="nil"/>
            </w:tcBorders>
          </w:tcPr>
          <w:p w14:paraId="0716F361" w14:textId="77777777" w:rsidR="004E026B" w:rsidRPr="00076D22" w:rsidRDefault="004E026B" w:rsidP="00511760">
            <w:pPr>
              <w:pStyle w:val="TCTableBody"/>
              <w:jc w:val="left"/>
            </w:pPr>
            <w:r w:rsidRPr="00076D22">
              <w:t>2.69</w:t>
            </w:r>
          </w:p>
        </w:tc>
      </w:tr>
      <w:tr w:rsidR="004E026B" w:rsidRPr="00076D22" w14:paraId="6DD006E4" w14:textId="77777777" w:rsidTr="00511760">
        <w:tc>
          <w:tcPr>
            <w:tcW w:w="685" w:type="dxa"/>
            <w:tcBorders>
              <w:top w:val="nil"/>
              <w:left w:val="nil"/>
              <w:bottom w:val="single" w:sz="4" w:space="0" w:color="auto"/>
              <w:right w:val="nil"/>
            </w:tcBorders>
          </w:tcPr>
          <w:p w14:paraId="4F410B10" w14:textId="77777777" w:rsidR="004E026B" w:rsidRPr="00076D22" w:rsidRDefault="004E026B" w:rsidP="00511760">
            <w:pPr>
              <w:pStyle w:val="TCTableBody"/>
              <w:jc w:val="left"/>
            </w:pPr>
            <w:r w:rsidRPr="00076D22">
              <w:t>14</w:t>
            </w:r>
          </w:p>
        </w:tc>
        <w:tc>
          <w:tcPr>
            <w:tcW w:w="1158" w:type="dxa"/>
            <w:tcBorders>
              <w:top w:val="nil"/>
              <w:left w:val="nil"/>
              <w:bottom w:val="single" w:sz="4" w:space="0" w:color="auto"/>
              <w:right w:val="nil"/>
            </w:tcBorders>
          </w:tcPr>
          <w:p w14:paraId="0D525608" w14:textId="77777777" w:rsidR="004E026B" w:rsidRPr="00076D22" w:rsidRDefault="004E026B" w:rsidP="00511760">
            <w:pPr>
              <w:pStyle w:val="TCTableBody"/>
              <w:jc w:val="left"/>
            </w:pPr>
            <w:r w:rsidRPr="00076D22">
              <w:t>RF</w:t>
            </w:r>
          </w:p>
        </w:tc>
        <w:tc>
          <w:tcPr>
            <w:tcW w:w="3402" w:type="dxa"/>
            <w:tcBorders>
              <w:top w:val="nil"/>
              <w:left w:val="nil"/>
              <w:bottom w:val="single" w:sz="4" w:space="0" w:color="auto"/>
              <w:right w:val="nil"/>
            </w:tcBorders>
          </w:tcPr>
          <w:p w14:paraId="2ABB35FE" w14:textId="77777777" w:rsidR="004E026B" w:rsidRPr="00076D22" w:rsidRDefault="004E026B" w:rsidP="00511760">
            <w:pPr>
              <w:pStyle w:val="TCTableBody"/>
              <w:jc w:val="left"/>
            </w:pPr>
            <w:r w:rsidRPr="00076D22">
              <w:t>Vaporesso</w:t>
            </w:r>
          </w:p>
        </w:tc>
        <w:tc>
          <w:tcPr>
            <w:tcW w:w="1276" w:type="dxa"/>
            <w:tcBorders>
              <w:top w:val="nil"/>
              <w:left w:val="nil"/>
              <w:bottom w:val="single" w:sz="4" w:space="0" w:color="auto"/>
              <w:right w:val="nil"/>
            </w:tcBorders>
          </w:tcPr>
          <w:p w14:paraId="6B1316E1" w14:textId="77777777" w:rsidR="004E026B" w:rsidRPr="00076D22" w:rsidRDefault="004E026B" w:rsidP="00511760">
            <w:pPr>
              <w:pStyle w:val="TCTableBody"/>
              <w:jc w:val="left"/>
            </w:pPr>
            <w:r w:rsidRPr="00076D22">
              <w:t>Green</w:t>
            </w:r>
          </w:p>
        </w:tc>
        <w:tc>
          <w:tcPr>
            <w:tcW w:w="2126" w:type="dxa"/>
            <w:tcBorders>
              <w:top w:val="nil"/>
              <w:left w:val="nil"/>
              <w:bottom w:val="single" w:sz="4" w:space="0" w:color="auto"/>
              <w:right w:val="nil"/>
            </w:tcBorders>
          </w:tcPr>
          <w:p w14:paraId="5661AC20" w14:textId="77777777" w:rsidR="004E026B" w:rsidRPr="00511760" w:rsidRDefault="004E026B" w:rsidP="00511760">
            <w:pPr>
              <w:pStyle w:val="TCTableBody"/>
              <w:jc w:val="left"/>
            </w:pPr>
            <w:r w:rsidRPr="00511760">
              <w:t>MDMB-4en-PINACA</w:t>
            </w:r>
          </w:p>
          <w:p w14:paraId="7C152129" w14:textId="77777777" w:rsidR="004E026B" w:rsidRPr="00076D22" w:rsidRDefault="004E026B" w:rsidP="00511760">
            <w:pPr>
              <w:pStyle w:val="TCTableBody"/>
              <w:jc w:val="left"/>
            </w:pPr>
            <w:r w:rsidRPr="00511760">
              <w:t>MDMB-INACA</w:t>
            </w:r>
          </w:p>
        </w:tc>
        <w:tc>
          <w:tcPr>
            <w:tcW w:w="1405" w:type="dxa"/>
            <w:tcBorders>
              <w:top w:val="nil"/>
              <w:left w:val="nil"/>
              <w:bottom w:val="single" w:sz="4" w:space="0" w:color="auto"/>
              <w:right w:val="nil"/>
            </w:tcBorders>
          </w:tcPr>
          <w:p w14:paraId="51A6246B" w14:textId="77777777" w:rsidR="004E026B" w:rsidRPr="00076D22" w:rsidRDefault="004E026B" w:rsidP="00511760">
            <w:pPr>
              <w:pStyle w:val="TCTableBody"/>
              <w:jc w:val="left"/>
            </w:pPr>
            <w:r w:rsidRPr="00076D22">
              <w:t>1.32</w:t>
            </w:r>
          </w:p>
        </w:tc>
      </w:tr>
      <w:tr w:rsidR="004E026B" w:rsidRPr="00076D22" w14:paraId="70280189" w14:textId="77777777" w:rsidTr="00511760">
        <w:tc>
          <w:tcPr>
            <w:tcW w:w="685" w:type="dxa"/>
            <w:tcBorders>
              <w:top w:val="single" w:sz="4" w:space="0" w:color="auto"/>
              <w:left w:val="nil"/>
              <w:bottom w:val="single" w:sz="4" w:space="0" w:color="auto"/>
            </w:tcBorders>
          </w:tcPr>
          <w:p w14:paraId="60A559DA" w14:textId="77777777" w:rsidR="004E026B" w:rsidRPr="00076D22" w:rsidRDefault="004E026B" w:rsidP="00511760">
            <w:pPr>
              <w:pStyle w:val="TCTableBody"/>
              <w:jc w:val="left"/>
            </w:pPr>
            <w:r w:rsidRPr="00076D22">
              <w:t>R1S3</w:t>
            </w:r>
          </w:p>
        </w:tc>
        <w:tc>
          <w:tcPr>
            <w:tcW w:w="1158" w:type="dxa"/>
            <w:tcBorders>
              <w:top w:val="single" w:sz="4" w:space="0" w:color="auto"/>
              <w:bottom w:val="single" w:sz="4" w:space="0" w:color="auto"/>
            </w:tcBorders>
          </w:tcPr>
          <w:p w14:paraId="4274F84E"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1C66A8B2"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29627EC5"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42A617B2"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78E7D01E" w14:textId="77777777" w:rsidR="004E026B" w:rsidRPr="00076D22" w:rsidRDefault="004E026B" w:rsidP="00511760">
            <w:pPr>
              <w:pStyle w:val="TCTableBody"/>
              <w:jc w:val="left"/>
            </w:pPr>
            <w:r w:rsidRPr="00076D22">
              <w:t>Quant (mg / mL)</w:t>
            </w:r>
          </w:p>
        </w:tc>
      </w:tr>
      <w:tr w:rsidR="004E026B" w:rsidRPr="00076D22" w14:paraId="4D5CF0AC" w14:textId="77777777" w:rsidTr="00511760">
        <w:tc>
          <w:tcPr>
            <w:tcW w:w="685" w:type="dxa"/>
            <w:tcBorders>
              <w:top w:val="single" w:sz="4" w:space="0" w:color="auto"/>
              <w:left w:val="nil"/>
              <w:bottom w:val="single" w:sz="4" w:space="0" w:color="auto"/>
              <w:right w:val="nil"/>
            </w:tcBorders>
          </w:tcPr>
          <w:p w14:paraId="49CFE1AD" w14:textId="77777777" w:rsidR="004E026B" w:rsidRPr="00076D22" w:rsidRDefault="004E026B" w:rsidP="00511760">
            <w:pPr>
              <w:pStyle w:val="TCTableBody"/>
              <w:jc w:val="left"/>
            </w:pPr>
            <w:r w:rsidRPr="00076D22">
              <w:t>15</w:t>
            </w:r>
          </w:p>
        </w:tc>
        <w:tc>
          <w:tcPr>
            <w:tcW w:w="1158" w:type="dxa"/>
            <w:tcBorders>
              <w:top w:val="single" w:sz="4" w:space="0" w:color="auto"/>
              <w:left w:val="nil"/>
              <w:bottom w:val="single" w:sz="4" w:space="0" w:color="auto"/>
              <w:right w:val="nil"/>
            </w:tcBorders>
          </w:tcPr>
          <w:p w14:paraId="47117BE5"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single" w:sz="4" w:space="0" w:color="auto"/>
              <w:right w:val="nil"/>
            </w:tcBorders>
          </w:tcPr>
          <w:p w14:paraId="04CAD610" w14:textId="77777777" w:rsidR="004E026B" w:rsidRPr="00076D22" w:rsidRDefault="004E026B" w:rsidP="00511760">
            <w:pPr>
              <w:pStyle w:val="TCTableBody"/>
              <w:jc w:val="left"/>
            </w:pPr>
            <w:r w:rsidRPr="00076D22">
              <w:t>Crystal bar, Cherry fizz</w:t>
            </w:r>
          </w:p>
        </w:tc>
        <w:tc>
          <w:tcPr>
            <w:tcW w:w="1276" w:type="dxa"/>
            <w:tcBorders>
              <w:top w:val="single" w:sz="4" w:space="0" w:color="auto"/>
              <w:left w:val="nil"/>
              <w:bottom w:val="single" w:sz="4" w:space="0" w:color="auto"/>
              <w:right w:val="nil"/>
            </w:tcBorders>
          </w:tcPr>
          <w:p w14:paraId="7482DD6E" w14:textId="77777777" w:rsidR="004E026B" w:rsidRPr="00076D22" w:rsidRDefault="004E026B" w:rsidP="00511760">
            <w:pPr>
              <w:pStyle w:val="TCTableBody"/>
              <w:jc w:val="left"/>
            </w:pPr>
            <w:r w:rsidRPr="00076D22">
              <w:t>-</w:t>
            </w:r>
          </w:p>
        </w:tc>
        <w:tc>
          <w:tcPr>
            <w:tcW w:w="2126" w:type="dxa"/>
            <w:tcBorders>
              <w:top w:val="single" w:sz="4" w:space="0" w:color="auto"/>
              <w:left w:val="nil"/>
              <w:bottom w:val="single" w:sz="4" w:space="0" w:color="auto"/>
              <w:right w:val="nil"/>
            </w:tcBorders>
          </w:tcPr>
          <w:p w14:paraId="5B75B8F3" w14:textId="77777777" w:rsidR="004E026B" w:rsidRPr="00076D22" w:rsidRDefault="004E026B" w:rsidP="00511760">
            <w:pPr>
              <w:pStyle w:val="TCTableBody"/>
              <w:jc w:val="left"/>
            </w:pPr>
            <w:r w:rsidRPr="00076D22">
              <w:t>NT</w:t>
            </w:r>
          </w:p>
        </w:tc>
        <w:tc>
          <w:tcPr>
            <w:tcW w:w="1405" w:type="dxa"/>
            <w:tcBorders>
              <w:top w:val="single" w:sz="4" w:space="0" w:color="auto"/>
              <w:left w:val="nil"/>
              <w:bottom w:val="single" w:sz="4" w:space="0" w:color="auto"/>
              <w:right w:val="nil"/>
            </w:tcBorders>
          </w:tcPr>
          <w:p w14:paraId="4E452302" w14:textId="77777777" w:rsidR="004E026B" w:rsidRPr="00076D22" w:rsidRDefault="004E026B" w:rsidP="00511760">
            <w:pPr>
              <w:pStyle w:val="TCTableBody"/>
              <w:jc w:val="left"/>
            </w:pPr>
            <w:r w:rsidRPr="00076D22">
              <w:t>-</w:t>
            </w:r>
          </w:p>
        </w:tc>
      </w:tr>
      <w:tr w:rsidR="004E026B" w:rsidRPr="00076D22" w14:paraId="5B4EDFC0" w14:textId="77777777" w:rsidTr="00511760">
        <w:tc>
          <w:tcPr>
            <w:tcW w:w="685" w:type="dxa"/>
            <w:tcBorders>
              <w:top w:val="single" w:sz="4" w:space="0" w:color="auto"/>
              <w:left w:val="nil"/>
              <w:bottom w:val="single" w:sz="4" w:space="0" w:color="auto"/>
            </w:tcBorders>
          </w:tcPr>
          <w:p w14:paraId="0189D460" w14:textId="77777777" w:rsidR="004E026B" w:rsidRPr="00076D22" w:rsidRDefault="004E026B" w:rsidP="00511760">
            <w:pPr>
              <w:pStyle w:val="TCTableBody"/>
              <w:jc w:val="left"/>
            </w:pPr>
            <w:r w:rsidRPr="00076D22">
              <w:t>R1S4</w:t>
            </w:r>
          </w:p>
        </w:tc>
        <w:tc>
          <w:tcPr>
            <w:tcW w:w="1158" w:type="dxa"/>
            <w:tcBorders>
              <w:top w:val="single" w:sz="4" w:space="0" w:color="auto"/>
              <w:bottom w:val="single" w:sz="4" w:space="0" w:color="auto"/>
            </w:tcBorders>
          </w:tcPr>
          <w:p w14:paraId="1FA50AD8"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199DBB24"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53211BAC"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382F7189"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0F23610D" w14:textId="77777777" w:rsidR="004E026B" w:rsidRPr="00076D22" w:rsidRDefault="004E026B" w:rsidP="00511760">
            <w:pPr>
              <w:pStyle w:val="TCTableBody"/>
              <w:jc w:val="left"/>
            </w:pPr>
            <w:r w:rsidRPr="00076D22">
              <w:t>Quant (mg / mL)</w:t>
            </w:r>
          </w:p>
        </w:tc>
      </w:tr>
      <w:tr w:rsidR="004E026B" w:rsidRPr="00076D22" w14:paraId="0121B117" w14:textId="77777777" w:rsidTr="00511760">
        <w:tc>
          <w:tcPr>
            <w:tcW w:w="685" w:type="dxa"/>
            <w:tcBorders>
              <w:top w:val="single" w:sz="4" w:space="0" w:color="auto"/>
              <w:left w:val="nil"/>
              <w:bottom w:val="nil"/>
              <w:right w:val="nil"/>
            </w:tcBorders>
          </w:tcPr>
          <w:p w14:paraId="7BEAB325" w14:textId="77777777" w:rsidR="004E026B" w:rsidRPr="00076D22" w:rsidRDefault="004E026B" w:rsidP="00511760">
            <w:pPr>
              <w:pStyle w:val="TCTableBody"/>
              <w:jc w:val="left"/>
            </w:pPr>
            <w:r w:rsidRPr="00076D22">
              <w:t>16</w:t>
            </w:r>
          </w:p>
        </w:tc>
        <w:tc>
          <w:tcPr>
            <w:tcW w:w="1158" w:type="dxa"/>
            <w:tcBorders>
              <w:top w:val="single" w:sz="4" w:space="0" w:color="auto"/>
              <w:left w:val="nil"/>
              <w:bottom w:val="nil"/>
              <w:right w:val="nil"/>
            </w:tcBorders>
          </w:tcPr>
          <w:p w14:paraId="75E78FF1"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4F8A1A58" w14:textId="77777777" w:rsidR="004E026B" w:rsidRPr="00076D22" w:rsidRDefault="004E026B" w:rsidP="00511760">
            <w:pPr>
              <w:pStyle w:val="TCTableBody"/>
              <w:jc w:val="left"/>
            </w:pPr>
            <w:r w:rsidRPr="00076D22">
              <w:t>Enjoy Ultra</w:t>
            </w:r>
          </w:p>
        </w:tc>
        <w:tc>
          <w:tcPr>
            <w:tcW w:w="1276" w:type="dxa"/>
            <w:tcBorders>
              <w:top w:val="single" w:sz="4" w:space="0" w:color="auto"/>
              <w:left w:val="nil"/>
              <w:bottom w:val="nil"/>
              <w:right w:val="nil"/>
            </w:tcBorders>
          </w:tcPr>
          <w:p w14:paraId="00217D50"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1FD10349" w14:textId="77777777" w:rsidR="004E026B" w:rsidRPr="00076D22" w:rsidRDefault="004E026B" w:rsidP="00511760">
            <w:pPr>
              <w:pStyle w:val="TCTableBody"/>
              <w:jc w:val="left"/>
            </w:pPr>
            <w:r w:rsidRPr="00076D22">
              <w:t>NT</w:t>
            </w:r>
          </w:p>
        </w:tc>
        <w:tc>
          <w:tcPr>
            <w:tcW w:w="1405" w:type="dxa"/>
            <w:tcBorders>
              <w:top w:val="single" w:sz="4" w:space="0" w:color="auto"/>
              <w:left w:val="nil"/>
              <w:bottom w:val="nil"/>
              <w:right w:val="nil"/>
            </w:tcBorders>
          </w:tcPr>
          <w:p w14:paraId="3077DB38" w14:textId="77777777" w:rsidR="004E026B" w:rsidRPr="00076D22" w:rsidRDefault="004E026B" w:rsidP="00511760">
            <w:pPr>
              <w:pStyle w:val="TCTableBody"/>
              <w:jc w:val="left"/>
            </w:pPr>
            <w:r w:rsidRPr="00076D22">
              <w:t>-</w:t>
            </w:r>
          </w:p>
        </w:tc>
      </w:tr>
      <w:tr w:rsidR="004E026B" w:rsidRPr="00076D22" w14:paraId="63D6C6CB" w14:textId="77777777" w:rsidTr="00511760">
        <w:tc>
          <w:tcPr>
            <w:tcW w:w="685" w:type="dxa"/>
            <w:tcBorders>
              <w:top w:val="nil"/>
              <w:left w:val="nil"/>
              <w:bottom w:val="nil"/>
              <w:right w:val="nil"/>
            </w:tcBorders>
          </w:tcPr>
          <w:p w14:paraId="0493663F" w14:textId="77777777" w:rsidR="004E026B" w:rsidRPr="00076D22" w:rsidRDefault="004E026B" w:rsidP="00511760">
            <w:pPr>
              <w:pStyle w:val="TCTableBody"/>
              <w:jc w:val="left"/>
            </w:pPr>
            <w:r w:rsidRPr="00076D22">
              <w:t>17</w:t>
            </w:r>
          </w:p>
        </w:tc>
        <w:tc>
          <w:tcPr>
            <w:tcW w:w="1158" w:type="dxa"/>
            <w:tcBorders>
              <w:top w:val="nil"/>
              <w:left w:val="nil"/>
              <w:bottom w:val="nil"/>
              <w:right w:val="nil"/>
            </w:tcBorders>
          </w:tcPr>
          <w:p w14:paraId="25C63CC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1684FA" w14:textId="77777777" w:rsidR="004E026B" w:rsidRPr="00076D22" w:rsidRDefault="004E026B" w:rsidP="00511760">
            <w:pPr>
              <w:pStyle w:val="TCTableBody"/>
              <w:jc w:val="left"/>
            </w:pPr>
            <w:r w:rsidRPr="00076D22">
              <w:t>OXAV</w:t>
            </w:r>
          </w:p>
        </w:tc>
        <w:tc>
          <w:tcPr>
            <w:tcW w:w="1276" w:type="dxa"/>
            <w:tcBorders>
              <w:top w:val="nil"/>
              <w:left w:val="nil"/>
              <w:bottom w:val="nil"/>
              <w:right w:val="nil"/>
            </w:tcBorders>
          </w:tcPr>
          <w:p w14:paraId="17F84DD7"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BCEF930"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E3A763D" w14:textId="77777777" w:rsidR="004E026B" w:rsidRPr="00076D22" w:rsidRDefault="004E026B" w:rsidP="00511760">
            <w:pPr>
              <w:pStyle w:val="TCTableBody"/>
              <w:jc w:val="left"/>
            </w:pPr>
            <w:r w:rsidRPr="00076D22">
              <w:t>-</w:t>
            </w:r>
          </w:p>
        </w:tc>
      </w:tr>
      <w:tr w:rsidR="004E026B" w:rsidRPr="00076D22" w14:paraId="50ACB622" w14:textId="77777777" w:rsidTr="00511760">
        <w:tc>
          <w:tcPr>
            <w:tcW w:w="685" w:type="dxa"/>
            <w:tcBorders>
              <w:top w:val="nil"/>
              <w:left w:val="nil"/>
              <w:bottom w:val="nil"/>
              <w:right w:val="nil"/>
            </w:tcBorders>
          </w:tcPr>
          <w:p w14:paraId="41954245" w14:textId="77777777" w:rsidR="004E026B" w:rsidRPr="00076D22" w:rsidRDefault="004E026B" w:rsidP="00511760">
            <w:pPr>
              <w:pStyle w:val="TCTableBody"/>
              <w:jc w:val="left"/>
            </w:pPr>
            <w:r w:rsidRPr="00076D22">
              <w:t>18</w:t>
            </w:r>
          </w:p>
        </w:tc>
        <w:tc>
          <w:tcPr>
            <w:tcW w:w="1158" w:type="dxa"/>
            <w:tcBorders>
              <w:top w:val="nil"/>
              <w:left w:val="nil"/>
              <w:bottom w:val="nil"/>
              <w:right w:val="nil"/>
            </w:tcBorders>
          </w:tcPr>
          <w:p w14:paraId="161C39D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53E2DE37" w14:textId="77777777" w:rsidR="004E026B" w:rsidRPr="00076D22" w:rsidRDefault="004E026B" w:rsidP="00511760">
            <w:pPr>
              <w:pStyle w:val="TCTableBody"/>
              <w:jc w:val="left"/>
            </w:pPr>
            <w:r w:rsidRPr="00076D22">
              <w:t>Vaporesso, orange liquid</w:t>
            </w:r>
          </w:p>
        </w:tc>
        <w:tc>
          <w:tcPr>
            <w:tcW w:w="1276" w:type="dxa"/>
            <w:tcBorders>
              <w:top w:val="nil"/>
              <w:left w:val="nil"/>
              <w:bottom w:val="nil"/>
              <w:right w:val="nil"/>
            </w:tcBorders>
          </w:tcPr>
          <w:p w14:paraId="4173D54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3C9AA7C" w14:textId="77777777" w:rsidR="004E026B" w:rsidRPr="00511760" w:rsidRDefault="004E026B" w:rsidP="00511760">
            <w:pPr>
              <w:pStyle w:val="TCTableBody"/>
              <w:jc w:val="left"/>
            </w:pPr>
            <w:r w:rsidRPr="00511760">
              <w:t>MDMB-4en-PINACA</w:t>
            </w:r>
          </w:p>
          <w:p w14:paraId="3A9E1889" w14:textId="77777777" w:rsidR="004E026B" w:rsidRPr="00511760" w:rsidRDefault="004E026B" w:rsidP="00511760">
            <w:pPr>
              <w:pStyle w:val="TCTableBody"/>
              <w:jc w:val="left"/>
            </w:pPr>
            <w:r w:rsidRPr="00511760">
              <w:t>MDMB-INACA</w:t>
            </w:r>
          </w:p>
          <w:p w14:paraId="5E20102B" w14:textId="77777777" w:rsidR="004E026B" w:rsidRPr="00511760" w:rsidRDefault="004E026B" w:rsidP="00511760">
            <w:pPr>
              <w:pStyle w:val="TCTableBody"/>
              <w:jc w:val="left"/>
            </w:pPr>
            <w:r w:rsidRPr="00511760">
              <w:t>4F-MDMB-BINACA</w:t>
            </w:r>
          </w:p>
        </w:tc>
        <w:tc>
          <w:tcPr>
            <w:tcW w:w="1405" w:type="dxa"/>
            <w:tcBorders>
              <w:top w:val="nil"/>
              <w:left w:val="nil"/>
              <w:bottom w:val="nil"/>
              <w:right w:val="nil"/>
            </w:tcBorders>
          </w:tcPr>
          <w:p w14:paraId="0F1917A4" w14:textId="77777777" w:rsidR="004E026B" w:rsidRPr="00511760" w:rsidRDefault="004E026B" w:rsidP="00511760">
            <w:pPr>
              <w:pStyle w:val="TCTableBody"/>
              <w:jc w:val="left"/>
            </w:pPr>
            <w:r w:rsidRPr="00511760">
              <w:t>0.56</w:t>
            </w:r>
          </w:p>
        </w:tc>
      </w:tr>
      <w:tr w:rsidR="004E026B" w:rsidRPr="00076D22" w14:paraId="05CE1BB6" w14:textId="77777777" w:rsidTr="00511760">
        <w:tc>
          <w:tcPr>
            <w:tcW w:w="685" w:type="dxa"/>
            <w:tcBorders>
              <w:top w:val="nil"/>
              <w:left w:val="nil"/>
              <w:bottom w:val="nil"/>
              <w:right w:val="nil"/>
            </w:tcBorders>
          </w:tcPr>
          <w:p w14:paraId="0CD4221A" w14:textId="77777777" w:rsidR="004E026B" w:rsidRPr="00076D22" w:rsidRDefault="004E026B" w:rsidP="00511760">
            <w:pPr>
              <w:pStyle w:val="TCTableBody"/>
              <w:jc w:val="left"/>
            </w:pPr>
            <w:r w:rsidRPr="00076D22">
              <w:t>19</w:t>
            </w:r>
          </w:p>
        </w:tc>
        <w:tc>
          <w:tcPr>
            <w:tcW w:w="1158" w:type="dxa"/>
            <w:tcBorders>
              <w:top w:val="nil"/>
              <w:left w:val="nil"/>
              <w:bottom w:val="nil"/>
              <w:right w:val="nil"/>
            </w:tcBorders>
          </w:tcPr>
          <w:p w14:paraId="412CFA9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5954C36" w14:textId="77777777" w:rsidR="004E026B" w:rsidRPr="00076D22" w:rsidRDefault="004E026B" w:rsidP="00511760">
            <w:pPr>
              <w:pStyle w:val="TCTableBody"/>
              <w:jc w:val="left"/>
            </w:pPr>
            <w:r w:rsidRPr="00076D22">
              <w:t>Hit Fusion, Pink Lemonade</w:t>
            </w:r>
          </w:p>
        </w:tc>
        <w:tc>
          <w:tcPr>
            <w:tcW w:w="1276" w:type="dxa"/>
            <w:tcBorders>
              <w:top w:val="nil"/>
              <w:left w:val="nil"/>
              <w:bottom w:val="nil"/>
              <w:right w:val="nil"/>
            </w:tcBorders>
          </w:tcPr>
          <w:p w14:paraId="7B99B50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2C24EF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35C44F5" w14:textId="77777777" w:rsidR="004E026B" w:rsidRPr="00076D22" w:rsidRDefault="004E026B" w:rsidP="00511760">
            <w:pPr>
              <w:pStyle w:val="TCTableBody"/>
              <w:jc w:val="left"/>
            </w:pPr>
            <w:r w:rsidRPr="00076D22">
              <w:t>-</w:t>
            </w:r>
          </w:p>
        </w:tc>
      </w:tr>
      <w:tr w:rsidR="004E026B" w:rsidRPr="00076D22" w14:paraId="067F8437" w14:textId="77777777" w:rsidTr="00511760">
        <w:tc>
          <w:tcPr>
            <w:tcW w:w="685" w:type="dxa"/>
            <w:tcBorders>
              <w:top w:val="nil"/>
              <w:left w:val="nil"/>
              <w:bottom w:val="single" w:sz="4" w:space="0" w:color="auto"/>
              <w:right w:val="nil"/>
            </w:tcBorders>
          </w:tcPr>
          <w:p w14:paraId="4F09CB24" w14:textId="77777777" w:rsidR="004E026B" w:rsidRPr="00076D22" w:rsidRDefault="004E026B" w:rsidP="00511760">
            <w:pPr>
              <w:pStyle w:val="TCTableBody"/>
              <w:jc w:val="left"/>
            </w:pPr>
            <w:r w:rsidRPr="00076D22">
              <w:t>20</w:t>
            </w:r>
          </w:p>
        </w:tc>
        <w:tc>
          <w:tcPr>
            <w:tcW w:w="1158" w:type="dxa"/>
            <w:tcBorders>
              <w:top w:val="nil"/>
              <w:left w:val="nil"/>
              <w:bottom w:val="single" w:sz="4" w:space="0" w:color="auto"/>
              <w:right w:val="nil"/>
            </w:tcBorders>
          </w:tcPr>
          <w:p w14:paraId="45C2FC7E"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645D5480" w14:textId="77777777" w:rsidR="004E026B" w:rsidRPr="00076D22" w:rsidRDefault="004E026B" w:rsidP="00511760">
            <w:pPr>
              <w:pStyle w:val="TCTableBody"/>
              <w:jc w:val="left"/>
            </w:pPr>
            <w:r w:rsidRPr="00076D22">
              <w:t>Elf Bar</w:t>
            </w:r>
          </w:p>
        </w:tc>
        <w:tc>
          <w:tcPr>
            <w:tcW w:w="1276" w:type="dxa"/>
            <w:tcBorders>
              <w:top w:val="nil"/>
              <w:left w:val="nil"/>
              <w:bottom w:val="single" w:sz="4" w:space="0" w:color="auto"/>
              <w:right w:val="nil"/>
            </w:tcBorders>
          </w:tcPr>
          <w:p w14:paraId="6B7F8D76" w14:textId="77777777" w:rsidR="004E026B" w:rsidRPr="00076D22" w:rsidRDefault="004E026B" w:rsidP="00511760">
            <w:pPr>
              <w:pStyle w:val="TCTableBody"/>
              <w:jc w:val="left"/>
            </w:pPr>
            <w:r w:rsidRPr="00076D22">
              <w:t>-</w:t>
            </w:r>
          </w:p>
        </w:tc>
        <w:tc>
          <w:tcPr>
            <w:tcW w:w="2126" w:type="dxa"/>
            <w:tcBorders>
              <w:top w:val="nil"/>
              <w:left w:val="nil"/>
              <w:bottom w:val="single" w:sz="4" w:space="0" w:color="auto"/>
              <w:right w:val="nil"/>
            </w:tcBorders>
          </w:tcPr>
          <w:p w14:paraId="1762D557" w14:textId="77777777" w:rsidR="004E026B" w:rsidRPr="00076D22" w:rsidRDefault="004E026B" w:rsidP="00511760">
            <w:pPr>
              <w:pStyle w:val="TCTableBody"/>
              <w:jc w:val="left"/>
            </w:pPr>
            <w:r w:rsidRPr="00076D22">
              <w:t>NDD</w:t>
            </w:r>
          </w:p>
        </w:tc>
        <w:tc>
          <w:tcPr>
            <w:tcW w:w="1405" w:type="dxa"/>
            <w:tcBorders>
              <w:top w:val="nil"/>
              <w:left w:val="nil"/>
              <w:bottom w:val="single" w:sz="4" w:space="0" w:color="auto"/>
              <w:right w:val="nil"/>
            </w:tcBorders>
          </w:tcPr>
          <w:p w14:paraId="459F2C9E" w14:textId="77777777" w:rsidR="004E026B" w:rsidRPr="00076D22" w:rsidRDefault="004E026B" w:rsidP="00511760">
            <w:pPr>
              <w:pStyle w:val="TCTableBody"/>
              <w:jc w:val="left"/>
            </w:pPr>
            <w:r w:rsidRPr="00076D22">
              <w:t>-</w:t>
            </w:r>
          </w:p>
        </w:tc>
      </w:tr>
      <w:tr w:rsidR="004E026B" w:rsidRPr="00076D22" w14:paraId="6F318C68" w14:textId="77777777" w:rsidTr="00511760">
        <w:tc>
          <w:tcPr>
            <w:tcW w:w="685" w:type="dxa"/>
            <w:tcBorders>
              <w:top w:val="single" w:sz="4" w:space="0" w:color="auto"/>
              <w:left w:val="nil"/>
              <w:bottom w:val="single" w:sz="4" w:space="0" w:color="auto"/>
            </w:tcBorders>
          </w:tcPr>
          <w:p w14:paraId="64FFEB26" w14:textId="77777777" w:rsidR="004E026B" w:rsidRPr="00076D22" w:rsidRDefault="004E026B" w:rsidP="00511760">
            <w:pPr>
              <w:pStyle w:val="TCTableBody"/>
              <w:jc w:val="left"/>
            </w:pPr>
            <w:r w:rsidRPr="00076D22">
              <w:t>R1S5</w:t>
            </w:r>
          </w:p>
        </w:tc>
        <w:tc>
          <w:tcPr>
            <w:tcW w:w="1158" w:type="dxa"/>
            <w:tcBorders>
              <w:top w:val="single" w:sz="4" w:space="0" w:color="auto"/>
              <w:bottom w:val="single" w:sz="4" w:space="0" w:color="auto"/>
            </w:tcBorders>
          </w:tcPr>
          <w:p w14:paraId="48ED0159"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4759866D"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5086EE4B"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6370A642"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73A72B35" w14:textId="77777777" w:rsidR="004E026B" w:rsidRPr="00076D22" w:rsidRDefault="004E026B" w:rsidP="00511760">
            <w:pPr>
              <w:pStyle w:val="TCTableBody"/>
              <w:jc w:val="left"/>
            </w:pPr>
            <w:r w:rsidRPr="00076D22">
              <w:t>Quant (mg / mL)</w:t>
            </w:r>
          </w:p>
        </w:tc>
      </w:tr>
      <w:tr w:rsidR="004E026B" w:rsidRPr="00076D22" w14:paraId="2A41AB38" w14:textId="77777777" w:rsidTr="00511760">
        <w:tc>
          <w:tcPr>
            <w:tcW w:w="685" w:type="dxa"/>
            <w:tcBorders>
              <w:top w:val="single" w:sz="4" w:space="0" w:color="auto"/>
              <w:left w:val="nil"/>
              <w:bottom w:val="nil"/>
              <w:right w:val="nil"/>
            </w:tcBorders>
          </w:tcPr>
          <w:p w14:paraId="5AE4713C" w14:textId="77777777" w:rsidR="004E026B" w:rsidRPr="00076D22" w:rsidRDefault="004E026B" w:rsidP="00511760">
            <w:pPr>
              <w:pStyle w:val="TCTableBody"/>
              <w:jc w:val="left"/>
            </w:pPr>
            <w:r w:rsidRPr="00076D22">
              <w:t>21</w:t>
            </w:r>
          </w:p>
        </w:tc>
        <w:tc>
          <w:tcPr>
            <w:tcW w:w="1158" w:type="dxa"/>
            <w:tcBorders>
              <w:top w:val="single" w:sz="4" w:space="0" w:color="auto"/>
              <w:left w:val="nil"/>
              <w:bottom w:val="nil"/>
              <w:right w:val="nil"/>
            </w:tcBorders>
          </w:tcPr>
          <w:p w14:paraId="08D8E397"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039FD4B4" w14:textId="77777777" w:rsidR="004E026B" w:rsidRPr="00076D22" w:rsidRDefault="004E026B" w:rsidP="00511760">
            <w:pPr>
              <w:pStyle w:val="TCTableBody"/>
              <w:jc w:val="left"/>
            </w:pPr>
            <w:r w:rsidRPr="00076D22">
              <w:t>Crystal Bar, Pineapple peach mango</w:t>
            </w:r>
          </w:p>
        </w:tc>
        <w:tc>
          <w:tcPr>
            <w:tcW w:w="1276" w:type="dxa"/>
            <w:tcBorders>
              <w:top w:val="single" w:sz="4" w:space="0" w:color="auto"/>
              <w:left w:val="nil"/>
              <w:bottom w:val="nil"/>
              <w:right w:val="nil"/>
            </w:tcBorders>
          </w:tcPr>
          <w:p w14:paraId="25AF9D63"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5D35A7F2" w14:textId="77777777" w:rsidR="004E026B" w:rsidRPr="00076D22" w:rsidRDefault="004E026B" w:rsidP="00511760">
            <w:pPr>
              <w:pStyle w:val="TCTableBody"/>
              <w:jc w:val="left"/>
            </w:pPr>
            <w:r w:rsidRPr="00076D22">
              <w:t>NT</w:t>
            </w:r>
          </w:p>
        </w:tc>
        <w:tc>
          <w:tcPr>
            <w:tcW w:w="1405" w:type="dxa"/>
            <w:tcBorders>
              <w:top w:val="single" w:sz="4" w:space="0" w:color="auto"/>
              <w:left w:val="nil"/>
              <w:bottom w:val="nil"/>
              <w:right w:val="nil"/>
            </w:tcBorders>
          </w:tcPr>
          <w:p w14:paraId="6E78C59B" w14:textId="77777777" w:rsidR="004E026B" w:rsidRPr="00076D22" w:rsidRDefault="004E026B" w:rsidP="00511760">
            <w:pPr>
              <w:pStyle w:val="TCTableBody"/>
              <w:jc w:val="left"/>
            </w:pPr>
            <w:r w:rsidRPr="00076D22">
              <w:t>-</w:t>
            </w:r>
          </w:p>
        </w:tc>
      </w:tr>
      <w:tr w:rsidR="004E026B" w:rsidRPr="00076D22" w14:paraId="7C3F2A71" w14:textId="77777777" w:rsidTr="00511760">
        <w:tc>
          <w:tcPr>
            <w:tcW w:w="685" w:type="dxa"/>
            <w:tcBorders>
              <w:top w:val="nil"/>
              <w:left w:val="nil"/>
              <w:bottom w:val="nil"/>
              <w:right w:val="nil"/>
            </w:tcBorders>
          </w:tcPr>
          <w:p w14:paraId="34524A01" w14:textId="77777777" w:rsidR="004E026B" w:rsidRPr="00076D22" w:rsidRDefault="004E026B" w:rsidP="00511760">
            <w:pPr>
              <w:pStyle w:val="TCTableBody"/>
              <w:jc w:val="left"/>
            </w:pPr>
            <w:r w:rsidRPr="00076D22">
              <w:t>22</w:t>
            </w:r>
          </w:p>
        </w:tc>
        <w:tc>
          <w:tcPr>
            <w:tcW w:w="1158" w:type="dxa"/>
            <w:tcBorders>
              <w:top w:val="nil"/>
              <w:left w:val="nil"/>
              <w:bottom w:val="nil"/>
              <w:right w:val="nil"/>
            </w:tcBorders>
          </w:tcPr>
          <w:p w14:paraId="53EDC6D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3F285C4" w14:textId="77777777" w:rsidR="004E026B" w:rsidRPr="00076D22" w:rsidRDefault="004E026B" w:rsidP="00511760">
            <w:pPr>
              <w:pStyle w:val="TCTableBody"/>
              <w:jc w:val="left"/>
            </w:pPr>
            <w:r w:rsidRPr="00076D22">
              <w:t>Crystal Bar, Cola ice</w:t>
            </w:r>
          </w:p>
        </w:tc>
        <w:tc>
          <w:tcPr>
            <w:tcW w:w="1276" w:type="dxa"/>
            <w:tcBorders>
              <w:top w:val="nil"/>
              <w:left w:val="nil"/>
              <w:bottom w:val="nil"/>
              <w:right w:val="nil"/>
            </w:tcBorders>
          </w:tcPr>
          <w:p w14:paraId="6A02919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F98EC9A"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8B9D578" w14:textId="77777777" w:rsidR="004E026B" w:rsidRPr="00076D22" w:rsidRDefault="004E026B" w:rsidP="00511760">
            <w:pPr>
              <w:pStyle w:val="TCTableBody"/>
              <w:jc w:val="left"/>
            </w:pPr>
            <w:r w:rsidRPr="00076D22">
              <w:t>-</w:t>
            </w:r>
          </w:p>
        </w:tc>
      </w:tr>
      <w:tr w:rsidR="004E026B" w:rsidRPr="00076D22" w14:paraId="326C57A1" w14:textId="77777777" w:rsidTr="00511760">
        <w:tc>
          <w:tcPr>
            <w:tcW w:w="685" w:type="dxa"/>
            <w:tcBorders>
              <w:top w:val="nil"/>
              <w:left w:val="nil"/>
              <w:bottom w:val="single" w:sz="4" w:space="0" w:color="auto"/>
              <w:right w:val="nil"/>
            </w:tcBorders>
          </w:tcPr>
          <w:p w14:paraId="1E4C26B1" w14:textId="77777777" w:rsidR="004E026B" w:rsidRPr="00076D22" w:rsidRDefault="004E026B" w:rsidP="00511760">
            <w:pPr>
              <w:pStyle w:val="TCTableBody"/>
              <w:jc w:val="left"/>
            </w:pPr>
            <w:r w:rsidRPr="00076D22">
              <w:t>23</w:t>
            </w:r>
          </w:p>
        </w:tc>
        <w:tc>
          <w:tcPr>
            <w:tcW w:w="1158" w:type="dxa"/>
            <w:tcBorders>
              <w:top w:val="nil"/>
              <w:left w:val="nil"/>
              <w:bottom w:val="single" w:sz="4" w:space="0" w:color="auto"/>
              <w:right w:val="nil"/>
            </w:tcBorders>
          </w:tcPr>
          <w:p w14:paraId="6A750EAB"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27C0A312" w14:textId="77777777" w:rsidR="004E026B" w:rsidRPr="00076D22" w:rsidRDefault="004E026B" w:rsidP="00511760">
            <w:pPr>
              <w:pStyle w:val="TCTableBody"/>
              <w:jc w:val="left"/>
            </w:pPr>
            <w:r w:rsidRPr="00076D22">
              <w:t>Crystal bar, Cola ice</w:t>
            </w:r>
          </w:p>
        </w:tc>
        <w:tc>
          <w:tcPr>
            <w:tcW w:w="1276" w:type="dxa"/>
            <w:tcBorders>
              <w:top w:val="nil"/>
              <w:left w:val="nil"/>
              <w:bottom w:val="single" w:sz="4" w:space="0" w:color="auto"/>
              <w:right w:val="nil"/>
            </w:tcBorders>
          </w:tcPr>
          <w:p w14:paraId="243CA110" w14:textId="77777777" w:rsidR="004E026B" w:rsidRPr="00076D22" w:rsidRDefault="004E026B" w:rsidP="00511760">
            <w:pPr>
              <w:pStyle w:val="TCTableBody"/>
              <w:jc w:val="left"/>
            </w:pPr>
            <w:r w:rsidRPr="00076D22">
              <w:t>-</w:t>
            </w:r>
          </w:p>
        </w:tc>
        <w:tc>
          <w:tcPr>
            <w:tcW w:w="2126" w:type="dxa"/>
            <w:tcBorders>
              <w:top w:val="nil"/>
              <w:left w:val="nil"/>
              <w:bottom w:val="single" w:sz="4" w:space="0" w:color="auto"/>
              <w:right w:val="nil"/>
            </w:tcBorders>
          </w:tcPr>
          <w:p w14:paraId="44FBAD24" w14:textId="77777777" w:rsidR="004E026B" w:rsidRPr="00076D22" w:rsidRDefault="004E026B" w:rsidP="00511760">
            <w:pPr>
              <w:pStyle w:val="TCTableBody"/>
              <w:jc w:val="left"/>
            </w:pPr>
            <w:r w:rsidRPr="00076D22">
              <w:t>NT</w:t>
            </w:r>
          </w:p>
        </w:tc>
        <w:tc>
          <w:tcPr>
            <w:tcW w:w="1405" w:type="dxa"/>
            <w:tcBorders>
              <w:top w:val="nil"/>
              <w:left w:val="nil"/>
              <w:bottom w:val="single" w:sz="4" w:space="0" w:color="auto"/>
              <w:right w:val="nil"/>
            </w:tcBorders>
          </w:tcPr>
          <w:p w14:paraId="062E1F1D" w14:textId="77777777" w:rsidR="004E026B" w:rsidRPr="00076D22" w:rsidRDefault="004E026B" w:rsidP="00511760">
            <w:pPr>
              <w:pStyle w:val="TCTableBody"/>
              <w:jc w:val="left"/>
            </w:pPr>
            <w:r w:rsidRPr="00076D22">
              <w:t>-</w:t>
            </w:r>
          </w:p>
        </w:tc>
      </w:tr>
      <w:tr w:rsidR="004E026B" w:rsidRPr="00076D22" w14:paraId="1CF3EA3E" w14:textId="77777777" w:rsidTr="00511760">
        <w:tc>
          <w:tcPr>
            <w:tcW w:w="685" w:type="dxa"/>
            <w:tcBorders>
              <w:top w:val="single" w:sz="4" w:space="0" w:color="auto"/>
              <w:left w:val="nil"/>
              <w:bottom w:val="single" w:sz="4" w:space="0" w:color="auto"/>
            </w:tcBorders>
          </w:tcPr>
          <w:p w14:paraId="016A88E5" w14:textId="77777777" w:rsidR="004E026B" w:rsidRPr="00076D22" w:rsidRDefault="004E026B" w:rsidP="00511760">
            <w:pPr>
              <w:pStyle w:val="TCTableBody"/>
              <w:jc w:val="left"/>
            </w:pPr>
            <w:r w:rsidRPr="00076D22">
              <w:t>R1S6</w:t>
            </w:r>
          </w:p>
        </w:tc>
        <w:tc>
          <w:tcPr>
            <w:tcW w:w="1158" w:type="dxa"/>
            <w:tcBorders>
              <w:top w:val="single" w:sz="4" w:space="0" w:color="auto"/>
              <w:bottom w:val="single" w:sz="4" w:space="0" w:color="auto"/>
            </w:tcBorders>
          </w:tcPr>
          <w:p w14:paraId="6F125EA7"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2EC625FB"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02ABD033"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145EE8FB"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181C9E5C" w14:textId="77777777" w:rsidR="004E026B" w:rsidRPr="00076D22" w:rsidRDefault="004E026B" w:rsidP="00511760">
            <w:pPr>
              <w:pStyle w:val="TCTableBody"/>
              <w:jc w:val="left"/>
            </w:pPr>
            <w:r w:rsidRPr="00076D22">
              <w:t>Quant (mg / mL)</w:t>
            </w:r>
          </w:p>
        </w:tc>
      </w:tr>
      <w:tr w:rsidR="004E026B" w:rsidRPr="00076D22" w14:paraId="703D60A0" w14:textId="77777777" w:rsidTr="00511760">
        <w:tc>
          <w:tcPr>
            <w:tcW w:w="685" w:type="dxa"/>
            <w:tcBorders>
              <w:top w:val="single" w:sz="4" w:space="0" w:color="auto"/>
              <w:left w:val="nil"/>
              <w:bottom w:val="nil"/>
              <w:right w:val="nil"/>
            </w:tcBorders>
          </w:tcPr>
          <w:p w14:paraId="546E168D" w14:textId="77777777" w:rsidR="004E026B" w:rsidRPr="00076D22" w:rsidRDefault="004E026B" w:rsidP="00511760">
            <w:pPr>
              <w:pStyle w:val="TCTableBody"/>
              <w:jc w:val="left"/>
            </w:pPr>
            <w:r w:rsidRPr="00076D22">
              <w:t>24</w:t>
            </w:r>
          </w:p>
        </w:tc>
        <w:tc>
          <w:tcPr>
            <w:tcW w:w="1158" w:type="dxa"/>
            <w:tcBorders>
              <w:top w:val="single" w:sz="4" w:space="0" w:color="auto"/>
              <w:left w:val="nil"/>
              <w:bottom w:val="nil"/>
              <w:right w:val="nil"/>
            </w:tcBorders>
          </w:tcPr>
          <w:p w14:paraId="1E640ABF"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7EFD0DF6" w14:textId="77777777" w:rsidR="004E026B" w:rsidRPr="00076D22" w:rsidRDefault="004E026B" w:rsidP="00511760">
            <w:pPr>
              <w:pStyle w:val="TCTableBody"/>
              <w:jc w:val="left"/>
            </w:pPr>
            <w:r w:rsidRPr="00076D22">
              <w:t>Randm Tornado</w:t>
            </w:r>
          </w:p>
        </w:tc>
        <w:tc>
          <w:tcPr>
            <w:tcW w:w="1276" w:type="dxa"/>
            <w:tcBorders>
              <w:top w:val="single" w:sz="4" w:space="0" w:color="auto"/>
              <w:left w:val="nil"/>
              <w:bottom w:val="nil"/>
              <w:right w:val="nil"/>
            </w:tcBorders>
          </w:tcPr>
          <w:p w14:paraId="4D0D88A2"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1B3F88D8" w14:textId="77777777" w:rsidR="004E026B" w:rsidRPr="00076D22" w:rsidRDefault="004E026B" w:rsidP="00511760">
            <w:pPr>
              <w:pStyle w:val="TCTableBody"/>
              <w:jc w:val="left"/>
            </w:pPr>
            <w:r w:rsidRPr="00076D22">
              <w:t>NT</w:t>
            </w:r>
          </w:p>
        </w:tc>
        <w:tc>
          <w:tcPr>
            <w:tcW w:w="1405" w:type="dxa"/>
            <w:tcBorders>
              <w:top w:val="single" w:sz="4" w:space="0" w:color="auto"/>
              <w:left w:val="nil"/>
              <w:bottom w:val="nil"/>
              <w:right w:val="nil"/>
            </w:tcBorders>
          </w:tcPr>
          <w:p w14:paraId="6F717FB6" w14:textId="77777777" w:rsidR="004E026B" w:rsidRPr="00076D22" w:rsidRDefault="004E026B" w:rsidP="00511760">
            <w:pPr>
              <w:pStyle w:val="TCTableBody"/>
              <w:jc w:val="left"/>
            </w:pPr>
            <w:r w:rsidRPr="00076D22">
              <w:t>-</w:t>
            </w:r>
          </w:p>
        </w:tc>
      </w:tr>
      <w:tr w:rsidR="004E026B" w:rsidRPr="00076D22" w14:paraId="52EC9AFD" w14:textId="77777777" w:rsidTr="00511760">
        <w:tc>
          <w:tcPr>
            <w:tcW w:w="685" w:type="dxa"/>
            <w:tcBorders>
              <w:top w:val="nil"/>
              <w:left w:val="nil"/>
              <w:bottom w:val="nil"/>
              <w:right w:val="nil"/>
            </w:tcBorders>
          </w:tcPr>
          <w:p w14:paraId="7DB0CF89" w14:textId="77777777" w:rsidR="004E026B" w:rsidRPr="00076D22" w:rsidRDefault="004E026B" w:rsidP="00511760">
            <w:pPr>
              <w:pStyle w:val="TCTableBody"/>
              <w:jc w:val="left"/>
            </w:pPr>
            <w:r w:rsidRPr="00076D22">
              <w:t>25</w:t>
            </w:r>
          </w:p>
        </w:tc>
        <w:tc>
          <w:tcPr>
            <w:tcW w:w="1158" w:type="dxa"/>
            <w:tcBorders>
              <w:top w:val="nil"/>
              <w:left w:val="nil"/>
              <w:bottom w:val="nil"/>
              <w:right w:val="nil"/>
            </w:tcBorders>
          </w:tcPr>
          <w:p w14:paraId="0316ACE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7F34C85" w14:textId="77777777" w:rsidR="004E026B" w:rsidRPr="00076D22" w:rsidRDefault="004E026B" w:rsidP="00511760">
            <w:pPr>
              <w:pStyle w:val="TCTableBody"/>
              <w:jc w:val="left"/>
            </w:pPr>
            <w:r w:rsidRPr="00076D22">
              <w:t>Sky Hunter</w:t>
            </w:r>
          </w:p>
        </w:tc>
        <w:tc>
          <w:tcPr>
            <w:tcW w:w="1276" w:type="dxa"/>
            <w:tcBorders>
              <w:top w:val="nil"/>
              <w:left w:val="nil"/>
              <w:bottom w:val="nil"/>
              <w:right w:val="nil"/>
            </w:tcBorders>
          </w:tcPr>
          <w:p w14:paraId="6BCB4BC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128053C"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75DC21D" w14:textId="77777777" w:rsidR="004E026B" w:rsidRPr="00076D22" w:rsidRDefault="004E026B" w:rsidP="00511760">
            <w:pPr>
              <w:pStyle w:val="TCTableBody"/>
              <w:jc w:val="left"/>
            </w:pPr>
            <w:r w:rsidRPr="00076D22">
              <w:t>-</w:t>
            </w:r>
          </w:p>
        </w:tc>
      </w:tr>
      <w:tr w:rsidR="004E026B" w:rsidRPr="00076D22" w14:paraId="289DA503" w14:textId="77777777" w:rsidTr="00511760">
        <w:tc>
          <w:tcPr>
            <w:tcW w:w="685" w:type="dxa"/>
            <w:tcBorders>
              <w:top w:val="nil"/>
              <w:left w:val="nil"/>
              <w:bottom w:val="nil"/>
              <w:right w:val="nil"/>
            </w:tcBorders>
          </w:tcPr>
          <w:p w14:paraId="5A02CE8D" w14:textId="77777777" w:rsidR="004E026B" w:rsidRPr="00076D22" w:rsidRDefault="004E026B" w:rsidP="00511760">
            <w:pPr>
              <w:pStyle w:val="TCTableBody"/>
              <w:jc w:val="left"/>
            </w:pPr>
            <w:r w:rsidRPr="00076D22">
              <w:t>26</w:t>
            </w:r>
          </w:p>
        </w:tc>
        <w:tc>
          <w:tcPr>
            <w:tcW w:w="1158" w:type="dxa"/>
            <w:tcBorders>
              <w:top w:val="nil"/>
              <w:left w:val="nil"/>
              <w:bottom w:val="nil"/>
              <w:right w:val="nil"/>
            </w:tcBorders>
          </w:tcPr>
          <w:p w14:paraId="38BACD9E"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16EEA6E"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47247B77"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5DA167A9"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141299A9" w14:textId="77777777" w:rsidR="004E026B" w:rsidRPr="00076D22" w:rsidRDefault="004E026B" w:rsidP="00511760">
            <w:pPr>
              <w:pStyle w:val="TCTableBody"/>
              <w:jc w:val="left"/>
            </w:pPr>
            <w:r w:rsidRPr="00076D22">
              <w:t>0.29</w:t>
            </w:r>
          </w:p>
        </w:tc>
      </w:tr>
      <w:tr w:rsidR="004E026B" w:rsidRPr="00076D22" w14:paraId="427A7701" w14:textId="77777777" w:rsidTr="00511760">
        <w:tc>
          <w:tcPr>
            <w:tcW w:w="685" w:type="dxa"/>
            <w:tcBorders>
              <w:top w:val="nil"/>
              <w:left w:val="nil"/>
              <w:bottom w:val="single" w:sz="4" w:space="0" w:color="auto"/>
              <w:right w:val="nil"/>
            </w:tcBorders>
          </w:tcPr>
          <w:p w14:paraId="42D03BE8" w14:textId="77777777" w:rsidR="004E026B" w:rsidRPr="00076D22" w:rsidRDefault="004E026B" w:rsidP="00511760">
            <w:pPr>
              <w:pStyle w:val="TCTableBody"/>
              <w:jc w:val="left"/>
            </w:pPr>
            <w:r w:rsidRPr="00076D22">
              <w:lastRenderedPageBreak/>
              <w:t>27</w:t>
            </w:r>
          </w:p>
        </w:tc>
        <w:tc>
          <w:tcPr>
            <w:tcW w:w="1158" w:type="dxa"/>
            <w:tcBorders>
              <w:top w:val="nil"/>
              <w:left w:val="nil"/>
              <w:bottom w:val="single" w:sz="4" w:space="0" w:color="auto"/>
              <w:right w:val="nil"/>
            </w:tcBorders>
          </w:tcPr>
          <w:p w14:paraId="499708A0" w14:textId="77777777" w:rsidR="004E026B" w:rsidRPr="00076D22" w:rsidRDefault="004E026B" w:rsidP="00511760">
            <w:pPr>
              <w:pStyle w:val="TCTableBody"/>
              <w:jc w:val="left"/>
            </w:pPr>
            <w:r w:rsidRPr="00076D22">
              <w:t>UB</w:t>
            </w:r>
          </w:p>
        </w:tc>
        <w:tc>
          <w:tcPr>
            <w:tcW w:w="3402" w:type="dxa"/>
            <w:tcBorders>
              <w:top w:val="nil"/>
              <w:left w:val="nil"/>
              <w:bottom w:val="single" w:sz="4" w:space="0" w:color="auto"/>
              <w:right w:val="nil"/>
            </w:tcBorders>
          </w:tcPr>
          <w:p w14:paraId="4232B7B1"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2EBDEBC6"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470AE90A" w14:textId="77777777" w:rsidR="004E026B" w:rsidRPr="00076D22" w:rsidRDefault="004E026B" w:rsidP="00511760">
            <w:pPr>
              <w:pStyle w:val="TCTableBody"/>
              <w:jc w:val="left"/>
            </w:pPr>
            <w:r w:rsidRPr="00076D22">
              <w:t>MDMB-4en-PINACA</w:t>
            </w:r>
          </w:p>
          <w:p w14:paraId="089B03DF" w14:textId="77777777" w:rsidR="004E026B" w:rsidRPr="00076D22" w:rsidRDefault="004E026B" w:rsidP="00511760">
            <w:pPr>
              <w:pStyle w:val="TCTableBody"/>
              <w:jc w:val="left"/>
            </w:pPr>
            <w:r w:rsidRPr="00076D22">
              <w:t>4F-MDMB-BINACA</w:t>
            </w:r>
          </w:p>
        </w:tc>
        <w:tc>
          <w:tcPr>
            <w:tcW w:w="1405" w:type="dxa"/>
            <w:tcBorders>
              <w:top w:val="nil"/>
              <w:left w:val="nil"/>
              <w:bottom w:val="single" w:sz="4" w:space="0" w:color="auto"/>
              <w:right w:val="nil"/>
            </w:tcBorders>
          </w:tcPr>
          <w:p w14:paraId="3DF03051" w14:textId="77777777" w:rsidR="004E026B" w:rsidRPr="00076D22" w:rsidRDefault="004E026B" w:rsidP="00511760">
            <w:pPr>
              <w:pStyle w:val="TCTableBody"/>
              <w:jc w:val="left"/>
            </w:pPr>
            <w:r w:rsidRPr="00076D22">
              <w:t>0.51</w:t>
            </w:r>
          </w:p>
        </w:tc>
      </w:tr>
      <w:tr w:rsidR="004E026B" w:rsidRPr="00076D22" w14:paraId="4049C75B" w14:textId="77777777" w:rsidTr="00511760">
        <w:tc>
          <w:tcPr>
            <w:tcW w:w="685" w:type="dxa"/>
            <w:tcBorders>
              <w:top w:val="single" w:sz="4" w:space="0" w:color="auto"/>
              <w:left w:val="nil"/>
              <w:bottom w:val="single" w:sz="4" w:space="0" w:color="auto"/>
            </w:tcBorders>
          </w:tcPr>
          <w:p w14:paraId="6F344A8F" w14:textId="77777777" w:rsidR="004E026B" w:rsidRPr="00076D22" w:rsidRDefault="004E026B" w:rsidP="00511760">
            <w:pPr>
              <w:pStyle w:val="TCTableBody"/>
              <w:jc w:val="left"/>
            </w:pPr>
            <w:r w:rsidRPr="00076D22">
              <w:t>R1S7</w:t>
            </w:r>
          </w:p>
        </w:tc>
        <w:tc>
          <w:tcPr>
            <w:tcW w:w="1158" w:type="dxa"/>
            <w:tcBorders>
              <w:top w:val="single" w:sz="4" w:space="0" w:color="auto"/>
              <w:bottom w:val="single" w:sz="4" w:space="0" w:color="auto"/>
            </w:tcBorders>
          </w:tcPr>
          <w:p w14:paraId="441D510D"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33BB385D"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306E1D0E"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0B5D70B0"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1AB8D82C" w14:textId="77777777" w:rsidR="004E026B" w:rsidRPr="00076D22" w:rsidRDefault="004E026B" w:rsidP="00511760">
            <w:pPr>
              <w:pStyle w:val="TCTableBody"/>
              <w:jc w:val="left"/>
            </w:pPr>
            <w:r w:rsidRPr="00076D22">
              <w:t>Quant (mg / mL)</w:t>
            </w:r>
          </w:p>
        </w:tc>
      </w:tr>
      <w:tr w:rsidR="004E026B" w:rsidRPr="00076D22" w14:paraId="437DC016" w14:textId="77777777" w:rsidTr="00511760">
        <w:tc>
          <w:tcPr>
            <w:tcW w:w="685" w:type="dxa"/>
            <w:tcBorders>
              <w:top w:val="single" w:sz="4" w:space="0" w:color="auto"/>
              <w:left w:val="nil"/>
              <w:bottom w:val="nil"/>
              <w:right w:val="nil"/>
            </w:tcBorders>
          </w:tcPr>
          <w:p w14:paraId="6971D0D0" w14:textId="77777777" w:rsidR="004E026B" w:rsidRPr="00076D22" w:rsidRDefault="004E026B" w:rsidP="00511760">
            <w:pPr>
              <w:pStyle w:val="TCTableBody"/>
              <w:jc w:val="left"/>
            </w:pPr>
            <w:r w:rsidRPr="00076D22">
              <w:t>28</w:t>
            </w:r>
          </w:p>
        </w:tc>
        <w:tc>
          <w:tcPr>
            <w:tcW w:w="1158" w:type="dxa"/>
            <w:tcBorders>
              <w:top w:val="single" w:sz="4" w:space="0" w:color="auto"/>
              <w:left w:val="nil"/>
              <w:bottom w:val="nil"/>
              <w:right w:val="nil"/>
            </w:tcBorders>
          </w:tcPr>
          <w:p w14:paraId="4E64A4D6"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06148774" w14:textId="77777777" w:rsidR="004E026B" w:rsidRPr="00076D22" w:rsidRDefault="004E026B" w:rsidP="00511760">
            <w:pPr>
              <w:pStyle w:val="TCTableBody"/>
              <w:jc w:val="left"/>
            </w:pPr>
            <w:r w:rsidRPr="00076D22">
              <w:t>Lost Mary, Blue Razz Cherry</w:t>
            </w:r>
          </w:p>
        </w:tc>
        <w:tc>
          <w:tcPr>
            <w:tcW w:w="1276" w:type="dxa"/>
            <w:tcBorders>
              <w:top w:val="single" w:sz="4" w:space="0" w:color="auto"/>
              <w:left w:val="nil"/>
              <w:bottom w:val="nil"/>
              <w:right w:val="nil"/>
            </w:tcBorders>
          </w:tcPr>
          <w:p w14:paraId="5C9D1B38"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122A2863" w14:textId="77777777" w:rsidR="004E026B" w:rsidRPr="00076D22" w:rsidRDefault="004E026B" w:rsidP="00511760">
            <w:pPr>
              <w:pStyle w:val="TCTableBody"/>
              <w:jc w:val="left"/>
            </w:pPr>
            <w:r w:rsidRPr="00076D22">
              <w:t>NDD</w:t>
            </w:r>
          </w:p>
        </w:tc>
        <w:tc>
          <w:tcPr>
            <w:tcW w:w="1405" w:type="dxa"/>
            <w:tcBorders>
              <w:top w:val="single" w:sz="4" w:space="0" w:color="auto"/>
              <w:left w:val="nil"/>
              <w:bottom w:val="nil"/>
              <w:right w:val="nil"/>
            </w:tcBorders>
          </w:tcPr>
          <w:p w14:paraId="765C06CC" w14:textId="77777777" w:rsidR="004E026B" w:rsidRPr="00076D22" w:rsidRDefault="004E026B" w:rsidP="00511760">
            <w:pPr>
              <w:pStyle w:val="TCTableBody"/>
              <w:jc w:val="left"/>
            </w:pPr>
            <w:r w:rsidRPr="00076D22">
              <w:t>-</w:t>
            </w:r>
          </w:p>
        </w:tc>
      </w:tr>
      <w:tr w:rsidR="004E026B" w:rsidRPr="00076D22" w14:paraId="4BB6ED67" w14:textId="77777777" w:rsidTr="00511760">
        <w:tc>
          <w:tcPr>
            <w:tcW w:w="685" w:type="dxa"/>
            <w:tcBorders>
              <w:top w:val="nil"/>
              <w:left w:val="nil"/>
              <w:bottom w:val="nil"/>
              <w:right w:val="nil"/>
            </w:tcBorders>
          </w:tcPr>
          <w:p w14:paraId="4A3EEF1F" w14:textId="77777777" w:rsidR="004E026B" w:rsidRPr="00076D22" w:rsidRDefault="004E026B" w:rsidP="00511760">
            <w:pPr>
              <w:pStyle w:val="TCTableBody"/>
              <w:jc w:val="left"/>
            </w:pPr>
            <w:r w:rsidRPr="00076D22">
              <w:t>29</w:t>
            </w:r>
          </w:p>
        </w:tc>
        <w:tc>
          <w:tcPr>
            <w:tcW w:w="1158" w:type="dxa"/>
            <w:tcBorders>
              <w:top w:val="nil"/>
              <w:left w:val="nil"/>
              <w:bottom w:val="nil"/>
              <w:right w:val="nil"/>
            </w:tcBorders>
          </w:tcPr>
          <w:p w14:paraId="6B685E0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DEB8C8F" w14:textId="77777777" w:rsidR="004E026B" w:rsidRPr="00076D22" w:rsidRDefault="004E026B" w:rsidP="00511760">
            <w:pPr>
              <w:pStyle w:val="TCTableBody"/>
              <w:jc w:val="left"/>
            </w:pPr>
            <w:r w:rsidRPr="00076D22">
              <w:t>Crystal Bar, Blueberry sour raspberry</w:t>
            </w:r>
          </w:p>
        </w:tc>
        <w:tc>
          <w:tcPr>
            <w:tcW w:w="1276" w:type="dxa"/>
            <w:tcBorders>
              <w:top w:val="nil"/>
              <w:left w:val="nil"/>
              <w:bottom w:val="nil"/>
              <w:right w:val="nil"/>
            </w:tcBorders>
          </w:tcPr>
          <w:p w14:paraId="707BF9F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F31D63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15F3F97D" w14:textId="77777777" w:rsidR="004E026B" w:rsidRPr="00076D22" w:rsidRDefault="004E026B" w:rsidP="00511760">
            <w:pPr>
              <w:pStyle w:val="TCTableBody"/>
              <w:jc w:val="left"/>
            </w:pPr>
            <w:r w:rsidRPr="00076D22">
              <w:t>-</w:t>
            </w:r>
          </w:p>
        </w:tc>
      </w:tr>
      <w:tr w:rsidR="004E026B" w:rsidRPr="00076D22" w14:paraId="0CD70578" w14:textId="77777777" w:rsidTr="00511760">
        <w:tc>
          <w:tcPr>
            <w:tcW w:w="685" w:type="dxa"/>
            <w:tcBorders>
              <w:top w:val="nil"/>
              <w:left w:val="nil"/>
              <w:bottom w:val="nil"/>
              <w:right w:val="nil"/>
            </w:tcBorders>
          </w:tcPr>
          <w:p w14:paraId="43BE5CB6" w14:textId="77777777" w:rsidR="004E026B" w:rsidRPr="00076D22" w:rsidRDefault="004E026B" w:rsidP="00511760">
            <w:pPr>
              <w:pStyle w:val="TCTableBody"/>
              <w:jc w:val="left"/>
            </w:pPr>
            <w:r w:rsidRPr="00076D22">
              <w:t>30</w:t>
            </w:r>
          </w:p>
        </w:tc>
        <w:tc>
          <w:tcPr>
            <w:tcW w:w="1158" w:type="dxa"/>
            <w:tcBorders>
              <w:top w:val="nil"/>
              <w:left w:val="nil"/>
              <w:bottom w:val="nil"/>
              <w:right w:val="nil"/>
            </w:tcBorders>
          </w:tcPr>
          <w:p w14:paraId="78F7993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DBDD0C9" w14:textId="77777777" w:rsidR="004E026B" w:rsidRPr="00076D22" w:rsidRDefault="004E026B" w:rsidP="00511760">
            <w:pPr>
              <w:pStyle w:val="TCTableBody"/>
              <w:jc w:val="left"/>
            </w:pPr>
            <w:r w:rsidRPr="00076D22">
              <w:t>Crystal Bar, Blueberry peach ice</w:t>
            </w:r>
          </w:p>
        </w:tc>
        <w:tc>
          <w:tcPr>
            <w:tcW w:w="1276" w:type="dxa"/>
            <w:tcBorders>
              <w:top w:val="nil"/>
              <w:left w:val="nil"/>
              <w:bottom w:val="nil"/>
              <w:right w:val="nil"/>
            </w:tcBorders>
          </w:tcPr>
          <w:p w14:paraId="05FF87F7"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70FB326"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05876EB" w14:textId="77777777" w:rsidR="004E026B" w:rsidRPr="00076D22" w:rsidRDefault="004E026B" w:rsidP="00511760">
            <w:pPr>
              <w:pStyle w:val="TCTableBody"/>
              <w:jc w:val="left"/>
            </w:pPr>
            <w:r w:rsidRPr="00076D22">
              <w:t>-</w:t>
            </w:r>
          </w:p>
        </w:tc>
      </w:tr>
      <w:tr w:rsidR="004E026B" w:rsidRPr="00076D22" w14:paraId="11931500" w14:textId="77777777" w:rsidTr="00511760">
        <w:tc>
          <w:tcPr>
            <w:tcW w:w="685" w:type="dxa"/>
            <w:tcBorders>
              <w:top w:val="nil"/>
              <w:left w:val="nil"/>
              <w:bottom w:val="nil"/>
              <w:right w:val="nil"/>
            </w:tcBorders>
          </w:tcPr>
          <w:p w14:paraId="2FF975E1" w14:textId="77777777" w:rsidR="004E026B" w:rsidRPr="00076D22" w:rsidRDefault="004E026B" w:rsidP="00511760">
            <w:pPr>
              <w:pStyle w:val="TCTableBody"/>
              <w:jc w:val="left"/>
            </w:pPr>
            <w:r w:rsidRPr="00076D22">
              <w:t>31</w:t>
            </w:r>
          </w:p>
        </w:tc>
        <w:tc>
          <w:tcPr>
            <w:tcW w:w="1158" w:type="dxa"/>
            <w:tcBorders>
              <w:top w:val="nil"/>
              <w:left w:val="nil"/>
              <w:bottom w:val="nil"/>
              <w:right w:val="nil"/>
            </w:tcBorders>
          </w:tcPr>
          <w:p w14:paraId="102C15C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4D23E1" w14:textId="77777777" w:rsidR="004E026B" w:rsidRPr="00076D22" w:rsidRDefault="004E026B" w:rsidP="00511760">
            <w:pPr>
              <w:pStyle w:val="TCTableBody"/>
              <w:jc w:val="left"/>
            </w:pPr>
            <w:r w:rsidRPr="00076D22">
              <w:t>Twister bar, Strawberry raspberry cherry</w:t>
            </w:r>
          </w:p>
        </w:tc>
        <w:tc>
          <w:tcPr>
            <w:tcW w:w="1276" w:type="dxa"/>
            <w:tcBorders>
              <w:top w:val="nil"/>
              <w:left w:val="nil"/>
              <w:bottom w:val="nil"/>
              <w:right w:val="nil"/>
            </w:tcBorders>
          </w:tcPr>
          <w:p w14:paraId="5866306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35AB135"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94D3265" w14:textId="77777777" w:rsidR="004E026B" w:rsidRPr="00076D22" w:rsidRDefault="004E026B" w:rsidP="00511760">
            <w:pPr>
              <w:pStyle w:val="TCTableBody"/>
              <w:jc w:val="left"/>
            </w:pPr>
            <w:r w:rsidRPr="00076D22">
              <w:t>-</w:t>
            </w:r>
          </w:p>
        </w:tc>
      </w:tr>
      <w:tr w:rsidR="004E026B" w:rsidRPr="00076D22" w14:paraId="23923E8F" w14:textId="77777777" w:rsidTr="00511760">
        <w:tc>
          <w:tcPr>
            <w:tcW w:w="685" w:type="dxa"/>
            <w:tcBorders>
              <w:top w:val="nil"/>
              <w:left w:val="nil"/>
              <w:bottom w:val="nil"/>
              <w:right w:val="nil"/>
            </w:tcBorders>
          </w:tcPr>
          <w:p w14:paraId="52995F57" w14:textId="77777777" w:rsidR="004E026B" w:rsidRPr="00076D22" w:rsidRDefault="004E026B" w:rsidP="00511760">
            <w:pPr>
              <w:pStyle w:val="TCTableBody"/>
              <w:jc w:val="left"/>
            </w:pPr>
            <w:r w:rsidRPr="00076D22">
              <w:t>32</w:t>
            </w:r>
          </w:p>
        </w:tc>
        <w:tc>
          <w:tcPr>
            <w:tcW w:w="1158" w:type="dxa"/>
            <w:tcBorders>
              <w:top w:val="nil"/>
              <w:left w:val="nil"/>
              <w:bottom w:val="nil"/>
              <w:right w:val="nil"/>
            </w:tcBorders>
          </w:tcPr>
          <w:p w14:paraId="60EB6B3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27DECCF"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73F29F62"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DD958CE"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630A762" w14:textId="77777777" w:rsidR="004E026B" w:rsidRPr="00076D22" w:rsidRDefault="004E026B" w:rsidP="00511760">
            <w:pPr>
              <w:pStyle w:val="TCTableBody"/>
              <w:jc w:val="left"/>
            </w:pPr>
            <w:r w:rsidRPr="00076D22">
              <w:t>-</w:t>
            </w:r>
          </w:p>
        </w:tc>
      </w:tr>
      <w:tr w:rsidR="004E026B" w:rsidRPr="00076D22" w14:paraId="49E18A4B" w14:textId="77777777" w:rsidTr="00511760">
        <w:tc>
          <w:tcPr>
            <w:tcW w:w="685" w:type="dxa"/>
            <w:tcBorders>
              <w:top w:val="nil"/>
              <w:left w:val="nil"/>
              <w:bottom w:val="nil"/>
              <w:right w:val="nil"/>
            </w:tcBorders>
          </w:tcPr>
          <w:p w14:paraId="3C76B344" w14:textId="77777777" w:rsidR="004E026B" w:rsidRPr="00076D22" w:rsidRDefault="004E026B" w:rsidP="00511760">
            <w:pPr>
              <w:pStyle w:val="TCTableBody"/>
              <w:jc w:val="left"/>
            </w:pPr>
            <w:r w:rsidRPr="00076D22">
              <w:t>33</w:t>
            </w:r>
          </w:p>
        </w:tc>
        <w:tc>
          <w:tcPr>
            <w:tcW w:w="1158" w:type="dxa"/>
            <w:tcBorders>
              <w:top w:val="nil"/>
              <w:left w:val="nil"/>
              <w:bottom w:val="nil"/>
              <w:right w:val="nil"/>
            </w:tcBorders>
          </w:tcPr>
          <w:p w14:paraId="30C7FDD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361D52F" w14:textId="77777777" w:rsidR="004E026B" w:rsidRPr="00076D22" w:rsidRDefault="004E026B" w:rsidP="00511760">
            <w:pPr>
              <w:pStyle w:val="TCTableBody"/>
              <w:jc w:val="left"/>
            </w:pPr>
            <w:r w:rsidRPr="00076D22">
              <w:t>Lost Mary, Pineapple ice</w:t>
            </w:r>
          </w:p>
        </w:tc>
        <w:tc>
          <w:tcPr>
            <w:tcW w:w="1276" w:type="dxa"/>
            <w:tcBorders>
              <w:top w:val="nil"/>
              <w:left w:val="nil"/>
              <w:bottom w:val="nil"/>
              <w:right w:val="nil"/>
            </w:tcBorders>
          </w:tcPr>
          <w:p w14:paraId="5B3C28C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DF4C5FD"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25C4C22" w14:textId="77777777" w:rsidR="004E026B" w:rsidRPr="00076D22" w:rsidRDefault="004E026B" w:rsidP="00511760">
            <w:pPr>
              <w:pStyle w:val="TCTableBody"/>
              <w:jc w:val="left"/>
            </w:pPr>
            <w:r w:rsidRPr="00076D22">
              <w:t>-</w:t>
            </w:r>
          </w:p>
        </w:tc>
      </w:tr>
      <w:tr w:rsidR="004E026B" w:rsidRPr="00076D22" w14:paraId="7BB4AA39" w14:textId="77777777" w:rsidTr="00511760">
        <w:tc>
          <w:tcPr>
            <w:tcW w:w="685" w:type="dxa"/>
            <w:tcBorders>
              <w:top w:val="nil"/>
              <w:left w:val="nil"/>
              <w:bottom w:val="nil"/>
              <w:right w:val="nil"/>
            </w:tcBorders>
          </w:tcPr>
          <w:p w14:paraId="6C834632" w14:textId="77777777" w:rsidR="004E026B" w:rsidRPr="00076D22" w:rsidRDefault="004E026B" w:rsidP="00511760">
            <w:pPr>
              <w:pStyle w:val="TCTableBody"/>
              <w:jc w:val="left"/>
            </w:pPr>
            <w:r w:rsidRPr="00076D22">
              <w:t>34</w:t>
            </w:r>
          </w:p>
        </w:tc>
        <w:tc>
          <w:tcPr>
            <w:tcW w:w="1158" w:type="dxa"/>
            <w:tcBorders>
              <w:top w:val="nil"/>
              <w:left w:val="nil"/>
              <w:bottom w:val="nil"/>
              <w:right w:val="nil"/>
            </w:tcBorders>
          </w:tcPr>
          <w:p w14:paraId="0328DC0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18E0016" w14:textId="77777777" w:rsidR="004E026B" w:rsidRPr="00076D22" w:rsidRDefault="004E026B" w:rsidP="00511760">
            <w:pPr>
              <w:pStyle w:val="TCTableBody"/>
              <w:jc w:val="left"/>
            </w:pPr>
            <w:r w:rsidRPr="00076D22">
              <w:t>Lost Mary, Cherry ice</w:t>
            </w:r>
          </w:p>
        </w:tc>
        <w:tc>
          <w:tcPr>
            <w:tcW w:w="1276" w:type="dxa"/>
            <w:tcBorders>
              <w:top w:val="nil"/>
              <w:left w:val="nil"/>
              <w:bottom w:val="nil"/>
              <w:right w:val="nil"/>
            </w:tcBorders>
          </w:tcPr>
          <w:p w14:paraId="4FA63C6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7677E21"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185E7B80" w14:textId="77777777" w:rsidR="004E026B" w:rsidRPr="00076D22" w:rsidRDefault="004E026B" w:rsidP="00511760">
            <w:pPr>
              <w:pStyle w:val="TCTableBody"/>
              <w:jc w:val="left"/>
            </w:pPr>
            <w:r w:rsidRPr="00076D22">
              <w:t>-</w:t>
            </w:r>
          </w:p>
        </w:tc>
      </w:tr>
      <w:tr w:rsidR="004E026B" w:rsidRPr="00076D22" w14:paraId="5E247E0D" w14:textId="77777777" w:rsidTr="00511760">
        <w:tc>
          <w:tcPr>
            <w:tcW w:w="685" w:type="dxa"/>
            <w:tcBorders>
              <w:top w:val="nil"/>
              <w:left w:val="nil"/>
              <w:bottom w:val="nil"/>
              <w:right w:val="nil"/>
            </w:tcBorders>
          </w:tcPr>
          <w:p w14:paraId="5CF34CE8" w14:textId="77777777" w:rsidR="004E026B" w:rsidRPr="00076D22" w:rsidRDefault="004E026B" w:rsidP="00511760">
            <w:pPr>
              <w:pStyle w:val="TCTableBody"/>
              <w:jc w:val="left"/>
            </w:pPr>
            <w:r w:rsidRPr="00076D22">
              <w:t>35</w:t>
            </w:r>
          </w:p>
        </w:tc>
        <w:tc>
          <w:tcPr>
            <w:tcW w:w="1158" w:type="dxa"/>
            <w:tcBorders>
              <w:top w:val="nil"/>
              <w:left w:val="nil"/>
              <w:bottom w:val="nil"/>
              <w:right w:val="nil"/>
            </w:tcBorders>
          </w:tcPr>
          <w:p w14:paraId="7CDA586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F7DD4AF" w14:textId="77777777" w:rsidR="004E026B" w:rsidRPr="00076D22" w:rsidRDefault="004E026B" w:rsidP="00511760">
            <w:pPr>
              <w:pStyle w:val="TCTableBody"/>
              <w:jc w:val="left"/>
            </w:pPr>
            <w:r w:rsidRPr="00076D22">
              <w:t>Lost Mary, Cherry ice</w:t>
            </w:r>
          </w:p>
        </w:tc>
        <w:tc>
          <w:tcPr>
            <w:tcW w:w="1276" w:type="dxa"/>
            <w:tcBorders>
              <w:top w:val="nil"/>
              <w:left w:val="nil"/>
              <w:bottom w:val="nil"/>
              <w:right w:val="nil"/>
            </w:tcBorders>
          </w:tcPr>
          <w:p w14:paraId="79552E3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3D9E7DD"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9A0F002" w14:textId="77777777" w:rsidR="004E026B" w:rsidRPr="00076D22" w:rsidRDefault="004E026B" w:rsidP="00511760">
            <w:pPr>
              <w:pStyle w:val="TCTableBody"/>
              <w:jc w:val="left"/>
            </w:pPr>
            <w:r w:rsidRPr="00076D22">
              <w:t>-</w:t>
            </w:r>
          </w:p>
        </w:tc>
      </w:tr>
      <w:tr w:rsidR="004E026B" w:rsidRPr="00076D22" w14:paraId="06AB5B5D" w14:textId="77777777" w:rsidTr="00511760">
        <w:tc>
          <w:tcPr>
            <w:tcW w:w="685" w:type="dxa"/>
            <w:tcBorders>
              <w:top w:val="nil"/>
              <w:left w:val="nil"/>
              <w:bottom w:val="nil"/>
              <w:right w:val="nil"/>
            </w:tcBorders>
          </w:tcPr>
          <w:p w14:paraId="3904A632" w14:textId="77777777" w:rsidR="004E026B" w:rsidRPr="00076D22" w:rsidRDefault="004E026B" w:rsidP="00511760">
            <w:pPr>
              <w:pStyle w:val="TCTableBody"/>
              <w:jc w:val="left"/>
            </w:pPr>
            <w:r w:rsidRPr="00076D22">
              <w:t>36</w:t>
            </w:r>
          </w:p>
        </w:tc>
        <w:tc>
          <w:tcPr>
            <w:tcW w:w="1158" w:type="dxa"/>
            <w:tcBorders>
              <w:top w:val="nil"/>
              <w:left w:val="nil"/>
              <w:bottom w:val="nil"/>
              <w:right w:val="nil"/>
            </w:tcBorders>
          </w:tcPr>
          <w:p w14:paraId="02688E1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0204F4B" w14:textId="77777777" w:rsidR="004E026B" w:rsidRPr="00076D22" w:rsidRDefault="004E026B" w:rsidP="00511760">
            <w:pPr>
              <w:pStyle w:val="TCTableBody"/>
              <w:jc w:val="left"/>
            </w:pPr>
            <w:r w:rsidRPr="00076D22">
              <w:t>Elfbar, Cola</w:t>
            </w:r>
          </w:p>
        </w:tc>
        <w:tc>
          <w:tcPr>
            <w:tcW w:w="1276" w:type="dxa"/>
            <w:tcBorders>
              <w:top w:val="nil"/>
              <w:left w:val="nil"/>
              <w:bottom w:val="nil"/>
              <w:right w:val="nil"/>
            </w:tcBorders>
          </w:tcPr>
          <w:p w14:paraId="728EAD8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6A467EF"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4C341F8E" w14:textId="77777777" w:rsidR="004E026B" w:rsidRPr="00076D22" w:rsidRDefault="004E026B" w:rsidP="00511760">
            <w:pPr>
              <w:pStyle w:val="TCTableBody"/>
              <w:jc w:val="left"/>
            </w:pPr>
            <w:r w:rsidRPr="00076D22">
              <w:t>-</w:t>
            </w:r>
          </w:p>
        </w:tc>
      </w:tr>
      <w:tr w:rsidR="004E026B" w:rsidRPr="00076D22" w14:paraId="7B1451A6" w14:textId="77777777" w:rsidTr="00511760">
        <w:tc>
          <w:tcPr>
            <w:tcW w:w="685" w:type="dxa"/>
            <w:tcBorders>
              <w:top w:val="nil"/>
              <w:left w:val="nil"/>
              <w:bottom w:val="nil"/>
              <w:right w:val="nil"/>
            </w:tcBorders>
          </w:tcPr>
          <w:p w14:paraId="76DCAAEA" w14:textId="77777777" w:rsidR="004E026B" w:rsidRPr="00076D22" w:rsidRDefault="004E026B" w:rsidP="00511760">
            <w:pPr>
              <w:pStyle w:val="TCTableBody"/>
              <w:jc w:val="left"/>
            </w:pPr>
            <w:r w:rsidRPr="00076D22">
              <w:t>37</w:t>
            </w:r>
          </w:p>
        </w:tc>
        <w:tc>
          <w:tcPr>
            <w:tcW w:w="1158" w:type="dxa"/>
            <w:tcBorders>
              <w:top w:val="nil"/>
              <w:left w:val="nil"/>
              <w:bottom w:val="nil"/>
              <w:right w:val="nil"/>
            </w:tcBorders>
          </w:tcPr>
          <w:p w14:paraId="0A95D2B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C07132" w14:textId="77777777" w:rsidR="004E026B" w:rsidRPr="00076D22" w:rsidRDefault="004E026B" w:rsidP="00511760">
            <w:pPr>
              <w:pStyle w:val="TCTableBody"/>
              <w:jc w:val="left"/>
            </w:pPr>
            <w:r w:rsidRPr="00076D22">
              <w:t>Brand unknown</w:t>
            </w:r>
          </w:p>
        </w:tc>
        <w:tc>
          <w:tcPr>
            <w:tcW w:w="1276" w:type="dxa"/>
            <w:tcBorders>
              <w:top w:val="nil"/>
              <w:left w:val="nil"/>
              <w:bottom w:val="nil"/>
              <w:right w:val="nil"/>
            </w:tcBorders>
          </w:tcPr>
          <w:p w14:paraId="61C35B0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E885A3D"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FFA9433" w14:textId="77777777" w:rsidR="004E026B" w:rsidRPr="00076D22" w:rsidRDefault="004E026B" w:rsidP="00511760">
            <w:pPr>
              <w:pStyle w:val="TCTableBody"/>
              <w:jc w:val="left"/>
            </w:pPr>
            <w:r w:rsidRPr="00076D22">
              <w:t>-</w:t>
            </w:r>
          </w:p>
        </w:tc>
      </w:tr>
      <w:tr w:rsidR="004E026B" w:rsidRPr="00076D22" w14:paraId="040D707F" w14:textId="77777777" w:rsidTr="00511760">
        <w:tc>
          <w:tcPr>
            <w:tcW w:w="685" w:type="dxa"/>
            <w:tcBorders>
              <w:top w:val="nil"/>
              <w:left w:val="nil"/>
              <w:bottom w:val="nil"/>
              <w:right w:val="nil"/>
            </w:tcBorders>
          </w:tcPr>
          <w:p w14:paraId="558D4783" w14:textId="77777777" w:rsidR="004E026B" w:rsidRPr="00076D22" w:rsidRDefault="004E026B" w:rsidP="00511760">
            <w:pPr>
              <w:pStyle w:val="TCTableBody"/>
              <w:jc w:val="left"/>
            </w:pPr>
            <w:r w:rsidRPr="00076D22">
              <w:t>38</w:t>
            </w:r>
          </w:p>
        </w:tc>
        <w:tc>
          <w:tcPr>
            <w:tcW w:w="1158" w:type="dxa"/>
            <w:tcBorders>
              <w:top w:val="nil"/>
              <w:left w:val="nil"/>
              <w:bottom w:val="nil"/>
              <w:right w:val="nil"/>
            </w:tcBorders>
          </w:tcPr>
          <w:p w14:paraId="27FD505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BFF2A90"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4710A8CF"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528E683"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D201D35" w14:textId="77777777" w:rsidR="004E026B" w:rsidRPr="00076D22" w:rsidRDefault="004E026B" w:rsidP="00511760">
            <w:pPr>
              <w:pStyle w:val="TCTableBody"/>
              <w:jc w:val="left"/>
            </w:pPr>
            <w:r w:rsidRPr="00076D22">
              <w:t>-</w:t>
            </w:r>
          </w:p>
        </w:tc>
      </w:tr>
      <w:tr w:rsidR="004E026B" w:rsidRPr="00076D22" w14:paraId="49CC75D6" w14:textId="77777777" w:rsidTr="00511760">
        <w:tc>
          <w:tcPr>
            <w:tcW w:w="685" w:type="dxa"/>
            <w:tcBorders>
              <w:top w:val="nil"/>
              <w:left w:val="nil"/>
              <w:bottom w:val="nil"/>
              <w:right w:val="nil"/>
            </w:tcBorders>
          </w:tcPr>
          <w:p w14:paraId="12A15D87" w14:textId="77777777" w:rsidR="004E026B" w:rsidRPr="00076D22" w:rsidRDefault="004E026B" w:rsidP="00511760">
            <w:pPr>
              <w:pStyle w:val="TCTableBody"/>
              <w:jc w:val="left"/>
            </w:pPr>
            <w:r w:rsidRPr="00076D22">
              <w:t>39</w:t>
            </w:r>
          </w:p>
        </w:tc>
        <w:tc>
          <w:tcPr>
            <w:tcW w:w="1158" w:type="dxa"/>
            <w:tcBorders>
              <w:top w:val="nil"/>
              <w:left w:val="nil"/>
              <w:bottom w:val="nil"/>
              <w:right w:val="nil"/>
            </w:tcBorders>
          </w:tcPr>
          <w:p w14:paraId="538DD00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27230B4"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71C3178B"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46B2B8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E70D5F1" w14:textId="77777777" w:rsidR="004E026B" w:rsidRPr="00076D22" w:rsidRDefault="004E026B" w:rsidP="00511760">
            <w:pPr>
              <w:pStyle w:val="TCTableBody"/>
              <w:jc w:val="left"/>
            </w:pPr>
            <w:r w:rsidRPr="00076D22">
              <w:t>-</w:t>
            </w:r>
          </w:p>
        </w:tc>
      </w:tr>
      <w:tr w:rsidR="004E026B" w:rsidRPr="00076D22" w14:paraId="680AC063" w14:textId="77777777" w:rsidTr="00511760">
        <w:tc>
          <w:tcPr>
            <w:tcW w:w="685" w:type="dxa"/>
            <w:tcBorders>
              <w:top w:val="nil"/>
              <w:left w:val="nil"/>
              <w:bottom w:val="nil"/>
              <w:right w:val="nil"/>
            </w:tcBorders>
          </w:tcPr>
          <w:p w14:paraId="43D1732D" w14:textId="77777777" w:rsidR="004E026B" w:rsidRPr="00076D22" w:rsidRDefault="004E026B" w:rsidP="00511760">
            <w:pPr>
              <w:pStyle w:val="TCTableBody"/>
              <w:jc w:val="left"/>
            </w:pPr>
            <w:r w:rsidRPr="00076D22">
              <w:t>40</w:t>
            </w:r>
          </w:p>
        </w:tc>
        <w:tc>
          <w:tcPr>
            <w:tcW w:w="1158" w:type="dxa"/>
            <w:tcBorders>
              <w:top w:val="nil"/>
              <w:left w:val="nil"/>
              <w:bottom w:val="nil"/>
              <w:right w:val="nil"/>
            </w:tcBorders>
          </w:tcPr>
          <w:p w14:paraId="553C566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CC353F" w14:textId="77777777" w:rsidR="004E026B" w:rsidRPr="00076D22" w:rsidRDefault="004E026B" w:rsidP="00511760">
            <w:pPr>
              <w:pStyle w:val="TCTableBody"/>
              <w:jc w:val="left"/>
            </w:pPr>
            <w:r w:rsidRPr="00076D22">
              <w:t>Lost Mary, Pineapple ice</w:t>
            </w:r>
          </w:p>
        </w:tc>
        <w:tc>
          <w:tcPr>
            <w:tcW w:w="1276" w:type="dxa"/>
            <w:tcBorders>
              <w:top w:val="nil"/>
              <w:left w:val="nil"/>
              <w:bottom w:val="nil"/>
              <w:right w:val="nil"/>
            </w:tcBorders>
          </w:tcPr>
          <w:p w14:paraId="6323545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D67EFD0"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767E6B6" w14:textId="77777777" w:rsidR="004E026B" w:rsidRPr="00076D22" w:rsidRDefault="004E026B" w:rsidP="00511760">
            <w:pPr>
              <w:pStyle w:val="TCTableBody"/>
              <w:jc w:val="left"/>
            </w:pPr>
            <w:r w:rsidRPr="00076D22">
              <w:t>-</w:t>
            </w:r>
          </w:p>
        </w:tc>
      </w:tr>
      <w:tr w:rsidR="004E026B" w:rsidRPr="00076D22" w14:paraId="057608B0" w14:textId="77777777" w:rsidTr="00511760">
        <w:tc>
          <w:tcPr>
            <w:tcW w:w="685" w:type="dxa"/>
            <w:tcBorders>
              <w:top w:val="nil"/>
              <w:left w:val="nil"/>
              <w:bottom w:val="nil"/>
              <w:right w:val="nil"/>
            </w:tcBorders>
          </w:tcPr>
          <w:p w14:paraId="7F8381EF" w14:textId="77777777" w:rsidR="004E026B" w:rsidRPr="00076D22" w:rsidRDefault="004E026B" w:rsidP="00511760">
            <w:pPr>
              <w:pStyle w:val="TCTableBody"/>
              <w:jc w:val="left"/>
            </w:pPr>
            <w:r w:rsidRPr="00076D22">
              <w:t>41</w:t>
            </w:r>
          </w:p>
        </w:tc>
        <w:tc>
          <w:tcPr>
            <w:tcW w:w="1158" w:type="dxa"/>
            <w:tcBorders>
              <w:top w:val="nil"/>
              <w:left w:val="nil"/>
              <w:bottom w:val="nil"/>
              <w:right w:val="nil"/>
            </w:tcBorders>
          </w:tcPr>
          <w:p w14:paraId="731CA43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CD48528" w14:textId="77777777" w:rsidR="004E026B" w:rsidRPr="00076D22" w:rsidRDefault="004E026B" w:rsidP="00511760">
            <w:pPr>
              <w:pStyle w:val="TCTableBody"/>
              <w:jc w:val="left"/>
            </w:pPr>
            <w:r w:rsidRPr="00076D22">
              <w:t>Crystal Bar, Tiger blood</w:t>
            </w:r>
          </w:p>
        </w:tc>
        <w:tc>
          <w:tcPr>
            <w:tcW w:w="1276" w:type="dxa"/>
            <w:tcBorders>
              <w:top w:val="nil"/>
              <w:left w:val="nil"/>
              <w:bottom w:val="nil"/>
              <w:right w:val="nil"/>
            </w:tcBorders>
          </w:tcPr>
          <w:p w14:paraId="70052BC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16CEF0C"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1B1B681E" w14:textId="77777777" w:rsidR="004E026B" w:rsidRPr="00076D22" w:rsidRDefault="004E026B" w:rsidP="00511760">
            <w:pPr>
              <w:pStyle w:val="TCTableBody"/>
              <w:jc w:val="left"/>
            </w:pPr>
            <w:r w:rsidRPr="00076D22">
              <w:t>-</w:t>
            </w:r>
          </w:p>
        </w:tc>
      </w:tr>
      <w:tr w:rsidR="004E026B" w:rsidRPr="00076D22" w14:paraId="22230F3F" w14:textId="77777777" w:rsidTr="00511760">
        <w:tc>
          <w:tcPr>
            <w:tcW w:w="685" w:type="dxa"/>
            <w:tcBorders>
              <w:top w:val="nil"/>
              <w:left w:val="nil"/>
              <w:bottom w:val="nil"/>
              <w:right w:val="nil"/>
            </w:tcBorders>
          </w:tcPr>
          <w:p w14:paraId="1C380DD9" w14:textId="77777777" w:rsidR="004E026B" w:rsidRPr="00076D22" w:rsidRDefault="004E026B" w:rsidP="00511760">
            <w:pPr>
              <w:pStyle w:val="TCTableBody"/>
              <w:jc w:val="left"/>
            </w:pPr>
            <w:r w:rsidRPr="00076D22">
              <w:t>42</w:t>
            </w:r>
          </w:p>
        </w:tc>
        <w:tc>
          <w:tcPr>
            <w:tcW w:w="1158" w:type="dxa"/>
            <w:tcBorders>
              <w:top w:val="nil"/>
              <w:left w:val="nil"/>
              <w:bottom w:val="nil"/>
              <w:right w:val="nil"/>
            </w:tcBorders>
          </w:tcPr>
          <w:p w14:paraId="2D78035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025F633"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7B63068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0FF2B2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82798EF" w14:textId="77777777" w:rsidR="004E026B" w:rsidRPr="00076D22" w:rsidRDefault="004E026B" w:rsidP="00511760">
            <w:pPr>
              <w:pStyle w:val="TCTableBody"/>
              <w:jc w:val="left"/>
            </w:pPr>
            <w:r w:rsidRPr="00076D22">
              <w:t>-</w:t>
            </w:r>
          </w:p>
        </w:tc>
      </w:tr>
      <w:tr w:rsidR="004E026B" w:rsidRPr="00076D22" w14:paraId="6557A4E8" w14:textId="77777777" w:rsidTr="00511760">
        <w:tc>
          <w:tcPr>
            <w:tcW w:w="685" w:type="dxa"/>
            <w:tcBorders>
              <w:top w:val="nil"/>
              <w:left w:val="nil"/>
              <w:bottom w:val="nil"/>
              <w:right w:val="nil"/>
            </w:tcBorders>
          </w:tcPr>
          <w:p w14:paraId="360CB8A2" w14:textId="77777777" w:rsidR="004E026B" w:rsidRPr="00076D22" w:rsidRDefault="004E026B" w:rsidP="00511760">
            <w:pPr>
              <w:pStyle w:val="TCTableBody"/>
              <w:jc w:val="left"/>
            </w:pPr>
            <w:r w:rsidRPr="00076D22">
              <w:t>43</w:t>
            </w:r>
          </w:p>
        </w:tc>
        <w:tc>
          <w:tcPr>
            <w:tcW w:w="1158" w:type="dxa"/>
            <w:tcBorders>
              <w:top w:val="nil"/>
              <w:left w:val="nil"/>
              <w:bottom w:val="nil"/>
              <w:right w:val="nil"/>
            </w:tcBorders>
          </w:tcPr>
          <w:p w14:paraId="2113E30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2F9B55A" w14:textId="77777777" w:rsidR="004E026B" w:rsidRPr="00076D22" w:rsidRDefault="004E026B" w:rsidP="00511760">
            <w:pPr>
              <w:pStyle w:val="TCTableBody"/>
              <w:jc w:val="left"/>
            </w:pPr>
            <w:r w:rsidRPr="00076D22">
              <w:t>Lost Mary, Pineapple ice</w:t>
            </w:r>
          </w:p>
        </w:tc>
        <w:tc>
          <w:tcPr>
            <w:tcW w:w="1276" w:type="dxa"/>
            <w:tcBorders>
              <w:top w:val="nil"/>
              <w:left w:val="nil"/>
              <w:bottom w:val="nil"/>
              <w:right w:val="nil"/>
            </w:tcBorders>
          </w:tcPr>
          <w:p w14:paraId="10AEF27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297D476"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5BE6C90" w14:textId="77777777" w:rsidR="004E026B" w:rsidRPr="00076D22" w:rsidRDefault="004E026B" w:rsidP="00511760">
            <w:pPr>
              <w:pStyle w:val="TCTableBody"/>
              <w:jc w:val="left"/>
            </w:pPr>
            <w:r w:rsidRPr="00076D22">
              <w:t>-</w:t>
            </w:r>
          </w:p>
        </w:tc>
      </w:tr>
      <w:tr w:rsidR="004E026B" w:rsidRPr="00076D22" w14:paraId="67078E23" w14:textId="77777777" w:rsidTr="00511760">
        <w:tc>
          <w:tcPr>
            <w:tcW w:w="685" w:type="dxa"/>
            <w:tcBorders>
              <w:top w:val="nil"/>
              <w:left w:val="nil"/>
              <w:bottom w:val="nil"/>
              <w:right w:val="nil"/>
            </w:tcBorders>
          </w:tcPr>
          <w:p w14:paraId="6E5E34E4" w14:textId="77777777" w:rsidR="004E026B" w:rsidRPr="00076D22" w:rsidRDefault="004E026B" w:rsidP="00511760">
            <w:pPr>
              <w:pStyle w:val="TCTableBody"/>
              <w:jc w:val="left"/>
            </w:pPr>
            <w:r w:rsidRPr="00076D22">
              <w:t>44</w:t>
            </w:r>
          </w:p>
        </w:tc>
        <w:tc>
          <w:tcPr>
            <w:tcW w:w="1158" w:type="dxa"/>
            <w:tcBorders>
              <w:top w:val="nil"/>
              <w:left w:val="nil"/>
              <w:bottom w:val="nil"/>
              <w:right w:val="nil"/>
            </w:tcBorders>
          </w:tcPr>
          <w:p w14:paraId="2F1FFC2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919183D"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52C3E59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04B3DB3"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18ADB30" w14:textId="77777777" w:rsidR="004E026B" w:rsidRPr="00076D22" w:rsidRDefault="004E026B" w:rsidP="00511760">
            <w:pPr>
              <w:pStyle w:val="TCTableBody"/>
              <w:jc w:val="left"/>
            </w:pPr>
            <w:r w:rsidRPr="00076D22">
              <w:t>-</w:t>
            </w:r>
          </w:p>
        </w:tc>
      </w:tr>
      <w:tr w:rsidR="004E026B" w:rsidRPr="00076D22" w14:paraId="28C050B0" w14:textId="77777777" w:rsidTr="00511760">
        <w:tc>
          <w:tcPr>
            <w:tcW w:w="685" w:type="dxa"/>
            <w:tcBorders>
              <w:top w:val="nil"/>
              <w:left w:val="nil"/>
              <w:bottom w:val="nil"/>
              <w:right w:val="nil"/>
            </w:tcBorders>
          </w:tcPr>
          <w:p w14:paraId="27E4BC6B" w14:textId="77777777" w:rsidR="004E026B" w:rsidRPr="00076D22" w:rsidRDefault="004E026B" w:rsidP="00511760">
            <w:pPr>
              <w:pStyle w:val="TCTableBody"/>
              <w:jc w:val="left"/>
            </w:pPr>
            <w:r w:rsidRPr="00076D22">
              <w:t>45</w:t>
            </w:r>
          </w:p>
        </w:tc>
        <w:tc>
          <w:tcPr>
            <w:tcW w:w="1158" w:type="dxa"/>
            <w:tcBorders>
              <w:top w:val="nil"/>
              <w:left w:val="nil"/>
              <w:bottom w:val="nil"/>
              <w:right w:val="nil"/>
            </w:tcBorders>
          </w:tcPr>
          <w:p w14:paraId="0D1D175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14F624" w14:textId="77777777" w:rsidR="004E026B" w:rsidRPr="00076D22" w:rsidRDefault="004E026B" w:rsidP="00511760">
            <w:pPr>
              <w:pStyle w:val="TCTableBody"/>
              <w:jc w:val="left"/>
            </w:pPr>
            <w:r w:rsidRPr="00076D22">
              <w:t>Lost Mary, Double Apple</w:t>
            </w:r>
          </w:p>
        </w:tc>
        <w:tc>
          <w:tcPr>
            <w:tcW w:w="1276" w:type="dxa"/>
            <w:tcBorders>
              <w:top w:val="nil"/>
              <w:left w:val="nil"/>
              <w:bottom w:val="nil"/>
              <w:right w:val="nil"/>
            </w:tcBorders>
          </w:tcPr>
          <w:p w14:paraId="2F3389E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73D95E4"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0AC3028" w14:textId="77777777" w:rsidR="004E026B" w:rsidRPr="00076D22" w:rsidRDefault="004E026B" w:rsidP="00511760">
            <w:pPr>
              <w:pStyle w:val="TCTableBody"/>
              <w:jc w:val="left"/>
            </w:pPr>
            <w:r w:rsidRPr="00076D22">
              <w:t>-</w:t>
            </w:r>
          </w:p>
        </w:tc>
      </w:tr>
      <w:tr w:rsidR="004E026B" w:rsidRPr="00076D22" w14:paraId="7DA3B8DD" w14:textId="77777777" w:rsidTr="00511760">
        <w:tc>
          <w:tcPr>
            <w:tcW w:w="685" w:type="dxa"/>
            <w:tcBorders>
              <w:top w:val="nil"/>
              <w:left w:val="nil"/>
              <w:bottom w:val="nil"/>
              <w:right w:val="nil"/>
            </w:tcBorders>
          </w:tcPr>
          <w:p w14:paraId="74E447D3" w14:textId="77777777" w:rsidR="004E026B" w:rsidRPr="00076D22" w:rsidRDefault="004E026B" w:rsidP="00511760">
            <w:pPr>
              <w:pStyle w:val="TCTableBody"/>
              <w:jc w:val="left"/>
            </w:pPr>
            <w:r w:rsidRPr="00076D22">
              <w:t>46</w:t>
            </w:r>
          </w:p>
        </w:tc>
        <w:tc>
          <w:tcPr>
            <w:tcW w:w="1158" w:type="dxa"/>
            <w:tcBorders>
              <w:top w:val="nil"/>
              <w:left w:val="nil"/>
              <w:bottom w:val="nil"/>
              <w:right w:val="nil"/>
            </w:tcBorders>
          </w:tcPr>
          <w:p w14:paraId="74A46C5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2DCA3F6" w14:textId="77777777" w:rsidR="004E026B" w:rsidRPr="00076D22" w:rsidRDefault="004E026B" w:rsidP="00511760">
            <w:pPr>
              <w:pStyle w:val="TCTableBody"/>
              <w:jc w:val="left"/>
            </w:pPr>
            <w:r w:rsidRPr="00076D22">
              <w:t>Lost Mary, Blue Razz ice</w:t>
            </w:r>
          </w:p>
        </w:tc>
        <w:tc>
          <w:tcPr>
            <w:tcW w:w="1276" w:type="dxa"/>
            <w:tcBorders>
              <w:top w:val="nil"/>
              <w:left w:val="nil"/>
              <w:bottom w:val="nil"/>
              <w:right w:val="nil"/>
            </w:tcBorders>
          </w:tcPr>
          <w:p w14:paraId="458AFF4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0709B72"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B08048E" w14:textId="77777777" w:rsidR="004E026B" w:rsidRPr="00076D22" w:rsidRDefault="004E026B" w:rsidP="00511760">
            <w:pPr>
              <w:pStyle w:val="TCTableBody"/>
              <w:jc w:val="left"/>
            </w:pPr>
            <w:r w:rsidRPr="00076D22">
              <w:t>-</w:t>
            </w:r>
          </w:p>
        </w:tc>
      </w:tr>
      <w:tr w:rsidR="004E026B" w:rsidRPr="00076D22" w14:paraId="51D06DAB" w14:textId="77777777" w:rsidTr="00511760">
        <w:tc>
          <w:tcPr>
            <w:tcW w:w="685" w:type="dxa"/>
            <w:tcBorders>
              <w:top w:val="nil"/>
              <w:left w:val="nil"/>
              <w:bottom w:val="nil"/>
              <w:right w:val="nil"/>
            </w:tcBorders>
          </w:tcPr>
          <w:p w14:paraId="0CF7F6A4" w14:textId="77777777" w:rsidR="004E026B" w:rsidRPr="00076D22" w:rsidRDefault="004E026B" w:rsidP="00511760">
            <w:pPr>
              <w:pStyle w:val="TCTableBody"/>
              <w:jc w:val="left"/>
            </w:pPr>
            <w:r w:rsidRPr="00076D22">
              <w:t>47</w:t>
            </w:r>
          </w:p>
        </w:tc>
        <w:tc>
          <w:tcPr>
            <w:tcW w:w="1158" w:type="dxa"/>
            <w:tcBorders>
              <w:top w:val="nil"/>
              <w:left w:val="nil"/>
              <w:bottom w:val="nil"/>
              <w:right w:val="nil"/>
            </w:tcBorders>
          </w:tcPr>
          <w:p w14:paraId="1FBDAAE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5211AC" w14:textId="77777777" w:rsidR="004E026B" w:rsidRPr="00076D22" w:rsidRDefault="004E026B" w:rsidP="00511760">
            <w:pPr>
              <w:pStyle w:val="TCTableBody"/>
              <w:jc w:val="left"/>
            </w:pPr>
            <w:r w:rsidRPr="00076D22">
              <w:t>Lost Mary, Kiwi passion fruit guava</w:t>
            </w:r>
          </w:p>
        </w:tc>
        <w:tc>
          <w:tcPr>
            <w:tcW w:w="1276" w:type="dxa"/>
            <w:tcBorders>
              <w:top w:val="nil"/>
              <w:left w:val="nil"/>
              <w:bottom w:val="nil"/>
              <w:right w:val="nil"/>
            </w:tcBorders>
          </w:tcPr>
          <w:p w14:paraId="497CBE56"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19ED4B0"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5524FE8" w14:textId="77777777" w:rsidR="004E026B" w:rsidRPr="00076D22" w:rsidRDefault="004E026B" w:rsidP="00511760">
            <w:pPr>
              <w:pStyle w:val="TCTableBody"/>
              <w:jc w:val="left"/>
            </w:pPr>
            <w:r w:rsidRPr="00076D22">
              <w:t>-</w:t>
            </w:r>
          </w:p>
        </w:tc>
      </w:tr>
      <w:tr w:rsidR="004E026B" w:rsidRPr="00076D22" w14:paraId="15E3C1A7" w14:textId="77777777" w:rsidTr="00511760">
        <w:tc>
          <w:tcPr>
            <w:tcW w:w="685" w:type="dxa"/>
            <w:tcBorders>
              <w:top w:val="nil"/>
              <w:left w:val="nil"/>
              <w:bottom w:val="nil"/>
              <w:right w:val="nil"/>
            </w:tcBorders>
          </w:tcPr>
          <w:p w14:paraId="440C12A9" w14:textId="77777777" w:rsidR="004E026B" w:rsidRPr="00076D22" w:rsidRDefault="004E026B" w:rsidP="00511760">
            <w:pPr>
              <w:pStyle w:val="TCTableBody"/>
              <w:jc w:val="left"/>
            </w:pPr>
            <w:r w:rsidRPr="00076D22">
              <w:t>48</w:t>
            </w:r>
          </w:p>
        </w:tc>
        <w:tc>
          <w:tcPr>
            <w:tcW w:w="1158" w:type="dxa"/>
            <w:tcBorders>
              <w:top w:val="nil"/>
              <w:left w:val="nil"/>
              <w:bottom w:val="nil"/>
              <w:right w:val="nil"/>
            </w:tcBorders>
          </w:tcPr>
          <w:p w14:paraId="1E34B98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7BF6675" w14:textId="77777777" w:rsidR="004E026B" w:rsidRPr="00076D22" w:rsidRDefault="004E026B" w:rsidP="00511760">
            <w:pPr>
              <w:pStyle w:val="TCTableBody"/>
              <w:jc w:val="left"/>
            </w:pPr>
            <w:r w:rsidRPr="00076D22">
              <w:t>Bloody Mary Crystal, Strawberry ice</w:t>
            </w:r>
          </w:p>
        </w:tc>
        <w:tc>
          <w:tcPr>
            <w:tcW w:w="1276" w:type="dxa"/>
            <w:tcBorders>
              <w:top w:val="nil"/>
              <w:left w:val="nil"/>
              <w:bottom w:val="nil"/>
              <w:right w:val="nil"/>
            </w:tcBorders>
          </w:tcPr>
          <w:p w14:paraId="34CA8998"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90D660E"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2111F1E" w14:textId="77777777" w:rsidR="004E026B" w:rsidRPr="00076D22" w:rsidRDefault="004E026B" w:rsidP="00511760">
            <w:pPr>
              <w:pStyle w:val="TCTableBody"/>
              <w:jc w:val="left"/>
            </w:pPr>
            <w:r w:rsidRPr="00076D22">
              <w:t>-</w:t>
            </w:r>
          </w:p>
        </w:tc>
      </w:tr>
      <w:tr w:rsidR="004E026B" w:rsidRPr="00076D22" w14:paraId="5E3BD227" w14:textId="77777777" w:rsidTr="00511760">
        <w:tc>
          <w:tcPr>
            <w:tcW w:w="685" w:type="dxa"/>
            <w:tcBorders>
              <w:top w:val="nil"/>
              <w:left w:val="nil"/>
              <w:bottom w:val="nil"/>
              <w:right w:val="nil"/>
            </w:tcBorders>
          </w:tcPr>
          <w:p w14:paraId="5D88F1F7" w14:textId="77777777" w:rsidR="004E026B" w:rsidRPr="00076D22" w:rsidRDefault="004E026B" w:rsidP="00511760">
            <w:pPr>
              <w:pStyle w:val="TCTableBody"/>
              <w:jc w:val="left"/>
            </w:pPr>
            <w:r w:rsidRPr="00076D22">
              <w:t>49</w:t>
            </w:r>
          </w:p>
        </w:tc>
        <w:tc>
          <w:tcPr>
            <w:tcW w:w="1158" w:type="dxa"/>
            <w:tcBorders>
              <w:top w:val="nil"/>
              <w:left w:val="nil"/>
              <w:bottom w:val="nil"/>
              <w:right w:val="nil"/>
            </w:tcBorders>
          </w:tcPr>
          <w:p w14:paraId="69B789D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2EDEC8"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3E257FE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FA90501"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231DEC3" w14:textId="77777777" w:rsidR="004E026B" w:rsidRPr="00076D22" w:rsidRDefault="004E026B" w:rsidP="00511760">
            <w:pPr>
              <w:pStyle w:val="TCTableBody"/>
              <w:jc w:val="left"/>
            </w:pPr>
            <w:r w:rsidRPr="00076D22">
              <w:t>-</w:t>
            </w:r>
          </w:p>
        </w:tc>
      </w:tr>
      <w:tr w:rsidR="004E026B" w:rsidRPr="00076D22" w14:paraId="68A5AF88" w14:textId="77777777" w:rsidTr="00511760">
        <w:tc>
          <w:tcPr>
            <w:tcW w:w="685" w:type="dxa"/>
            <w:tcBorders>
              <w:top w:val="nil"/>
              <w:left w:val="nil"/>
              <w:bottom w:val="nil"/>
              <w:right w:val="nil"/>
            </w:tcBorders>
          </w:tcPr>
          <w:p w14:paraId="37FA10EA" w14:textId="77777777" w:rsidR="004E026B" w:rsidRPr="00076D22" w:rsidRDefault="004E026B" w:rsidP="00511760">
            <w:pPr>
              <w:pStyle w:val="TCTableBody"/>
              <w:jc w:val="left"/>
            </w:pPr>
            <w:r w:rsidRPr="00076D22">
              <w:t>50</w:t>
            </w:r>
          </w:p>
        </w:tc>
        <w:tc>
          <w:tcPr>
            <w:tcW w:w="1158" w:type="dxa"/>
            <w:tcBorders>
              <w:top w:val="nil"/>
              <w:left w:val="nil"/>
              <w:bottom w:val="nil"/>
              <w:right w:val="nil"/>
            </w:tcBorders>
          </w:tcPr>
          <w:p w14:paraId="0F67A65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6644BF1"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20C2203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25A9248"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77AAA5C0" w14:textId="77777777" w:rsidR="004E026B" w:rsidRPr="00076D22" w:rsidRDefault="004E026B" w:rsidP="00511760">
            <w:pPr>
              <w:pStyle w:val="TCTableBody"/>
              <w:jc w:val="left"/>
            </w:pPr>
            <w:r w:rsidRPr="00511760">
              <w:t>IM</w:t>
            </w:r>
          </w:p>
        </w:tc>
      </w:tr>
      <w:tr w:rsidR="004E026B" w:rsidRPr="00076D22" w14:paraId="1D39EC3D" w14:textId="77777777" w:rsidTr="00511760">
        <w:tc>
          <w:tcPr>
            <w:tcW w:w="685" w:type="dxa"/>
            <w:tcBorders>
              <w:top w:val="nil"/>
              <w:left w:val="nil"/>
              <w:bottom w:val="nil"/>
              <w:right w:val="nil"/>
            </w:tcBorders>
          </w:tcPr>
          <w:p w14:paraId="374BED1E" w14:textId="77777777" w:rsidR="004E026B" w:rsidRPr="00076D22" w:rsidRDefault="004E026B" w:rsidP="00511760">
            <w:pPr>
              <w:pStyle w:val="TCTableBody"/>
              <w:jc w:val="left"/>
            </w:pPr>
            <w:r w:rsidRPr="00076D22">
              <w:t>51</w:t>
            </w:r>
          </w:p>
        </w:tc>
        <w:tc>
          <w:tcPr>
            <w:tcW w:w="1158" w:type="dxa"/>
            <w:tcBorders>
              <w:top w:val="nil"/>
              <w:left w:val="nil"/>
              <w:bottom w:val="nil"/>
              <w:right w:val="nil"/>
            </w:tcBorders>
          </w:tcPr>
          <w:p w14:paraId="76D4634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CF16A4B"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64878E72"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F70850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AAC40AC" w14:textId="77777777" w:rsidR="004E026B" w:rsidRPr="00076D22" w:rsidRDefault="004E026B" w:rsidP="00511760">
            <w:pPr>
              <w:pStyle w:val="TCTableBody"/>
              <w:jc w:val="left"/>
            </w:pPr>
            <w:r w:rsidRPr="00076D22">
              <w:t>-</w:t>
            </w:r>
          </w:p>
        </w:tc>
      </w:tr>
      <w:tr w:rsidR="004E026B" w:rsidRPr="00076D22" w14:paraId="5A3781CA" w14:textId="77777777" w:rsidTr="00511760">
        <w:tc>
          <w:tcPr>
            <w:tcW w:w="685" w:type="dxa"/>
            <w:tcBorders>
              <w:top w:val="nil"/>
              <w:left w:val="nil"/>
              <w:bottom w:val="nil"/>
              <w:right w:val="nil"/>
            </w:tcBorders>
          </w:tcPr>
          <w:p w14:paraId="5228AD43" w14:textId="77777777" w:rsidR="004E026B" w:rsidRPr="00076D22" w:rsidRDefault="004E026B" w:rsidP="00511760">
            <w:pPr>
              <w:pStyle w:val="TCTableBody"/>
              <w:jc w:val="left"/>
            </w:pPr>
            <w:r w:rsidRPr="00076D22">
              <w:t>52</w:t>
            </w:r>
          </w:p>
        </w:tc>
        <w:tc>
          <w:tcPr>
            <w:tcW w:w="1158" w:type="dxa"/>
            <w:tcBorders>
              <w:top w:val="nil"/>
              <w:left w:val="nil"/>
              <w:bottom w:val="nil"/>
              <w:right w:val="nil"/>
            </w:tcBorders>
          </w:tcPr>
          <w:p w14:paraId="7D8BB9A7"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45E4575"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5F9B9B34"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6F9E03E9" w14:textId="77777777" w:rsidR="004E026B" w:rsidRPr="00076D22" w:rsidRDefault="004E026B" w:rsidP="00511760">
            <w:pPr>
              <w:pStyle w:val="TCTableBody"/>
              <w:jc w:val="left"/>
            </w:pPr>
            <w:r w:rsidRPr="00076D22">
              <w:t>ADB-BUTINACA</w:t>
            </w:r>
          </w:p>
          <w:p w14:paraId="1C0902AC"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20B8523C" w14:textId="77777777" w:rsidR="004E026B" w:rsidRPr="00076D22" w:rsidRDefault="004E026B" w:rsidP="00511760">
            <w:pPr>
              <w:pStyle w:val="TCTableBody"/>
              <w:jc w:val="left"/>
            </w:pPr>
            <w:r w:rsidRPr="00511760">
              <w:t>2.04</w:t>
            </w:r>
          </w:p>
        </w:tc>
      </w:tr>
      <w:tr w:rsidR="004E026B" w:rsidRPr="00076D22" w14:paraId="2C71426C" w14:textId="77777777" w:rsidTr="00511760">
        <w:tc>
          <w:tcPr>
            <w:tcW w:w="685" w:type="dxa"/>
            <w:tcBorders>
              <w:top w:val="nil"/>
              <w:left w:val="nil"/>
              <w:bottom w:val="single" w:sz="4" w:space="0" w:color="auto"/>
              <w:right w:val="nil"/>
            </w:tcBorders>
          </w:tcPr>
          <w:p w14:paraId="1E7B12DA" w14:textId="77777777" w:rsidR="004E026B" w:rsidRPr="00076D22" w:rsidRDefault="004E026B" w:rsidP="00511760">
            <w:pPr>
              <w:pStyle w:val="TCTableBody"/>
              <w:jc w:val="left"/>
            </w:pPr>
            <w:r w:rsidRPr="00076D22">
              <w:t>53</w:t>
            </w:r>
          </w:p>
        </w:tc>
        <w:tc>
          <w:tcPr>
            <w:tcW w:w="1158" w:type="dxa"/>
            <w:tcBorders>
              <w:top w:val="nil"/>
              <w:left w:val="nil"/>
              <w:bottom w:val="single" w:sz="4" w:space="0" w:color="auto"/>
              <w:right w:val="nil"/>
            </w:tcBorders>
          </w:tcPr>
          <w:p w14:paraId="728F0152" w14:textId="77777777" w:rsidR="004E026B" w:rsidRPr="00076D22" w:rsidRDefault="004E026B" w:rsidP="00511760">
            <w:pPr>
              <w:pStyle w:val="TCTableBody"/>
              <w:jc w:val="left"/>
            </w:pPr>
            <w:r w:rsidRPr="00076D22">
              <w:t>RF</w:t>
            </w:r>
          </w:p>
        </w:tc>
        <w:tc>
          <w:tcPr>
            <w:tcW w:w="3402" w:type="dxa"/>
            <w:tcBorders>
              <w:top w:val="nil"/>
              <w:left w:val="nil"/>
              <w:bottom w:val="single" w:sz="4" w:space="0" w:color="auto"/>
              <w:right w:val="nil"/>
            </w:tcBorders>
          </w:tcPr>
          <w:p w14:paraId="7332959B" w14:textId="77777777" w:rsidR="004E026B" w:rsidRPr="00076D22" w:rsidRDefault="004E026B" w:rsidP="00511760">
            <w:pPr>
              <w:pStyle w:val="TCTableBody"/>
              <w:jc w:val="left"/>
            </w:pPr>
            <w:r w:rsidRPr="00076D22">
              <w:t>Vaporesso</w:t>
            </w:r>
          </w:p>
        </w:tc>
        <w:tc>
          <w:tcPr>
            <w:tcW w:w="1276" w:type="dxa"/>
            <w:tcBorders>
              <w:top w:val="nil"/>
              <w:left w:val="nil"/>
              <w:bottom w:val="single" w:sz="4" w:space="0" w:color="auto"/>
              <w:right w:val="nil"/>
            </w:tcBorders>
          </w:tcPr>
          <w:p w14:paraId="76A24E05"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4B98199D" w14:textId="77777777" w:rsidR="004E026B" w:rsidRPr="00076D22" w:rsidRDefault="004E026B" w:rsidP="00511760">
            <w:pPr>
              <w:pStyle w:val="TCTableBody"/>
              <w:jc w:val="left"/>
            </w:pPr>
            <w:r w:rsidRPr="00076D22">
              <w:t>MDMB-4en-PINACA</w:t>
            </w:r>
          </w:p>
        </w:tc>
        <w:tc>
          <w:tcPr>
            <w:tcW w:w="1405" w:type="dxa"/>
            <w:tcBorders>
              <w:top w:val="nil"/>
              <w:left w:val="nil"/>
              <w:bottom w:val="single" w:sz="4" w:space="0" w:color="auto"/>
              <w:right w:val="nil"/>
            </w:tcBorders>
          </w:tcPr>
          <w:p w14:paraId="251B895C" w14:textId="77777777" w:rsidR="004E026B" w:rsidRPr="00076D22" w:rsidRDefault="004E026B" w:rsidP="00511760">
            <w:pPr>
              <w:pStyle w:val="TCTableBody"/>
              <w:jc w:val="left"/>
            </w:pPr>
            <w:r w:rsidRPr="00511760">
              <w:t>‘low’</w:t>
            </w:r>
          </w:p>
        </w:tc>
      </w:tr>
      <w:tr w:rsidR="004E026B" w:rsidRPr="00076D22" w14:paraId="48FE49BC" w14:textId="77777777" w:rsidTr="00511760">
        <w:tc>
          <w:tcPr>
            <w:tcW w:w="685" w:type="dxa"/>
            <w:tcBorders>
              <w:top w:val="single" w:sz="4" w:space="0" w:color="auto"/>
              <w:left w:val="nil"/>
              <w:bottom w:val="single" w:sz="4" w:space="0" w:color="auto"/>
            </w:tcBorders>
          </w:tcPr>
          <w:p w14:paraId="100E0553" w14:textId="77777777" w:rsidR="004E026B" w:rsidRPr="00076D22" w:rsidRDefault="004E026B" w:rsidP="00511760">
            <w:pPr>
              <w:pStyle w:val="TCTableBody"/>
              <w:jc w:val="left"/>
            </w:pPr>
            <w:r w:rsidRPr="00076D22">
              <w:t>R1S8</w:t>
            </w:r>
          </w:p>
        </w:tc>
        <w:tc>
          <w:tcPr>
            <w:tcW w:w="1158" w:type="dxa"/>
            <w:tcBorders>
              <w:top w:val="single" w:sz="4" w:space="0" w:color="auto"/>
              <w:bottom w:val="single" w:sz="4" w:space="0" w:color="auto"/>
            </w:tcBorders>
          </w:tcPr>
          <w:p w14:paraId="04EEFDB3"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5F876683"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6874890D"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59BAB347"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6A7C98C9" w14:textId="77777777" w:rsidR="004E026B" w:rsidRPr="00076D22" w:rsidRDefault="004E026B" w:rsidP="00511760">
            <w:pPr>
              <w:pStyle w:val="TCTableBody"/>
              <w:jc w:val="left"/>
            </w:pPr>
            <w:r w:rsidRPr="00076D22">
              <w:t>Quant (mg / mL)</w:t>
            </w:r>
          </w:p>
        </w:tc>
      </w:tr>
      <w:tr w:rsidR="004E026B" w:rsidRPr="00076D22" w14:paraId="4A3255EC" w14:textId="77777777" w:rsidTr="00511760">
        <w:tc>
          <w:tcPr>
            <w:tcW w:w="685" w:type="dxa"/>
            <w:tcBorders>
              <w:top w:val="single" w:sz="4" w:space="0" w:color="auto"/>
              <w:left w:val="nil"/>
              <w:bottom w:val="nil"/>
              <w:right w:val="nil"/>
            </w:tcBorders>
          </w:tcPr>
          <w:p w14:paraId="5E5F8EA8" w14:textId="77777777" w:rsidR="004E026B" w:rsidRPr="00076D22" w:rsidRDefault="004E026B" w:rsidP="00511760">
            <w:pPr>
              <w:pStyle w:val="TCTableBody"/>
              <w:jc w:val="left"/>
            </w:pPr>
            <w:r w:rsidRPr="00076D22">
              <w:t>54</w:t>
            </w:r>
          </w:p>
        </w:tc>
        <w:tc>
          <w:tcPr>
            <w:tcW w:w="1158" w:type="dxa"/>
            <w:tcBorders>
              <w:top w:val="single" w:sz="4" w:space="0" w:color="auto"/>
              <w:left w:val="nil"/>
              <w:bottom w:val="nil"/>
              <w:right w:val="nil"/>
            </w:tcBorders>
          </w:tcPr>
          <w:p w14:paraId="12F0A950"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359C1337" w14:textId="77777777" w:rsidR="004E026B" w:rsidRPr="00076D22" w:rsidRDefault="004E026B" w:rsidP="00511760">
            <w:pPr>
              <w:pStyle w:val="TCTableBody"/>
              <w:jc w:val="left"/>
            </w:pPr>
            <w:r w:rsidRPr="00076D22">
              <w:t>Unknown brand, Cherry ice</w:t>
            </w:r>
          </w:p>
        </w:tc>
        <w:tc>
          <w:tcPr>
            <w:tcW w:w="1276" w:type="dxa"/>
            <w:tcBorders>
              <w:top w:val="single" w:sz="4" w:space="0" w:color="auto"/>
              <w:left w:val="nil"/>
              <w:bottom w:val="nil"/>
              <w:right w:val="nil"/>
            </w:tcBorders>
          </w:tcPr>
          <w:p w14:paraId="3F9A04D0"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12B7859E" w14:textId="77777777" w:rsidR="004E026B" w:rsidRPr="00076D22" w:rsidRDefault="004E026B" w:rsidP="00511760">
            <w:pPr>
              <w:pStyle w:val="TCTableBody"/>
              <w:jc w:val="left"/>
            </w:pPr>
            <w:r w:rsidRPr="00076D22">
              <w:t>NDD</w:t>
            </w:r>
          </w:p>
        </w:tc>
        <w:tc>
          <w:tcPr>
            <w:tcW w:w="1405" w:type="dxa"/>
            <w:tcBorders>
              <w:top w:val="single" w:sz="4" w:space="0" w:color="auto"/>
              <w:left w:val="nil"/>
              <w:bottom w:val="nil"/>
              <w:right w:val="nil"/>
            </w:tcBorders>
          </w:tcPr>
          <w:p w14:paraId="258DC103" w14:textId="77777777" w:rsidR="004E026B" w:rsidRPr="00076D22" w:rsidRDefault="004E026B" w:rsidP="00511760">
            <w:pPr>
              <w:pStyle w:val="TCTableBody"/>
              <w:jc w:val="left"/>
            </w:pPr>
            <w:r w:rsidRPr="00076D22">
              <w:t>-</w:t>
            </w:r>
          </w:p>
        </w:tc>
      </w:tr>
      <w:tr w:rsidR="004E026B" w:rsidRPr="00076D22" w14:paraId="4DB645BD" w14:textId="77777777" w:rsidTr="00511760">
        <w:tc>
          <w:tcPr>
            <w:tcW w:w="685" w:type="dxa"/>
            <w:tcBorders>
              <w:top w:val="nil"/>
              <w:left w:val="nil"/>
              <w:bottom w:val="nil"/>
              <w:right w:val="nil"/>
            </w:tcBorders>
          </w:tcPr>
          <w:p w14:paraId="081723AB" w14:textId="77777777" w:rsidR="004E026B" w:rsidRPr="00076D22" w:rsidRDefault="004E026B" w:rsidP="00511760">
            <w:pPr>
              <w:pStyle w:val="TCTableBody"/>
              <w:jc w:val="left"/>
            </w:pPr>
            <w:r w:rsidRPr="00076D22">
              <w:t>55</w:t>
            </w:r>
          </w:p>
        </w:tc>
        <w:tc>
          <w:tcPr>
            <w:tcW w:w="1158" w:type="dxa"/>
            <w:tcBorders>
              <w:top w:val="nil"/>
              <w:left w:val="nil"/>
              <w:bottom w:val="nil"/>
              <w:right w:val="nil"/>
            </w:tcBorders>
          </w:tcPr>
          <w:p w14:paraId="7ABFFDEE"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327D971C" w14:textId="77777777" w:rsidR="004E026B" w:rsidRPr="00076D22" w:rsidRDefault="004E026B" w:rsidP="00511760">
            <w:pPr>
              <w:pStyle w:val="TCTableBody"/>
              <w:jc w:val="left"/>
            </w:pPr>
            <w:r w:rsidRPr="00076D22">
              <w:t>Labelled bottle, Elux, Blueberry raspberry, yellow liquid</w:t>
            </w:r>
          </w:p>
        </w:tc>
        <w:tc>
          <w:tcPr>
            <w:tcW w:w="1276" w:type="dxa"/>
            <w:tcBorders>
              <w:top w:val="nil"/>
              <w:left w:val="nil"/>
              <w:bottom w:val="nil"/>
              <w:right w:val="nil"/>
            </w:tcBorders>
          </w:tcPr>
          <w:p w14:paraId="171AEC8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EF1E630"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118C124" w14:textId="77777777" w:rsidR="004E026B" w:rsidRPr="00076D22" w:rsidRDefault="004E026B" w:rsidP="00511760">
            <w:pPr>
              <w:pStyle w:val="TCTableBody"/>
              <w:jc w:val="left"/>
            </w:pPr>
            <w:r w:rsidRPr="00076D22">
              <w:t>-</w:t>
            </w:r>
          </w:p>
        </w:tc>
      </w:tr>
      <w:tr w:rsidR="004E026B" w:rsidRPr="00076D22" w14:paraId="4EA34B72" w14:textId="77777777" w:rsidTr="00511760">
        <w:tc>
          <w:tcPr>
            <w:tcW w:w="685" w:type="dxa"/>
            <w:tcBorders>
              <w:top w:val="nil"/>
              <w:left w:val="nil"/>
              <w:bottom w:val="nil"/>
              <w:right w:val="nil"/>
            </w:tcBorders>
          </w:tcPr>
          <w:p w14:paraId="649E3E52" w14:textId="77777777" w:rsidR="004E026B" w:rsidRPr="00076D22" w:rsidRDefault="004E026B" w:rsidP="00511760">
            <w:pPr>
              <w:pStyle w:val="TCTableBody"/>
              <w:jc w:val="left"/>
            </w:pPr>
            <w:r w:rsidRPr="00076D22">
              <w:t>56</w:t>
            </w:r>
          </w:p>
        </w:tc>
        <w:tc>
          <w:tcPr>
            <w:tcW w:w="1158" w:type="dxa"/>
            <w:tcBorders>
              <w:top w:val="nil"/>
              <w:left w:val="nil"/>
              <w:bottom w:val="nil"/>
              <w:right w:val="nil"/>
            </w:tcBorders>
          </w:tcPr>
          <w:p w14:paraId="25C9C7C0"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900E32C" w14:textId="77777777" w:rsidR="004E026B" w:rsidRPr="00076D22" w:rsidRDefault="004E026B" w:rsidP="00511760">
            <w:pPr>
              <w:pStyle w:val="TCTableBody"/>
              <w:jc w:val="left"/>
            </w:pPr>
            <w:r w:rsidRPr="00076D22">
              <w:t>Vaporesso, yellow liquid</w:t>
            </w:r>
          </w:p>
        </w:tc>
        <w:tc>
          <w:tcPr>
            <w:tcW w:w="1276" w:type="dxa"/>
            <w:tcBorders>
              <w:top w:val="nil"/>
              <w:left w:val="nil"/>
              <w:bottom w:val="nil"/>
              <w:right w:val="nil"/>
            </w:tcBorders>
          </w:tcPr>
          <w:p w14:paraId="4217E15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92C4542"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2269C47A" w14:textId="77777777" w:rsidR="004E026B" w:rsidRPr="00076D22" w:rsidRDefault="004E026B" w:rsidP="00511760">
            <w:pPr>
              <w:pStyle w:val="TCTableBody"/>
              <w:jc w:val="left"/>
            </w:pPr>
            <w:r w:rsidRPr="00511760">
              <w:t>‘low’</w:t>
            </w:r>
          </w:p>
        </w:tc>
      </w:tr>
      <w:tr w:rsidR="004E026B" w:rsidRPr="00076D22" w14:paraId="6CAB4DC3" w14:textId="77777777" w:rsidTr="00511760">
        <w:tc>
          <w:tcPr>
            <w:tcW w:w="685" w:type="dxa"/>
            <w:tcBorders>
              <w:top w:val="nil"/>
              <w:left w:val="nil"/>
              <w:bottom w:val="nil"/>
              <w:right w:val="nil"/>
            </w:tcBorders>
          </w:tcPr>
          <w:p w14:paraId="6992270F" w14:textId="77777777" w:rsidR="004E026B" w:rsidRPr="00076D22" w:rsidRDefault="004E026B" w:rsidP="00511760">
            <w:pPr>
              <w:pStyle w:val="TCTableBody"/>
              <w:jc w:val="left"/>
            </w:pPr>
            <w:r w:rsidRPr="00076D22">
              <w:t>57</w:t>
            </w:r>
          </w:p>
        </w:tc>
        <w:tc>
          <w:tcPr>
            <w:tcW w:w="1158" w:type="dxa"/>
            <w:tcBorders>
              <w:top w:val="nil"/>
              <w:left w:val="nil"/>
              <w:bottom w:val="nil"/>
              <w:right w:val="nil"/>
            </w:tcBorders>
          </w:tcPr>
          <w:p w14:paraId="26F151B4"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2D82569" w14:textId="77777777" w:rsidR="004E026B" w:rsidRPr="00076D22" w:rsidRDefault="004E026B" w:rsidP="00511760">
            <w:pPr>
              <w:pStyle w:val="TCTableBody"/>
              <w:jc w:val="left"/>
            </w:pPr>
            <w:r w:rsidRPr="00076D22">
              <w:t>Vaporesso, yellow liquid</w:t>
            </w:r>
          </w:p>
        </w:tc>
        <w:tc>
          <w:tcPr>
            <w:tcW w:w="1276" w:type="dxa"/>
            <w:tcBorders>
              <w:top w:val="nil"/>
              <w:left w:val="nil"/>
              <w:bottom w:val="nil"/>
              <w:right w:val="nil"/>
            </w:tcBorders>
          </w:tcPr>
          <w:p w14:paraId="091FD76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5977558"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E7D6C2A" w14:textId="77777777" w:rsidR="004E026B" w:rsidRPr="00076D22" w:rsidRDefault="004E026B" w:rsidP="00511760">
            <w:pPr>
              <w:pStyle w:val="TCTableBody"/>
              <w:jc w:val="left"/>
            </w:pPr>
            <w:r w:rsidRPr="00076D22">
              <w:t>-</w:t>
            </w:r>
          </w:p>
        </w:tc>
      </w:tr>
      <w:tr w:rsidR="004E026B" w:rsidRPr="00076D22" w14:paraId="067A13C0" w14:textId="77777777" w:rsidTr="00511760">
        <w:tc>
          <w:tcPr>
            <w:tcW w:w="685" w:type="dxa"/>
            <w:tcBorders>
              <w:top w:val="nil"/>
              <w:left w:val="nil"/>
              <w:bottom w:val="nil"/>
              <w:right w:val="nil"/>
            </w:tcBorders>
          </w:tcPr>
          <w:p w14:paraId="02D32F20" w14:textId="77777777" w:rsidR="004E026B" w:rsidRPr="00076D22" w:rsidRDefault="004E026B" w:rsidP="00511760">
            <w:pPr>
              <w:pStyle w:val="TCTableBody"/>
              <w:jc w:val="left"/>
            </w:pPr>
            <w:r w:rsidRPr="00076D22">
              <w:t>58</w:t>
            </w:r>
          </w:p>
        </w:tc>
        <w:tc>
          <w:tcPr>
            <w:tcW w:w="1158" w:type="dxa"/>
            <w:tcBorders>
              <w:top w:val="nil"/>
              <w:left w:val="nil"/>
              <w:bottom w:val="nil"/>
              <w:right w:val="nil"/>
            </w:tcBorders>
          </w:tcPr>
          <w:p w14:paraId="7AC386B5"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A13D4C7" w14:textId="77777777" w:rsidR="004E026B" w:rsidRPr="00076D22" w:rsidRDefault="004E026B" w:rsidP="00511760">
            <w:pPr>
              <w:pStyle w:val="TCTableBody"/>
              <w:jc w:val="left"/>
            </w:pPr>
            <w:r w:rsidRPr="00076D22">
              <w:t>Vaporesso, Brown liquid</w:t>
            </w:r>
          </w:p>
        </w:tc>
        <w:tc>
          <w:tcPr>
            <w:tcW w:w="1276" w:type="dxa"/>
            <w:tcBorders>
              <w:top w:val="nil"/>
              <w:left w:val="nil"/>
              <w:bottom w:val="nil"/>
              <w:right w:val="nil"/>
            </w:tcBorders>
          </w:tcPr>
          <w:p w14:paraId="25D6ACF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7B71F75"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073E922A" w14:textId="77777777" w:rsidR="004E026B" w:rsidRPr="00076D22" w:rsidRDefault="004E026B" w:rsidP="00511760">
            <w:pPr>
              <w:pStyle w:val="TCTableBody"/>
              <w:jc w:val="left"/>
            </w:pPr>
            <w:r w:rsidRPr="00076D22">
              <w:t>-</w:t>
            </w:r>
          </w:p>
        </w:tc>
      </w:tr>
      <w:tr w:rsidR="004E026B" w:rsidRPr="00076D22" w14:paraId="1EA53487" w14:textId="77777777" w:rsidTr="00511760">
        <w:tc>
          <w:tcPr>
            <w:tcW w:w="685" w:type="dxa"/>
            <w:tcBorders>
              <w:top w:val="nil"/>
              <w:left w:val="nil"/>
              <w:bottom w:val="nil"/>
              <w:right w:val="nil"/>
            </w:tcBorders>
          </w:tcPr>
          <w:p w14:paraId="145472F6" w14:textId="77777777" w:rsidR="004E026B" w:rsidRPr="00076D22" w:rsidRDefault="004E026B" w:rsidP="00511760">
            <w:pPr>
              <w:pStyle w:val="TCTableBody"/>
              <w:jc w:val="left"/>
            </w:pPr>
            <w:r w:rsidRPr="00076D22">
              <w:t>59</w:t>
            </w:r>
          </w:p>
        </w:tc>
        <w:tc>
          <w:tcPr>
            <w:tcW w:w="1158" w:type="dxa"/>
            <w:tcBorders>
              <w:top w:val="nil"/>
              <w:left w:val="nil"/>
              <w:bottom w:val="nil"/>
              <w:right w:val="nil"/>
            </w:tcBorders>
          </w:tcPr>
          <w:p w14:paraId="06CB026A"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35285514" w14:textId="77777777" w:rsidR="004E026B" w:rsidRPr="00076D22" w:rsidRDefault="004E026B" w:rsidP="00511760">
            <w:pPr>
              <w:pStyle w:val="TCTableBody"/>
              <w:jc w:val="left"/>
            </w:pPr>
            <w:r w:rsidRPr="00076D22">
              <w:t>Labelled bottle, Frunk, Pineapple express, Clear liquid</w:t>
            </w:r>
          </w:p>
        </w:tc>
        <w:tc>
          <w:tcPr>
            <w:tcW w:w="1276" w:type="dxa"/>
            <w:tcBorders>
              <w:top w:val="nil"/>
              <w:left w:val="nil"/>
              <w:bottom w:val="nil"/>
              <w:right w:val="nil"/>
            </w:tcBorders>
          </w:tcPr>
          <w:p w14:paraId="6754BF6C"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3940864D" w14:textId="77777777" w:rsidR="004E026B" w:rsidRPr="00076D22" w:rsidRDefault="004E026B" w:rsidP="00511760">
            <w:pPr>
              <w:pStyle w:val="TCTableBody"/>
              <w:jc w:val="left"/>
            </w:pPr>
            <w:r w:rsidRPr="00511760">
              <w:t>NDD</w:t>
            </w:r>
          </w:p>
        </w:tc>
        <w:tc>
          <w:tcPr>
            <w:tcW w:w="1405" w:type="dxa"/>
            <w:tcBorders>
              <w:top w:val="nil"/>
              <w:left w:val="nil"/>
              <w:bottom w:val="nil"/>
              <w:right w:val="nil"/>
            </w:tcBorders>
          </w:tcPr>
          <w:p w14:paraId="7B6CF94F" w14:textId="77777777" w:rsidR="004E026B" w:rsidRPr="00076D22" w:rsidRDefault="004E026B" w:rsidP="00511760">
            <w:pPr>
              <w:pStyle w:val="TCTableBody"/>
              <w:jc w:val="left"/>
            </w:pPr>
            <w:r w:rsidRPr="00076D22">
              <w:t>-</w:t>
            </w:r>
          </w:p>
        </w:tc>
      </w:tr>
      <w:tr w:rsidR="004E026B" w:rsidRPr="00076D22" w14:paraId="5265B080" w14:textId="77777777" w:rsidTr="00511760">
        <w:tc>
          <w:tcPr>
            <w:tcW w:w="685" w:type="dxa"/>
            <w:tcBorders>
              <w:top w:val="nil"/>
              <w:left w:val="nil"/>
              <w:bottom w:val="nil"/>
              <w:right w:val="nil"/>
            </w:tcBorders>
          </w:tcPr>
          <w:p w14:paraId="42DCD704" w14:textId="77777777" w:rsidR="004E026B" w:rsidRPr="00076D22" w:rsidRDefault="004E026B" w:rsidP="00511760">
            <w:pPr>
              <w:pStyle w:val="TCTableBody"/>
              <w:jc w:val="left"/>
            </w:pPr>
            <w:r w:rsidRPr="00076D22">
              <w:t>60</w:t>
            </w:r>
          </w:p>
        </w:tc>
        <w:tc>
          <w:tcPr>
            <w:tcW w:w="1158" w:type="dxa"/>
            <w:tcBorders>
              <w:top w:val="nil"/>
              <w:left w:val="nil"/>
              <w:bottom w:val="nil"/>
              <w:right w:val="nil"/>
            </w:tcBorders>
          </w:tcPr>
          <w:p w14:paraId="2D31823B"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5F5DD9BD" w14:textId="77777777" w:rsidR="004E026B" w:rsidRPr="00076D22" w:rsidRDefault="004E026B" w:rsidP="00511760">
            <w:pPr>
              <w:pStyle w:val="TCTableBody"/>
              <w:jc w:val="left"/>
            </w:pPr>
            <w:r w:rsidRPr="00076D22">
              <w:t>Labelled bottle, Elux, MR Blue, Green liquid</w:t>
            </w:r>
          </w:p>
        </w:tc>
        <w:tc>
          <w:tcPr>
            <w:tcW w:w="1276" w:type="dxa"/>
            <w:tcBorders>
              <w:top w:val="nil"/>
              <w:left w:val="nil"/>
              <w:bottom w:val="nil"/>
              <w:right w:val="nil"/>
            </w:tcBorders>
          </w:tcPr>
          <w:p w14:paraId="2E770C5D"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28222A6C" w14:textId="622687A3"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41C23485" w14:textId="77777777" w:rsidR="004E026B" w:rsidRPr="00076D22" w:rsidRDefault="004E026B" w:rsidP="00511760">
            <w:pPr>
              <w:pStyle w:val="TCTableBody"/>
              <w:jc w:val="left"/>
            </w:pPr>
            <w:r w:rsidRPr="00511760">
              <w:t>‘low’</w:t>
            </w:r>
          </w:p>
        </w:tc>
      </w:tr>
      <w:tr w:rsidR="004E026B" w:rsidRPr="00076D22" w14:paraId="79F4D239" w14:textId="77777777" w:rsidTr="00511760">
        <w:tc>
          <w:tcPr>
            <w:tcW w:w="685" w:type="dxa"/>
            <w:tcBorders>
              <w:top w:val="nil"/>
              <w:left w:val="nil"/>
              <w:bottom w:val="nil"/>
              <w:right w:val="nil"/>
            </w:tcBorders>
          </w:tcPr>
          <w:p w14:paraId="223104B4" w14:textId="77777777" w:rsidR="004E026B" w:rsidRPr="00076D22" w:rsidRDefault="004E026B" w:rsidP="00511760">
            <w:pPr>
              <w:pStyle w:val="TCTableBody"/>
              <w:jc w:val="left"/>
            </w:pPr>
            <w:r w:rsidRPr="00076D22">
              <w:t>61</w:t>
            </w:r>
          </w:p>
        </w:tc>
        <w:tc>
          <w:tcPr>
            <w:tcW w:w="1158" w:type="dxa"/>
            <w:tcBorders>
              <w:top w:val="nil"/>
              <w:left w:val="nil"/>
              <w:bottom w:val="nil"/>
              <w:right w:val="nil"/>
            </w:tcBorders>
          </w:tcPr>
          <w:p w14:paraId="4D8E3DF0"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64EB0424" w14:textId="77777777" w:rsidR="004E026B" w:rsidRPr="00076D22" w:rsidRDefault="004E026B" w:rsidP="00511760">
            <w:pPr>
              <w:pStyle w:val="TCTableBody"/>
              <w:jc w:val="left"/>
            </w:pPr>
            <w:r w:rsidRPr="00076D22">
              <w:t>Labelled bottle, Elux, Cherry ice, yellow liquid</w:t>
            </w:r>
          </w:p>
        </w:tc>
        <w:tc>
          <w:tcPr>
            <w:tcW w:w="1276" w:type="dxa"/>
            <w:tcBorders>
              <w:top w:val="nil"/>
              <w:left w:val="nil"/>
              <w:bottom w:val="nil"/>
              <w:right w:val="nil"/>
            </w:tcBorders>
          </w:tcPr>
          <w:p w14:paraId="270ABEC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244DE9C"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071CE11D" w14:textId="77777777" w:rsidR="004E026B" w:rsidRPr="00076D22" w:rsidRDefault="004E026B" w:rsidP="00511760">
            <w:pPr>
              <w:pStyle w:val="TCTableBody"/>
              <w:jc w:val="left"/>
            </w:pPr>
            <w:r w:rsidRPr="00076D22">
              <w:t>-</w:t>
            </w:r>
          </w:p>
        </w:tc>
      </w:tr>
      <w:tr w:rsidR="004E026B" w:rsidRPr="00076D22" w14:paraId="3A7AF01A" w14:textId="77777777" w:rsidTr="00511760">
        <w:tc>
          <w:tcPr>
            <w:tcW w:w="685" w:type="dxa"/>
            <w:tcBorders>
              <w:top w:val="nil"/>
              <w:left w:val="nil"/>
              <w:bottom w:val="nil"/>
              <w:right w:val="nil"/>
            </w:tcBorders>
          </w:tcPr>
          <w:p w14:paraId="4031D9DB" w14:textId="77777777" w:rsidR="004E026B" w:rsidRPr="00076D22" w:rsidRDefault="004E026B" w:rsidP="00511760">
            <w:pPr>
              <w:pStyle w:val="TCTableBody"/>
              <w:jc w:val="left"/>
            </w:pPr>
            <w:r w:rsidRPr="00076D22">
              <w:t>62</w:t>
            </w:r>
          </w:p>
        </w:tc>
        <w:tc>
          <w:tcPr>
            <w:tcW w:w="1158" w:type="dxa"/>
            <w:tcBorders>
              <w:top w:val="nil"/>
              <w:left w:val="nil"/>
              <w:bottom w:val="nil"/>
              <w:right w:val="nil"/>
            </w:tcBorders>
          </w:tcPr>
          <w:p w14:paraId="537F77DB"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5C25E97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57A836D"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3810B67A"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743543E7" w14:textId="77777777" w:rsidR="004E026B" w:rsidRPr="00076D22" w:rsidRDefault="004E026B" w:rsidP="00511760">
            <w:pPr>
              <w:pStyle w:val="TCTableBody"/>
              <w:jc w:val="left"/>
            </w:pPr>
            <w:r w:rsidRPr="00076D22">
              <w:t>3.52</w:t>
            </w:r>
          </w:p>
        </w:tc>
      </w:tr>
      <w:tr w:rsidR="004E026B" w:rsidRPr="00076D22" w14:paraId="79109819" w14:textId="77777777" w:rsidTr="00511760">
        <w:tc>
          <w:tcPr>
            <w:tcW w:w="685" w:type="dxa"/>
            <w:tcBorders>
              <w:top w:val="nil"/>
              <w:left w:val="nil"/>
              <w:bottom w:val="nil"/>
              <w:right w:val="nil"/>
            </w:tcBorders>
          </w:tcPr>
          <w:p w14:paraId="1959E09A" w14:textId="77777777" w:rsidR="004E026B" w:rsidRPr="00076D22" w:rsidRDefault="004E026B" w:rsidP="00511760">
            <w:pPr>
              <w:pStyle w:val="TCTableBody"/>
              <w:jc w:val="left"/>
            </w:pPr>
            <w:r w:rsidRPr="00076D22">
              <w:t>63</w:t>
            </w:r>
          </w:p>
        </w:tc>
        <w:tc>
          <w:tcPr>
            <w:tcW w:w="1158" w:type="dxa"/>
            <w:tcBorders>
              <w:top w:val="nil"/>
              <w:left w:val="nil"/>
              <w:bottom w:val="nil"/>
              <w:right w:val="nil"/>
            </w:tcBorders>
          </w:tcPr>
          <w:p w14:paraId="280A2E8B"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9A83F9F" w14:textId="77777777" w:rsidR="004E026B" w:rsidRPr="00076D22" w:rsidRDefault="004E026B" w:rsidP="00511760">
            <w:pPr>
              <w:pStyle w:val="TCTableBody"/>
              <w:jc w:val="left"/>
            </w:pPr>
            <w:r w:rsidRPr="00076D22">
              <w:t>Vaporesso, orange liquid</w:t>
            </w:r>
          </w:p>
        </w:tc>
        <w:tc>
          <w:tcPr>
            <w:tcW w:w="1276" w:type="dxa"/>
            <w:tcBorders>
              <w:top w:val="nil"/>
              <w:left w:val="nil"/>
              <w:bottom w:val="nil"/>
              <w:right w:val="nil"/>
            </w:tcBorders>
          </w:tcPr>
          <w:p w14:paraId="369D884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48223F9"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1FAADDED" w14:textId="77777777" w:rsidR="004E026B" w:rsidRPr="00511760" w:rsidRDefault="004E026B" w:rsidP="00511760">
            <w:pPr>
              <w:pStyle w:val="TCTableBody"/>
              <w:jc w:val="left"/>
            </w:pPr>
            <w:r w:rsidRPr="00511760">
              <w:t>‘low’</w:t>
            </w:r>
          </w:p>
        </w:tc>
      </w:tr>
      <w:tr w:rsidR="004E026B" w:rsidRPr="00076D22" w14:paraId="4769FC88" w14:textId="77777777" w:rsidTr="00511760">
        <w:tc>
          <w:tcPr>
            <w:tcW w:w="685" w:type="dxa"/>
            <w:tcBorders>
              <w:top w:val="nil"/>
              <w:left w:val="nil"/>
              <w:bottom w:val="nil"/>
              <w:right w:val="nil"/>
            </w:tcBorders>
          </w:tcPr>
          <w:p w14:paraId="0CA7F078" w14:textId="77777777" w:rsidR="004E026B" w:rsidRPr="00076D22" w:rsidRDefault="004E026B" w:rsidP="00511760">
            <w:pPr>
              <w:pStyle w:val="TCTableBody"/>
              <w:jc w:val="left"/>
            </w:pPr>
            <w:r w:rsidRPr="00076D22">
              <w:t>64</w:t>
            </w:r>
          </w:p>
        </w:tc>
        <w:tc>
          <w:tcPr>
            <w:tcW w:w="1158" w:type="dxa"/>
            <w:tcBorders>
              <w:top w:val="nil"/>
              <w:left w:val="nil"/>
              <w:bottom w:val="nil"/>
              <w:right w:val="nil"/>
            </w:tcBorders>
          </w:tcPr>
          <w:p w14:paraId="21C0E8F6"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00B5F625" w14:textId="77777777" w:rsidR="004E026B" w:rsidRPr="00076D22" w:rsidRDefault="004E026B" w:rsidP="00511760">
            <w:pPr>
              <w:pStyle w:val="TCTableBody"/>
              <w:jc w:val="left"/>
            </w:pPr>
            <w:r w:rsidRPr="00076D22">
              <w:t>Labelled bottle, Elux, Blueberry cherry cranberry, orange liquid</w:t>
            </w:r>
          </w:p>
        </w:tc>
        <w:tc>
          <w:tcPr>
            <w:tcW w:w="1276" w:type="dxa"/>
            <w:tcBorders>
              <w:top w:val="nil"/>
              <w:left w:val="nil"/>
              <w:bottom w:val="nil"/>
              <w:right w:val="nil"/>
            </w:tcBorders>
          </w:tcPr>
          <w:p w14:paraId="5FB0959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46701B9" w14:textId="38917551"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4EB9C290" w14:textId="77777777" w:rsidR="004E026B" w:rsidRPr="00511760" w:rsidRDefault="004E026B" w:rsidP="00511760">
            <w:pPr>
              <w:pStyle w:val="TCTableBody"/>
              <w:jc w:val="left"/>
            </w:pPr>
            <w:r w:rsidRPr="00511760">
              <w:t>‘low’</w:t>
            </w:r>
          </w:p>
        </w:tc>
      </w:tr>
      <w:tr w:rsidR="004E026B" w:rsidRPr="00076D22" w14:paraId="776BFCB0" w14:textId="77777777" w:rsidTr="00511760">
        <w:tc>
          <w:tcPr>
            <w:tcW w:w="685" w:type="dxa"/>
            <w:tcBorders>
              <w:top w:val="nil"/>
              <w:left w:val="nil"/>
              <w:bottom w:val="nil"/>
              <w:right w:val="nil"/>
            </w:tcBorders>
          </w:tcPr>
          <w:p w14:paraId="4809CEAA" w14:textId="77777777" w:rsidR="004E026B" w:rsidRPr="00076D22" w:rsidRDefault="004E026B" w:rsidP="00511760">
            <w:pPr>
              <w:pStyle w:val="TCTableBody"/>
              <w:jc w:val="left"/>
            </w:pPr>
            <w:r w:rsidRPr="00076D22">
              <w:t>65</w:t>
            </w:r>
          </w:p>
        </w:tc>
        <w:tc>
          <w:tcPr>
            <w:tcW w:w="1158" w:type="dxa"/>
            <w:tcBorders>
              <w:top w:val="nil"/>
              <w:left w:val="nil"/>
              <w:bottom w:val="nil"/>
              <w:right w:val="nil"/>
            </w:tcBorders>
          </w:tcPr>
          <w:p w14:paraId="3B4A20C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5D77384" w14:textId="77777777" w:rsidR="004E026B" w:rsidRPr="00076D22" w:rsidRDefault="004E026B" w:rsidP="00511760">
            <w:pPr>
              <w:pStyle w:val="TCTableBody"/>
              <w:jc w:val="left"/>
            </w:pPr>
            <w:r w:rsidRPr="00076D22">
              <w:t>Vaporesso, green liquid</w:t>
            </w:r>
          </w:p>
        </w:tc>
        <w:tc>
          <w:tcPr>
            <w:tcW w:w="1276" w:type="dxa"/>
            <w:tcBorders>
              <w:top w:val="nil"/>
              <w:left w:val="nil"/>
              <w:bottom w:val="nil"/>
              <w:right w:val="nil"/>
            </w:tcBorders>
          </w:tcPr>
          <w:p w14:paraId="55775BE7"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5F0D9BA9"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28198E11" w14:textId="77777777" w:rsidR="004E026B" w:rsidRPr="00076D22" w:rsidRDefault="004E026B" w:rsidP="00511760">
            <w:pPr>
              <w:pStyle w:val="TCTableBody"/>
              <w:jc w:val="left"/>
            </w:pPr>
            <w:r w:rsidRPr="00076D22">
              <w:t>1.31</w:t>
            </w:r>
          </w:p>
        </w:tc>
      </w:tr>
      <w:tr w:rsidR="004E026B" w:rsidRPr="00076D22" w14:paraId="0A846CF4" w14:textId="77777777" w:rsidTr="00511760">
        <w:tc>
          <w:tcPr>
            <w:tcW w:w="685" w:type="dxa"/>
            <w:tcBorders>
              <w:top w:val="nil"/>
              <w:left w:val="nil"/>
              <w:bottom w:val="nil"/>
              <w:right w:val="nil"/>
            </w:tcBorders>
          </w:tcPr>
          <w:p w14:paraId="04C9D5F7" w14:textId="77777777" w:rsidR="004E026B" w:rsidRPr="00076D22" w:rsidRDefault="004E026B" w:rsidP="00511760">
            <w:pPr>
              <w:pStyle w:val="TCTableBody"/>
              <w:jc w:val="left"/>
            </w:pPr>
            <w:r w:rsidRPr="00076D22">
              <w:t>66</w:t>
            </w:r>
          </w:p>
        </w:tc>
        <w:tc>
          <w:tcPr>
            <w:tcW w:w="1158" w:type="dxa"/>
            <w:tcBorders>
              <w:top w:val="nil"/>
              <w:left w:val="nil"/>
              <w:bottom w:val="nil"/>
              <w:right w:val="nil"/>
            </w:tcBorders>
          </w:tcPr>
          <w:p w14:paraId="4E22191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D29F961" w14:textId="77777777" w:rsidR="004E026B" w:rsidRPr="00076D22" w:rsidRDefault="004E026B" w:rsidP="00511760">
            <w:pPr>
              <w:pStyle w:val="TCTableBody"/>
              <w:jc w:val="left"/>
            </w:pPr>
            <w:r w:rsidRPr="00076D22">
              <w:t>Crystal bar, Cherry ice</w:t>
            </w:r>
          </w:p>
        </w:tc>
        <w:tc>
          <w:tcPr>
            <w:tcW w:w="1276" w:type="dxa"/>
            <w:tcBorders>
              <w:top w:val="nil"/>
              <w:left w:val="nil"/>
              <w:bottom w:val="nil"/>
              <w:right w:val="nil"/>
            </w:tcBorders>
          </w:tcPr>
          <w:p w14:paraId="1E50A62D" w14:textId="77777777" w:rsidR="004E026B" w:rsidRPr="00076D22" w:rsidRDefault="004E026B" w:rsidP="00511760">
            <w:pPr>
              <w:pStyle w:val="TCTableBody"/>
              <w:jc w:val="left"/>
            </w:pPr>
          </w:p>
        </w:tc>
        <w:tc>
          <w:tcPr>
            <w:tcW w:w="2126" w:type="dxa"/>
            <w:tcBorders>
              <w:top w:val="nil"/>
              <w:left w:val="nil"/>
              <w:bottom w:val="nil"/>
              <w:right w:val="nil"/>
            </w:tcBorders>
          </w:tcPr>
          <w:p w14:paraId="1703DF12"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A917D66" w14:textId="77777777" w:rsidR="004E026B" w:rsidRPr="00076D22" w:rsidRDefault="004E026B" w:rsidP="00511760">
            <w:pPr>
              <w:pStyle w:val="TCTableBody"/>
              <w:jc w:val="left"/>
            </w:pPr>
            <w:r w:rsidRPr="00076D22">
              <w:t>-</w:t>
            </w:r>
          </w:p>
        </w:tc>
      </w:tr>
      <w:tr w:rsidR="004E026B" w:rsidRPr="00076D22" w14:paraId="253158F4" w14:textId="77777777" w:rsidTr="00511760">
        <w:tc>
          <w:tcPr>
            <w:tcW w:w="685" w:type="dxa"/>
            <w:tcBorders>
              <w:top w:val="nil"/>
              <w:left w:val="nil"/>
              <w:bottom w:val="nil"/>
              <w:right w:val="nil"/>
            </w:tcBorders>
          </w:tcPr>
          <w:p w14:paraId="15547747" w14:textId="77777777" w:rsidR="004E026B" w:rsidRPr="00076D22" w:rsidRDefault="004E026B" w:rsidP="00511760">
            <w:pPr>
              <w:pStyle w:val="TCTableBody"/>
              <w:jc w:val="left"/>
            </w:pPr>
            <w:r w:rsidRPr="00076D22">
              <w:lastRenderedPageBreak/>
              <w:t>67</w:t>
            </w:r>
          </w:p>
        </w:tc>
        <w:tc>
          <w:tcPr>
            <w:tcW w:w="1158" w:type="dxa"/>
            <w:tcBorders>
              <w:top w:val="nil"/>
              <w:left w:val="nil"/>
              <w:bottom w:val="nil"/>
              <w:right w:val="nil"/>
            </w:tcBorders>
          </w:tcPr>
          <w:p w14:paraId="64709FD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FB07B54" w14:textId="77777777" w:rsidR="004E026B" w:rsidRPr="00076D22" w:rsidRDefault="004E026B" w:rsidP="00511760">
            <w:pPr>
              <w:pStyle w:val="TCTableBody"/>
              <w:jc w:val="left"/>
            </w:pPr>
            <w:r w:rsidRPr="00076D22">
              <w:t>Crystal bar, Watermelon strawberry</w:t>
            </w:r>
          </w:p>
        </w:tc>
        <w:tc>
          <w:tcPr>
            <w:tcW w:w="1276" w:type="dxa"/>
            <w:tcBorders>
              <w:top w:val="nil"/>
              <w:left w:val="nil"/>
              <w:bottom w:val="nil"/>
              <w:right w:val="nil"/>
            </w:tcBorders>
          </w:tcPr>
          <w:p w14:paraId="4078344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E79B3A6"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DEDC1D1" w14:textId="77777777" w:rsidR="004E026B" w:rsidRPr="00076D22" w:rsidRDefault="004E026B" w:rsidP="00511760">
            <w:pPr>
              <w:pStyle w:val="TCTableBody"/>
              <w:jc w:val="left"/>
            </w:pPr>
            <w:r w:rsidRPr="00076D22">
              <w:t>-</w:t>
            </w:r>
          </w:p>
        </w:tc>
      </w:tr>
      <w:tr w:rsidR="004E026B" w:rsidRPr="00076D22" w14:paraId="1C8CCB8D" w14:textId="77777777" w:rsidTr="00511760">
        <w:tc>
          <w:tcPr>
            <w:tcW w:w="685" w:type="dxa"/>
            <w:tcBorders>
              <w:top w:val="nil"/>
              <w:left w:val="nil"/>
              <w:bottom w:val="nil"/>
              <w:right w:val="nil"/>
            </w:tcBorders>
          </w:tcPr>
          <w:p w14:paraId="712E3D03" w14:textId="77777777" w:rsidR="004E026B" w:rsidRPr="00076D22" w:rsidRDefault="004E026B" w:rsidP="00511760">
            <w:pPr>
              <w:pStyle w:val="TCTableBody"/>
              <w:jc w:val="left"/>
            </w:pPr>
            <w:r w:rsidRPr="00076D22">
              <w:t>68</w:t>
            </w:r>
          </w:p>
        </w:tc>
        <w:tc>
          <w:tcPr>
            <w:tcW w:w="1158" w:type="dxa"/>
            <w:tcBorders>
              <w:top w:val="nil"/>
              <w:left w:val="nil"/>
              <w:bottom w:val="nil"/>
              <w:right w:val="nil"/>
            </w:tcBorders>
          </w:tcPr>
          <w:p w14:paraId="15E79B0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132DD43"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475F5A5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01A618D"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F1D27CC" w14:textId="77777777" w:rsidR="004E026B" w:rsidRPr="00076D22" w:rsidRDefault="004E026B" w:rsidP="00511760">
            <w:pPr>
              <w:pStyle w:val="TCTableBody"/>
              <w:jc w:val="left"/>
            </w:pPr>
            <w:r w:rsidRPr="00076D22">
              <w:t>-</w:t>
            </w:r>
          </w:p>
        </w:tc>
      </w:tr>
      <w:tr w:rsidR="004E026B" w:rsidRPr="00076D22" w14:paraId="4C10F4CF" w14:textId="77777777" w:rsidTr="00511760">
        <w:tc>
          <w:tcPr>
            <w:tcW w:w="685" w:type="dxa"/>
            <w:tcBorders>
              <w:top w:val="nil"/>
              <w:left w:val="nil"/>
              <w:bottom w:val="nil"/>
              <w:right w:val="nil"/>
            </w:tcBorders>
          </w:tcPr>
          <w:p w14:paraId="60699F3C" w14:textId="77777777" w:rsidR="004E026B" w:rsidRPr="00076D22" w:rsidRDefault="004E026B" w:rsidP="00511760">
            <w:pPr>
              <w:pStyle w:val="TCTableBody"/>
              <w:jc w:val="left"/>
            </w:pPr>
            <w:r w:rsidRPr="00076D22">
              <w:t>69</w:t>
            </w:r>
          </w:p>
        </w:tc>
        <w:tc>
          <w:tcPr>
            <w:tcW w:w="1158" w:type="dxa"/>
            <w:tcBorders>
              <w:top w:val="nil"/>
              <w:left w:val="nil"/>
              <w:bottom w:val="nil"/>
              <w:right w:val="nil"/>
            </w:tcBorders>
          </w:tcPr>
          <w:p w14:paraId="4F0EB7C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2AD5E95" w14:textId="77777777" w:rsidR="004E026B" w:rsidRPr="00076D22" w:rsidRDefault="004E026B" w:rsidP="00511760">
            <w:pPr>
              <w:pStyle w:val="TCTableBody"/>
              <w:jc w:val="left"/>
            </w:pPr>
            <w:r w:rsidRPr="00076D22">
              <w:t>Crystal bar, Cherry ice</w:t>
            </w:r>
          </w:p>
        </w:tc>
        <w:tc>
          <w:tcPr>
            <w:tcW w:w="1276" w:type="dxa"/>
            <w:tcBorders>
              <w:top w:val="nil"/>
              <w:left w:val="nil"/>
              <w:bottom w:val="nil"/>
              <w:right w:val="nil"/>
            </w:tcBorders>
          </w:tcPr>
          <w:p w14:paraId="5012355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59477A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0BBF7C51" w14:textId="77777777" w:rsidR="004E026B" w:rsidRPr="00076D22" w:rsidRDefault="004E026B" w:rsidP="00511760">
            <w:pPr>
              <w:pStyle w:val="TCTableBody"/>
              <w:jc w:val="left"/>
            </w:pPr>
            <w:r w:rsidRPr="00076D22">
              <w:t>-</w:t>
            </w:r>
          </w:p>
        </w:tc>
      </w:tr>
      <w:tr w:rsidR="004E026B" w:rsidRPr="00076D22" w14:paraId="300757C2" w14:textId="77777777" w:rsidTr="00511760">
        <w:tc>
          <w:tcPr>
            <w:tcW w:w="685" w:type="dxa"/>
            <w:tcBorders>
              <w:top w:val="nil"/>
              <w:left w:val="nil"/>
              <w:bottom w:val="nil"/>
              <w:right w:val="nil"/>
            </w:tcBorders>
          </w:tcPr>
          <w:p w14:paraId="418C8AAE" w14:textId="77777777" w:rsidR="004E026B" w:rsidRPr="00076D22" w:rsidRDefault="004E026B" w:rsidP="00511760">
            <w:pPr>
              <w:pStyle w:val="TCTableBody"/>
              <w:jc w:val="left"/>
            </w:pPr>
            <w:r w:rsidRPr="00076D22">
              <w:t>70</w:t>
            </w:r>
          </w:p>
        </w:tc>
        <w:tc>
          <w:tcPr>
            <w:tcW w:w="1158" w:type="dxa"/>
            <w:tcBorders>
              <w:top w:val="nil"/>
              <w:left w:val="nil"/>
              <w:bottom w:val="nil"/>
              <w:right w:val="nil"/>
            </w:tcBorders>
          </w:tcPr>
          <w:p w14:paraId="47B11B1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06A0292" w14:textId="77777777" w:rsidR="004E026B" w:rsidRPr="00076D22" w:rsidRDefault="004E026B" w:rsidP="00511760">
            <w:pPr>
              <w:pStyle w:val="TCTableBody"/>
              <w:jc w:val="left"/>
            </w:pPr>
            <w:r w:rsidRPr="00076D22">
              <w:t>Vaporesso, yellow liquid</w:t>
            </w:r>
          </w:p>
        </w:tc>
        <w:tc>
          <w:tcPr>
            <w:tcW w:w="1276" w:type="dxa"/>
            <w:tcBorders>
              <w:top w:val="nil"/>
              <w:left w:val="nil"/>
              <w:bottom w:val="nil"/>
              <w:right w:val="nil"/>
            </w:tcBorders>
          </w:tcPr>
          <w:p w14:paraId="2DF18F7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71A1FA7"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303D0576" w14:textId="77777777" w:rsidR="004E026B" w:rsidRPr="00076D22" w:rsidRDefault="004E026B" w:rsidP="00511760">
            <w:pPr>
              <w:pStyle w:val="TCTableBody"/>
              <w:jc w:val="left"/>
            </w:pPr>
            <w:r w:rsidRPr="00076D22">
              <w:t>0.37</w:t>
            </w:r>
          </w:p>
        </w:tc>
      </w:tr>
      <w:tr w:rsidR="004E026B" w:rsidRPr="00076D22" w14:paraId="77D89082" w14:textId="77777777" w:rsidTr="00511760">
        <w:tc>
          <w:tcPr>
            <w:tcW w:w="685" w:type="dxa"/>
            <w:tcBorders>
              <w:top w:val="nil"/>
              <w:left w:val="nil"/>
              <w:bottom w:val="nil"/>
              <w:right w:val="nil"/>
            </w:tcBorders>
          </w:tcPr>
          <w:p w14:paraId="24BE89CA" w14:textId="77777777" w:rsidR="004E026B" w:rsidRPr="00076D22" w:rsidRDefault="004E026B" w:rsidP="00511760">
            <w:pPr>
              <w:pStyle w:val="TCTableBody"/>
              <w:jc w:val="left"/>
            </w:pPr>
            <w:r w:rsidRPr="00076D22">
              <w:t>71</w:t>
            </w:r>
          </w:p>
        </w:tc>
        <w:tc>
          <w:tcPr>
            <w:tcW w:w="1158" w:type="dxa"/>
            <w:tcBorders>
              <w:top w:val="nil"/>
              <w:left w:val="nil"/>
              <w:bottom w:val="nil"/>
              <w:right w:val="nil"/>
            </w:tcBorders>
          </w:tcPr>
          <w:p w14:paraId="3CB8DBD5"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AD63EDE" w14:textId="77777777" w:rsidR="004E026B" w:rsidRPr="00076D22" w:rsidRDefault="004E026B" w:rsidP="00511760">
            <w:pPr>
              <w:pStyle w:val="TCTableBody"/>
              <w:jc w:val="left"/>
            </w:pPr>
            <w:r w:rsidRPr="00076D22">
              <w:t>Vaporesso, green liquid</w:t>
            </w:r>
          </w:p>
        </w:tc>
        <w:tc>
          <w:tcPr>
            <w:tcW w:w="1276" w:type="dxa"/>
            <w:tcBorders>
              <w:top w:val="nil"/>
              <w:left w:val="nil"/>
              <w:bottom w:val="nil"/>
              <w:right w:val="nil"/>
            </w:tcBorders>
          </w:tcPr>
          <w:p w14:paraId="28367EE0"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4DAE2201" w14:textId="77777777" w:rsidR="004E026B" w:rsidRPr="00076D22" w:rsidRDefault="004E026B" w:rsidP="00511760">
            <w:pPr>
              <w:pStyle w:val="TCTableBody"/>
              <w:jc w:val="left"/>
            </w:pPr>
            <w:r w:rsidRPr="00076D22">
              <w:t>MDMB-4en-PINACA</w:t>
            </w:r>
          </w:p>
          <w:p w14:paraId="2C5B56E8" w14:textId="77777777" w:rsidR="004E026B" w:rsidRPr="00076D22" w:rsidRDefault="004E026B" w:rsidP="00511760">
            <w:pPr>
              <w:pStyle w:val="TCTableBody"/>
              <w:jc w:val="left"/>
            </w:pPr>
            <w:r w:rsidRPr="00076D22">
              <w:t>ADB-4en-PINACA</w:t>
            </w:r>
          </w:p>
        </w:tc>
        <w:tc>
          <w:tcPr>
            <w:tcW w:w="1405" w:type="dxa"/>
            <w:tcBorders>
              <w:top w:val="nil"/>
              <w:left w:val="nil"/>
              <w:bottom w:val="nil"/>
              <w:right w:val="nil"/>
            </w:tcBorders>
          </w:tcPr>
          <w:p w14:paraId="4721D441" w14:textId="77777777" w:rsidR="004E026B" w:rsidRPr="00076D22" w:rsidRDefault="004E026B" w:rsidP="00511760">
            <w:pPr>
              <w:pStyle w:val="TCTableBody"/>
              <w:jc w:val="left"/>
            </w:pPr>
            <w:r w:rsidRPr="00076D22">
              <w:t>0.39</w:t>
            </w:r>
          </w:p>
        </w:tc>
      </w:tr>
      <w:tr w:rsidR="004E026B" w:rsidRPr="00076D22" w14:paraId="05BD1B27" w14:textId="77777777" w:rsidTr="00511760">
        <w:tc>
          <w:tcPr>
            <w:tcW w:w="685" w:type="dxa"/>
            <w:tcBorders>
              <w:top w:val="nil"/>
              <w:left w:val="nil"/>
              <w:bottom w:val="nil"/>
              <w:right w:val="nil"/>
            </w:tcBorders>
          </w:tcPr>
          <w:p w14:paraId="4A2CD5B2" w14:textId="77777777" w:rsidR="004E026B" w:rsidRPr="00076D22" w:rsidRDefault="004E026B" w:rsidP="00511760">
            <w:pPr>
              <w:pStyle w:val="TCTableBody"/>
              <w:jc w:val="left"/>
            </w:pPr>
            <w:r w:rsidRPr="00076D22">
              <w:t>72</w:t>
            </w:r>
          </w:p>
        </w:tc>
        <w:tc>
          <w:tcPr>
            <w:tcW w:w="1158" w:type="dxa"/>
            <w:tcBorders>
              <w:top w:val="nil"/>
              <w:left w:val="nil"/>
              <w:bottom w:val="nil"/>
              <w:right w:val="nil"/>
            </w:tcBorders>
          </w:tcPr>
          <w:p w14:paraId="350EDAE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5F12744"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5F7C108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592E70E"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5FB6E005" w14:textId="1FC3E2C0" w:rsidR="004E026B" w:rsidRPr="00076D22" w:rsidRDefault="00542B80" w:rsidP="00511760">
            <w:pPr>
              <w:pStyle w:val="TCTableBody"/>
              <w:jc w:val="left"/>
            </w:pPr>
            <w:r>
              <w:t>IM</w:t>
            </w:r>
          </w:p>
        </w:tc>
      </w:tr>
      <w:tr w:rsidR="004E026B" w:rsidRPr="00076D22" w14:paraId="616D2AE8" w14:textId="77777777" w:rsidTr="00511760">
        <w:tc>
          <w:tcPr>
            <w:tcW w:w="685" w:type="dxa"/>
            <w:tcBorders>
              <w:top w:val="nil"/>
              <w:left w:val="nil"/>
              <w:bottom w:val="nil"/>
              <w:right w:val="nil"/>
            </w:tcBorders>
          </w:tcPr>
          <w:p w14:paraId="42C759E5" w14:textId="77777777" w:rsidR="004E026B" w:rsidRPr="00076D22" w:rsidRDefault="004E026B" w:rsidP="00511760">
            <w:pPr>
              <w:pStyle w:val="TCTableBody"/>
              <w:jc w:val="left"/>
            </w:pPr>
            <w:r w:rsidRPr="00076D22">
              <w:t>73</w:t>
            </w:r>
          </w:p>
        </w:tc>
        <w:tc>
          <w:tcPr>
            <w:tcW w:w="1158" w:type="dxa"/>
            <w:tcBorders>
              <w:top w:val="nil"/>
              <w:left w:val="nil"/>
              <w:bottom w:val="nil"/>
              <w:right w:val="nil"/>
            </w:tcBorders>
          </w:tcPr>
          <w:p w14:paraId="74D07EE7"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DA16684" w14:textId="77777777" w:rsidR="004E026B" w:rsidRPr="00076D22" w:rsidRDefault="004E026B" w:rsidP="00511760">
            <w:pPr>
              <w:pStyle w:val="TCTableBody"/>
              <w:jc w:val="left"/>
            </w:pPr>
            <w:r w:rsidRPr="00076D22">
              <w:t>Vaporesso, green liquid</w:t>
            </w:r>
          </w:p>
        </w:tc>
        <w:tc>
          <w:tcPr>
            <w:tcW w:w="1276" w:type="dxa"/>
            <w:tcBorders>
              <w:top w:val="nil"/>
              <w:left w:val="nil"/>
              <w:bottom w:val="nil"/>
              <w:right w:val="nil"/>
            </w:tcBorders>
          </w:tcPr>
          <w:p w14:paraId="33E6C6DF"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376828A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1ECB875" w14:textId="77777777" w:rsidR="004E026B" w:rsidRPr="00076D22" w:rsidRDefault="004E026B" w:rsidP="00511760">
            <w:pPr>
              <w:pStyle w:val="TCTableBody"/>
              <w:jc w:val="left"/>
            </w:pPr>
            <w:r w:rsidRPr="00076D22">
              <w:t>-</w:t>
            </w:r>
          </w:p>
        </w:tc>
      </w:tr>
      <w:tr w:rsidR="004E026B" w:rsidRPr="00076D22" w14:paraId="70E8589C" w14:textId="77777777" w:rsidTr="00511760">
        <w:tc>
          <w:tcPr>
            <w:tcW w:w="685" w:type="dxa"/>
            <w:tcBorders>
              <w:top w:val="nil"/>
              <w:left w:val="nil"/>
              <w:bottom w:val="nil"/>
              <w:right w:val="nil"/>
            </w:tcBorders>
          </w:tcPr>
          <w:p w14:paraId="3413EE48" w14:textId="77777777" w:rsidR="004E026B" w:rsidRPr="00076D22" w:rsidRDefault="004E026B" w:rsidP="00511760">
            <w:pPr>
              <w:pStyle w:val="TCTableBody"/>
              <w:jc w:val="left"/>
            </w:pPr>
            <w:r w:rsidRPr="00076D22">
              <w:t>74</w:t>
            </w:r>
          </w:p>
        </w:tc>
        <w:tc>
          <w:tcPr>
            <w:tcW w:w="1158" w:type="dxa"/>
            <w:tcBorders>
              <w:top w:val="nil"/>
              <w:left w:val="nil"/>
              <w:bottom w:val="nil"/>
              <w:right w:val="nil"/>
            </w:tcBorders>
          </w:tcPr>
          <w:p w14:paraId="7BA91E7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203958D" w14:textId="77777777" w:rsidR="004E026B" w:rsidRPr="00076D22" w:rsidRDefault="004E026B" w:rsidP="00511760">
            <w:pPr>
              <w:pStyle w:val="TCTableBody"/>
              <w:jc w:val="left"/>
            </w:pPr>
            <w:r w:rsidRPr="00076D22">
              <w:t>R and M, Magic mint</w:t>
            </w:r>
          </w:p>
        </w:tc>
        <w:tc>
          <w:tcPr>
            <w:tcW w:w="1276" w:type="dxa"/>
            <w:tcBorders>
              <w:top w:val="nil"/>
              <w:left w:val="nil"/>
              <w:bottom w:val="nil"/>
              <w:right w:val="nil"/>
            </w:tcBorders>
          </w:tcPr>
          <w:p w14:paraId="7E8D0AAD"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3DF817E"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0776EF4" w14:textId="77777777" w:rsidR="004E026B" w:rsidRPr="00076D22" w:rsidRDefault="004E026B" w:rsidP="00511760">
            <w:pPr>
              <w:pStyle w:val="TCTableBody"/>
              <w:jc w:val="left"/>
            </w:pPr>
            <w:r w:rsidRPr="00076D22">
              <w:t>-</w:t>
            </w:r>
          </w:p>
        </w:tc>
      </w:tr>
      <w:tr w:rsidR="004E026B" w:rsidRPr="00076D22" w14:paraId="423E627A" w14:textId="77777777" w:rsidTr="00511760">
        <w:tc>
          <w:tcPr>
            <w:tcW w:w="685" w:type="dxa"/>
            <w:tcBorders>
              <w:top w:val="nil"/>
              <w:left w:val="nil"/>
              <w:bottom w:val="nil"/>
              <w:right w:val="nil"/>
            </w:tcBorders>
          </w:tcPr>
          <w:p w14:paraId="1C9C4DF0" w14:textId="77777777" w:rsidR="004E026B" w:rsidRPr="00076D22" w:rsidRDefault="004E026B" w:rsidP="00511760">
            <w:pPr>
              <w:pStyle w:val="TCTableBody"/>
              <w:jc w:val="left"/>
            </w:pPr>
            <w:r w:rsidRPr="00076D22">
              <w:t>75</w:t>
            </w:r>
          </w:p>
        </w:tc>
        <w:tc>
          <w:tcPr>
            <w:tcW w:w="1158" w:type="dxa"/>
            <w:tcBorders>
              <w:top w:val="nil"/>
              <w:left w:val="nil"/>
              <w:bottom w:val="nil"/>
              <w:right w:val="nil"/>
            </w:tcBorders>
          </w:tcPr>
          <w:p w14:paraId="3366AE01"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052E3096" w14:textId="77777777" w:rsidR="004E026B" w:rsidRPr="00076D22" w:rsidRDefault="004E026B" w:rsidP="00511760">
            <w:pPr>
              <w:pStyle w:val="TCTableBody"/>
              <w:jc w:val="left"/>
            </w:pPr>
            <w:r w:rsidRPr="00076D22">
              <w:t>Arc Mini</w:t>
            </w:r>
          </w:p>
        </w:tc>
        <w:tc>
          <w:tcPr>
            <w:tcW w:w="1276" w:type="dxa"/>
            <w:tcBorders>
              <w:top w:val="nil"/>
              <w:left w:val="nil"/>
              <w:bottom w:val="nil"/>
              <w:right w:val="nil"/>
            </w:tcBorders>
          </w:tcPr>
          <w:p w14:paraId="580AA44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B4C79E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FED6B69" w14:textId="77777777" w:rsidR="004E026B" w:rsidRPr="00076D22" w:rsidRDefault="004E026B" w:rsidP="00511760">
            <w:pPr>
              <w:pStyle w:val="TCTableBody"/>
              <w:jc w:val="left"/>
            </w:pPr>
            <w:r w:rsidRPr="00076D22">
              <w:t>-</w:t>
            </w:r>
          </w:p>
        </w:tc>
      </w:tr>
      <w:tr w:rsidR="004E026B" w:rsidRPr="00076D22" w14:paraId="66D83497" w14:textId="77777777" w:rsidTr="00511760">
        <w:tc>
          <w:tcPr>
            <w:tcW w:w="685" w:type="dxa"/>
            <w:tcBorders>
              <w:top w:val="nil"/>
              <w:left w:val="nil"/>
              <w:bottom w:val="nil"/>
              <w:right w:val="nil"/>
            </w:tcBorders>
          </w:tcPr>
          <w:p w14:paraId="6E54B929" w14:textId="77777777" w:rsidR="004E026B" w:rsidRPr="00076D22" w:rsidRDefault="004E026B" w:rsidP="00511760">
            <w:pPr>
              <w:pStyle w:val="TCTableBody"/>
              <w:jc w:val="left"/>
            </w:pPr>
            <w:r w:rsidRPr="00076D22">
              <w:t>76</w:t>
            </w:r>
          </w:p>
        </w:tc>
        <w:tc>
          <w:tcPr>
            <w:tcW w:w="1158" w:type="dxa"/>
            <w:tcBorders>
              <w:top w:val="nil"/>
              <w:left w:val="nil"/>
              <w:bottom w:val="nil"/>
              <w:right w:val="nil"/>
            </w:tcBorders>
          </w:tcPr>
          <w:p w14:paraId="435047B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9DD0296" w14:textId="77777777" w:rsidR="004E026B" w:rsidRPr="00076D22" w:rsidRDefault="004E026B" w:rsidP="00511760">
            <w:pPr>
              <w:pStyle w:val="TCTableBody"/>
              <w:jc w:val="left"/>
            </w:pPr>
            <w:r w:rsidRPr="00076D22">
              <w:t>Vuse Go</w:t>
            </w:r>
          </w:p>
        </w:tc>
        <w:tc>
          <w:tcPr>
            <w:tcW w:w="1276" w:type="dxa"/>
            <w:tcBorders>
              <w:top w:val="nil"/>
              <w:left w:val="nil"/>
              <w:bottom w:val="nil"/>
              <w:right w:val="nil"/>
            </w:tcBorders>
          </w:tcPr>
          <w:p w14:paraId="2EB92808"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041985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F7E2EDA" w14:textId="77777777" w:rsidR="004E026B" w:rsidRPr="00076D22" w:rsidRDefault="004E026B" w:rsidP="00511760">
            <w:pPr>
              <w:pStyle w:val="TCTableBody"/>
              <w:jc w:val="left"/>
            </w:pPr>
            <w:r w:rsidRPr="00076D22">
              <w:t>-</w:t>
            </w:r>
          </w:p>
        </w:tc>
      </w:tr>
      <w:tr w:rsidR="004E026B" w:rsidRPr="00076D22" w14:paraId="4220B4D5" w14:textId="77777777" w:rsidTr="00511760">
        <w:tc>
          <w:tcPr>
            <w:tcW w:w="685" w:type="dxa"/>
            <w:tcBorders>
              <w:top w:val="nil"/>
              <w:left w:val="nil"/>
              <w:bottom w:val="nil"/>
              <w:right w:val="nil"/>
            </w:tcBorders>
          </w:tcPr>
          <w:p w14:paraId="0F666511" w14:textId="77777777" w:rsidR="004E026B" w:rsidRPr="00076D22" w:rsidRDefault="004E026B" w:rsidP="00511760">
            <w:pPr>
              <w:pStyle w:val="TCTableBody"/>
              <w:jc w:val="left"/>
            </w:pPr>
            <w:r w:rsidRPr="00076D22">
              <w:t>77</w:t>
            </w:r>
          </w:p>
        </w:tc>
        <w:tc>
          <w:tcPr>
            <w:tcW w:w="1158" w:type="dxa"/>
            <w:tcBorders>
              <w:top w:val="nil"/>
              <w:left w:val="nil"/>
              <w:bottom w:val="nil"/>
              <w:right w:val="nil"/>
            </w:tcBorders>
          </w:tcPr>
          <w:p w14:paraId="663FF95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F4D7957" w14:textId="77777777" w:rsidR="004E026B" w:rsidRPr="00076D22" w:rsidRDefault="004E026B" w:rsidP="00511760">
            <w:pPr>
              <w:pStyle w:val="TCTableBody"/>
              <w:jc w:val="left"/>
            </w:pPr>
            <w:r w:rsidRPr="00076D22">
              <w:t>Crystal Bar, Sour apple blueberry</w:t>
            </w:r>
          </w:p>
        </w:tc>
        <w:tc>
          <w:tcPr>
            <w:tcW w:w="1276" w:type="dxa"/>
            <w:tcBorders>
              <w:top w:val="nil"/>
              <w:left w:val="nil"/>
              <w:bottom w:val="nil"/>
              <w:right w:val="nil"/>
            </w:tcBorders>
          </w:tcPr>
          <w:p w14:paraId="1A34C651"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5A8BE6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59C8ED7" w14:textId="77777777" w:rsidR="004E026B" w:rsidRPr="00076D22" w:rsidRDefault="004E026B" w:rsidP="00511760">
            <w:pPr>
              <w:pStyle w:val="TCTableBody"/>
              <w:jc w:val="left"/>
            </w:pPr>
            <w:r w:rsidRPr="00076D22">
              <w:t>-</w:t>
            </w:r>
          </w:p>
        </w:tc>
      </w:tr>
      <w:tr w:rsidR="004E026B" w:rsidRPr="00076D22" w14:paraId="0DE6F89B" w14:textId="77777777" w:rsidTr="00511760">
        <w:tc>
          <w:tcPr>
            <w:tcW w:w="685" w:type="dxa"/>
            <w:tcBorders>
              <w:top w:val="nil"/>
              <w:left w:val="nil"/>
              <w:bottom w:val="nil"/>
              <w:right w:val="nil"/>
            </w:tcBorders>
          </w:tcPr>
          <w:p w14:paraId="7BC62A57" w14:textId="77777777" w:rsidR="004E026B" w:rsidRPr="00076D22" w:rsidRDefault="004E026B" w:rsidP="00511760">
            <w:pPr>
              <w:pStyle w:val="TCTableBody"/>
              <w:jc w:val="left"/>
            </w:pPr>
            <w:r w:rsidRPr="00076D22">
              <w:t>78</w:t>
            </w:r>
          </w:p>
        </w:tc>
        <w:tc>
          <w:tcPr>
            <w:tcW w:w="1158" w:type="dxa"/>
            <w:tcBorders>
              <w:top w:val="nil"/>
              <w:left w:val="nil"/>
              <w:bottom w:val="nil"/>
              <w:right w:val="nil"/>
            </w:tcBorders>
          </w:tcPr>
          <w:p w14:paraId="7C53391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FC17648" w14:textId="77777777" w:rsidR="004E026B" w:rsidRPr="00076D22" w:rsidRDefault="004E026B" w:rsidP="00511760">
            <w:pPr>
              <w:pStyle w:val="TCTableBody"/>
              <w:jc w:val="left"/>
            </w:pPr>
            <w:r w:rsidRPr="00076D22">
              <w:t>Crystal Bar, Fizzy cherry</w:t>
            </w:r>
          </w:p>
        </w:tc>
        <w:tc>
          <w:tcPr>
            <w:tcW w:w="1276" w:type="dxa"/>
            <w:tcBorders>
              <w:top w:val="nil"/>
              <w:left w:val="nil"/>
              <w:bottom w:val="nil"/>
              <w:right w:val="nil"/>
            </w:tcBorders>
          </w:tcPr>
          <w:p w14:paraId="5BE35CA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C6765B7"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5B5E389" w14:textId="77777777" w:rsidR="004E026B" w:rsidRPr="00076D22" w:rsidRDefault="004E026B" w:rsidP="00511760">
            <w:pPr>
              <w:pStyle w:val="TCTableBody"/>
              <w:jc w:val="left"/>
            </w:pPr>
            <w:r w:rsidRPr="00076D22">
              <w:t>-</w:t>
            </w:r>
          </w:p>
        </w:tc>
      </w:tr>
      <w:tr w:rsidR="004E026B" w:rsidRPr="00076D22" w14:paraId="37DD845E" w14:textId="77777777" w:rsidTr="00511760">
        <w:tc>
          <w:tcPr>
            <w:tcW w:w="685" w:type="dxa"/>
            <w:tcBorders>
              <w:top w:val="nil"/>
              <w:left w:val="nil"/>
              <w:bottom w:val="nil"/>
              <w:right w:val="nil"/>
            </w:tcBorders>
          </w:tcPr>
          <w:p w14:paraId="70DC131E" w14:textId="77777777" w:rsidR="004E026B" w:rsidRPr="00076D22" w:rsidRDefault="004E026B" w:rsidP="00511760">
            <w:pPr>
              <w:pStyle w:val="TCTableBody"/>
              <w:jc w:val="left"/>
            </w:pPr>
            <w:r w:rsidRPr="00076D22">
              <w:t>79</w:t>
            </w:r>
          </w:p>
        </w:tc>
        <w:tc>
          <w:tcPr>
            <w:tcW w:w="1158" w:type="dxa"/>
            <w:tcBorders>
              <w:top w:val="nil"/>
              <w:left w:val="nil"/>
              <w:bottom w:val="nil"/>
              <w:right w:val="nil"/>
            </w:tcBorders>
          </w:tcPr>
          <w:p w14:paraId="45D66AAC"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DC71D3A"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6AB9249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BBEA67A"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3C05716F" w14:textId="77777777" w:rsidR="004E026B" w:rsidRPr="00076D22" w:rsidRDefault="004E026B" w:rsidP="00511760">
            <w:pPr>
              <w:pStyle w:val="TCTableBody"/>
              <w:jc w:val="left"/>
            </w:pPr>
            <w:r w:rsidRPr="00511760">
              <w:t>‘low’</w:t>
            </w:r>
          </w:p>
        </w:tc>
      </w:tr>
      <w:tr w:rsidR="004E026B" w:rsidRPr="00076D22" w14:paraId="578528C5" w14:textId="77777777" w:rsidTr="00511760">
        <w:tc>
          <w:tcPr>
            <w:tcW w:w="685" w:type="dxa"/>
            <w:tcBorders>
              <w:top w:val="nil"/>
              <w:left w:val="nil"/>
              <w:bottom w:val="nil"/>
              <w:right w:val="nil"/>
            </w:tcBorders>
          </w:tcPr>
          <w:p w14:paraId="482BEA35" w14:textId="77777777" w:rsidR="004E026B" w:rsidRPr="00076D22" w:rsidRDefault="004E026B" w:rsidP="00511760">
            <w:pPr>
              <w:pStyle w:val="TCTableBody"/>
              <w:jc w:val="left"/>
            </w:pPr>
            <w:r w:rsidRPr="00076D22">
              <w:t>80</w:t>
            </w:r>
          </w:p>
        </w:tc>
        <w:tc>
          <w:tcPr>
            <w:tcW w:w="1158" w:type="dxa"/>
            <w:tcBorders>
              <w:top w:val="nil"/>
              <w:left w:val="nil"/>
              <w:bottom w:val="nil"/>
              <w:right w:val="nil"/>
            </w:tcBorders>
          </w:tcPr>
          <w:p w14:paraId="57C4C7D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333AC72" w14:textId="77777777" w:rsidR="004E026B" w:rsidRPr="00076D22" w:rsidRDefault="004E026B" w:rsidP="00511760">
            <w:pPr>
              <w:pStyle w:val="TCTableBody"/>
              <w:jc w:val="left"/>
            </w:pPr>
            <w:r w:rsidRPr="00076D22">
              <w:t>Bloody Mary, triple berry</w:t>
            </w:r>
          </w:p>
        </w:tc>
        <w:tc>
          <w:tcPr>
            <w:tcW w:w="1276" w:type="dxa"/>
            <w:tcBorders>
              <w:top w:val="nil"/>
              <w:left w:val="nil"/>
              <w:bottom w:val="nil"/>
              <w:right w:val="nil"/>
            </w:tcBorders>
          </w:tcPr>
          <w:p w14:paraId="606B585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12A0EE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15898377" w14:textId="77777777" w:rsidR="004E026B" w:rsidRPr="00076D22" w:rsidRDefault="004E026B" w:rsidP="00511760">
            <w:pPr>
              <w:pStyle w:val="TCTableBody"/>
              <w:jc w:val="left"/>
            </w:pPr>
            <w:r w:rsidRPr="00076D22">
              <w:t>-</w:t>
            </w:r>
          </w:p>
        </w:tc>
      </w:tr>
      <w:tr w:rsidR="004E026B" w:rsidRPr="00076D22" w14:paraId="6E8D5DF2" w14:textId="77777777" w:rsidTr="00511760">
        <w:tc>
          <w:tcPr>
            <w:tcW w:w="685" w:type="dxa"/>
            <w:tcBorders>
              <w:top w:val="nil"/>
              <w:left w:val="nil"/>
              <w:bottom w:val="nil"/>
              <w:right w:val="nil"/>
            </w:tcBorders>
          </w:tcPr>
          <w:p w14:paraId="2A7A04C7" w14:textId="77777777" w:rsidR="004E026B" w:rsidRPr="00076D22" w:rsidRDefault="004E026B" w:rsidP="00511760">
            <w:pPr>
              <w:pStyle w:val="TCTableBody"/>
              <w:jc w:val="left"/>
            </w:pPr>
            <w:r w:rsidRPr="00076D22">
              <w:t>81</w:t>
            </w:r>
          </w:p>
        </w:tc>
        <w:tc>
          <w:tcPr>
            <w:tcW w:w="1158" w:type="dxa"/>
            <w:tcBorders>
              <w:top w:val="nil"/>
              <w:left w:val="nil"/>
              <w:bottom w:val="nil"/>
              <w:right w:val="nil"/>
            </w:tcBorders>
          </w:tcPr>
          <w:p w14:paraId="26161FC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9CD2AAC"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0EEAD01F"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13EDB40"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36E039C" w14:textId="77777777" w:rsidR="004E026B" w:rsidRPr="00076D22" w:rsidRDefault="004E026B" w:rsidP="00511760">
            <w:pPr>
              <w:pStyle w:val="TCTableBody"/>
              <w:jc w:val="left"/>
            </w:pPr>
            <w:r w:rsidRPr="00076D22">
              <w:t>-</w:t>
            </w:r>
          </w:p>
        </w:tc>
      </w:tr>
      <w:tr w:rsidR="004E026B" w:rsidRPr="00076D22" w14:paraId="70596B62" w14:textId="77777777" w:rsidTr="00511760">
        <w:tc>
          <w:tcPr>
            <w:tcW w:w="685" w:type="dxa"/>
            <w:tcBorders>
              <w:top w:val="nil"/>
              <w:left w:val="nil"/>
              <w:bottom w:val="nil"/>
              <w:right w:val="nil"/>
            </w:tcBorders>
          </w:tcPr>
          <w:p w14:paraId="405A0ACB" w14:textId="77777777" w:rsidR="004E026B" w:rsidRPr="00076D22" w:rsidRDefault="004E026B" w:rsidP="00511760">
            <w:pPr>
              <w:pStyle w:val="TCTableBody"/>
              <w:jc w:val="left"/>
            </w:pPr>
            <w:r w:rsidRPr="00076D22">
              <w:t>82</w:t>
            </w:r>
          </w:p>
        </w:tc>
        <w:tc>
          <w:tcPr>
            <w:tcW w:w="1158" w:type="dxa"/>
            <w:tcBorders>
              <w:top w:val="nil"/>
              <w:left w:val="nil"/>
              <w:bottom w:val="nil"/>
              <w:right w:val="nil"/>
            </w:tcBorders>
          </w:tcPr>
          <w:p w14:paraId="595CED9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D132CD1" w14:textId="77777777" w:rsidR="004E026B" w:rsidRPr="00076D22" w:rsidRDefault="004E026B" w:rsidP="00511760">
            <w:pPr>
              <w:pStyle w:val="TCTableBody"/>
              <w:jc w:val="left"/>
            </w:pPr>
            <w:r w:rsidRPr="00076D22">
              <w:t>Crystal bar, Lemon and Lime</w:t>
            </w:r>
          </w:p>
        </w:tc>
        <w:tc>
          <w:tcPr>
            <w:tcW w:w="1276" w:type="dxa"/>
            <w:tcBorders>
              <w:top w:val="nil"/>
              <w:left w:val="nil"/>
              <w:bottom w:val="nil"/>
              <w:right w:val="nil"/>
            </w:tcBorders>
          </w:tcPr>
          <w:p w14:paraId="43AB36E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A6601C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65E07AD" w14:textId="77777777" w:rsidR="004E026B" w:rsidRPr="00076D22" w:rsidRDefault="004E026B" w:rsidP="00511760">
            <w:pPr>
              <w:pStyle w:val="TCTableBody"/>
              <w:jc w:val="left"/>
            </w:pPr>
            <w:r w:rsidRPr="00076D22">
              <w:t>-</w:t>
            </w:r>
          </w:p>
        </w:tc>
      </w:tr>
      <w:tr w:rsidR="004E026B" w:rsidRPr="00076D22" w14:paraId="03E02461" w14:textId="77777777" w:rsidTr="00511760">
        <w:tc>
          <w:tcPr>
            <w:tcW w:w="685" w:type="dxa"/>
            <w:tcBorders>
              <w:top w:val="nil"/>
              <w:left w:val="nil"/>
              <w:bottom w:val="nil"/>
              <w:right w:val="nil"/>
            </w:tcBorders>
          </w:tcPr>
          <w:p w14:paraId="31799240" w14:textId="77777777" w:rsidR="004E026B" w:rsidRPr="00076D22" w:rsidRDefault="004E026B" w:rsidP="00511760">
            <w:pPr>
              <w:pStyle w:val="TCTableBody"/>
              <w:jc w:val="left"/>
            </w:pPr>
            <w:r w:rsidRPr="00076D22">
              <w:t>83</w:t>
            </w:r>
          </w:p>
        </w:tc>
        <w:tc>
          <w:tcPr>
            <w:tcW w:w="1158" w:type="dxa"/>
            <w:tcBorders>
              <w:top w:val="nil"/>
              <w:left w:val="nil"/>
              <w:bottom w:val="nil"/>
              <w:right w:val="nil"/>
            </w:tcBorders>
          </w:tcPr>
          <w:p w14:paraId="1FEC80A3"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F0FA975" w14:textId="77777777" w:rsidR="004E026B" w:rsidRPr="00076D22" w:rsidRDefault="004E026B" w:rsidP="00511760">
            <w:pPr>
              <w:pStyle w:val="TCTableBody"/>
              <w:jc w:val="left"/>
            </w:pPr>
            <w:r w:rsidRPr="00076D22">
              <w:t>Labelled bottle, Elflic, strawberry ice cream, yellow liquid</w:t>
            </w:r>
          </w:p>
        </w:tc>
        <w:tc>
          <w:tcPr>
            <w:tcW w:w="1276" w:type="dxa"/>
            <w:tcBorders>
              <w:top w:val="nil"/>
              <w:left w:val="nil"/>
              <w:bottom w:val="nil"/>
              <w:right w:val="nil"/>
            </w:tcBorders>
          </w:tcPr>
          <w:p w14:paraId="26E4C8D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1F9CA0E"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6C94EC8" w14:textId="77777777" w:rsidR="004E026B" w:rsidRPr="00076D22" w:rsidRDefault="004E026B" w:rsidP="00511760">
            <w:pPr>
              <w:pStyle w:val="TCTableBody"/>
              <w:jc w:val="left"/>
            </w:pPr>
            <w:r w:rsidRPr="00076D22">
              <w:t>-</w:t>
            </w:r>
          </w:p>
        </w:tc>
      </w:tr>
      <w:tr w:rsidR="004E026B" w:rsidRPr="00076D22" w14:paraId="4DF48A0D" w14:textId="77777777" w:rsidTr="00511760">
        <w:tc>
          <w:tcPr>
            <w:tcW w:w="685" w:type="dxa"/>
            <w:tcBorders>
              <w:top w:val="nil"/>
              <w:left w:val="nil"/>
              <w:bottom w:val="nil"/>
              <w:right w:val="nil"/>
            </w:tcBorders>
          </w:tcPr>
          <w:p w14:paraId="48E048EC" w14:textId="77777777" w:rsidR="004E026B" w:rsidRPr="00076D22" w:rsidRDefault="004E026B" w:rsidP="00511760">
            <w:pPr>
              <w:pStyle w:val="TCTableBody"/>
              <w:jc w:val="left"/>
            </w:pPr>
            <w:r w:rsidRPr="00076D22">
              <w:t>84</w:t>
            </w:r>
          </w:p>
        </w:tc>
        <w:tc>
          <w:tcPr>
            <w:tcW w:w="1158" w:type="dxa"/>
            <w:tcBorders>
              <w:top w:val="nil"/>
              <w:left w:val="nil"/>
              <w:bottom w:val="nil"/>
              <w:right w:val="nil"/>
            </w:tcBorders>
          </w:tcPr>
          <w:p w14:paraId="5F5A5B9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87902EE" w14:textId="77777777" w:rsidR="004E026B" w:rsidRPr="00076D22" w:rsidRDefault="004E026B" w:rsidP="00511760">
            <w:pPr>
              <w:pStyle w:val="TCTableBody"/>
              <w:jc w:val="left"/>
            </w:pPr>
            <w:r w:rsidRPr="00076D22">
              <w:t>Elfbar, Strawberry raspberry cherry ice</w:t>
            </w:r>
          </w:p>
        </w:tc>
        <w:tc>
          <w:tcPr>
            <w:tcW w:w="1276" w:type="dxa"/>
            <w:tcBorders>
              <w:top w:val="nil"/>
              <w:left w:val="nil"/>
              <w:bottom w:val="nil"/>
              <w:right w:val="nil"/>
            </w:tcBorders>
          </w:tcPr>
          <w:p w14:paraId="4572321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8F856B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A23E426" w14:textId="77777777" w:rsidR="004E026B" w:rsidRPr="00076D22" w:rsidRDefault="004E026B" w:rsidP="00511760">
            <w:pPr>
              <w:pStyle w:val="TCTableBody"/>
              <w:jc w:val="left"/>
            </w:pPr>
            <w:r w:rsidRPr="00076D22">
              <w:t>-</w:t>
            </w:r>
          </w:p>
        </w:tc>
      </w:tr>
      <w:tr w:rsidR="004E026B" w:rsidRPr="00076D22" w14:paraId="57BD0F1C" w14:textId="77777777" w:rsidTr="00511760">
        <w:tc>
          <w:tcPr>
            <w:tcW w:w="685" w:type="dxa"/>
            <w:tcBorders>
              <w:top w:val="nil"/>
              <w:left w:val="nil"/>
              <w:bottom w:val="nil"/>
              <w:right w:val="nil"/>
            </w:tcBorders>
          </w:tcPr>
          <w:p w14:paraId="3961057E" w14:textId="77777777" w:rsidR="004E026B" w:rsidRPr="00076D22" w:rsidRDefault="004E026B" w:rsidP="00511760">
            <w:pPr>
              <w:pStyle w:val="TCTableBody"/>
              <w:jc w:val="left"/>
            </w:pPr>
            <w:r w:rsidRPr="00076D22">
              <w:t>85</w:t>
            </w:r>
          </w:p>
        </w:tc>
        <w:tc>
          <w:tcPr>
            <w:tcW w:w="1158" w:type="dxa"/>
            <w:tcBorders>
              <w:top w:val="nil"/>
              <w:left w:val="nil"/>
              <w:bottom w:val="nil"/>
              <w:right w:val="nil"/>
            </w:tcBorders>
          </w:tcPr>
          <w:p w14:paraId="5A1C7469"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10AABE7C" w14:textId="77777777" w:rsidR="004E026B" w:rsidRPr="00076D22" w:rsidRDefault="004E026B" w:rsidP="00511760">
            <w:pPr>
              <w:pStyle w:val="TCTableBody"/>
              <w:jc w:val="left"/>
            </w:pPr>
            <w:r w:rsidRPr="00076D22">
              <w:t>Unlabelled bottle, clear liquid</w:t>
            </w:r>
          </w:p>
        </w:tc>
        <w:tc>
          <w:tcPr>
            <w:tcW w:w="1276" w:type="dxa"/>
            <w:tcBorders>
              <w:top w:val="nil"/>
              <w:left w:val="nil"/>
              <w:bottom w:val="nil"/>
              <w:right w:val="nil"/>
            </w:tcBorders>
          </w:tcPr>
          <w:p w14:paraId="015A4277"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7EB4712B"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B6689B0" w14:textId="77777777" w:rsidR="004E026B" w:rsidRPr="00076D22" w:rsidRDefault="004E026B" w:rsidP="00511760">
            <w:pPr>
              <w:pStyle w:val="TCTableBody"/>
              <w:jc w:val="left"/>
            </w:pPr>
            <w:r w:rsidRPr="00076D22">
              <w:t>-</w:t>
            </w:r>
          </w:p>
        </w:tc>
      </w:tr>
      <w:tr w:rsidR="004E026B" w:rsidRPr="00076D22" w14:paraId="07FE7E20" w14:textId="77777777" w:rsidTr="00511760">
        <w:tc>
          <w:tcPr>
            <w:tcW w:w="685" w:type="dxa"/>
            <w:tcBorders>
              <w:top w:val="nil"/>
              <w:left w:val="nil"/>
              <w:bottom w:val="nil"/>
              <w:right w:val="nil"/>
            </w:tcBorders>
          </w:tcPr>
          <w:p w14:paraId="0AF98DDA" w14:textId="77777777" w:rsidR="004E026B" w:rsidRPr="00076D22" w:rsidRDefault="004E026B" w:rsidP="00511760">
            <w:pPr>
              <w:pStyle w:val="TCTableBody"/>
              <w:jc w:val="left"/>
            </w:pPr>
            <w:r w:rsidRPr="00076D22">
              <w:t>86</w:t>
            </w:r>
          </w:p>
        </w:tc>
        <w:tc>
          <w:tcPr>
            <w:tcW w:w="1158" w:type="dxa"/>
            <w:tcBorders>
              <w:top w:val="nil"/>
              <w:left w:val="nil"/>
              <w:bottom w:val="nil"/>
              <w:right w:val="nil"/>
            </w:tcBorders>
          </w:tcPr>
          <w:p w14:paraId="22C38E2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3316395" w14:textId="77777777" w:rsidR="004E026B" w:rsidRPr="00076D22" w:rsidRDefault="004E026B" w:rsidP="00511760">
            <w:pPr>
              <w:pStyle w:val="TCTableBody"/>
              <w:jc w:val="left"/>
            </w:pPr>
            <w:r w:rsidRPr="00076D22">
              <w:t>Zillion</w:t>
            </w:r>
          </w:p>
        </w:tc>
        <w:tc>
          <w:tcPr>
            <w:tcW w:w="1276" w:type="dxa"/>
            <w:tcBorders>
              <w:top w:val="nil"/>
              <w:left w:val="nil"/>
              <w:bottom w:val="nil"/>
              <w:right w:val="nil"/>
            </w:tcBorders>
          </w:tcPr>
          <w:p w14:paraId="58C616C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265C835"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5BE7E42" w14:textId="77777777" w:rsidR="004E026B" w:rsidRPr="00076D22" w:rsidRDefault="004E026B" w:rsidP="00511760">
            <w:pPr>
              <w:pStyle w:val="TCTableBody"/>
              <w:jc w:val="left"/>
            </w:pPr>
            <w:r w:rsidRPr="00076D22">
              <w:t>-</w:t>
            </w:r>
          </w:p>
        </w:tc>
      </w:tr>
      <w:tr w:rsidR="004E026B" w:rsidRPr="00076D22" w14:paraId="25572665" w14:textId="77777777" w:rsidTr="00511760">
        <w:tc>
          <w:tcPr>
            <w:tcW w:w="685" w:type="dxa"/>
            <w:tcBorders>
              <w:top w:val="nil"/>
              <w:left w:val="nil"/>
              <w:bottom w:val="nil"/>
              <w:right w:val="nil"/>
            </w:tcBorders>
          </w:tcPr>
          <w:p w14:paraId="4939446D" w14:textId="77777777" w:rsidR="004E026B" w:rsidRPr="00076D22" w:rsidRDefault="004E026B" w:rsidP="00511760">
            <w:pPr>
              <w:pStyle w:val="TCTableBody"/>
              <w:jc w:val="left"/>
            </w:pPr>
            <w:r w:rsidRPr="00076D22">
              <w:t>87</w:t>
            </w:r>
          </w:p>
        </w:tc>
        <w:tc>
          <w:tcPr>
            <w:tcW w:w="1158" w:type="dxa"/>
            <w:tcBorders>
              <w:top w:val="nil"/>
              <w:left w:val="nil"/>
              <w:bottom w:val="nil"/>
              <w:right w:val="nil"/>
            </w:tcBorders>
          </w:tcPr>
          <w:p w14:paraId="3502E94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BBC4746" w14:textId="77777777" w:rsidR="004E026B" w:rsidRPr="00076D22" w:rsidRDefault="004E026B" w:rsidP="00511760">
            <w:pPr>
              <w:pStyle w:val="TCTableBody"/>
              <w:jc w:val="left"/>
            </w:pPr>
            <w:r w:rsidRPr="00076D22">
              <w:t>Elfbar, watermelon</w:t>
            </w:r>
          </w:p>
        </w:tc>
        <w:tc>
          <w:tcPr>
            <w:tcW w:w="1276" w:type="dxa"/>
            <w:tcBorders>
              <w:top w:val="nil"/>
              <w:left w:val="nil"/>
              <w:bottom w:val="nil"/>
              <w:right w:val="nil"/>
            </w:tcBorders>
          </w:tcPr>
          <w:p w14:paraId="1107134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77B9C9A"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C33ABEB" w14:textId="77777777" w:rsidR="004E026B" w:rsidRPr="00076D22" w:rsidRDefault="004E026B" w:rsidP="00511760">
            <w:pPr>
              <w:pStyle w:val="TCTableBody"/>
              <w:jc w:val="left"/>
            </w:pPr>
            <w:r w:rsidRPr="00076D22">
              <w:t>-</w:t>
            </w:r>
          </w:p>
        </w:tc>
      </w:tr>
      <w:tr w:rsidR="004E026B" w:rsidRPr="00076D22" w14:paraId="29F52EC8" w14:textId="77777777" w:rsidTr="00511760">
        <w:tc>
          <w:tcPr>
            <w:tcW w:w="685" w:type="dxa"/>
            <w:tcBorders>
              <w:top w:val="nil"/>
              <w:left w:val="nil"/>
              <w:bottom w:val="nil"/>
              <w:right w:val="nil"/>
            </w:tcBorders>
          </w:tcPr>
          <w:p w14:paraId="1B68CA3C" w14:textId="77777777" w:rsidR="004E026B" w:rsidRPr="00076D22" w:rsidRDefault="004E026B" w:rsidP="00511760">
            <w:pPr>
              <w:pStyle w:val="TCTableBody"/>
              <w:jc w:val="left"/>
            </w:pPr>
            <w:r w:rsidRPr="00076D22">
              <w:t>88</w:t>
            </w:r>
          </w:p>
        </w:tc>
        <w:tc>
          <w:tcPr>
            <w:tcW w:w="1158" w:type="dxa"/>
            <w:tcBorders>
              <w:top w:val="nil"/>
              <w:left w:val="nil"/>
              <w:bottom w:val="nil"/>
              <w:right w:val="nil"/>
            </w:tcBorders>
          </w:tcPr>
          <w:p w14:paraId="1E231599"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3005218" w14:textId="77777777" w:rsidR="004E026B" w:rsidRPr="00076D22" w:rsidRDefault="004E026B" w:rsidP="00511760">
            <w:pPr>
              <w:pStyle w:val="TCTableBody"/>
              <w:jc w:val="left"/>
            </w:pPr>
            <w:r w:rsidRPr="00076D22">
              <w:t>Zeus, clear liquid</w:t>
            </w:r>
          </w:p>
        </w:tc>
        <w:tc>
          <w:tcPr>
            <w:tcW w:w="1276" w:type="dxa"/>
            <w:tcBorders>
              <w:top w:val="nil"/>
              <w:left w:val="nil"/>
              <w:bottom w:val="nil"/>
              <w:right w:val="nil"/>
            </w:tcBorders>
          </w:tcPr>
          <w:p w14:paraId="7E5A2F71"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64DB0240"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40F2495C" w14:textId="77777777" w:rsidR="004E026B" w:rsidRPr="00076D22" w:rsidRDefault="004E026B" w:rsidP="00511760">
            <w:pPr>
              <w:pStyle w:val="TCTableBody"/>
              <w:jc w:val="left"/>
            </w:pPr>
            <w:r w:rsidRPr="00076D22">
              <w:t>-</w:t>
            </w:r>
          </w:p>
        </w:tc>
      </w:tr>
      <w:tr w:rsidR="004E026B" w:rsidRPr="00076D22" w14:paraId="514CEC36" w14:textId="77777777" w:rsidTr="00511760">
        <w:tc>
          <w:tcPr>
            <w:tcW w:w="685" w:type="dxa"/>
            <w:tcBorders>
              <w:top w:val="nil"/>
              <w:left w:val="nil"/>
              <w:bottom w:val="single" w:sz="4" w:space="0" w:color="auto"/>
              <w:right w:val="nil"/>
            </w:tcBorders>
          </w:tcPr>
          <w:p w14:paraId="3E1078C3" w14:textId="77777777" w:rsidR="004E026B" w:rsidRPr="00076D22" w:rsidRDefault="004E026B" w:rsidP="00511760">
            <w:pPr>
              <w:pStyle w:val="TCTableBody"/>
              <w:jc w:val="left"/>
            </w:pPr>
            <w:r w:rsidRPr="00076D22">
              <w:t>89</w:t>
            </w:r>
          </w:p>
        </w:tc>
        <w:tc>
          <w:tcPr>
            <w:tcW w:w="1158" w:type="dxa"/>
            <w:tcBorders>
              <w:top w:val="nil"/>
              <w:left w:val="nil"/>
              <w:bottom w:val="single" w:sz="4" w:space="0" w:color="auto"/>
              <w:right w:val="nil"/>
            </w:tcBorders>
          </w:tcPr>
          <w:p w14:paraId="18F59CF8" w14:textId="77777777" w:rsidR="004E026B" w:rsidRPr="00076D22" w:rsidRDefault="004E026B" w:rsidP="00511760">
            <w:pPr>
              <w:pStyle w:val="TCTableBody"/>
              <w:jc w:val="left"/>
            </w:pPr>
            <w:r w:rsidRPr="00076D22">
              <w:t>LB</w:t>
            </w:r>
          </w:p>
        </w:tc>
        <w:tc>
          <w:tcPr>
            <w:tcW w:w="3402" w:type="dxa"/>
            <w:tcBorders>
              <w:top w:val="nil"/>
              <w:left w:val="nil"/>
              <w:bottom w:val="single" w:sz="4" w:space="0" w:color="auto"/>
              <w:right w:val="nil"/>
            </w:tcBorders>
          </w:tcPr>
          <w:p w14:paraId="21939E8D" w14:textId="77777777" w:rsidR="004E026B" w:rsidRPr="00076D22" w:rsidRDefault="004E026B" w:rsidP="00511760">
            <w:pPr>
              <w:pStyle w:val="TCTableBody"/>
              <w:jc w:val="left"/>
            </w:pPr>
            <w:r w:rsidRPr="00076D22">
              <w:t>Zeus, clear liquid</w:t>
            </w:r>
          </w:p>
        </w:tc>
        <w:tc>
          <w:tcPr>
            <w:tcW w:w="1276" w:type="dxa"/>
            <w:tcBorders>
              <w:top w:val="nil"/>
              <w:left w:val="nil"/>
              <w:bottom w:val="single" w:sz="4" w:space="0" w:color="auto"/>
              <w:right w:val="nil"/>
            </w:tcBorders>
          </w:tcPr>
          <w:p w14:paraId="37365380" w14:textId="77777777" w:rsidR="004E026B" w:rsidRPr="00076D22" w:rsidRDefault="004E026B" w:rsidP="00511760">
            <w:pPr>
              <w:pStyle w:val="TCTableBody"/>
              <w:jc w:val="left"/>
            </w:pPr>
            <w:r w:rsidRPr="00076D22">
              <w:t>Clear</w:t>
            </w:r>
          </w:p>
        </w:tc>
        <w:tc>
          <w:tcPr>
            <w:tcW w:w="2126" w:type="dxa"/>
            <w:tcBorders>
              <w:top w:val="nil"/>
              <w:left w:val="nil"/>
              <w:bottom w:val="single" w:sz="4" w:space="0" w:color="auto"/>
              <w:right w:val="nil"/>
            </w:tcBorders>
          </w:tcPr>
          <w:p w14:paraId="3A2E2BE5" w14:textId="77777777" w:rsidR="004E026B" w:rsidRPr="00076D22" w:rsidRDefault="004E026B" w:rsidP="00511760">
            <w:pPr>
              <w:pStyle w:val="TCTableBody"/>
              <w:jc w:val="left"/>
            </w:pPr>
            <w:r w:rsidRPr="00076D22">
              <w:t>NDD</w:t>
            </w:r>
          </w:p>
        </w:tc>
        <w:tc>
          <w:tcPr>
            <w:tcW w:w="1405" w:type="dxa"/>
            <w:tcBorders>
              <w:top w:val="nil"/>
              <w:left w:val="nil"/>
              <w:bottom w:val="single" w:sz="4" w:space="0" w:color="auto"/>
              <w:right w:val="nil"/>
            </w:tcBorders>
          </w:tcPr>
          <w:p w14:paraId="1856B43B" w14:textId="77777777" w:rsidR="004E026B" w:rsidRPr="00076D22" w:rsidRDefault="004E026B" w:rsidP="00511760">
            <w:pPr>
              <w:pStyle w:val="TCTableBody"/>
              <w:jc w:val="left"/>
            </w:pPr>
            <w:r w:rsidRPr="00076D22">
              <w:t>-</w:t>
            </w:r>
          </w:p>
        </w:tc>
      </w:tr>
      <w:tr w:rsidR="004E026B" w:rsidRPr="00076D22" w14:paraId="7A455C5C" w14:textId="77777777" w:rsidTr="00511760">
        <w:tc>
          <w:tcPr>
            <w:tcW w:w="685" w:type="dxa"/>
            <w:tcBorders>
              <w:top w:val="single" w:sz="4" w:space="0" w:color="auto"/>
              <w:left w:val="nil"/>
              <w:bottom w:val="single" w:sz="4" w:space="0" w:color="auto"/>
            </w:tcBorders>
          </w:tcPr>
          <w:p w14:paraId="0F0EB6FA" w14:textId="77777777" w:rsidR="004E026B" w:rsidRPr="00076D22" w:rsidRDefault="004E026B" w:rsidP="00511760">
            <w:pPr>
              <w:pStyle w:val="TCTableBody"/>
              <w:jc w:val="left"/>
            </w:pPr>
            <w:r w:rsidRPr="00076D22">
              <w:t>R1S9</w:t>
            </w:r>
          </w:p>
        </w:tc>
        <w:tc>
          <w:tcPr>
            <w:tcW w:w="1158" w:type="dxa"/>
            <w:tcBorders>
              <w:top w:val="single" w:sz="4" w:space="0" w:color="auto"/>
              <w:bottom w:val="single" w:sz="4" w:space="0" w:color="auto"/>
            </w:tcBorders>
          </w:tcPr>
          <w:p w14:paraId="428E42C0"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66A3A6D9"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2F44D0A3"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7E04D614"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1A95A771" w14:textId="77777777" w:rsidR="004E026B" w:rsidRPr="00076D22" w:rsidRDefault="004E026B" w:rsidP="00511760">
            <w:pPr>
              <w:pStyle w:val="TCTableBody"/>
              <w:jc w:val="left"/>
            </w:pPr>
            <w:r w:rsidRPr="00076D22">
              <w:t>Quant (mg / mL)</w:t>
            </w:r>
          </w:p>
        </w:tc>
      </w:tr>
      <w:tr w:rsidR="004E026B" w:rsidRPr="00076D22" w14:paraId="352BF155" w14:textId="77777777" w:rsidTr="00511760">
        <w:tc>
          <w:tcPr>
            <w:tcW w:w="685" w:type="dxa"/>
            <w:tcBorders>
              <w:top w:val="single" w:sz="4" w:space="0" w:color="auto"/>
              <w:left w:val="nil"/>
              <w:bottom w:val="nil"/>
              <w:right w:val="nil"/>
            </w:tcBorders>
          </w:tcPr>
          <w:p w14:paraId="51F52C1C" w14:textId="77777777" w:rsidR="004E026B" w:rsidRPr="00076D22" w:rsidRDefault="004E026B" w:rsidP="00511760">
            <w:pPr>
              <w:pStyle w:val="TCTableBody"/>
              <w:jc w:val="left"/>
            </w:pPr>
            <w:r w:rsidRPr="00076D22">
              <w:t>90</w:t>
            </w:r>
          </w:p>
        </w:tc>
        <w:tc>
          <w:tcPr>
            <w:tcW w:w="1158" w:type="dxa"/>
            <w:tcBorders>
              <w:top w:val="single" w:sz="4" w:space="0" w:color="auto"/>
              <w:left w:val="nil"/>
              <w:bottom w:val="nil"/>
              <w:right w:val="nil"/>
            </w:tcBorders>
          </w:tcPr>
          <w:p w14:paraId="45A9FD39"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25643F63" w14:textId="77777777" w:rsidR="004E026B" w:rsidRPr="00076D22" w:rsidRDefault="004E026B" w:rsidP="00511760">
            <w:pPr>
              <w:pStyle w:val="TCTableBody"/>
              <w:jc w:val="left"/>
            </w:pPr>
            <w:r w:rsidRPr="00076D22">
              <w:t>Vaporesso</w:t>
            </w:r>
          </w:p>
        </w:tc>
        <w:tc>
          <w:tcPr>
            <w:tcW w:w="1276" w:type="dxa"/>
            <w:tcBorders>
              <w:top w:val="single" w:sz="4" w:space="0" w:color="auto"/>
              <w:left w:val="nil"/>
              <w:bottom w:val="nil"/>
              <w:right w:val="nil"/>
            </w:tcBorders>
          </w:tcPr>
          <w:p w14:paraId="11E07DFA" w14:textId="77777777" w:rsidR="004E026B" w:rsidRPr="00076D22" w:rsidRDefault="004E026B" w:rsidP="00511760">
            <w:pPr>
              <w:pStyle w:val="TCTableBody"/>
              <w:jc w:val="left"/>
            </w:pPr>
            <w:r w:rsidRPr="00076D22">
              <w:t>Green</w:t>
            </w:r>
          </w:p>
        </w:tc>
        <w:tc>
          <w:tcPr>
            <w:tcW w:w="2126" w:type="dxa"/>
            <w:tcBorders>
              <w:top w:val="single" w:sz="4" w:space="0" w:color="auto"/>
              <w:left w:val="nil"/>
              <w:bottom w:val="nil"/>
              <w:right w:val="nil"/>
            </w:tcBorders>
          </w:tcPr>
          <w:p w14:paraId="6C4D9E75" w14:textId="77777777" w:rsidR="004E026B" w:rsidRPr="00076D22" w:rsidRDefault="004E026B" w:rsidP="00511760">
            <w:pPr>
              <w:pStyle w:val="TCTableBody"/>
              <w:jc w:val="left"/>
            </w:pPr>
            <w:r w:rsidRPr="00076D22">
              <w:t>MDMB-4en-PINACA</w:t>
            </w:r>
          </w:p>
        </w:tc>
        <w:tc>
          <w:tcPr>
            <w:tcW w:w="1405" w:type="dxa"/>
            <w:tcBorders>
              <w:top w:val="single" w:sz="4" w:space="0" w:color="auto"/>
              <w:left w:val="nil"/>
              <w:bottom w:val="nil"/>
              <w:right w:val="nil"/>
            </w:tcBorders>
          </w:tcPr>
          <w:p w14:paraId="78C4E902" w14:textId="77777777" w:rsidR="004E026B" w:rsidRPr="00076D22" w:rsidRDefault="004E026B" w:rsidP="00511760">
            <w:pPr>
              <w:pStyle w:val="TCTableBody"/>
              <w:jc w:val="left"/>
            </w:pPr>
            <w:r w:rsidRPr="00076D22">
              <w:t>0.42</w:t>
            </w:r>
          </w:p>
        </w:tc>
      </w:tr>
      <w:tr w:rsidR="004E026B" w:rsidRPr="00076D22" w14:paraId="0B0C7F71" w14:textId="77777777" w:rsidTr="00511760">
        <w:tc>
          <w:tcPr>
            <w:tcW w:w="685" w:type="dxa"/>
            <w:tcBorders>
              <w:top w:val="nil"/>
              <w:left w:val="nil"/>
              <w:bottom w:val="nil"/>
              <w:right w:val="nil"/>
            </w:tcBorders>
          </w:tcPr>
          <w:p w14:paraId="71D60A3D" w14:textId="77777777" w:rsidR="004E026B" w:rsidRPr="00076D22" w:rsidRDefault="004E026B" w:rsidP="00511760">
            <w:pPr>
              <w:pStyle w:val="TCTableBody"/>
              <w:jc w:val="left"/>
            </w:pPr>
            <w:r w:rsidRPr="00076D22">
              <w:t>91</w:t>
            </w:r>
          </w:p>
        </w:tc>
        <w:tc>
          <w:tcPr>
            <w:tcW w:w="1158" w:type="dxa"/>
            <w:tcBorders>
              <w:top w:val="nil"/>
              <w:left w:val="nil"/>
              <w:bottom w:val="nil"/>
              <w:right w:val="nil"/>
            </w:tcBorders>
          </w:tcPr>
          <w:p w14:paraId="3B53C77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818CDAB"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0A96E90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A754A3D"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0ADEA90" w14:textId="77777777" w:rsidR="004E026B" w:rsidRPr="00076D22" w:rsidRDefault="004E026B" w:rsidP="00511760">
            <w:pPr>
              <w:pStyle w:val="TCTableBody"/>
              <w:jc w:val="left"/>
            </w:pPr>
            <w:r w:rsidRPr="00076D22">
              <w:t>-</w:t>
            </w:r>
          </w:p>
        </w:tc>
      </w:tr>
      <w:tr w:rsidR="004E026B" w:rsidRPr="00076D22" w14:paraId="61688B8A" w14:textId="77777777" w:rsidTr="00511760">
        <w:tc>
          <w:tcPr>
            <w:tcW w:w="685" w:type="dxa"/>
            <w:tcBorders>
              <w:top w:val="nil"/>
              <w:left w:val="nil"/>
              <w:bottom w:val="nil"/>
              <w:right w:val="nil"/>
            </w:tcBorders>
          </w:tcPr>
          <w:p w14:paraId="7981BF74" w14:textId="77777777" w:rsidR="004E026B" w:rsidRPr="00076D22" w:rsidRDefault="004E026B" w:rsidP="00511760">
            <w:pPr>
              <w:pStyle w:val="TCTableBody"/>
              <w:jc w:val="left"/>
            </w:pPr>
            <w:r w:rsidRPr="00076D22">
              <w:t>92</w:t>
            </w:r>
          </w:p>
        </w:tc>
        <w:tc>
          <w:tcPr>
            <w:tcW w:w="1158" w:type="dxa"/>
            <w:tcBorders>
              <w:top w:val="nil"/>
              <w:left w:val="nil"/>
              <w:bottom w:val="nil"/>
              <w:right w:val="nil"/>
            </w:tcBorders>
          </w:tcPr>
          <w:p w14:paraId="019AC83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9FECDCE"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2F2A0EB0"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7B82336A" w14:textId="77777777" w:rsidR="004E026B" w:rsidRPr="00076D22" w:rsidRDefault="004E026B" w:rsidP="00511760">
            <w:pPr>
              <w:pStyle w:val="TCTableBody"/>
              <w:jc w:val="left"/>
            </w:pPr>
            <w:r w:rsidRPr="00076D22">
              <w:t>MDMB-4en-PINACA</w:t>
            </w:r>
          </w:p>
        </w:tc>
        <w:tc>
          <w:tcPr>
            <w:tcW w:w="1405" w:type="dxa"/>
            <w:tcBorders>
              <w:top w:val="nil"/>
              <w:left w:val="nil"/>
              <w:bottom w:val="nil"/>
              <w:right w:val="nil"/>
            </w:tcBorders>
          </w:tcPr>
          <w:p w14:paraId="4CFB57EA" w14:textId="77777777" w:rsidR="004E026B" w:rsidRPr="00076D22" w:rsidRDefault="004E026B" w:rsidP="00511760">
            <w:pPr>
              <w:pStyle w:val="TCTableBody"/>
              <w:jc w:val="left"/>
            </w:pPr>
            <w:r w:rsidRPr="00076D22">
              <w:t>0.36</w:t>
            </w:r>
          </w:p>
        </w:tc>
      </w:tr>
      <w:tr w:rsidR="004E026B" w:rsidRPr="00076D22" w14:paraId="037CA39E" w14:textId="77777777" w:rsidTr="00511760">
        <w:tc>
          <w:tcPr>
            <w:tcW w:w="685" w:type="dxa"/>
            <w:tcBorders>
              <w:top w:val="nil"/>
              <w:left w:val="nil"/>
              <w:bottom w:val="nil"/>
              <w:right w:val="nil"/>
            </w:tcBorders>
          </w:tcPr>
          <w:p w14:paraId="02BE1DAE" w14:textId="77777777" w:rsidR="004E026B" w:rsidRPr="00076D22" w:rsidRDefault="004E026B" w:rsidP="00511760">
            <w:pPr>
              <w:pStyle w:val="TCTableBody"/>
              <w:jc w:val="left"/>
            </w:pPr>
            <w:r w:rsidRPr="00076D22">
              <w:t>93</w:t>
            </w:r>
          </w:p>
        </w:tc>
        <w:tc>
          <w:tcPr>
            <w:tcW w:w="1158" w:type="dxa"/>
            <w:tcBorders>
              <w:top w:val="nil"/>
              <w:left w:val="nil"/>
              <w:bottom w:val="nil"/>
              <w:right w:val="nil"/>
            </w:tcBorders>
          </w:tcPr>
          <w:p w14:paraId="528548F1"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5E4C3040"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BE3EAE8" w14:textId="77777777" w:rsidR="004E026B" w:rsidRPr="00076D22" w:rsidRDefault="004E026B" w:rsidP="00511760">
            <w:pPr>
              <w:pStyle w:val="TCTableBody"/>
              <w:jc w:val="left"/>
            </w:pPr>
            <w:r w:rsidRPr="00076D22">
              <w:t>Blue</w:t>
            </w:r>
          </w:p>
        </w:tc>
        <w:tc>
          <w:tcPr>
            <w:tcW w:w="2126" w:type="dxa"/>
            <w:tcBorders>
              <w:top w:val="nil"/>
              <w:left w:val="nil"/>
              <w:bottom w:val="nil"/>
              <w:right w:val="nil"/>
            </w:tcBorders>
          </w:tcPr>
          <w:p w14:paraId="61B79015" w14:textId="77777777" w:rsidR="004E026B" w:rsidRPr="00511760" w:rsidRDefault="004E026B" w:rsidP="00511760">
            <w:pPr>
              <w:pStyle w:val="TCTableBody"/>
              <w:jc w:val="left"/>
            </w:pPr>
            <w:r w:rsidRPr="00511760">
              <w:t>MDMB-4en-PINACA</w:t>
            </w:r>
          </w:p>
        </w:tc>
        <w:tc>
          <w:tcPr>
            <w:tcW w:w="1405" w:type="dxa"/>
            <w:tcBorders>
              <w:top w:val="nil"/>
              <w:left w:val="nil"/>
              <w:bottom w:val="nil"/>
              <w:right w:val="nil"/>
            </w:tcBorders>
          </w:tcPr>
          <w:p w14:paraId="5A1F729C" w14:textId="77777777" w:rsidR="004E026B" w:rsidRPr="00076D22" w:rsidRDefault="004E026B" w:rsidP="00511760">
            <w:pPr>
              <w:pStyle w:val="TCTableBody"/>
              <w:jc w:val="left"/>
            </w:pPr>
            <w:r w:rsidRPr="00076D22">
              <w:t>2.6</w:t>
            </w:r>
          </w:p>
        </w:tc>
      </w:tr>
      <w:tr w:rsidR="004E026B" w:rsidRPr="00076D22" w14:paraId="51B1FE13" w14:textId="77777777" w:rsidTr="00511760">
        <w:tc>
          <w:tcPr>
            <w:tcW w:w="685" w:type="dxa"/>
            <w:tcBorders>
              <w:top w:val="nil"/>
              <w:left w:val="nil"/>
              <w:bottom w:val="nil"/>
              <w:right w:val="nil"/>
            </w:tcBorders>
          </w:tcPr>
          <w:p w14:paraId="5F9D88D0" w14:textId="77777777" w:rsidR="004E026B" w:rsidRPr="00076D22" w:rsidRDefault="004E026B" w:rsidP="00511760">
            <w:pPr>
              <w:pStyle w:val="TCTableBody"/>
              <w:jc w:val="left"/>
            </w:pPr>
            <w:r w:rsidRPr="00076D22">
              <w:t>94</w:t>
            </w:r>
          </w:p>
        </w:tc>
        <w:tc>
          <w:tcPr>
            <w:tcW w:w="1158" w:type="dxa"/>
            <w:tcBorders>
              <w:top w:val="nil"/>
              <w:left w:val="nil"/>
              <w:bottom w:val="nil"/>
              <w:right w:val="nil"/>
            </w:tcBorders>
          </w:tcPr>
          <w:p w14:paraId="3996780B"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5C8807B9"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99D3A38" w14:textId="77777777" w:rsidR="004E026B" w:rsidRPr="00076D22" w:rsidRDefault="004E026B" w:rsidP="00511760">
            <w:pPr>
              <w:pStyle w:val="TCTableBody"/>
              <w:jc w:val="left"/>
            </w:pPr>
            <w:r w:rsidRPr="00076D22">
              <w:t>Blue</w:t>
            </w:r>
          </w:p>
        </w:tc>
        <w:tc>
          <w:tcPr>
            <w:tcW w:w="2126" w:type="dxa"/>
            <w:tcBorders>
              <w:top w:val="nil"/>
              <w:left w:val="nil"/>
              <w:bottom w:val="nil"/>
              <w:right w:val="nil"/>
            </w:tcBorders>
          </w:tcPr>
          <w:p w14:paraId="4FCF5367" w14:textId="77777777" w:rsidR="004E026B" w:rsidRPr="00511760" w:rsidRDefault="004E026B" w:rsidP="00511760">
            <w:pPr>
              <w:pStyle w:val="TCTableBody"/>
              <w:jc w:val="left"/>
            </w:pPr>
            <w:r w:rsidRPr="00511760">
              <w:t>MDMB-4en-PINACA MDMB-PINACA</w:t>
            </w:r>
          </w:p>
        </w:tc>
        <w:tc>
          <w:tcPr>
            <w:tcW w:w="1405" w:type="dxa"/>
            <w:tcBorders>
              <w:top w:val="nil"/>
              <w:left w:val="nil"/>
              <w:bottom w:val="nil"/>
              <w:right w:val="nil"/>
            </w:tcBorders>
          </w:tcPr>
          <w:p w14:paraId="5FBF872F" w14:textId="77777777" w:rsidR="004E026B" w:rsidRPr="00076D22" w:rsidRDefault="004E026B" w:rsidP="00511760">
            <w:pPr>
              <w:pStyle w:val="TCTableBody"/>
              <w:jc w:val="left"/>
            </w:pPr>
            <w:r w:rsidRPr="00076D22">
              <w:t>1.24</w:t>
            </w:r>
          </w:p>
        </w:tc>
      </w:tr>
      <w:tr w:rsidR="004E026B" w:rsidRPr="00076D22" w14:paraId="5024BC11" w14:textId="77777777" w:rsidTr="00511760">
        <w:tc>
          <w:tcPr>
            <w:tcW w:w="685" w:type="dxa"/>
            <w:tcBorders>
              <w:top w:val="nil"/>
              <w:left w:val="nil"/>
              <w:bottom w:val="single" w:sz="4" w:space="0" w:color="auto"/>
              <w:right w:val="nil"/>
            </w:tcBorders>
          </w:tcPr>
          <w:p w14:paraId="346CFD3D" w14:textId="77777777" w:rsidR="004E026B" w:rsidRPr="00076D22" w:rsidRDefault="004E026B" w:rsidP="00511760">
            <w:pPr>
              <w:pStyle w:val="TCTableBody"/>
              <w:jc w:val="left"/>
            </w:pPr>
            <w:r w:rsidRPr="00076D22">
              <w:t>95</w:t>
            </w:r>
          </w:p>
        </w:tc>
        <w:tc>
          <w:tcPr>
            <w:tcW w:w="1158" w:type="dxa"/>
            <w:tcBorders>
              <w:top w:val="nil"/>
              <w:left w:val="nil"/>
              <w:bottom w:val="single" w:sz="4" w:space="0" w:color="auto"/>
              <w:right w:val="nil"/>
            </w:tcBorders>
          </w:tcPr>
          <w:p w14:paraId="543BDAEF"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174AF17F" w14:textId="77777777" w:rsidR="004E026B" w:rsidRPr="00076D22" w:rsidRDefault="004E026B" w:rsidP="00511760">
            <w:pPr>
              <w:pStyle w:val="TCTableBody"/>
              <w:jc w:val="left"/>
            </w:pPr>
            <w:r w:rsidRPr="00076D22">
              <w:t>Enjoy Ultra, peach watermelon strawberry</w:t>
            </w:r>
          </w:p>
        </w:tc>
        <w:tc>
          <w:tcPr>
            <w:tcW w:w="1276" w:type="dxa"/>
            <w:tcBorders>
              <w:top w:val="nil"/>
              <w:left w:val="nil"/>
              <w:bottom w:val="single" w:sz="4" w:space="0" w:color="auto"/>
              <w:right w:val="nil"/>
            </w:tcBorders>
          </w:tcPr>
          <w:p w14:paraId="311F537A" w14:textId="77777777" w:rsidR="004E026B" w:rsidRPr="00076D22" w:rsidRDefault="004E026B" w:rsidP="00511760">
            <w:pPr>
              <w:pStyle w:val="TCTableBody"/>
              <w:jc w:val="left"/>
            </w:pPr>
            <w:r w:rsidRPr="00076D22">
              <w:t>-</w:t>
            </w:r>
          </w:p>
        </w:tc>
        <w:tc>
          <w:tcPr>
            <w:tcW w:w="2126" w:type="dxa"/>
            <w:tcBorders>
              <w:top w:val="nil"/>
              <w:left w:val="nil"/>
              <w:bottom w:val="single" w:sz="4" w:space="0" w:color="auto"/>
              <w:right w:val="nil"/>
            </w:tcBorders>
          </w:tcPr>
          <w:p w14:paraId="19D24DF5" w14:textId="77777777" w:rsidR="004E026B" w:rsidRPr="00076D22" w:rsidRDefault="004E026B" w:rsidP="00511760">
            <w:pPr>
              <w:pStyle w:val="TCTableBody"/>
              <w:jc w:val="left"/>
            </w:pPr>
            <w:r w:rsidRPr="00076D22">
              <w:t>NDD</w:t>
            </w:r>
          </w:p>
        </w:tc>
        <w:tc>
          <w:tcPr>
            <w:tcW w:w="1405" w:type="dxa"/>
            <w:tcBorders>
              <w:top w:val="nil"/>
              <w:left w:val="nil"/>
              <w:bottom w:val="single" w:sz="4" w:space="0" w:color="auto"/>
              <w:right w:val="nil"/>
            </w:tcBorders>
          </w:tcPr>
          <w:p w14:paraId="3405734A" w14:textId="77777777" w:rsidR="004E026B" w:rsidRPr="00076D22" w:rsidRDefault="004E026B" w:rsidP="00511760">
            <w:pPr>
              <w:pStyle w:val="TCTableBody"/>
              <w:jc w:val="left"/>
            </w:pPr>
            <w:r w:rsidRPr="00076D22">
              <w:t>-</w:t>
            </w:r>
          </w:p>
        </w:tc>
      </w:tr>
      <w:tr w:rsidR="004E026B" w:rsidRPr="00076D22" w14:paraId="2EF8FC66" w14:textId="77777777" w:rsidTr="00511760">
        <w:tc>
          <w:tcPr>
            <w:tcW w:w="685" w:type="dxa"/>
            <w:tcBorders>
              <w:top w:val="single" w:sz="4" w:space="0" w:color="auto"/>
              <w:left w:val="nil"/>
              <w:bottom w:val="single" w:sz="4" w:space="0" w:color="auto"/>
            </w:tcBorders>
          </w:tcPr>
          <w:p w14:paraId="2C4FBE61" w14:textId="77777777" w:rsidR="004E026B" w:rsidRPr="00076D22" w:rsidRDefault="004E026B" w:rsidP="00511760">
            <w:pPr>
              <w:pStyle w:val="TCTableBody"/>
              <w:jc w:val="left"/>
            </w:pPr>
            <w:r w:rsidRPr="00076D22">
              <w:t>R1S10</w:t>
            </w:r>
          </w:p>
        </w:tc>
        <w:tc>
          <w:tcPr>
            <w:tcW w:w="1158" w:type="dxa"/>
            <w:tcBorders>
              <w:top w:val="single" w:sz="4" w:space="0" w:color="auto"/>
              <w:bottom w:val="single" w:sz="4" w:space="0" w:color="auto"/>
            </w:tcBorders>
          </w:tcPr>
          <w:p w14:paraId="0A475FCA"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6F3285F9"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004A8724"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462F0FEC"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1682B225" w14:textId="77777777" w:rsidR="004E026B" w:rsidRPr="00076D22" w:rsidRDefault="004E026B" w:rsidP="00511760">
            <w:pPr>
              <w:pStyle w:val="TCTableBody"/>
              <w:jc w:val="left"/>
            </w:pPr>
            <w:r w:rsidRPr="00076D22">
              <w:t>Quant (mg / mL)</w:t>
            </w:r>
          </w:p>
        </w:tc>
      </w:tr>
      <w:tr w:rsidR="004E026B" w:rsidRPr="00076D22" w14:paraId="58AD2D6E" w14:textId="77777777" w:rsidTr="00511760">
        <w:tc>
          <w:tcPr>
            <w:tcW w:w="685" w:type="dxa"/>
            <w:tcBorders>
              <w:top w:val="single" w:sz="4" w:space="0" w:color="auto"/>
              <w:left w:val="nil"/>
              <w:bottom w:val="nil"/>
              <w:right w:val="nil"/>
            </w:tcBorders>
          </w:tcPr>
          <w:p w14:paraId="20F7AF6C" w14:textId="77777777" w:rsidR="004E026B" w:rsidRPr="00076D22" w:rsidRDefault="004E026B" w:rsidP="00511760">
            <w:pPr>
              <w:pStyle w:val="TCTableBody"/>
              <w:jc w:val="left"/>
            </w:pPr>
            <w:r w:rsidRPr="00076D22">
              <w:t>96</w:t>
            </w:r>
          </w:p>
        </w:tc>
        <w:tc>
          <w:tcPr>
            <w:tcW w:w="1158" w:type="dxa"/>
            <w:tcBorders>
              <w:top w:val="single" w:sz="4" w:space="0" w:color="auto"/>
              <w:left w:val="nil"/>
              <w:bottom w:val="nil"/>
              <w:right w:val="nil"/>
            </w:tcBorders>
          </w:tcPr>
          <w:p w14:paraId="591177F5"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0E33D4EA" w14:textId="77777777" w:rsidR="004E026B" w:rsidRPr="00076D22" w:rsidRDefault="004E026B" w:rsidP="00511760">
            <w:pPr>
              <w:pStyle w:val="TCTableBody"/>
              <w:jc w:val="left"/>
            </w:pPr>
            <w:r w:rsidRPr="00076D22">
              <w:t>Crystal bar</w:t>
            </w:r>
          </w:p>
        </w:tc>
        <w:tc>
          <w:tcPr>
            <w:tcW w:w="1276" w:type="dxa"/>
            <w:tcBorders>
              <w:top w:val="single" w:sz="4" w:space="0" w:color="auto"/>
              <w:left w:val="nil"/>
              <w:bottom w:val="nil"/>
              <w:right w:val="nil"/>
            </w:tcBorders>
          </w:tcPr>
          <w:p w14:paraId="757BBF7D"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276E1E3D" w14:textId="77777777" w:rsidR="004E026B" w:rsidRPr="00076D22" w:rsidRDefault="004E026B" w:rsidP="00511760">
            <w:pPr>
              <w:pStyle w:val="TCTableBody"/>
              <w:jc w:val="left"/>
            </w:pPr>
            <w:r w:rsidRPr="00076D22">
              <w:t>NDD</w:t>
            </w:r>
          </w:p>
        </w:tc>
        <w:tc>
          <w:tcPr>
            <w:tcW w:w="1405" w:type="dxa"/>
            <w:tcBorders>
              <w:top w:val="single" w:sz="4" w:space="0" w:color="auto"/>
              <w:left w:val="nil"/>
              <w:bottom w:val="nil"/>
              <w:right w:val="nil"/>
            </w:tcBorders>
          </w:tcPr>
          <w:p w14:paraId="468ADF81" w14:textId="77777777" w:rsidR="004E026B" w:rsidRPr="00076D22" w:rsidRDefault="004E026B" w:rsidP="00511760">
            <w:pPr>
              <w:pStyle w:val="TCTableBody"/>
              <w:jc w:val="left"/>
            </w:pPr>
            <w:r w:rsidRPr="00076D22">
              <w:t>-</w:t>
            </w:r>
          </w:p>
        </w:tc>
      </w:tr>
      <w:tr w:rsidR="004E026B" w:rsidRPr="00076D22" w14:paraId="09FE4C8F" w14:textId="77777777" w:rsidTr="00511760">
        <w:tc>
          <w:tcPr>
            <w:tcW w:w="685" w:type="dxa"/>
            <w:tcBorders>
              <w:top w:val="nil"/>
              <w:left w:val="nil"/>
              <w:bottom w:val="nil"/>
              <w:right w:val="nil"/>
            </w:tcBorders>
          </w:tcPr>
          <w:p w14:paraId="06B4BF70" w14:textId="77777777" w:rsidR="004E026B" w:rsidRPr="00076D22" w:rsidRDefault="004E026B" w:rsidP="00511760">
            <w:pPr>
              <w:pStyle w:val="TCTableBody"/>
              <w:jc w:val="left"/>
            </w:pPr>
            <w:r w:rsidRPr="00076D22">
              <w:t>97</w:t>
            </w:r>
          </w:p>
        </w:tc>
        <w:tc>
          <w:tcPr>
            <w:tcW w:w="1158" w:type="dxa"/>
            <w:tcBorders>
              <w:top w:val="nil"/>
              <w:left w:val="nil"/>
              <w:bottom w:val="nil"/>
              <w:right w:val="nil"/>
            </w:tcBorders>
          </w:tcPr>
          <w:p w14:paraId="5F20E36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BC1F890"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B695A9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3C642FB"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8045A04" w14:textId="77777777" w:rsidR="004E026B" w:rsidRPr="00076D22" w:rsidRDefault="004E026B" w:rsidP="00511760">
            <w:pPr>
              <w:pStyle w:val="TCTableBody"/>
              <w:jc w:val="left"/>
            </w:pPr>
            <w:r w:rsidRPr="00076D22">
              <w:t>-</w:t>
            </w:r>
          </w:p>
        </w:tc>
      </w:tr>
      <w:tr w:rsidR="004E026B" w:rsidRPr="00076D22" w14:paraId="6C850C80" w14:textId="77777777" w:rsidTr="00511760">
        <w:tc>
          <w:tcPr>
            <w:tcW w:w="685" w:type="dxa"/>
            <w:tcBorders>
              <w:top w:val="nil"/>
              <w:left w:val="nil"/>
              <w:bottom w:val="nil"/>
              <w:right w:val="nil"/>
            </w:tcBorders>
          </w:tcPr>
          <w:p w14:paraId="7BCBBC26" w14:textId="77777777" w:rsidR="004E026B" w:rsidRPr="00076D22" w:rsidRDefault="004E026B" w:rsidP="00511760">
            <w:pPr>
              <w:pStyle w:val="TCTableBody"/>
              <w:jc w:val="left"/>
            </w:pPr>
            <w:r w:rsidRPr="00076D22">
              <w:t>98</w:t>
            </w:r>
          </w:p>
        </w:tc>
        <w:tc>
          <w:tcPr>
            <w:tcW w:w="1158" w:type="dxa"/>
            <w:tcBorders>
              <w:top w:val="nil"/>
              <w:left w:val="nil"/>
              <w:bottom w:val="nil"/>
              <w:right w:val="nil"/>
            </w:tcBorders>
          </w:tcPr>
          <w:p w14:paraId="51FDF27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64BB864" w14:textId="77777777" w:rsidR="004E026B" w:rsidRPr="00076D22" w:rsidRDefault="004E026B" w:rsidP="00511760">
            <w:pPr>
              <w:pStyle w:val="TCTableBody"/>
              <w:jc w:val="left"/>
            </w:pPr>
            <w:r w:rsidRPr="00076D22">
              <w:t>Gold bar</w:t>
            </w:r>
          </w:p>
        </w:tc>
        <w:tc>
          <w:tcPr>
            <w:tcW w:w="1276" w:type="dxa"/>
            <w:tcBorders>
              <w:top w:val="nil"/>
              <w:left w:val="nil"/>
              <w:bottom w:val="nil"/>
              <w:right w:val="nil"/>
            </w:tcBorders>
          </w:tcPr>
          <w:p w14:paraId="71EDA32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498EC4E"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39AE3DC9" w14:textId="77777777" w:rsidR="004E026B" w:rsidRPr="00076D22" w:rsidRDefault="004E026B" w:rsidP="00511760">
            <w:pPr>
              <w:pStyle w:val="TCTableBody"/>
              <w:jc w:val="left"/>
            </w:pPr>
            <w:r w:rsidRPr="00076D22">
              <w:t>-</w:t>
            </w:r>
          </w:p>
        </w:tc>
      </w:tr>
      <w:tr w:rsidR="004E026B" w:rsidRPr="00076D22" w14:paraId="38419847" w14:textId="77777777" w:rsidTr="00511760">
        <w:tc>
          <w:tcPr>
            <w:tcW w:w="685" w:type="dxa"/>
            <w:tcBorders>
              <w:top w:val="nil"/>
              <w:left w:val="nil"/>
              <w:bottom w:val="nil"/>
              <w:right w:val="nil"/>
            </w:tcBorders>
          </w:tcPr>
          <w:p w14:paraId="473D8B74" w14:textId="77777777" w:rsidR="004E026B" w:rsidRPr="00076D22" w:rsidRDefault="004E026B" w:rsidP="00511760">
            <w:pPr>
              <w:pStyle w:val="TCTableBody"/>
              <w:jc w:val="left"/>
            </w:pPr>
            <w:r w:rsidRPr="00076D22">
              <w:t>99</w:t>
            </w:r>
          </w:p>
        </w:tc>
        <w:tc>
          <w:tcPr>
            <w:tcW w:w="1158" w:type="dxa"/>
            <w:tcBorders>
              <w:top w:val="nil"/>
              <w:left w:val="nil"/>
              <w:bottom w:val="nil"/>
              <w:right w:val="nil"/>
            </w:tcBorders>
          </w:tcPr>
          <w:p w14:paraId="1F1BABD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39C5AFC"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05B1D0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275B18B"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58290214" w14:textId="77777777" w:rsidR="004E026B" w:rsidRPr="00076D22" w:rsidRDefault="004E026B" w:rsidP="00511760">
            <w:pPr>
              <w:pStyle w:val="TCTableBody"/>
              <w:jc w:val="left"/>
            </w:pPr>
            <w:r w:rsidRPr="00076D22">
              <w:t>-</w:t>
            </w:r>
          </w:p>
        </w:tc>
      </w:tr>
      <w:tr w:rsidR="004E026B" w:rsidRPr="00076D22" w14:paraId="52BC7F97" w14:textId="77777777" w:rsidTr="00511760">
        <w:tc>
          <w:tcPr>
            <w:tcW w:w="685" w:type="dxa"/>
            <w:tcBorders>
              <w:top w:val="nil"/>
              <w:left w:val="nil"/>
              <w:bottom w:val="nil"/>
              <w:right w:val="nil"/>
            </w:tcBorders>
          </w:tcPr>
          <w:p w14:paraId="477B9B8F" w14:textId="77777777" w:rsidR="004E026B" w:rsidRPr="00076D22" w:rsidRDefault="004E026B" w:rsidP="00511760">
            <w:pPr>
              <w:pStyle w:val="TCTableBody"/>
              <w:jc w:val="left"/>
            </w:pPr>
            <w:r w:rsidRPr="00076D22">
              <w:t>100</w:t>
            </w:r>
          </w:p>
        </w:tc>
        <w:tc>
          <w:tcPr>
            <w:tcW w:w="1158" w:type="dxa"/>
            <w:tcBorders>
              <w:top w:val="nil"/>
              <w:left w:val="nil"/>
              <w:bottom w:val="nil"/>
              <w:right w:val="nil"/>
            </w:tcBorders>
          </w:tcPr>
          <w:p w14:paraId="6C0B868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134D11F"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3247514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505E16A"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DA58A6D" w14:textId="77777777" w:rsidR="004E026B" w:rsidRPr="00076D22" w:rsidRDefault="004E026B" w:rsidP="00511760">
            <w:pPr>
              <w:pStyle w:val="TCTableBody"/>
              <w:jc w:val="left"/>
            </w:pPr>
            <w:r w:rsidRPr="00076D22">
              <w:t>-</w:t>
            </w:r>
          </w:p>
        </w:tc>
      </w:tr>
      <w:tr w:rsidR="004E026B" w:rsidRPr="00076D22" w14:paraId="01514462" w14:textId="77777777" w:rsidTr="00511760">
        <w:tc>
          <w:tcPr>
            <w:tcW w:w="685" w:type="dxa"/>
            <w:tcBorders>
              <w:top w:val="nil"/>
              <w:left w:val="nil"/>
              <w:bottom w:val="nil"/>
              <w:right w:val="nil"/>
            </w:tcBorders>
          </w:tcPr>
          <w:p w14:paraId="2477B7C6" w14:textId="77777777" w:rsidR="004E026B" w:rsidRPr="00076D22" w:rsidRDefault="004E026B" w:rsidP="00511760">
            <w:pPr>
              <w:pStyle w:val="TCTableBody"/>
              <w:jc w:val="left"/>
            </w:pPr>
            <w:r w:rsidRPr="00076D22">
              <w:t>101</w:t>
            </w:r>
          </w:p>
        </w:tc>
        <w:tc>
          <w:tcPr>
            <w:tcW w:w="1158" w:type="dxa"/>
            <w:tcBorders>
              <w:top w:val="nil"/>
              <w:left w:val="nil"/>
              <w:bottom w:val="nil"/>
              <w:right w:val="nil"/>
            </w:tcBorders>
          </w:tcPr>
          <w:p w14:paraId="1FD1DA5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0B1B995"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4D2966A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8536F6E"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3E69E3C" w14:textId="77777777" w:rsidR="004E026B" w:rsidRPr="00076D22" w:rsidRDefault="004E026B" w:rsidP="00511760">
            <w:pPr>
              <w:pStyle w:val="TCTableBody"/>
              <w:jc w:val="left"/>
            </w:pPr>
            <w:r w:rsidRPr="00076D22">
              <w:t>-</w:t>
            </w:r>
          </w:p>
        </w:tc>
      </w:tr>
      <w:tr w:rsidR="004E026B" w:rsidRPr="00076D22" w14:paraId="0F6D4EE6" w14:textId="77777777" w:rsidTr="00511760">
        <w:tc>
          <w:tcPr>
            <w:tcW w:w="685" w:type="dxa"/>
            <w:tcBorders>
              <w:top w:val="nil"/>
              <w:left w:val="nil"/>
              <w:bottom w:val="nil"/>
              <w:right w:val="nil"/>
            </w:tcBorders>
          </w:tcPr>
          <w:p w14:paraId="25B91C40" w14:textId="77777777" w:rsidR="004E026B" w:rsidRPr="00076D22" w:rsidRDefault="004E026B" w:rsidP="00511760">
            <w:pPr>
              <w:pStyle w:val="TCTableBody"/>
              <w:jc w:val="left"/>
            </w:pPr>
            <w:r w:rsidRPr="00076D22">
              <w:t>102</w:t>
            </w:r>
          </w:p>
        </w:tc>
        <w:tc>
          <w:tcPr>
            <w:tcW w:w="1158" w:type="dxa"/>
            <w:tcBorders>
              <w:top w:val="nil"/>
              <w:left w:val="nil"/>
              <w:bottom w:val="nil"/>
              <w:right w:val="nil"/>
            </w:tcBorders>
          </w:tcPr>
          <w:p w14:paraId="497D830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F180588"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799291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9CA4CC5"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00EFED40" w14:textId="77777777" w:rsidR="004E026B" w:rsidRPr="00076D22" w:rsidRDefault="004E026B" w:rsidP="00511760">
            <w:pPr>
              <w:pStyle w:val="TCTableBody"/>
              <w:jc w:val="left"/>
            </w:pPr>
            <w:r w:rsidRPr="00076D22">
              <w:t>-</w:t>
            </w:r>
          </w:p>
        </w:tc>
      </w:tr>
      <w:tr w:rsidR="004E026B" w:rsidRPr="00076D22" w14:paraId="6881F432" w14:textId="77777777" w:rsidTr="00511760">
        <w:tc>
          <w:tcPr>
            <w:tcW w:w="685" w:type="dxa"/>
            <w:tcBorders>
              <w:top w:val="nil"/>
              <w:left w:val="nil"/>
              <w:bottom w:val="nil"/>
              <w:right w:val="nil"/>
            </w:tcBorders>
          </w:tcPr>
          <w:p w14:paraId="6F788C31" w14:textId="77777777" w:rsidR="004E026B" w:rsidRPr="00076D22" w:rsidRDefault="004E026B" w:rsidP="00511760">
            <w:pPr>
              <w:pStyle w:val="TCTableBody"/>
              <w:jc w:val="left"/>
            </w:pPr>
            <w:r w:rsidRPr="00076D22">
              <w:t>103</w:t>
            </w:r>
          </w:p>
        </w:tc>
        <w:tc>
          <w:tcPr>
            <w:tcW w:w="1158" w:type="dxa"/>
            <w:tcBorders>
              <w:top w:val="nil"/>
              <w:left w:val="nil"/>
              <w:bottom w:val="nil"/>
              <w:right w:val="nil"/>
            </w:tcBorders>
          </w:tcPr>
          <w:p w14:paraId="7EA739C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061A21F"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6C957D1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DEBCE1E"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1A4F1FC1" w14:textId="77777777" w:rsidR="004E026B" w:rsidRPr="00076D22" w:rsidRDefault="004E026B" w:rsidP="00511760">
            <w:pPr>
              <w:pStyle w:val="TCTableBody"/>
              <w:jc w:val="left"/>
            </w:pPr>
            <w:r w:rsidRPr="00076D22">
              <w:t>-</w:t>
            </w:r>
          </w:p>
        </w:tc>
      </w:tr>
      <w:tr w:rsidR="004E026B" w:rsidRPr="00076D22" w14:paraId="636819B8" w14:textId="77777777" w:rsidTr="00511760">
        <w:tc>
          <w:tcPr>
            <w:tcW w:w="685" w:type="dxa"/>
            <w:tcBorders>
              <w:top w:val="nil"/>
              <w:left w:val="nil"/>
              <w:bottom w:val="nil"/>
              <w:right w:val="nil"/>
            </w:tcBorders>
          </w:tcPr>
          <w:p w14:paraId="5C820E22" w14:textId="77777777" w:rsidR="004E026B" w:rsidRPr="00076D22" w:rsidRDefault="004E026B" w:rsidP="00511760">
            <w:pPr>
              <w:pStyle w:val="TCTableBody"/>
              <w:jc w:val="left"/>
            </w:pPr>
            <w:r w:rsidRPr="00076D22">
              <w:t>104</w:t>
            </w:r>
          </w:p>
        </w:tc>
        <w:tc>
          <w:tcPr>
            <w:tcW w:w="1158" w:type="dxa"/>
            <w:tcBorders>
              <w:top w:val="nil"/>
              <w:left w:val="nil"/>
              <w:bottom w:val="nil"/>
              <w:right w:val="nil"/>
            </w:tcBorders>
          </w:tcPr>
          <w:p w14:paraId="046524B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73F4033"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108EC0B1"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F8309D0"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11C3D49" w14:textId="77777777" w:rsidR="004E026B" w:rsidRPr="00076D22" w:rsidRDefault="004E026B" w:rsidP="00511760">
            <w:pPr>
              <w:pStyle w:val="TCTableBody"/>
              <w:jc w:val="left"/>
            </w:pPr>
            <w:r w:rsidRPr="00076D22">
              <w:t>-</w:t>
            </w:r>
          </w:p>
        </w:tc>
      </w:tr>
      <w:tr w:rsidR="004E026B" w:rsidRPr="00076D22" w14:paraId="19FF20BD" w14:textId="77777777" w:rsidTr="00511760">
        <w:tc>
          <w:tcPr>
            <w:tcW w:w="685" w:type="dxa"/>
            <w:tcBorders>
              <w:top w:val="nil"/>
              <w:left w:val="nil"/>
              <w:bottom w:val="nil"/>
              <w:right w:val="nil"/>
            </w:tcBorders>
          </w:tcPr>
          <w:p w14:paraId="2BAF9FF5" w14:textId="77777777" w:rsidR="004E026B" w:rsidRPr="00076D22" w:rsidRDefault="004E026B" w:rsidP="00511760">
            <w:pPr>
              <w:pStyle w:val="TCTableBody"/>
              <w:jc w:val="left"/>
            </w:pPr>
            <w:r w:rsidRPr="00076D22">
              <w:t>105</w:t>
            </w:r>
          </w:p>
        </w:tc>
        <w:tc>
          <w:tcPr>
            <w:tcW w:w="1158" w:type="dxa"/>
            <w:tcBorders>
              <w:top w:val="nil"/>
              <w:left w:val="nil"/>
              <w:bottom w:val="nil"/>
              <w:right w:val="nil"/>
            </w:tcBorders>
          </w:tcPr>
          <w:p w14:paraId="0B98340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90FAE1A"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9970DF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2FE78A4"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7671E39" w14:textId="77777777" w:rsidR="004E026B" w:rsidRPr="00076D22" w:rsidRDefault="004E026B" w:rsidP="00511760">
            <w:pPr>
              <w:pStyle w:val="TCTableBody"/>
              <w:jc w:val="left"/>
            </w:pPr>
            <w:r w:rsidRPr="00076D22">
              <w:t>-</w:t>
            </w:r>
          </w:p>
        </w:tc>
      </w:tr>
      <w:tr w:rsidR="004E026B" w:rsidRPr="00076D22" w14:paraId="60586B2A" w14:textId="77777777" w:rsidTr="00511760">
        <w:tc>
          <w:tcPr>
            <w:tcW w:w="685" w:type="dxa"/>
            <w:tcBorders>
              <w:top w:val="nil"/>
              <w:left w:val="nil"/>
              <w:bottom w:val="nil"/>
              <w:right w:val="nil"/>
            </w:tcBorders>
          </w:tcPr>
          <w:p w14:paraId="6B97B6B1" w14:textId="77777777" w:rsidR="004E026B" w:rsidRPr="00076D22" w:rsidRDefault="004E026B" w:rsidP="00511760">
            <w:pPr>
              <w:pStyle w:val="TCTableBody"/>
              <w:jc w:val="left"/>
            </w:pPr>
            <w:r w:rsidRPr="00076D22">
              <w:t>106</w:t>
            </w:r>
          </w:p>
        </w:tc>
        <w:tc>
          <w:tcPr>
            <w:tcW w:w="1158" w:type="dxa"/>
            <w:tcBorders>
              <w:top w:val="nil"/>
              <w:left w:val="nil"/>
              <w:bottom w:val="nil"/>
              <w:right w:val="nil"/>
            </w:tcBorders>
          </w:tcPr>
          <w:p w14:paraId="3648A1C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B743F45"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55ABEEF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FFB5CB6"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92089EF" w14:textId="77777777" w:rsidR="004E026B" w:rsidRPr="00076D22" w:rsidRDefault="004E026B" w:rsidP="00511760">
            <w:pPr>
              <w:pStyle w:val="TCTableBody"/>
              <w:jc w:val="left"/>
            </w:pPr>
            <w:r w:rsidRPr="00076D22">
              <w:t>-</w:t>
            </w:r>
          </w:p>
        </w:tc>
      </w:tr>
      <w:tr w:rsidR="004E026B" w:rsidRPr="00076D22" w14:paraId="02FA44F8" w14:textId="77777777" w:rsidTr="00511760">
        <w:tc>
          <w:tcPr>
            <w:tcW w:w="685" w:type="dxa"/>
            <w:tcBorders>
              <w:top w:val="nil"/>
              <w:left w:val="nil"/>
              <w:bottom w:val="nil"/>
              <w:right w:val="nil"/>
            </w:tcBorders>
          </w:tcPr>
          <w:p w14:paraId="3B142631" w14:textId="77777777" w:rsidR="004E026B" w:rsidRPr="00076D22" w:rsidRDefault="004E026B" w:rsidP="00511760">
            <w:pPr>
              <w:pStyle w:val="TCTableBody"/>
              <w:jc w:val="left"/>
            </w:pPr>
            <w:r w:rsidRPr="00076D22">
              <w:t>107</w:t>
            </w:r>
          </w:p>
        </w:tc>
        <w:tc>
          <w:tcPr>
            <w:tcW w:w="1158" w:type="dxa"/>
            <w:tcBorders>
              <w:top w:val="nil"/>
              <w:left w:val="nil"/>
              <w:bottom w:val="nil"/>
              <w:right w:val="nil"/>
            </w:tcBorders>
          </w:tcPr>
          <w:p w14:paraId="0F09E9E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A5F6DC2"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0A02645A"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18D07F0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11A50695" w14:textId="77777777" w:rsidR="004E026B" w:rsidRPr="00076D22" w:rsidRDefault="004E026B" w:rsidP="00511760">
            <w:pPr>
              <w:pStyle w:val="TCTableBody"/>
              <w:jc w:val="left"/>
            </w:pPr>
            <w:r w:rsidRPr="00076D22">
              <w:t>-</w:t>
            </w:r>
          </w:p>
        </w:tc>
      </w:tr>
      <w:tr w:rsidR="004E026B" w:rsidRPr="00076D22" w14:paraId="6C379187" w14:textId="77777777" w:rsidTr="00511760">
        <w:tc>
          <w:tcPr>
            <w:tcW w:w="685" w:type="dxa"/>
            <w:tcBorders>
              <w:top w:val="nil"/>
              <w:left w:val="nil"/>
              <w:bottom w:val="nil"/>
              <w:right w:val="nil"/>
            </w:tcBorders>
          </w:tcPr>
          <w:p w14:paraId="56349278" w14:textId="77777777" w:rsidR="004E026B" w:rsidRPr="00076D22" w:rsidRDefault="004E026B" w:rsidP="00511760">
            <w:pPr>
              <w:pStyle w:val="TCTableBody"/>
              <w:jc w:val="left"/>
            </w:pPr>
            <w:r w:rsidRPr="00076D22">
              <w:t>108</w:t>
            </w:r>
          </w:p>
        </w:tc>
        <w:tc>
          <w:tcPr>
            <w:tcW w:w="1158" w:type="dxa"/>
            <w:tcBorders>
              <w:top w:val="nil"/>
              <w:left w:val="nil"/>
              <w:bottom w:val="nil"/>
              <w:right w:val="nil"/>
            </w:tcBorders>
          </w:tcPr>
          <w:p w14:paraId="39E3DE2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5CEB032"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154A5E2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10BF9D4"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37C222B" w14:textId="77777777" w:rsidR="004E026B" w:rsidRPr="00076D22" w:rsidRDefault="004E026B" w:rsidP="00511760">
            <w:pPr>
              <w:pStyle w:val="TCTableBody"/>
              <w:jc w:val="left"/>
            </w:pPr>
            <w:r w:rsidRPr="00076D22">
              <w:t>-</w:t>
            </w:r>
          </w:p>
        </w:tc>
      </w:tr>
      <w:tr w:rsidR="004E026B" w:rsidRPr="00076D22" w14:paraId="09467C8B" w14:textId="77777777" w:rsidTr="00511760">
        <w:tc>
          <w:tcPr>
            <w:tcW w:w="685" w:type="dxa"/>
            <w:tcBorders>
              <w:top w:val="nil"/>
              <w:left w:val="nil"/>
              <w:bottom w:val="nil"/>
              <w:right w:val="nil"/>
            </w:tcBorders>
          </w:tcPr>
          <w:p w14:paraId="2AD6D3F1" w14:textId="77777777" w:rsidR="004E026B" w:rsidRPr="00076D22" w:rsidRDefault="004E026B" w:rsidP="00511760">
            <w:pPr>
              <w:pStyle w:val="TCTableBody"/>
              <w:jc w:val="left"/>
            </w:pPr>
            <w:r w:rsidRPr="00076D22">
              <w:lastRenderedPageBreak/>
              <w:t>109</w:t>
            </w:r>
          </w:p>
        </w:tc>
        <w:tc>
          <w:tcPr>
            <w:tcW w:w="1158" w:type="dxa"/>
            <w:tcBorders>
              <w:top w:val="nil"/>
              <w:left w:val="nil"/>
              <w:bottom w:val="nil"/>
              <w:right w:val="nil"/>
            </w:tcBorders>
          </w:tcPr>
          <w:p w14:paraId="0E8D8D9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77E50F8"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73F515E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C554623"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0E7067B0" w14:textId="77777777" w:rsidR="004E026B" w:rsidRPr="00076D22" w:rsidRDefault="004E026B" w:rsidP="00511760">
            <w:pPr>
              <w:pStyle w:val="TCTableBody"/>
              <w:jc w:val="left"/>
            </w:pPr>
            <w:r w:rsidRPr="00076D22">
              <w:t>-</w:t>
            </w:r>
          </w:p>
        </w:tc>
      </w:tr>
      <w:tr w:rsidR="004E026B" w:rsidRPr="00076D22" w14:paraId="14C032F5" w14:textId="77777777" w:rsidTr="00511760">
        <w:tc>
          <w:tcPr>
            <w:tcW w:w="685" w:type="dxa"/>
            <w:tcBorders>
              <w:top w:val="nil"/>
              <w:left w:val="nil"/>
              <w:bottom w:val="nil"/>
              <w:right w:val="nil"/>
            </w:tcBorders>
          </w:tcPr>
          <w:p w14:paraId="70249D69" w14:textId="77777777" w:rsidR="004E026B" w:rsidRPr="00076D22" w:rsidRDefault="004E026B" w:rsidP="00511760">
            <w:pPr>
              <w:pStyle w:val="TCTableBody"/>
              <w:jc w:val="left"/>
            </w:pPr>
            <w:r w:rsidRPr="00076D22">
              <w:t>110</w:t>
            </w:r>
          </w:p>
        </w:tc>
        <w:tc>
          <w:tcPr>
            <w:tcW w:w="1158" w:type="dxa"/>
            <w:tcBorders>
              <w:top w:val="nil"/>
              <w:left w:val="nil"/>
              <w:bottom w:val="nil"/>
              <w:right w:val="nil"/>
            </w:tcBorders>
          </w:tcPr>
          <w:p w14:paraId="47B7B8D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E3AAE99"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5C49210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C844C9F"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A7C7C79" w14:textId="77777777" w:rsidR="004E026B" w:rsidRPr="00076D22" w:rsidRDefault="004E026B" w:rsidP="00511760">
            <w:pPr>
              <w:pStyle w:val="TCTableBody"/>
              <w:jc w:val="left"/>
            </w:pPr>
            <w:r w:rsidRPr="00076D22">
              <w:t>-</w:t>
            </w:r>
          </w:p>
        </w:tc>
      </w:tr>
      <w:tr w:rsidR="004E026B" w:rsidRPr="00076D22" w14:paraId="40729901" w14:textId="77777777" w:rsidTr="00511760">
        <w:tc>
          <w:tcPr>
            <w:tcW w:w="685" w:type="dxa"/>
            <w:tcBorders>
              <w:top w:val="nil"/>
              <w:left w:val="nil"/>
              <w:bottom w:val="nil"/>
              <w:right w:val="nil"/>
            </w:tcBorders>
          </w:tcPr>
          <w:p w14:paraId="2C6FA45E" w14:textId="77777777" w:rsidR="004E026B" w:rsidRPr="00076D22" w:rsidRDefault="004E026B" w:rsidP="00511760">
            <w:pPr>
              <w:pStyle w:val="TCTableBody"/>
              <w:jc w:val="left"/>
            </w:pPr>
            <w:r w:rsidRPr="00076D22">
              <w:t>111</w:t>
            </w:r>
          </w:p>
        </w:tc>
        <w:tc>
          <w:tcPr>
            <w:tcW w:w="1158" w:type="dxa"/>
            <w:tcBorders>
              <w:top w:val="nil"/>
              <w:left w:val="nil"/>
              <w:bottom w:val="nil"/>
              <w:right w:val="nil"/>
            </w:tcBorders>
          </w:tcPr>
          <w:p w14:paraId="520168F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B23A145"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40EEA4F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E3C5E5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CFC270B" w14:textId="77777777" w:rsidR="004E026B" w:rsidRPr="00076D22" w:rsidRDefault="004E026B" w:rsidP="00511760">
            <w:pPr>
              <w:pStyle w:val="TCTableBody"/>
              <w:jc w:val="left"/>
            </w:pPr>
            <w:r w:rsidRPr="00076D22">
              <w:t>-</w:t>
            </w:r>
          </w:p>
        </w:tc>
      </w:tr>
      <w:tr w:rsidR="004E026B" w:rsidRPr="00076D22" w14:paraId="5CC3E127" w14:textId="77777777" w:rsidTr="00511760">
        <w:tc>
          <w:tcPr>
            <w:tcW w:w="685" w:type="dxa"/>
            <w:tcBorders>
              <w:top w:val="nil"/>
              <w:left w:val="nil"/>
              <w:bottom w:val="nil"/>
              <w:right w:val="nil"/>
            </w:tcBorders>
          </w:tcPr>
          <w:p w14:paraId="07648433" w14:textId="77777777" w:rsidR="004E026B" w:rsidRPr="00076D22" w:rsidRDefault="004E026B" w:rsidP="00511760">
            <w:pPr>
              <w:pStyle w:val="TCTableBody"/>
              <w:jc w:val="left"/>
            </w:pPr>
            <w:r w:rsidRPr="00076D22">
              <w:t>112</w:t>
            </w:r>
          </w:p>
        </w:tc>
        <w:tc>
          <w:tcPr>
            <w:tcW w:w="1158" w:type="dxa"/>
            <w:tcBorders>
              <w:top w:val="nil"/>
              <w:left w:val="nil"/>
              <w:bottom w:val="nil"/>
              <w:right w:val="nil"/>
            </w:tcBorders>
          </w:tcPr>
          <w:p w14:paraId="36303AE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3513185" w14:textId="77777777" w:rsidR="004E026B" w:rsidRPr="00076D22" w:rsidRDefault="004E026B" w:rsidP="00511760">
            <w:pPr>
              <w:pStyle w:val="TCTableBody"/>
              <w:jc w:val="left"/>
            </w:pPr>
            <w:r w:rsidRPr="00076D22">
              <w:t>Gold bar</w:t>
            </w:r>
          </w:p>
        </w:tc>
        <w:tc>
          <w:tcPr>
            <w:tcW w:w="1276" w:type="dxa"/>
            <w:tcBorders>
              <w:top w:val="nil"/>
              <w:left w:val="nil"/>
              <w:bottom w:val="nil"/>
              <w:right w:val="nil"/>
            </w:tcBorders>
          </w:tcPr>
          <w:p w14:paraId="0CE5A79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15B1176"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DB9D240" w14:textId="77777777" w:rsidR="004E026B" w:rsidRPr="00076D22" w:rsidRDefault="004E026B" w:rsidP="00511760">
            <w:pPr>
              <w:pStyle w:val="TCTableBody"/>
              <w:jc w:val="left"/>
            </w:pPr>
            <w:r w:rsidRPr="00076D22">
              <w:t>-</w:t>
            </w:r>
          </w:p>
        </w:tc>
      </w:tr>
      <w:tr w:rsidR="004E026B" w:rsidRPr="00076D22" w14:paraId="056A8463" w14:textId="77777777" w:rsidTr="00511760">
        <w:tc>
          <w:tcPr>
            <w:tcW w:w="685" w:type="dxa"/>
            <w:tcBorders>
              <w:top w:val="nil"/>
              <w:left w:val="nil"/>
              <w:bottom w:val="nil"/>
              <w:right w:val="nil"/>
            </w:tcBorders>
          </w:tcPr>
          <w:p w14:paraId="61A17167" w14:textId="77777777" w:rsidR="004E026B" w:rsidRPr="00076D22" w:rsidRDefault="004E026B" w:rsidP="00511760">
            <w:pPr>
              <w:pStyle w:val="TCTableBody"/>
              <w:jc w:val="left"/>
            </w:pPr>
            <w:r w:rsidRPr="00076D22">
              <w:t>113</w:t>
            </w:r>
          </w:p>
        </w:tc>
        <w:tc>
          <w:tcPr>
            <w:tcW w:w="1158" w:type="dxa"/>
            <w:tcBorders>
              <w:top w:val="nil"/>
              <w:left w:val="nil"/>
              <w:bottom w:val="nil"/>
              <w:right w:val="nil"/>
            </w:tcBorders>
          </w:tcPr>
          <w:p w14:paraId="09886D4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1D46BF2"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5D3DFD2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E24A924"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F798EDD" w14:textId="77777777" w:rsidR="004E026B" w:rsidRPr="00076D22" w:rsidRDefault="004E026B" w:rsidP="00511760">
            <w:pPr>
              <w:pStyle w:val="TCTableBody"/>
              <w:jc w:val="left"/>
            </w:pPr>
            <w:r w:rsidRPr="00076D22">
              <w:t>-</w:t>
            </w:r>
          </w:p>
        </w:tc>
      </w:tr>
      <w:tr w:rsidR="004E026B" w:rsidRPr="00076D22" w14:paraId="462C866F" w14:textId="77777777" w:rsidTr="00511760">
        <w:tc>
          <w:tcPr>
            <w:tcW w:w="685" w:type="dxa"/>
            <w:tcBorders>
              <w:top w:val="nil"/>
              <w:left w:val="nil"/>
              <w:bottom w:val="nil"/>
              <w:right w:val="nil"/>
            </w:tcBorders>
          </w:tcPr>
          <w:p w14:paraId="6265841C" w14:textId="77777777" w:rsidR="004E026B" w:rsidRPr="00076D22" w:rsidRDefault="004E026B" w:rsidP="00511760">
            <w:pPr>
              <w:pStyle w:val="TCTableBody"/>
              <w:jc w:val="left"/>
            </w:pPr>
            <w:r w:rsidRPr="00076D22">
              <w:t>114</w:t>
            </w:r>
          </w:p>
        </w:tc>
        <w:tc>
          <w:tcPr>
            <w:tcW w:w="1158" w:type="dxa"/>
            <w:tcBorders>
              <w:top w:val="nil"/>
              <w:left w:val="nil"/>
              <w:bottom w:val="nil"/>
              <w:right w:val="nil"/>
            </w:tcBorders>
          </w:tcPr>
          <w:p w14:paraId="6B89FE3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7EA47DE"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1D3D90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738CE89"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79582912" w14:textId="77777777" w:rsidR="004E026B" w:rsidRPr="00076D22" w:rsidRDefault="004E026B" w:rsidP="00511760">
            <w:pPr>
              <w:pStyle w:val="TCTableBody"/>
              <w:jc w:val="left"/>
            </w:pPr>
            <w:r w:rsidRPr="00076D22">
              <w:t>-</w:t>
            </w:r>
          </w:p>
        </w:tc>
      </w:tr>
      <w:tr w:rsidR="004E026B" w:rsidRPr="00076D22" w14:paraId="704738C1" w14:textId="77777777" w:rsidTr="00511760">
        <w:tc>
          <w:tcPr>
            <w:tcW w:w="685" w:type="dxa"/>
            <w:tcBorders>
              <w:top w:val="nil"/>
              <w:left w:val="nil"/>
              <w:bottom w:val="nil"/>
              <w:right w:val="nil"/>
            </w:tcBorders>
          </w:tcPr>
          <w:p w14:paraId="352E2392" w14:textId="77777777" w:rsidR="004E026B" w:rsidRPr="00076D22" w:rsidRDefault="004E026B" w:rsidP="00511760">
            <w:pPr>
              <w:pStyle w:val="TCTableBody"/>
              <w:jc w:val="left"/>
            </w:pPr>
            <w:r w:rsidRPr="00076D22">
              <w:t>115</w:t>
            </w:r>
          </w:p>
        </w:tc>
        <w:tc>
          <w:tcPr>
            <w:tcW w:w="1158" w:type="dxa"/>
            <w:tcBorders>
              <w:top w:val="nil"/>
              <w:left w:val="nil"/>
              <w:bottom w:val="nil"/>
              <w:right w:val="nil"/>
            </w:tcBorders>
          </w:tcPr>
          <w:p w14:paraId="46176A4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B56437A"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07674C95"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0F19884"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F74D61E" w14:textId="77777777" w:rsidR="004E026B" w:rsidRPr="00076D22" w:rsidRDefault="004E026B" w:rsidP="00511760">
            <w:pPr>
              <w:pStyle w:val="TCTableBody"/>
              <w:jc w:val="left"/>
            </w:pPr>
            <w:r w:rsidRPr="00076D22">
              <w:t>-</w:t>
            </w:r>
          </w:p>
        </w:tc>
      </w:tr>
      <w:tr w:rsidR="004E026B" w:rsidRPr="00076D22" w14:paraId="0B31E36F" w14:textId="77777777" w:rsidTr="00511760">
        <w:tc>
          <w:tcPr>
            <w:tcW w:w="685" w:type="dxa"/>
            <w:tcBorders>
              <w:top w:val="nil"/>
              <w:left w:val="nil"/>
              <w:bottom w:val="single" w:sz="4" w:space="0" w:color="auto"/>
              <w:right w:val="nil"/>
            </w:tcBorders>
          </w:tcPr>
          <w:p w14:paraId="775927B1" w14:textId="77777777" w:rsidR="004E026B" w:rsidRPr="00076D22" w:rsidRDefault="004E026B" w:rsidP="00511760">
            <w:pPr>
              <w:pStyle w:val="TCTableBody"/>
              <w:jc w:val="left"/>
            </w:pPr>
            <w:r w:rsidRPr="00076D22">
              <w:t>116</w:t>
            </w:r>
          </w:p>
        </w:tc>
        <w:tc>
          <w:tcPr>
            <w:tcW w:w="1158" w:type="dxa"/>
            <w:tcBorders>
              <w:top w:val="nil"/>
              <w:left w:val="nil"/>
              <w:bottom w:val="single" w:sz="4" w:space="0" w:color="auto"/>
              <w:right w:val="nil"/>
            </w:tcBorders>
          </w:tcPr>
          <w:p w14:paraId="32549A94"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72BADB2E" w14:textId="77777777" w:rsidR="004E026B" w:rsidRPr="00076D22" w:rsidRDefault="004E026B" w:rsidP="00511760">
            <w:pPr>
              <w:pStyle w:val="TCTableBody"/>
              <w:jc w:val="left"/>
            </w:pPr>
            <w:r w:rsidRPr="00076D22">
              <w:t>-</w:t>
            </w:r>
          </w:p>
        </w:tc>
        <w:tc>
          <w:tcPr>
            <w:tcW w:w="1276" w:type="dxa"/>
            <w:tcBorders>
              <w:top w:val="nil"/>
              <w:left w:val="nil"/>
              <w:bottom w:val="single" w:sz="4" w:space="0" w:color="auto"/>
              <w:right w:val="nil"/>
            </w:tcBorders>
          </w:tcPr>
          <w:p w14:paraId="0577757E" w14:textId="77777777" w:rsidR="004E026B" w:rsidRPr="00076D22" w:rsidRDefault="004E026B" w:rsidP="00511760">
            <w:pPr>
              <w:pStyle w:val="TCTableBody"/>
              <w:jc w:val="left"/>
            </w:pPr>
            <w:r w:rsidRPr="00076D22">
              <w:t>Brown</w:t>
            </w:r>
          </w:p>
        </w:tc>
        <w:tc>
          <w:tcPr>
            <w:tcW w:w="2126" w:type="dxa"/>
            <w:tcBorders>
              <w:top w:val="nil"/>
              <w:left w:val="nil"/>
              <w:bottom w:val="single" w:sz="4" w:space="0" w:color="auto"/>
              <w:right w:val="nil"/>
            </w:tcBorders>
          </w:tcPr>
          <w:p w14:paraId="52E306F7" w14:textId="77777777" w:rsidR="004E026B" w:rsidRPr="00076D22" w:rsidRDefault="004E026B" w:rsidP="00511760">
            <w:pPr>
              <w:pStyle w:val="TCTableBody"/>
              <w:jc w:val="left"/>
            </w:pPr>
            <w:r w:rsidRPr="00076D22">
              <w:t>NDD</w:t>
            </w:r>
          </w:p>
        </w:tc>
        <w:tc>
          <w:tcPr>
            <w:tcW w:w="1405" w:type="dxa"/>
            <w:tcBorders>
              <w:top w:val="nil"/>
              <w:left w:val="nil"/>
              <w:bottom w:val="single" w:sz="4" w:space="0" w:color="auto"/>
              <w:right w:val="nil"/>
            </w:tcBorders>
          </w:tcPr>
          <w:p w14:paraId="6A8F014D" w14:textId="77777777" w:rsidR="004E026B" w:rsidRPr="00076D22" w:rsidRDefault="004E026B" w:rsidP="00511760">
            <w:pPr>
              <w:pStyle w:val="TCTableBody"/>
              <w:jc w:val="left"/>
            </w:pPr>
            <w:r w:rsidRPr="00076D22">
              <w:t>-</w:t>
            </w:r>
          </w:p>
        </w:tc>
      </w:tr>
      <w:tr w:rsidR="004E026B" w:rsidRPr="00076D22" w14:paraId="4DCF40F1" w14:textId="77777777" w:rsidTr="00511760">
        <w:tc>
          <w:tcPr>
            <w:tcW w:w="685" w:type="dxa"/>
            <w:tcBorders>
              <w:top w:val="single" w:sz="4" w:space="0" w:color="auto"/>
              <w:left w:val="nil"/>
              <w:bottom w:val="single" w:sz="4" w:space="0" w:color="auto"/>
            </w:tcBorders>
          </w:tcPr>
          <w:p w14:paraId="13EEC17D" w14:textId="77777777" w:rsidR="004E026B" w:rsidRPr="00076D22" w:rsidRDefault="004E026B" w:rsidP="00511760">
            <w:pPr>
              <w:pStyle w:val="TCTableBody"/>
              <w:jc w:val="left"/>
            </w:pPr>
            <w:r w:rsidRPr="00076D22">
              <w:t>R1S11</w:t>
            </w:r>
          </w:p>
        </w:tc>
        <w:tc>
          <w:tcPr>
            <w:tcW w:w="1158" w:type="dxa"/>
            <w:tcBorders>
              <w:top w:val="single" w:sz="4" w:space="0" w:color="auto"/>
              <w:bottom w:val="single" w:sz="4" w:space="0" w:color="auto"/>
            </w:tcBorders>
          </w:tcPr>
          <w:p w14:paraId="498199AC"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0BF13D58"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40CB14FD"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49F0F458"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3BDAA3EB" w14:textId="77777777" w:rsidR="004E026B" w:rsidRPr="00076D22" w:rsidRDefault="004E026B" w:rsidP="00511760">
            <w:pPr>
              <w:pStyle w:val="TCTableBody"/>
              <w:jc w:val="left"/>
            </w:pPr>
            <w:r w:rsidRPr="00076D22">
              <w:t>Quant (mg / mL)</w:t>
            </w:r>
          </w:p>
        </w:tc>
      </w:tr>
      <w:tr w:rsidR="004E026B" w:rsidRPr="00076D22" w14:paraId="71BE2CEE" w14:textId="77777777" w:rsidTr="00511760">
        <w:tc>
          <w:tcPr>
            <w:tcW w:w="685" w:type="dxa"/>
            <w:tcBorders>
              <w:top w:val="single" w:sz="4" w:space="0" w:color="auto"/>
              <w:left w:val="nil"/>
              <w:bottom w:val="single" w:sz="4" w:space="0" w:color="auto"/>
              <w:right w:val="nil"/>
            </w:tcBorders>
          </w:tcPr>
          <w:p w14:paraId="22FB3DD6" w14:textId="77777777" w:rsidR="004E026B" w:rsidRPr="00076D22" w:rsidRDefault="004E026B" w:rsidP="00511760">
            <w:pPr>
              <w:pStyle w:val="TCTableBody"/>
              <w:jc w:val="left"/>
            </w:pPr>
            <w:r w:rsidRPr="00076D22">
              <w:t>117</w:t>
            </w:r>
          </w:p>
        </w:tc>
        <w:tc>
          <w:tcPr>
            <w:tcW w:w="1158" w:type="dxa"/>
            <w:tcBorders>
              <w:top w:val="single" w:sz="4" w:space="0" w:color="auto"/>
              <w:left w:val="nil"/>
              <w:bottom w:val="single" w:sz="4" w:space="0" w:color="auto"/>
              <w:right w:val="nil"/>
            </w:tcBorders>
          </w:tcPr>
          <w:p w14:paraId="1B7FFDE1" w14:textId="77777777" w:rsidR="004E026B" w:rsidRPr="00076D22" w:rsidRDefault="004E026B" w:rsidP="00511760">
            <w:pPr>
              <w:pStyle w:val="TCTableBody"/>
              <w:jc w:val="left"/>
            </w:pPr>
            <w:r w:rsidRPr="00076D22">
              <w:t>UB</w:t>
            </w:r>
          </w:p>
        </w:tc>
        <w:tc>
          <w:tcPr>
            <w:tcW w:w="3402" w:type="dxa"/>
            <w:tcBorders>
              <w:top w:val="single" w:sz="4" w:space="0" w:color="auto"/>
              <w:left w:val="nil"/>
              <w:bottom w:val="single" w:sz="4" w:space="0" w:color="auto"/>
              <w:right w:val="nil"/>
            </w:tcBorders>
          </w:tcPr>
          <w:p w14:paraId="183B70FD" w14:textId="77777777" w:rsidR="004E026B" w:rsidRPr="00076D22" w:rsidRDefault="004E026B" w:rsidP="00511760">
            <w:pPr>
              <w:pStyle w:val="TCTableBody"/>
              <w:jc w:val="left"/>
            </w:pPr>
            <w:r w:rsidRPr="00076D22">
              <w:t>-</w:t>
            </w:r>
          </w:p>
        </w:tc>
        <w:tc>
          <w:tcPr>
            <w:tcW w:w="1276" w:type="dxa"/>
            <w:tcBorders>
              <w:top w:val="single" w:sz="4" w:space="0" w:color="auto"/>
              <w:left w:val="nil"/>
              <w:bottom w:val="single" w:sz="4" w:space="0" w:color="auto"/>
              <w:right w:val="nil"/>
            </w:tcBorders>
          </w:tcPr>
          <w:p w14:paraId="3B6A61FE" w14:textId="77777777" w:rsidR="004E026B" w:rsidRPr="00076D22" w:rsidRDefault="004E026B" w:rsidP="00511760">
            <w:pPr>
              <w:pStyle w:val="TCTableBody"/>
              <w:jc w:val="left"/>
            </w:pPr>
            <w:r w:rsidRPr="00076D22">
              <w:t>Pink</w:t>
            </w:r>
          </w:p>
        </w:tc>
        <w:tc>
          <w:tcPr>
            <w:tcW w:w="2126" w:type="dxa"/>
            <w:tcBorders>
              <w:top w:val="single" w:sz="4" w:space="0" w:color="auto"/>
              <w:left w:val="nil"/>
              <w:bottom w:val="single" w:sz="4" w:space="0" w:color="auto"/>
              <w:right w:val="nil"/>
            </w:tcBorders>
          </w:tcPr>
          <w:p w14:paraId="7B3E1D12" w14:textId="77777777" w:rsidR="004E026B" w:rsidRPr="00076D22" w:rsidRDefault="004E026B" w:rsidP="00511760">
            <w:pPr>
              <w:pStyle w:val="TCTableBody"/>
              <w:jc w:val="left"/>
            </w:pPr>
            <w:r w:rsidRPr="00076D22">
              <w:t>MDMB-4en-PINACA</w:t>
            </w:r>
          </w:p>
          <w:p w14:paraId="18EE268A" w14:textId="77777777" w:rsidR="004E026B" w:rsidRPr="00076D22" w:rsidRDefault="004E026B" w:rsidP="00511760">
            <w:pPr>
              <w:pStyle w:val="TCTableBody"/>
              <w:jc w:val="left"/>
            </w:pPr>
            <w:r w:rsidRPr="00076D22">
              <w:t>MDMB-PINACA</w:t>
            </w:r>
          </w:p>
        </w:tc>
        <w:tc>
          <w:tcPr>
            <w:tcW w:w="1405" w:type="dxa"/>
            <w:tcBorders>
              <w:top w:val="single" w:sz="4" w:space="0" w:color="auto"/>
              <w:left w:val="nil"/>
              <w:bottom w:val="single" w:sz="4" w:space="0" w:color="auto"/>
              <w:right w:val="nil"/>
            </w:tcBorders>
          </w:tcPr>
          <w:p w14:paraId="03493E4C" w14:textId="77777777" w:rsidR="004E026B" w:rsidRPr="00076D22" w:rsidRDefault="004E026B" w:rsidP="00511760">
            <w:pPr>
              <w:pStyle w:val="TCTableBody"/>
              <w:jc w:val="left"/>
            </w:pPr>
            <w:r w:rsidRPr="00076D22">
              <w:t>1.5</w:t>
            </w:r>
          </w:p>
          <w:p w14:paraId="2BE7ABFF" w14:textId="77777777" w:rsidR="004E026B" w:rsidRPr="00076D22" w:rsidRDefault="004E026B" w:rsidP="00511760">
            <w:pPr>
              <w:pStyle w:val="TCTableBody"/>
              <w:jc w:val="left"/>
            </w:pPr>
          </w:p>
        </w:tc>
      </w:tr>
      <w:tr w:rsidR="004E026B" w:rsidRPr="00076D22" w14:paraId="1064736E" w14:textId="77777777" w:rsidTr="00511760">
        <w:tc>
          <w:tcPr>
            <w:tcW w:w="685" w:type="dxa"/>
            <w:tcBorders>
              <w:top w:val="single" w:sz="4" w:space="0" w:color="auto"/>
              <w:left w:val="nil"/>
              <w:bottom w:val="single" w:sz="4" w:space="0" w:color="auto"/>
            </w:tcBorders>
          </w:tcPr>
          <w:p w14:paraId="27CE8865" w14:textId="77777777" w:rsidR="004E026B" w:rsidRPr="00076D22" w:rsidRDefault="004E026B" w:rsidP="00511760">
            <w:pPr>
              <w:pStyle w:val="TCTableBody"/>
              <w:jc w:val="left"/>
            </w:pPr>
            <w:r w:rsidRPr="00076D22">
              <w:t>R1S12</w:t>
            </w:r>
          </w:p>
        </w:tc>
        <w:tc>
          <w:tcPr>
            <w:tcW w:w="1158" w:type="dxa"/>
            <w:tcBorders>
              <w:top w:val="single" w:sz="4" w:space="0" w:color="auto"/>
              <w:bottom w:val="single" w:sz="4" w:space="0" w:color="auto"/>
            </w:tcBorders>
          </w:tcPr>
          <w:p w14:paraId="39534DC1"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4BDAAE65"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1F6124E5"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6CD1349D"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30DC598E" w14:textId="77777777" w:rsidR="004E026B" w:rsidRPr="00076D22" w:rsidRDefault="004E026B" w:rsidP="00511760">
            <w:pPr>
              <w:pStyle w:val="TCTableBody"/>
              <w:jc w:val="left"/>
            </w:pPr>
            <w:r w:rsidRPr="00076D22">
              <w:t>Quant (mg / mL)</w:t>
            </w:r>
          </w:p>
        </w:tc>
      </w:tr>
      <w:tr w:rsidR="004E026B" w:rsidRPr="00076D22" w14:paraId="2A6759CB" w14:textId="77777777" w:rsidTr="00511760">
        <w:tc>
          <w:tcPr>
            <w:tcW w:w="685" w:type="dxa"/>
            <w:tcBorders>
              <w:top w:val="single" w:sz="4" w:space="0" w:color="auto"/>
              <w:left w:val="nil"/>
              <w:bottom w:val="nil"/>
              <w:right w:val="nil"/>
            </w:tcBorders>
          </w:tcPr>
          <w:p w14:paraId="78AD0A70" w14:textId="77777777" w:rsidR="004E026B" w:rsidRPr="00076D22" w:rsidRDefault="004E026B" w:rsidP="00511760">
            <w:pPr>
              <w:pStyle w:val="TCTableBody"/>
              <w:jc w:val="left"/>
            </w:pPr>
            <w:r w:rsidRPr="00076D22">
              <w:t>118</w:t>
            </w:r>
          </w:p>
        </w:tc>
        <w:tc>
          <w:tcPr>
            <w:tcW w:w="1158" w:type="dxa"/>
            <w:tcBorders>
              <w:top w:val="single" w:sz="4" w:space="0" w:color="auto"/>
              <w:left w:val="nil"/>
              <w:bottom w:val="nil"/>
              <w:right w:val="nil"/>
            </w:tcBorders>
          </w:tcPr>
          <w:p w14:paraId="217675D5"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58932BB1" w14:textId="77777777" w:rsidR="004E026B" w:rsidRPr="00076D22" w:rsidRDefault="004E026B" w:rsidP="00511760">
            <w:pPr>
              <w:pStyle w:val="TCTableBody"/>
              <w:jc w:val="left"/>
            </w:pPr>
            <w:r w:rsidRPr="00076D22">
              <w:t>Vaporesso</w:t>
            </w:r>
          </w:p>
        </w:tc>
        <w:tc>
          <w:tcPr>
            <w:tcW w:w="1276" w:type="dxa"/>
            <w:tcBorders>
              <w:top w:val="single" w:sz="4" w:space="0" w:color="auto"/>
              <w:left w:val="nil"/>
              <w:bottom w:val="nil"/>
              <w:right w:val="nil"/>
            </w:tcBorders>
          </w:tcPr>
          <w:p w14:paraId="210011CD" w14:textId="77777777" w:rsidR="004E026B" w:rsidRPr="00076D22" w:rsidRDefault="004E026B" w:rsidP="00511760">
            <w:pPr>
              <w:pStyle w:val="TCTableBody"/>
              <w:jc w:val="left"/>
            </w:pPr>
            <w:r w:rsidRPr="00076D22">
              <w:t>Red</w:t>
            </w:r>
          </w:p>
        </w:tc>
        <w:tc>
          <w:tcPr>
            <w:tcW w:w="2126" w:type="dxa"/>
            <w:tcBorders>
              <w:top w:val="single" w:sz="4" w:space="0" w:color="auto"/>
              <w:left w:val="nil"/>
              <w:bottom w:val="nil"/>
              <w:right w:val="nil"/>
            </w:tcBorders>
          </w:tcPr>
          <w:p w14:paraId="1AB7998D" w14:textId="77777777" w:rsidR="004E026B" w:rsidRPr="00076D22" w:rsidRDefault="004E026B" w:rsidP="00511760">
            <w:pPr>
              <w:pStyle w:val="TCTableBody"/>
              <w:jc w:val="left"/>
            </w:pPr>
            <w:r w:rsidRPr="00076D22">
              <w:t>MDMB-4en-PINACA</w:t>
            </w:r>
          </w:p>
        </w:tc>
        <w:tc>
          <w:tcPr>
            <w:tcW w:w="1405" w:type="dxa"/>
            <w:tcBorders>
              <w:top w:val="single" w:sz="4" w:space="0" w:color="auto"/>
              <w:left w:val="nil"/>
              <w:bottom w:val="nil"/>
              <w:right w:val="nil"/>
            </w:tcBorders>
          </w:tcPr>
          <w:p w14:paraId="108A72EB" w14:textId="77777777" w:rsidR="004E026B" w:rsidRPr="00076D22" w:rsidRDefault="004E026B" w:rsidP="00511760">
            <w:pPr>
              <w:pStyle w:val="TCTableBody"/>
              <w:jc w:val="left"/>
            </w:pPr>
            <w:r w:rsidRPr="00511760">
              <w:t>‘low’</w:t>
            </w:r>
          </w:p>
        </w:tc>
      </w:tr>
      <w:tr w:rsidR="004E026B" w:rsidRPr="00076D22" w14:paraId="3F23AF35" w14:textId="77777777" w:rsidTr="00511760">
        <w:tc>
          <w:tcPr>
            <w:tcW w:w="685" w:type="dxa"/>
            <w:tcBorders>
              <w:top w:val="nil"/>
              <w:left w:val="nil"/>
              <w:bottom w:val="nil"/>
              <w:right w:val="nil"/>
            </w:tcBorders>
          </w:tcPr>
          <w:p w14:paraId="59EC91F8" w14:textId="77777777" w:rsidR="004E026B" w:rsidRPr="00076D22" w:rsidRDefault="004E026B" w:rsidP="00511760">
            <w:pPr>
              <w:pStyle w:val="TCTableBody"/>
              <w:jc w:val="left"/>
            </w:pPr>
            <w:r w:rsidRPr="00076D22">
              <w:t>119</w:t>
            </w:r>
          </w:p>
        </w:tc>
        <w:tc>
          <w:tcPr>
            <w:tcW w:w="1158" w:type="dxa"/>
            <w:tcBorders>
              <w:top w:val="nil"/>
              <w:left w:val="nil"/>
              <w:bottom w:val="nil"/>
              <w:right w:val="nil"/>
            </w:tcBorders>
          </w:tcPr>
          <w:p w14:paraId="63A8AD09"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5903193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6EB6936" w14:textId="77777777" w:rsidR="004E026B" w:rsidRPr="00076D22" w:rsidRDefault="004E026B" w:rsidP="00511760">
            <w:pPr>
              <w:pStyle w:val="TCTableBody"/>
              <w:jc w:val="left"/>
            </w:pPr>
            <w:r w:rsidRPr="00076D22">
              <w:t>Purple</w:t>
            </w:r>
          </w:p>
        </w:tc>
        <w:tc>
          <w:tcPr>
            <w:tcW w:w="2126" w:type="dxa"/>
            <w:tcBorders>
              <w:top w:val="nil"/>
              <w:left w:val="nil"/>
              <w:bottom w:val="nil"/>
              <w:right w:val="nil"/>
            </w:tcBorders>
          </w:tcPr>
          <w:p w14:paraId="70301DB9" w14:textId="77777777" w:rsidR="004E026B" w:rsidRPr="00076D22" w:rsidRDefault="004E026B" w:rsidP="00511760">
            <w:pPr>
              <w:pStyle w:val="TCTableBody"/>
              <w:jc w:val="left"/>
            </w:pPr>
            <w:r w:rsidRPr="00076D22">
              <w:t>ADB-BUTINACA</w:t>
            </w:r>
          </w:p>
        </w:tc>
        <w:tc>
          <w:tcPr>
            <w:tcW w:w="1405" w:type="dxa"/>
            <w:tcBorders>
              <w:top w:val="nil"/>
              <w:left w:val="nil"/>
              <w:bottom w:val="nil"/>
              <w:right w:val="nil"/>
            </w:tcBorders>
          </w:tcPr>
          <w:p w14:paraId="00F12BA3" w14:textId="77777777" w:rsidR="004E026B" w:rsidRPr="00076D22" w:rsidRDefault="004E026B" w:rsidP="00511760">
            <w:pPr>
              <w:pStyle w:val="TCTableBody"/>
              <w:jc w:val="left"/>
            </w:pPr>
            <w:r w:rsidRPr="00076D22">
              <w:t>2.16</w:t>
            </w:r>
          </w:p>
        </w:tc>
      </w:tr>
      <w:tr w:rsidR="004E026B" w:rsidRPr="00076D22" w14:paraId="31E34DDA" w14:textId="77777777" w:rsidTr="00511760">
        <w:tc>
          <w:tcPr>
            <w:tcW w:w="685" w:type="dxa"/>
            <w:tcBorders>
              <w:top w:val="nil"/>
              <w:left w:val="nil"/>
              <w:bottom w:val="nil"/>
              <w:right w:val="nil"/>
            </w:tcBorders>
          </w:tcPr>
          <w:p w14:paraId="5705576D" w14:textId="77777777" w:rsidR="004E026B" w:rsidRPr="00076D22" w:rsidRDefault="004E026B" w:rsidP="00511760">
            <w:pPr>
              <w:pStyle w:val="TCTableBody"/>
              <w:jc w:val="left"/>
            </w:pPr>
            <w:r w:rsidRPr="00076D22">
              <w:t>120</w:t>
            </w:r>
          </w:p>
        </w:tc>
        <w:tc>
          <w:tcPr>
            <w:tcW w:w="1158" w:type="dxa"/>
            <w:tcBorders>
              <w:top w:val="nil"/>
              <w:left w:val="nil"/>
              <w:bottom w:val="nil"/>
              <w:right w:val="nil"/>
            </w:tcBorders>
          </w:tcPr>
          <w:p w14:paraId="02F7C75E"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76A821A9"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B20394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E42EE8E" w14:textId="77777777" w:rsidR="004E026B" w:rsidRPr="00076D22" w:rsidRDefault="004E026B" w:rsidP="00511760">
            <w:pPr>
              <w:pStyle w:val="TCTableBody"/>
              <w:jc w:val="left"/>
            </w:pPr>
            <w:r w:rsidRPr="00076D22">
              <w:t>ADB-BUTINACA</w:t>
            </w:r>
          </w:p>
        </w:tc>
        <w:tc>
          <w:tcPr>
            <w:tcW w:w="1405" w:type="dxa"/>
            <w:tcBorders>
              <w:top w:val="nil"/>
              <w:left w:val="nil"/>
              <w:bottom w:val="nil"/>
              <w:right w:val="nil"/>
            </w:tcBorders>
          </w:tcPr>
          <w:p w14:paraId="38C67E2D" w14:textId="77777777" w:rsidR="004E026B" w:rsidRPr="00076D22" w:rsidRDefault="004E026B" w:rsidP="00511760">
            <w:pPr>
              <w:pStyle w:val="TCTableBody"/>
              <w:jc w:val="left"/>
            </w:pPr>
            <w:r w:rsidRPr="00076D22">
              <w:t>1.19</w:t>
            </w:r>
          </w:p>
        </w:tc>
      </w:tr>
      <w:tr w:rsidR="004E026B" w:rsidRPr="00076D22" w14:paraId="7EEF4D7A" w14:textId="77777777" w:rsidTr="00511760">
        <w:tc>
          <w:tcPr>
            <w:tcW w:w="685" w:type="dxa"/>
            <w:tcBorders>
              <w:top w:val="nil"/>
              <w:left w:val="nil"/>
              <w:bottom w:val="nil"/>
              <w:right w:val="nil"/>
            </w:tcBorders>
          </w:tcPr>
          <w:p w14:paraId="782E854D" w14:textId="77777777" w:rsidR="004E026B" w:rsidRPr="00076D22" w:rsidRDefault="004E026B" w:rsidP="00511760">
            <w:pPr>
              <w:pStyle w:val="TCTableBody"/>
              <w:jc w:val="left"/>
            </w:pPr>
            <w:r w:rsidRPr="00076D22">
              <w:t>121</w:t>
            </w:r>
          </w:p>
        </w:tc>
        <w:tc>
          <w:tcPr>
            <w:tcW w:w="1158" w:type="dxa"/>
            <w:tcBorders>
              <w:top w:val="nil"/>
              <w:left w:val="nil"/>
              <w:bottom w:val="nil"/>
              <w:right w:val="nil"/>
            </w:tcBorders>
          </w:tcPr>
          <w:p w14:paraId="2BBCC466"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03C7466A"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EE4FD5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1D6D7BC" w14:textId="77777777" w:rsidR="004E026B" w:rsidRPr="00076D22" w:rsidRDefault="004E026B" w:rsidP="00511760">
            <w:pPr>
              <w:pStyle w:val="TCTableBody"/>
              <w:jc w:val="left"/>
            </w:pPr>
            <w:r w:rsidRPr="00076D22">
              <w:t>ADB-BUTINACA</w:t>
            </w:r>
          </w:p>
        </w:tc>
        <w:tc>
          <w:tcPr>
            <w:tcW w:w="1405" w:type="dxa"/>
            <w:tcBorders>
              <w:top w:val="nil"/>
              <w:left w:val="nil"/>
              <w:bottom w:val="nil"/>
              <w:right w:val="nil"/>
            </w:tcBorders>
          </w:tcPr>
          <w:p w14:paraId="2A1EE977" w14:textId="77777777" w:rsidR="004E026B" w:rsidRPr="00076D22" w:rsidRDefault="004E026B" w:rsidP="00511760">
            <w:pPr>
              <w:pStyle w:val="TCTableBody"/>
              <w:jc w:val="left"/>
            </w:pPr>
            <w:r w:rsidRPr="00076D22">
              <w:t>1.28</w:t>
            </w:r>
          </w:p>
        </w:tc>
      </w:tr>
      <w:tr w:rsidR="004E026B" w:rsidRPr="00076D22" w14:paraId="0C5A7261" w14:textId="77777777" w:rsidTr="00511760">
        <w:tc>
          <w:tcPr>
            <w:tcW w:w="685" w:type="dxa"/>
            <w:tcBorders>
              <w:top w:val="nil"/>
              <w:left w:val="nil"/>
              <w:bottom w:val="nil"/>
              <w:right w:val="nil"/>
            </w:tcBorders>
          </w:tcPr>
          <w:p w14:paraId="3D7C2A98" w14:textId="77777777" w:rsidR="004E026B" w:rsidRPr="00076D22" w:rsidRDefault="004E026B" w:rsidP="00511760">
            <w:pPr>
              <w:pStyle w:val="TCTableBody"/>
              <w:jc w:val="left"/>
            </w:pPr>
            <w:r w:rsidRPr="00076D22">
              <w:t>122</w:t>
            </w:r>
          </w:p>
        </w:tc>
        <w:tc>
          <w:tcPr>
            <w:tcW w:w="1158" w:type="dxa"/>
            <w:tcBorders>
              <w:top w:val="nil"/>
              <w:left w:val="nil"/>
              <w:bottom w:val="nil"/>
              <w:right w:val="nil"/>
            </w:tcBorders>
          </w:tcPr>
          <w:p w14:paraId="5F7AEB00"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09963A6B"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34BBF0F"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6BED9862" w14:textId="77777777" w:rsidR="004E026B" w:rsidRPr="00076D22" w:rsidRDefault="004E026B" w:rsidP="00511760">
            <w:pPr>
              <w:pStyle w:val="TCTableBody"/>
              <w:jc w:val="left"/>
            </w:pPr>
            <w:r w:rsidRPr="00076D22">
              <w:t>MDMB-4en-PINACA</w:t>
            </w:r>
          </w:p>
          <w:p w14:paraId="14FBE40F" w14:textId="77777777" w:rsidR="004E026B" w:rsidRPr="00076D22" w:rsidRDefault="004E026B" w:rsidP="00511760">
            <w:pPr>
              <w:pStyle w:val="TCTableBody"/>
              <w:jc w:val="left"/>
            </w:pPr>
            <w:r w:rsidRPr="00076D22">
              <w:t>4F-MDMB-BINACA</w:t>
            </w:r>
          </w:p>
          <w:p w14:paraId="1E68E20D" w14:textId="77777777" w:rsidR="004E026B" w:rsidRPr="00076D22" w:rsidRDefault="004E026B" w:rsidP="00511760">
            <w:pPr>
              <w:pStyle w:val="TCTableBody"/>
              <w:jc w:val="left"/>
            </w:pPr>
            <w:r w:rsidRPr="00076D22">
              <w:t>MDMB-INACA</w:t>
            </w:r>
          </w:p>
        </w:tc>
        <w:tc>
          <w:tcPr>
            <w:tcW w:w="1405" w:type="dxa"/>
            <w:tcBorders>
              <w:top w:val="nil"/>
              <w:left w:val="nil"/>
              <w:bottom w:val="nil"/>
              <w:right w:val="nil"/>
            </w:tcBorders>
          </w:tcPr>
          <w:p w14:paraId="38B4D4F4" w14:textId="77777777" w:rsidR="004E026B" w:rsidRPr="00076D22" w:rsidRDefault="004E026B" w:rsidP="00511760">
            <w:pPr>
              <w:pStyle w:val="TCTableBody"/>
              <w:jc w:val="left"/>
            </w:pPr>
            <w:r w:rsidRPr="00076D22">
              <w:t>1.28</w:t>
            </w:r>
          </w:p>
        </w:tc>
      </w:tr>
      <w:tr w:rsidR="004E026B" w:rsidRPr="00076D22" w14:paraId="2F0DD788" w14:textId="77777777" w:rsidTr="00511760">
        <w:tc>
          <w:tcPr>
            <w:tcW w:w="685" w:type="dxa"/>
            <w:tcBorders>
              <w:top w:val="nil"/>
              <w:left w:val="nil"/>
              <w:bottom w:val="nil"/>
              <w:right w:val="nil"/>
            </w:tcBorders>
          </w:tcPr>
          <w:p w14:paraId="04E2AFA2" w14:textId="77777777" w:rsidR="004E026B" w:rsidRPr="00076D22" w:rsidRDefault="004E026B" w:rsidP="00511760">
            <w:pPr>
              <w:pStyle w:val="TCTableBody"/>
              <w:jc w:val="left"/>
            </w:pPr>
            <w:r w:rsidRPr="00076D22">
              <w:t>123</w:t>
            </w:r>
          </w:p>
        </w:tc>
        <w:tc>
          <w:tcPr>
            <w:tcW w:w="1158" w:type="dxa"/>
            <w:tcBorders>
              <w:top w:val="nil"/>
              <w:left w:val="nil"/>
              <w:bottom w:val="nil"/>
              <w:right w:val="nil"/>
            </w:tcBorders>
          </w:tcPr>
          <w:p w14:paraId="07789CC4"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3922C68C"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627BD4F"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3D962803" w14:textId="77777777" w:rsidR="004E026B" w:rsidRPr="00076D22" w:rsidRDefault="004E026B" w:rsidP="00511760">
            <w:pPr>
              <w:pStyle w:val="TCTableBody"/>
              <w:jc w:val="left"/>
            </w:pPr>
            <w:r w:rsidRPr="00076D22">
              <w:t>MDMB-4en-PINACA</w:t>
            </w:r>
          </w:p>
          <w:p w14:paraId="4489CA4A" w14:textId="77777777" w:rsidR="004E026B" w:rsidRPr="00076D22" w:rsidRDefault="004E026B" w:rsidP="00511760">
            <w:pPr>
              <w:pStyle w:val="TCTableBody"/>
              <w:jc w:val="left"/>
            </w:pPr>
            <w:r w:rsidRPr="00076D22">
              <w:t>4F-MDMB-BINACA</w:t>
            </w:r>
          </w:p>
          <w:p w14:paraId="7522527E" w14:textId="77777777" w:rsidR="004E026B" w:rsidRPr="00076D22" w:rsidRDefault="004E026B" w:rsidP="00511760">
            <w:pPr>
              <w:pStyle w:val="TCTableBody"/>
              <w:jc w:val="left"/>
            </w:pPr>
            <w:r w:rsidRPr="00076D22">
              <w:t>MDMB-INACA</w:t>
            </w:r>
          </w:p>
        </w:tc>
        <w:tc>
          <w:tcPr>
            <w:tcW w:w="1405" w:type="dxa"/>
            <w:tcBorders>
              <w:top w:val="nil"/>
              <w:left w:val="nil"/>
              <w:bottom w:val="nil"/>
              <w:right w:val="nil"/>
            </w:tcBorders>
          </w:tcPr>
          <w:p w14:paraId="40C3B544" w14:textId="77777777" w:rsidR="004E026B" w:rsidRPr="00076D22" w:rsidRDefault="004E026B" w:rsidP="00511760">
            <w:pPr>
              <w:pStyle w:val="TCTableBody"/>
              <w:jc w:val="left"/>
            </w:pPr>
            <w:r w:rsidRPr="00076D22">
              <w:t>0.34</w:t>
            </w:r>
          </w:p>
        </w:tc>
      </w:tr>
      <w:tr w:rsidR="004E026B" w:rsidRPr="00076D22" w14:paraId="6A339852" w14:textId="77777777" w:rsidTr="00511760">
        <w:tc>
          <w:tcPr>
            <w:tcW w:w="685" w:type="dxa"/>
            <w:tcBorders>
              <w:top w:val="nil"/>
              <w:left w:val="nil"/>
              <w:bottom w:val="nil"/>
              <w:right w:val="nil"/>
            </w:tcBorders>
          </w:tcPr>
          <w:p w14:paraId="4112507A" w14:textId="77777777" w:rsidR="004E026B" w:rsidRPr="00076D22" w:rsidRDefault="004E026B" w:rsidP="00511760">
            <w:pPr>
              <w:pStyle w:val="TCTableBody"/>
              <w:jc w:val="left"/>
            </w:pPr>
            <w:r w:rsidRPr="00076D22">
              <w:t>124</w:t>
            </w:r>
          </w:p>
        </w:tc>
        <w:tc>
          <w:tcPr>
            <w:tcW w:w="1158" w:type="dxa"/>
            <w:tcBorders>
              <w:top w:val="nil"/>
              <w:left w:val="nil"/>
              <w:bottom w:val="nil"/>
              <w:right w:val="nil"/>
            </w:tcBorders>
          </w:tcPr>
          <w:p w14:paraId="76A62A8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FB9EDC2"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7AE30337" w14:textId="77777777" w:rsidR="004E026B" w:rsidRPr="00076D22" w:rsidRDefault="004E026B" w:rsidP="00511760">
            <w:pPr>
              <w:pStyle w:val="TCTableBody"/>
              <w:jc w:val="left"/>
            </w:pPr>
            <w:r w:rsidRPr="00076D22">
              <w:t>Brown resin</w:t>
            </w:r>
          </w:p>
        </w:tc>
        <w:tc>
          <w:tcPr>
            <w:tcW w:w="2126" w:type="dxa"/>
            <w:tcBorders>
              <w:top w:val="nil"/>
              <w:left w:val="nil"/>
              <w:bottom w:val="nil"/>
              <w:right w:val="nil"/>
            </w:tcBorders>
          </w:tcPr>
          <w:p w14:paraId="71FF49B7" w14:textId="77777777" w:rsidR="004E026B" w:rsidRPr="00076D22" w:rsidRDefault="004E026B" w:rsidP="00511760">
            <w:pPr>
              <w:pStyle w:val="TCTableBody"/>
              <w:jc w:val="left"/>
            </w:pPr>
            <w:r w:rsidRPr="00076D22">
              <w:t>THC</w:t>
            </w:r>
          </w:p>
        </w:tc>
        <w:tc>
          <w:tcPr>
            <w:tcW w:w="1405" w:type="dxa"/>
            <w:tcBorders>
              <w:top w:val="nil"/>
              <w:left w:val="nil"/>
              <w:bottom w:val="nil"/>
              <w:right w:val="nil"/>
            </w:tcBorders>
          </w:tcPr>
          <w:p w14:paraId="69BBF1AE" w14:textId="77777777" w:rsidR="004E026B" w:rsidRPr="00076D22" w:rsidRDefault="004E026B" w:rsidP="00511760">
            <w:pPr>
              <w:pStyle w:val="TCTableBody"/>
              <w:jc w:val="left"/>
            </w:pPr>
            <w:r w:rsidRPr="00076D22">
              <w:t>508.15</w:t>
            </w:r>
          </w:p>
        </w:tc>
      </w:tr>
      <w:tr w:rsidR="004E026B" w:rsidRPr="00076D22" w14:paraId="031026DF" w14:textId="77777777" w:rsidTr="00511760">
        <w:tc>
          <w:tcPr>
            <w:tcW w:w="685" w:type="dxa"/>
            <w:tcBorders>
              <w:top w:val="nil"/>
              <w:left w:val="nil"/>
              <w:bottom w:val="nil"/>
              <w:right w:val="nil"/>
            </w:tcBorders>
          </w:tcPr>
          <w:p w14:paraId="58676225" w14:textId="77777777" w:rsidR="004E026B" w:rsidRPr="00076D22" w:rsidRDefault="004E026B" w:rsidP="00511760">
            <w:pPr>
              <w:pStyle w:val="TCTableBody"/>
              <w:jc w:val="left"/>
            </w:pPr>
            <w:r w:rsidRPr="00076D22">
              <w:t>125</w:t>
            </w:r>
          </w:p>
        </w:tc>
        <w:tc>
          <w:tcPr>
            <w:tcW w:w="1158" w:type="dxa"/>
            <w:tcBorders>
              <w:top w:val="nil"/>
              <w:left w:val="nil"/>
              <w:bottom w:val="nil"/>
              <w:right w:val="nil"/>
            </w:tcBorders>
          </w:tcPr>
          <w:p w14:paraId="112D15E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9AE57C6"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006A0F6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FDD153D"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F84C1EA" w14:textId="77777777" w:rsidR="004E026B" w:rsidRPr="00076D22" w:rsidRDefault="004E026B" w:rsidP="00511760">
            <w:pPr>
              <w:pStyle w:val="TCTableBody"/>
              <w:jc w:val="left"/>
            </w:pPr>
            <w:r w:rsidRPr="00076D22">
              <w:t>-</w:t>
            </w:r>
          </w:p>
        </w:tc>
      </w:tr>
      <w:tr w:rsidR="004E026B" w:rsidRPr="00076D22" w14:paraId="787DFEEC" w14:textId="77777777" w:rsidTr="00511760">
        <w:tc>
          <w:tcPr>
            <w:tcW w:w="685" w:type="dxa"/>
            <w:tcBorders>
              <w:top w:val="nil"/>
              <w:left w:val="nil"/>
              <w:bottom w:val="nil"/>
              <w:right w:val="nil"/>
            </w:tcBorders>
          </w:tcPr>
          <w:p w14:paraId="1DAFEBF7" w14:textId="77777777" w:rsidR="004E026B" w:rsidRPr="00076D22" w:rsidRDefault="004E026B" w:rsidP="00511760">
            <w:pPr>
              <w:pStyle w:val="TCTableBody"/>
              <w:jc w:val="left"/>
            </w:pPr>
            <w:r w:rsidRPr="00076D22">
              <w:t>126</w:t>
            </w:r>
          </w:p>
        </w:tc>
        <w:tc>
          <w:tcPr>
            <w:tcW w:w="1158" w:type="dxa"/>
            <w:tcBorders>
              <w:top w:val="nil"/>
              <w:left w:val="nil"/>
              <w:bottom w:val="nil"/>
              <w:right w:val="nil"/>
            </w:tcBorders>
          </w:tcPr>
          <w:p w14:paraId="00FC29F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4E3B5C9" w14:textId="77777777" w:rsidR="004E026B" w:rsidRPr="00076D22" w:rsidRDefault="004E026B" w:rsidP="00511760">
            <w:pPr>
              <w:pStyle w:val="TCTableBody"/>
              <w:jc w:val="left"/>
            </w:pPr>
            <w:r w:rsidRPr="00076D22">
              <w:t xml:space="preserve">Crystal bar </w:t>
            </w:r>
          </w:p>
        </w:tc>
        <w:tc>
          <w:tcPr>
            <w:tcW w:w="1276" w:type="dxa"/>
            <w:tcBorders>
              <w:top w:val="nil"/>
              <w:left w:val="nil"/>
              <w:bottom w:val="nil"/>
              <w:right w:val="nil"/>
            </w:tcBorders>
          </w:tcPr>
          <w:p w14:paraId="0EC1C8E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B45D010"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04BD6D9" w14:textId="77777777" w:rsidR="004E026B" w:rsidRPr="00076D22" w:rsidRDefault="004E026B" w:rsidP="00511760">
            <w:pPr>
              <w:pStyle w:val="TCTableBody"/>
              <w:jc w:val="left"/>
            </w:pPr>
            <w:r w:rsidRPr="00076D22">
              <w:t>-</w:t>
            </w:r>
          </w:p>
        </w:tc>
      </w:tr>
      <w:tr w:rsidR="004E026B" w:rsidRPr="00076D22" w14:paraId="36EAE1FD" w14:textId="77777777" w:rsidTr="00511760">
        <w:tc>
          <w:tcPr>
            <w:tcW w:w="685" w:type="dxa"/>
            <w:tcBorders>
              <w:top w:val="nil"/>
              <w:left w:val="nil"/>
              <w:bottom w:val="nil"/>
              <w:right w:val="nil"/>
            </w:tcBorders>
          </w:tcPr>
          <w:p w14:paraId="14A99781" w14:textId="77777777" w:rsidR="004E026B" w:rsidRPr="00076D22" w:rsidRDefault="004E026B" w:rsidP="00511760">
            <w:pPr>
              <w:pStyle w:val="TCTableBody"/>
              <w:jc w:val="left"/>
            </w:pPr>
            <w:r w:rsidRPr="00076D22">
              <w:t>127</w:t>
            </w:r>
          </w:p>
        </w:tc>
        <w:tc>
          <w:tcPr>
            <w:tcW w:w="1158" w:type="dxa"/>
            <w:tcBorders>
              <w:top w:val="nil"/>
              <w:left w:val="nil"/>
              <w:bottom w:val="nil"/>
              <w:right w:val="nil"/>
            </w:tcBorders>
          </w:tcPr>
          <w:p w14:paraId="4925E3C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DA09180" w14:textId="77777777" w:rsidR="004E026B" w:rsidRPr="00076D22" w:rsidRDefault="004E026B" w:rsidP="00511760">
            <w:pPr>
              <w:pStyle w:val="TCTableBody"/>
              <w:jc w:val="left"/>
            </w:pPr>
            <w:r w:rsidRPr="00076D22">
              <w:t xml:space="preserve">Enjoy ultra </w:t>
            </w:r>
          </w:p>
        </w:tc>
        <w:tc>
          <w:tcPr>
            <w:tcW w:w="1276" w:type="dxa"/>
            <w:tcBorders>
              <w:top w:val="nil"/>
              <w:left w:val="nil"/>
              <w:bottom w:val="nil"/>
              <w:right w:val="nil"/>
            </w:tcBorders>
          </w:tcPr>
          <w:p w14:paraId="23FAC287"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6058584"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CDFF5F0" w14:textId="77777777" w:rsidR="004E026B" w:rsidRPr="00076D22" w:rsidRDefault="004E026B" w:rsidP="00511760">
            <w:pPr>
              <w:pStyle w:val="TCTableBody"/>
              <w:jc w:val="left"/>
            </w:pPr>
            <w:r w:rsidRPr="00076D22">
              <w:t>-</w:t>
            </w:r>
          </w:p>
        </w:tc>
      </w:tr>
      <w:tr w:rsidR="004E026B" w:rsidRPr="00076D22" w14:paraId="75D02056" w14:textId="77777777" w:rsidTr="00511760">
        <w:tc>
          <w:tcPr>
            <w:tcW w:w="685" w:type="dxa"/>
            <w:tcBorders>
              <w:top w:val="nil"/>
              <w:left w:val="nil"/>
              <w:bottom w:val="nil"/>
              <w:right w:val="nil"/>
            </w:tcBorders>
          </w:tcPr>
          <w:p w14:paraId="6BEC6CAB" w14:textId="77777777" w:rsidR="004E026B" w:rsidRPr="00076D22" w:rsidRDefault="004E026B" w:rsidP="00511760">
            <w:pPr>
              <w:pStyle w:val="TCTableBody"/>
              <w:jc w:val="left"/>
            </w:pPr>
            <w:r w:rsidRPr="00076D22">
              <w:t>128</w:t>
            </w:r>
          </w:p>
        </w:tc>
        <w:tc>
          <w:tcPr>
            <w:tcW w:w="1158" w:type="dxa"/>
            <w:tcBorders>
              <w:top w:val="nil"/>
              <w:left w:val="nil"/>
              <w:bottom w:val="nil"/>
              <w:right w:val="nil"/>
            </w:tcBorders>
          </w:tcPr>
          <w:p w14:paraId="6811BA1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B1C8914" w14:textId="77777777" w:rsidR="004E026B" w:rsidRPr="00076D22" w:rsidRDefault="004E026B" w:rsidP="00511760">
            <w:pPr>
              <w:pStyle w:val="TCTableBody"/>
              <w:jc w:val="left"/>
            </w:pPr>
            <w:r w:rsidRPr="00076D22">
              <w:t>Twins maxfel</w:t>
            </w:r>
          </w:p>
        </w:tc>
        <w:tc>
          <w:tcPr>
            <w:tcW w:w="1276" w:type="dxa"/>
            <w:tcBorders>
              <w:top w:val="nil"/>
              <w:left w:val="nil"/>
              <w:bottom w:val="nil"/>
              <w:right w:val="nil"/>
            </w:tcBorders>
          </w:tcPr>
          <w:p w14:paraId="60C388C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862085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3E6BC3B" w14:textId="77777777" w:rsidR="004E026B" w:rsidRPr="00076D22" w:rsidRDefault="004E026B" w:rsidP="00511760">
            <w:pPr>
              <w:pStyle w:val="TCTableBody"/>
              <w:jc w:val="left"/>
            </w:pPr>
            <w:r w:rsidRPr="00076D22">
              <w:t>-</w:t>
            </w:r>
          </w:p>
        </w:tc>
      </w:tr>
      <w:tr w:rsidR="004E026B" w:rsidRPr="00076D22" w14:paraId="084BB14D" w14:textId="77777777" w:rsidTr="00511760">
        <w:tc>
          <w:tcPr>
            <w:tcW w:w="685" w:type="dxa"/>
            <w:tcBorders>
              <w:top w:val="nil"/>
              <w:left w:val="nil"/>
              <w:bottom w:val="nil"/>
              <w:right w:val="nil"/>
            </w:tcBorders>
          </w:tcPr>
          <w:p w14:paraId="4C757BA7" w14:textId="77777777" w:rsidR="004E026B" w:rsidRPr="00076D22" w:rsidRDefault="004E026B" w:rsidP="00511760">
            <w:pPr>
              <w:pStyle w:val="TCTableBody"/>
              <w:jc w:val="left"/>
            </w:pPr>
            <w:r w:rsidRPr="00076D22">
              <w:t>129</w:t>
            </w:r>
          </w:p>
        </w:tc>
        <w:tc>
          <w:tcPr>
            <w:tcW w:w="1158" w:type="dxa"/>
            <w:tcBorders>
              <w:top w:val="nil"/>
              <w:left w:val="nil"/>
              <w:bottom w:val="nil"/>
              <w:right w:val="nil"/>
            </w:tcBorders>
          </w:tcPr>
          <w:p w14:paraId="52158B9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F99C6A0" w14:textId="77777777" w:rsidR="004E026B" w:rsidRPr="00076D22" w:rsidRDefault="004E026B" w:rsidP="00511760">
            <w:pPr>
              <w:pStyle w:val="TCTableBody"/>
              <w:jc w:val="left"/>
            </w:pPr>
            <w:r w:rsidRPr="00076D22">
              <w:t xml:space="preserve">Lost mary </w:t>
            </w:r>
          </w:p>
        </w:tc>
        <w:tc>
          <w:tcPr>
            <w:tcW w:w="1276" w:type="dxa"/>
            <w:tcBorders>
              <w:top w:val="nil"/>
              <w:left w:val="nil"/>
              <w:bottom w:val="nil"/>
              <w:right w:val="nil"/>
            </w:tcBorders>
          </w:tcPr>
          <w:p w14:paraId="6965B1A1"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D5C4E9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94006A4" w14:textId="77777777" w:rsidR="004E026B" w:rsidRPr="00076D22" w:rsidRDefault="004E026B" w:rsidP="00511760">
            <w:pPr>
              <w:pStyle w:val="TCTableBody"/>
              <w:jc w:val="left"/>
            </w:pPr>
            <w:r w:rsidRPr="00076D22">
              <w:t>-</w:t>
            </w:r>
          </w:p>
        </w:tc>
      </w:tr>
      <w:tr w:rsidR="004E026B" w:rsidRPr="00076D22" w14:paraId="41C199C5" w14:textId="77777777" w:rsidTr="00511760">
        <w:tc>
          <w:tcPr>
            <w:tcW w:w="685" w:type="dxa"/>
            <w:tcBorders>
              <w:top w:val="nil"/>
              <w:left w:val="nil"/>
              <w:bottom w:val="nil"/>
              <w:right w:val="nil"/>
            </w:tcBorders>
          </w:tcPr>
          <w:p w14:paraId="5ADD83C7" w14:textId="77777777" w:rsidR="004E026B" w:rsidRPr="00076D22" w:rsidRDefault="004E026B" w:rsidP="00511760">
            <w:pPr>
              <w:pStyle w:val="TCTableBody"/>
              <w:jc w:val="left"/>
            </w:pPr>
            <w:r w:rsidRPr="00076D22">
              <w:t>130</w:t>
            </w:r>
          </w:p>
        </w:tc>
        <w:tc>
          <w:tcPr>
            <w:tcW w:w="1158" w:type="dxa"/>
            <w:tcBorders>
              <w:top w:val="nil"/>
              <w:left w:val="nil"/>
              <w:bottom w:val="nil"/>
              <w:right w:val="nil"/>
            </w:tcBorders>
          </w:tcPr>
          <w:p w14:paraId="7F155AF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14F57E5" w14:textId="77777777" w:rsidR="004E026B" w:rsidRPr="00076D22" w:rsidRDefault="004E026B" w:rsidP="00511760">
            <w:pPr>
              <w:pStyle w:val="TCTableBody"/>
              <w:jc w:val="left"/>
            </w:pPr>
            <w:r w:rsidRPr="00076D22">
              <w:t xml:space="preserve">Enjoy ultra </w:t>
            </w:r>
          </w:p>
        </w:tc>
        <w:tc>
          <w:tcPr>
            <w:tcW w:w="1276" w:type="dxa"/>
            <w:tcBorders>
              <w:top w:val="nil"/>
              <w:left w:val="nil"/>
              <w:bottom w:val="nil"/>
              <w:right w:val="nil"/>
            </w:tcBorders>
          </w:tcPr>
          <w:p w14:paraId="0BEBE5C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3DBBBD1"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FC132AB" w14:textId="77777777" w:rsidR="004E026B" w:rsidRPr="00076D22" w:rsidRDefault="004E026B" w:rsidP="00511760">
            <w:pPr>
              <w:pStyle w:val="TCTableBody"/>
              <w:jc w:val="left"/>
            </w:pPr>
            <w:r w:rsidRPr="00076D22">
              <w:t>-</w:t>
            </w:r>
          </w:p>
        </w:tc>
      </w:tr>
      <w:tr w:rsidR="004E026B" w:rsidRPr="00076D22" w14:paraId="0117AD0C" w14:textId="77777777" w:rsidTr="00511760">
        <w:tc>
          <w:tcPr>
            <w:tcW w:w="685" w:type="dxa"/>
            <w:tcBorders>
              <w:top w:val="nil"/>
              <w:left w:val="nil"/>
              <w:bottom w:val="nil"/>
              <w:right w:val="nil"/>
            </w:tcBorders>
          </w:tcPr>
          <w:p w14:paraId="3B34F7A1" w14:textId="77777777" w:rsidR="004E026B" w:rsidRPr="00076D22" w:rsidRDefault="004E026B" w:rsidP="00511760">
            <w:pPr>
              <w:pStyle w:val="TCTableBody"/>
              <w:jc w:val="left"/>
            </w:pPr>
            <w:r w:rsidRPr="00076D22">
              <w:t>131</w:t>
            </w:r>
          </w:p>
        </w:tc>
        <w:tc>
          <w:tcPr>
            <w:tcW w:w="1158" w:type="dxa"/>
            <w:tcBorders>
              <w:top w:val="nil"/>
              <w:left w:val="nil"/>
              <w:bottom w:val="nil"/>
              <w:right w:val="nil"/>
            </w:tcBorders>
          </w:tcPr>
          <w:p w14:paraId="7A0CA5E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24503D4"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3CB0BA5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2E9DC7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0BBD643" w14:textId="77777777" w:rsidR="004E026B" w:rsidRPr="00076D22" w:rsidRDefault="004E026B" w:rsidP="00511760">
            <w:pPr>
              <w:pStyle w:val="TCTableBody"/>
              <w:jc w:val="left"/>
            </w:pPr>
            <w:r w:rsidRPr="00076D22">
              <w:t>-</w:t>
            </w:r>
          </w:p>
        </w:tc>
      </w:tr>
      <w:tr w:rsidR="004E026B" w:rsidRPr="00076D22" w14:paraId="1DFA83B4" w14:textId="77777777" w:rsidTr="00511760">
        <w:tc>
          <w:tcPr>
            <w:tcW w:w="685" w:type="dxa"/>
            <w:tcBorders>
              <w:top w:val="nil"/>
              <w:left w:val="nil"/>
              <w:bottom w:val="nil"/>
              <w:right w:val="nil"/>
            </w:tcBorders>
          </w:tcPr>
          <w:p w14:paraId="04565DA2" w14:textId="77777777" w:rsidR="004E026B" w:rsidRPr="00076D22" w:rsidRDefault="004E026B" w:rsidP="00511760">
            <w:pPr>
              <w:pStyle w:val="TCTableBody"/>
              <w:jc w:val="left"/>
            </w:pPr>
            <w:r w:rsidRPr="00076D22">
              <w:t>132</w:t>
            </w:r>
          </w:p>
        </w:tc>
        <w:tc>
          <w:tcPr>
            <w:tcW w:w="1158" w:type="dxa"/>
            <w:tcBorders>
              <w:top w:val="nil"/>
              <w:left w:val="nil"/>
              <w:bottom w:val="nil"/>
              <w:right w:val="nil"/>
            </w:tcBorders>
          </w:tcPr>
          <w:p w14:paraId="0052D32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47ACF67" w14:textId="77777777" w:rsidR="004E026B" w:rsidRPr="00076D22" w:rsidRDefault="004E026B" w:rsidP="00511760">
            <w:pPr>
              <w:pStyle w:val="TCTableBody"/>
              <w:jc w:val="left"/>
            </w:pPr>
            <w:r w:rsidRPr="00076D22">
              <w:t xml:space="preserve">Hayati pro ultra </w:t>
            </w:r>
          </w:p>
        </w:tc>
        <w:tc>
          <w:tcPr>
            <w:tcW w:w="1276" w:type="dxa"/>
            <w:tcBorders>
              <w:top w:val="nil"/>
              <w:left w:val="nil"/>
              <w:bottom w:val="nil"/>
              <w:right w:val="nil"/>
            </w:tcBorders>
          </w:tcPr>
          <w:p w14:paraId="767342E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EDAECFF"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FC2C488" w14:textId="77777777" w:rsidR="004E026B" w:rsidRPr="00076D22" w:rsidRDefault="004E026B" w:rsidP="00511760">
            <w:pPr>
              <w:pStyle w:val="TCTableBody"/>
              <w:jc w:val="left"/>
            </w:pPr>
            <w:r w:rsidRPr="00076D22">
              <w:t>-</w:t>
            </w:r>
          </w:p>
        </w:tc>
      </w:tr>
      <w:tr w:rsidR="004E026B" w:rsidRPr="00076D22" w14:paraId="5A072694" w14:textId="77777777" w:rsidTr="00511760">
        <w:tc>
          <w:tcPr>
            <w:tcW w:w="685" w:type="dxa"/>
            <w:tcBorders>
              <w:top w:val="nil"/>
              <w:left w:val="nil"/>
              <w:bottom w:val="nil"/>
              <w:right w:val="nil"/>
            </w:tcBorders>
          </w:tcPr>
          <w:p w14:paraId="2E9B5241" w14:textId="77777777" w:rsidR="004E026B" w:rsidRPr="00076D22" w:rsidRDefault="004E026B" w:rsidP="00511760">
            <w:pPr>
              <w:pStyle w:val="TCTableBody"/>
              <w:jc w:val="left"/>
            </w:pPr>
            <w:r w:rsidRPr="00076D22">
              <w:t>133</w:t>
            </w:r>
          </w:p>
        </w:tc>
        <w:tc>
          <w:tcPr>
            <w:tcW w:w="1158" w:type="dxa"/>
            <w:tcBorders>
              <w:top w:val="nil"/>
              <w:left w:val="nil"/>
              <w:bottom w:val="nil"/>
              <w:right w:val="nil"/>
            </w:tcBorders>
          </w:tcPr>
          <w:p w14:paraId="17AF547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C492730" w14:textId="77777777" w:rsidR="004E026B" w:rsidRPr="00076D22" w:rsidRDefault="004E026B" w:rsidP="00511760">
            <w:pPr>
              <w:pStyle w:val="TCTableBody"/>
              <w:jc w:val="left"/>
            </w:pPr>
            <w:r w:rsidRPr="00076D22">
              <w:t xml:space="preserve">Crystal bar </w:t>
            </w:r>
          </w:p>
        </w:tc>
        <w:tc>
          <w:tcPr>
            <w:tcW w:w="1276" w:type="dxa"/>
            <w:tcBorders>
              <w:top w:val="nil"/>
              <w:left w:val="nil"/>
              <w:bottom w:val="nil"/>
              <w:right w:val="nil"/>
            </w:tcBorders>
          </w:tcPr>
          <w:p w14:paraId="5D7125D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8C68FC9"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486FF90" w14:textId="77777777" w:rsidR="004E026B" w:rsidRPr="00076D22" w:rsidRDefault="004E026B" w:rsidP="00511760">
            <w:pPr>
              <w:pStyle w:val="TCTableBody"/>
              <w:jc w:val="left"/>
            </w:pPr>
            <w:r w:rsidRPr="00076D22">
              <w:t>-</w:t>
            </w:r>
          </w:p>
        </w:tc>
      </w:tr>
      <w:tr w:rsidR="004E026B" w:rsidRPr="00076D22" w14:paraId="1F6B6F05" w14:textId="77777777" w:rsidTr="00511760">
        <w:tc>
          <w:tcPr>
            <w:tcW w:w="685" w:type="dxa"/>
            <w:tcBorders>
              <w:top w:val="nil"/>
              <w:left w:val="nil"/>
              <w:bottom w:val="nil"/>
              <w:right w:val="nil"/>
            </w:tcBorders>
          </w:tcPr>
          <w:p w14:paraId="5F5FF1DA" w14:textId="77777777" w:rsidR="004E026B" w:rsidRPr="00076D22" w:rsidRDefault="004E026B" w:rsidP="00511760">
            <w:pPr>
              <w:pStyle w:val="TCTableBody"/>
              <w:jc w:val="left"/>
            </w:pPr>
            <w:r w:rsidRPr="00076D22">
              <w:t>134</w:t>
            </w:r>
          </w:p>
        </w:tc>
        <w:tc>
          <w:tcPr>
            <w:tcW w:w="1158" w:type="dxa"/>
            <w:tcBorders>
              <w:top w:val="nil"/>
              <w:left w:val="nil"/>
              <w:bottom w:val="nil"/>
              <w:right w:val="nil"/>
            </w:tcBorders>
          </w:tcPr>
          <w:p w14:paraId="7ECE1C3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41DA35A"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40109C38"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845F91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F71E503" w14:textId="77777777" w:rsidR="004E026B" w:rsidRPr="00076D22" w:rsidRDefault="004E026B" w:rsidP="00511760">
            <w:pPr>
              <w:pStyle w:val="TCTableBody"/>
              <w:jc w:val="left"/>
            </w:pPr>
            <w:r w:rsidRPr="00076D22">
              <w:t>-</w:t>
            </w:r>
          </w:p>
        </w:tc>
      </w:tr>
      <w:tr w:rsidR="004E026B" w:rsidRPr="00076D22" w14:paraId="62B036F8" w14:textId="77777777" w:rsidTr="00511760">
        <w:tc>
          <w:tcPr>
            <w:tcW w:w="685" w:type="dxa"/>
            <w:tcBorders>
              <w:top w:val="nil"/>
              <w:left w:val="nil"/>
              <w:bottom w:val="nil"/>
              <w:right w:val="nil"/>
            </w:tcBorders>
          </w:tcPr>
          <w:p w14:paraId="778EDEDE" w14:textId="77777777" w:rsidR="004E026B" w:rsidRPr="00076D22" w:rsidRDefault="004E026B" w:rsidP="00511760">
            <w:pPr>
              <w:pStyle w:val="TCTableBody"/>
              <w:jc w:val="left"/>
            </w:pPr>
            <w:r w:rsidRPr="00076D22">
              <w:t>135</w:t>
            </w:r>
          </w:p>
        </w:tc>
        <w:tc>
          <w:tcPr>
            <w:tcW w:w="1158" w:type="dxa"/>
            <w:tcBorders>
              <w:top w:val="nil"/>
              <w:left w:val="nil"/>
              <w:bottom w:val="nil"/>
              <w:right w:val="nil"/>
            </w:tcBorders>
          </w:tcPr>
          <w:p w14:paraId="3F08D28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080490C"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647F355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F2D23BD"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1C0F629" w14:textId="77777777" w:rsidR="004E026B" w:rsidRPr="00076D22" w:rsidRDefault="004E026B" w:rsidP="00511760">
            <w:pPr>
              <w:pStyle w:val="TCTableBody"/>
              <w:jc w:val="left"/>
            </w:pPr>
            <w:r w:rsidRPr="00076D22">
              <w:t>-</w:t>
            </w:r>
          </w:p>
        </w:tc>
      </w:tr>
      <w:tr w:rsidR="004E026B" w:rsidRPr="00076D22" w14:paraId="64CE77CE" w14:textId="77777777" w:rsidTr="00511760">
        <w:tc>
          <w:tcPr>
            <w:tcW w:w="685" w:type="dxa"/>
            <w:tcBorders>
              <w:top w:val="nil"/>
              <w:left w:val="nil"/>
              <w:bottom w:val="nil"/>
              <w:right w:val="nil"/>
            </w:tcBorders>
          </w:tcPr>
          <w:p w14:paraId="1D39AB27" w14:textId="77777777" w:rsidR="004E026B" w:rsidRPr="00076D22" w:rsidRDefault="004E026B" w:rsidP="00511760">
            <w:pPr>
              <w:pStyle w:val="TCTableBody"/>
              <w:jc w:val="left"/>
            </w:pPr>
            <w:r w:rsidRPr="00076D22">
              <w:t>136</w:t>
            </w:r>
          </w:p>
        </w:tc>
        <w:tc>
          <w:tcPr>
            <w:tcW w:w="1158" w:type="dxa"/>
            <w:tcBorders>
              <w:top w:val="nil"/>
              <w:left w:val="nil"/>
              <w:bottom w:val="nil"/>
              <w:right w:val="nil"/>
            </w:tcBorders>
          </w:tcPr>
          <w:p w14:paraId="4867C69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03A7D60"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6EE8A2A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DB45474"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A18CF1E" w14:textId="77777777" w:rsidR="004E026B" w:rsidRPr="00076D22" w:rsidRDefault="004E026B" w:rsidP="00511760">
            <w:pPr>
              <w:pStyle w:val="TCTableBody"/>
              <w:jc w:val="left"/>
            </w:pPr>
            <w:r w:rsidRPr="00076D22">
              <w:t>-</w:t>
            </w:r>
          </w:p>
        </w:tc>
      </w:tr>
      <w:tr w:rsidR="004E026B" w:rsidRPr="00076D22" w14:paraId="0137495E" w14:textId="77777777" w:rsidTr="00511760">
        <w:tc>
          <w:tcPr>
            <w:tcW w:w="685" w:type="dxa"/>
            <w:tcBorders>
              <w:top w:val="nil"/>
              <w:left w:val="nil"/>
              <w:bottom w:val="nil"/>
              <w:right w:val="nil"/>
            </w:tcBorders>
          </w:tcPr>
          <w:p w14:paraId="5FD705BB" w14:textId="77777777" w:rsidR="004E026B" w:rsidRPr="00076D22" w:rsidRDefault="004E026B" w:rsidP="00511760">
            <w:pPr>
              <w:pStyle w:val="TCTableBody"/>
              <w:jc w:val="left"/>
            </w:pPr>
            <w:r w:rsidRPr="00076D22">
              <w:t>137</w:t>
            </w:r>
          </w:p>
        </w:tc>
        <w:tc>
          <w:tcPr>
            <w:tcW w:w="1158" w:type="dxa"/>
            <w:tcBorders>
              <w:top w:val="nil"/>
              <w:left w:val="nil"/>
              <w:bottom w:val="nil"/>
              <w:right w:val="nil"/>
            </w:tcBorders>
          </w:tcPr>
          <w:p w14:paraId="5703C65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6DD485B"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322DA6D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C6699DE"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729949E" w14:textId="77777777" w:rsidR="004E026B" w:rsidRPr="00076D22" w:rsidRDefault="004E026B" w:rsidP="00511760">
            <w:pPr>
              <w:pStyle w:val="TCTableBody"/>
              <w:jc w:val="left"/>
            </w:pPr>
            <w:r w:rsidRPr="00076D22">
              <w:t>-</w:t>
            </w:r>
          </w:p>
        </w:tc>
      </w:tr>
      <w:tr w:rsidR="004E026B" w:rsidRPr="00076D22" w14:paraId="08CFC089" w14:textId="77777777" w:rsidTr="00511760">
        <w:tc>
          <w:tcPr>
            <w:tcW w:w="685" w:type="dxa"/>
            <w:tcBorders>
              <w:top w:val="nil"/>
              <w:left w:val="nil"/>
              <w:bottom w:val="nil"/>
              <w:right w:val="nil"/>
            </w:tcBorders>
          </w:tcPr>
          <w:p w14:paraId="41065811" w14:textId="77777777" w:rsidR="004E026B" w:rsidRPr="00076D22" w:rsidRDefault="004E026B" w:rsidP="00511760">
            <w:pPr>
              <w:pStyle w:val="TCTableBody"/>
              <w:jc w:val="left"/>
            </w:pPr>
            <w:r w:rsidRPr="00076D22">
              <w:t>138</w:t>
            </w:r>
          </w:p>
        </w:tc>
        <w:tc>
          <w:tcPr>
            <w:tcW w:w="1158" w:type="dxa"/>
            <w:tcBorders>
              <w:top w:val="nil"/>
              <w:left w:val="nil"/>
              <w:bottom w:val="nil"/>
              <w:right w:val="nil"/>
            </w:tcBorders>
          </w:tcPr>
          <w:p w14:paraId="2B6D518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BDC9230" w14:textId="77777777" w:rsidR="004E026B" w:rsidRPr="00076D22" w:rsidRDefault="004E026B" w:rsidP="00511760">
            <w:pPr>
              <w:pStyle w:val="TCTableBody"/>
              <w:jc w:val="left"/>
            </w:pPr>
            <w:r w:rsidRPr="00076D22">
              <w:t xml:space="preserve">Crystal original </w:t>
            </w:r>
          </w:p>
        </w:tc>
        <w:tc>
          <w:tcPr>
            <w:tcW w:w="1276" w:type="dxa"/>
            <w:tcBorders>
              <w:top w:val="nil"/>
              <w:left w:val="nil"/>
              <w:bottom w:val="nil"/>
              <w:right w:val="nil"/>
            </w:tcBorders>
          </w:tcPr>
          <w:p w14:paraId="77E10A7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F5C291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5DA11C83" w14:textId="77777777" w:rsidR="004E026B" w:rsidRPr="00076D22" w:rsidRDefault="004E026B" w:rsidP="00511760">
            <w:pPr>
              <w:pStyle w:val="TCTableBody"/>
              <w:jc w:val="left"/>
            </w:pPr>
            <w:r w:rsidRPr="00076D22">
              <w:t>-</w:t>
            </w:r>
          </w:p>
        </w:tc>
      </w:tr>
      <w:tr w:rsidR="004E026B" w:rsidRPr="00076D22" w14:paraId="397934B0" w14:textId="77777777" w:rsidTr="00511760">
        <w:tc>
          <w:tcPr>
            <w:tcW w:w="685" w:type="dxa"/>
            <w:tcBorders>
              <w:top w:val="nil"/>
              <w:left w:val="nil"/>
              <w:bottom w:val="nil"/>
              <w:right w:val="nil"/>
            </w:tcBorders>
          </w:tcPr>
          <w:p w14:paraId="2519ED50" w14:textId="77777777" w:rsidR="004E026B" w:rsidRPr="00076D22" w:rsidRDefault="004E026B" w:rsidP="00511760">
            <w:pPr>
              <w:pStyle w:val="TCTableBody"/>
              <w:jc w:val="left"/>
            </w:pPr>
            <w:r w:rsidRPr="00076D22">
              <w:t>139</w:t>
            </w:r>
          </w:p>
        </w:tc>
        <w:tc>
          <w:tcPr>
            <w:tcW w:w="1158" w:type="dxa"/>
            <w:tcBorders>
              <w:top w:val="nil"/>
              <w:left w:val="nil"/>
              <w:bottom w:val="nil"/>
              <w:right w:val="nil"/>
            </w:tcBorders>
          </w:tcPr>
          <w:p w14:paraId="6EB1C99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59064AD"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7F73163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D272B5E"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2B79FC5" w14:textId="77777777" w:rsidR="004E026B" w:rsidRPr="00076D22" w:rsidRDefault="004E026B" w:rsidP="00511760">
            <w:pPr>
              <w:pStyle w:val="TCTableBody"/>
              <w:jc w:val="left"/>
            </w:pPr>
            <w:r w:rsidRPr="00076D22">
              <w:t>-</w:t>
            </w:r>
          </w:p>
        </w:tc>
      </w:tr>
      <w:tr w:rsidR="004E026B" w:rsidRPr="00076D22" w14:paraId="600FC08B" w14:textId="77777777" w:rsidTr="00511760">
        <w:tc>
          <w:tcPr>
            <w:tcW w:w="685" w:type="dxa"/>
            <w:tcBorders>
              <w:top w:val="nil"/>
              <w:left w:val="nil"/>
              <w:bottom w:val="nil"/>
              <w:right w:val="nil"/>
            </w:tcBorders>
          </w:tcPr>
          <w:p w14:paraId="79E721E5" w14:textId="77777777" w:rsidR="004E026B" w:rsidRPr="00076D22" w:rsidRDefault="004E026B" w:rsidP="00511760">
            <w:pPr>
              <w:pStyle w:val="TCTableBody"/>
              <w:jc w:val="left"/>
            </w:pPr>
            <w:r w:rsidRPr="00076D22">
              <w:t>140</w:t>
            </w:r>
          </w:p>
        </w:tc>
        <w:tc>
          <w:tcPr>
            <w:tcW w:w="1158" w:type="dxa"/>
            <w:tcBorders>
              <w:top w:val="nil"/>
              <w:left w:val="nil"/>
              <w:bottom w:val="nil"/>
              <w:right w:val="nil"/>
            </w:tcBorders>
          </w:tcPr>
          <w:p w14:paraId="330C45D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8E0992E"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5B616382"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2335E59"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7B75A4B" w14:textId="77777777" w:rsidR="004E026B" w:rsidRPr="00076D22" w:rsidRDefault="004E026B" w:rsidP="00511760">
            <w:pPr>
              <w:pStyle w:val="TCTableBody"/>
              <w:jc w:val="left"/>
            </w:pPr>
            <w:r w:rsidRPr="00076D22">
              <w:t>-</w:t>
            </w:r>
          </w:p>
        </w:tc>
      </w:tr>
      <w:tr w:rsidR="004E026B" w:rsidRPr="00076D22" w14:paraId="3E4E74FA" w14:textId="77777777" w:rsidTr="00511760">
        <w:tc>
          <w:tcPr>
            <w:tcW w:w="685" w:type="dxa"/>
            <w:tcBorders>
              <w:top w:val="nil"/>
              <w:left w:val="nil"/>
              <w:bottom w:val="nil"/>
              <w:right w:val="nil"/>
            </w:tcBorders>
          </w:tcPr>
          <w:p w14:paraId="575A7168" w14:textId="77777777" w:rsidR="004E026B" w:rsidRPr="00076D22" w:rsidRDefault="004E026B" w:rsidP="00511760">
            <w:pPr>
              <w:pStyle w:val="TCTableBody"/>
              <w:jc w:val="left"/>
            </w:pPr>
            <w:r w:rsidRPr="00076D22">
              <w:t>141</w:t>
            </w:r>
          </w:p>
        </w:tc>
        <w:tc>
          <w:tcPr>
            <w:tcW w:w="1158" w:type="dxa"/>
            <w:tcBorders>
              <w:top w:val="nil"/>
              <w:left w:val="nil"/>
              <w:bottom w:val="nil"/>
              <w:right w:val="nil"/>
            </w:tcBorders>
          </w:tcPr>
          <w:p w14:paraId="43BD859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8BBA1EA"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313F6B98"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90F7B09"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11EFF9CA" w14:textId="77777777" w:rsidR="004E026B" w:rsidRPr="00076D22" w:rsidRDefault="004E026B" w:rsidP="00511760">
            <w:pPr>
              <w:pStyle w:val="TCTableBody"/>
              <w:jc w:val="left"/>
            </w:pPr>
            <w:r w:rsidRPr="00076D22">
              <w:t>-</w:t>
            </w:r>
          </w:p>
        </w:tc>
      </w:tr>
      <w:tr w:rsidR="004E026B" w:rsidRPr="00076D22" w14:paraId="2F174026" w14:textId="77777777" w:rsidTr="00511760">
        <w:tc>
          <w:tcPr>
            <w:tcW w:w="685" w:type="dxa"/>
            <w:tcBorders>
              <w:top w:val="nil"/>
              <w:left w:val="nil"/>
              <w:bottom w:val="nil"/>
              <w:right w:val="nil"/>
            </w:tcBorders>
          </w:tcPr>
          <w:p w14:paraId="62EA764E" w14:textId="77777777" w:rsidR="004E026B" w:rsidRPr="00076D22" w:rsidRDefault="004E026B" w:rsidP="00511760">
            <w:pPr>
              <w:pStyle w:val="TCTableBody"/>
              <w:jc w:val="left"/>
            </w:pPr>
            <w:r w:rsidRPr="00076D22">
              <w:t>142</w:t>
            </w:r>
          </w:p>
        </w:tc>
        <w:tc>
          <w:tcPr>
            <w:tcW w:w="1158" w:type="dxa"/>
            <w:tcBorders>
              <w:top w:val="nil"/>
              <w:left w:val="nil"/>
              <w:bottom w:val="nil"/>
              <w:right w:val="nil"/>
            </w:tcBorders>
          </w:tcPr>
          <w:p w14:paraId="57C9863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92F0428" w14:textId="77777777" w:rsidR="004E026B" w:rsidRPr="00076D22" w:rsidRDefault="004E026B" w:rsidP="00511760">
            <w:pPr>
              <w:pStyle w:val="TCTableBody"/>
              <w:jc w:val="left"/>
            </w:pPr>
            <w:r w:rsidRPr="00076D22">
              <w:t xml:space="preserve">Insta bar </w:t>
            </w:r>
          </w:p>
        </w:tc>
        <w:tc>
          <w:tcPr>
            <w:tcW w:w="1276" w:type="dxa"/>
            <w:tcBorders>
              <w:top w:val="nil"/>
              <w:left w:val="nil"/>
              <w:bottom w:val="nil"/>
              <w:right w:val="nil"/>
            </w:tcBorders>
          </w:tcPr>
          <w:p w14:paraId="4BBF6F5D"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A200DCB"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0ABDD168" w14:textId="77777777" w:rsidR="004E026B" w:rsidRPr="00076D22" w:rsidRDefault="004E026B" w:rsidP="00511760">
            <w:pPr>
              <w:pStyle w:val="TCTableBody"/>
              <w:jc w:val="left"/>
            </w:pPr>
            <w:r w:rsidRPr="00076D22">
              <w:t>-</w:t>
            </w:r>
          </w:p>
        </w:tc>
      </w:tr>
      <w:tr w:rsidR="004E026B" w:rsidRPr="00076D22" w14:paraId="47B0E87C" w14:textId="77777777" w:rsidTr="00511760">
        <w:tc>
          <w:tcPr>
            <w:tcW w:w="685" w:type="dxa"/>
            <w:tcBorders>
              <w:top w:val="nil"/>
              <w:left w:val="nil"/>
              <w:bottom w:val="nil"/>
              <w:right w:val="nil"/>
            </w:tcBorders>
          </w:tcPr>
          <w:p w14:paraId="2A04C294" w14:textId="77777777" w:rsidR="004E026B" w:rsidRPr="00076D22" w:rsidRDefault="004E026B" w:rsidP="00511760">
            <w:pPr>
              <w:pStyle w:val="TCTableBody"/>
              <w:jc w:val="left"/>
            </w:pPr>
            <w:r w:rsidRPr="00076D22">
              <w:t>143</w:t>
            </w:r>
          </w:p>
        </w:tc>
        <w:tc>
          <w:tcPr>
            <w:tcW w:w="1158" w:type="dxa"/>
            <w:tcBorders>
              <w:top w:val="nil"/>
              <w:left w:val="nil"/>
              <w:bottom w:val="nil"/>
              <w:right w:val="nil"/>
            </w:tcBorders>
          </w:tcPr>
          <w:p w14:paraId="13A97A4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7C435A7"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6D4B354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94827C1"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02A093A" w14:textId="77777777" w:rsidR="004E026B" w:rsidRPr="00076D22" w:rsidRDefault="004E026B" w:rsidP="00511760">
            <w:pPr>
              <w:pStyle w:val="TCTableBody"/>
              <w:jc w:val="left"/>
            </w:pPr>
            <w:r w:rsidRPr="00076D22">
              <w:t>-</w:t>
            </w:r>
          </w:p>
        </w:tc>
      </w:tr>
      <w:tr w:rsidR="004E026B" w:rsidRPr="00076D22" w14:paraId="3D2FB14C" w14:textId="77777777" w:rsidTr="00511760">
        <w:tc>
          <w:tcPr>
            <w:tcW w:w="685" w:type="dxa"/>
            <w:tcBorders>
              <w:top w:val="nil"/>
              <w:left w:val="nil"/>
              <w:bottom w:val="nil"/>
              <w:right w:val="nil"/>
            </w:tcBorders>
          </w:tcPr>
          <w:p w14:paraId="68D3C4E5" w14:textId="77777777" w:rsidR="004E026B" w:rsidRPr="00076D22" w:rsidRDefault="004E026B" w:rsidP="00511760">
            <w:pPr>
              <w:pStyle w:val="TCTableBody"/>
              <w:jc w:val="left"/>
            </w:pPr>
            <w:r w:rsidRPr="00076D22">
              <w:t>144</w:t>
            </w:r>
          </w:p>
        </w:tc>
        <w:tc>
          <w:tcPr>
            <w:tcW w:w="1158" w:type="dxa"/>
            <w:tcBorders>
              <w:top w:val="nil"/>
              <w:left w:val="nil"/>
              <w:bottom w:val="nil"/>
              <w:right w:val="nil"/>
            </w:tcBorders>
          </w:tcPr>
          <w:p w14:paraId="1F357BF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1E115A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308BBF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11F4506"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7A7D8AA" w14:textId="77777777" w:rsidR="004E026B" w:rsidRPr="00076D22" w:rsidRDefault="004E026B" w:rsidP="00511760">
            <w:pPr>
              <w:pStyle w:val="TCTableBody"/>
              <w:jc w:val="left"/>
            </w:pPr>
            <w:r w:rsidRPr="00076D22">
              <w:t>-</w:t>
            </w:r>
          </w:p>
        </w:tc>
      </w:tr>
      <w:tr w:rsidR="004E026B" w:rsidRPr="00076D22" w14:paraId="01B1FFF4" w14:textId="77777777" w:rsidTr="00511760">
        <w:tc>
          <w:tcPr>
            <w:tcW w:w="685" w:type="dxa"/>
            <w:tcBorders>
              <w:top w:val="nil"/>
              <w:left w:val="nil"/>
              <w:bottom w:val="nil"/>
              <w:right w:val="nil"/>
            </w:tcBorders>
          </w:tcPr>
          <w:p w14:paraId="69B18BA5" w14:textId="77777777" w:rsidR="004E026B" w:rsidRPr="00076D22" w:rsidRDefault="004E026B" w:rsidP="00511760">
            <w:pPr>
              <w:pStyle w:val="TCTableBody"/>
              <w:jc w:val="left"/>
            </w:pPr>
            <w:r w:rsidRPr="00076D22">
              <w:t>145</w:t>
            </w:r>
          </w:p>
        </w:tc>
        <w:tc>
          <w:tcPr>
            <w:tcW w:w="1158" w:type="dxa"/>
            <w:tcBorders>
              <w:top w:val="nil"/>
              <w:left w:val="nil"/>
              <w:bottom w:val="nil"/>
              <w:right w:val="nil"/>
            </w:tcBorders>
          </w:tcPr>
          <w:p w14:paraId="5B472D6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4A4C66B"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05CCB17"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2E8117E"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BF3C3F8" w14:textId="77777777" w:rsidR="004E026B" w:rsidRPr="00076D22" w:rsidRDefault="004E026B" w:rsidP="00511760">
            <w:pPr>
              <w:pStyle w:val="TCTableBody"/>
              <w:jc w:val="left"/>
            </w:pPr>
            <w:r w:rsidRPr="00076D22">
              <w:t>-</w:t>
            </w:r>
          </w:p>
        </w:tc>
      </w:tr>
      <w:tr w:rsidR="004E026B" w:rsidRPr="00076D22" w14:paraId="64CD9A75" w14:textId="77777777" w:rsidTr="00511760">
        <w:tc>
          <w:tcPr>
            <w:tcW w:w="685" w:type="dxa"/>
            <w:tcBorders>
              <w:top w:val="nil"/>
              <w:left w:val="nil"/>
              <w:bottom w:val="nil"/>
              <w:right w:val="nil"/>
            </w:tcBorders>
          </w:tcPr>
          <w:p w14:paraId="24B4D4B0" w14:textId="77777777" w:rsidR="004E026B" w:rsidRPr="00076D22" w:rsidRDefault="004E026B" w:rsidP="00511760">
            <w:pPr>
              <w:pStyle w:val="TCTableBody"/>
              <w:jc w:val="left"/>
            </w:pPr>
            <w:r w:rsidRPr="00076D22">
              <w:t>146</w:t>
            </w:r>
          </w:p>
        </w:tc>
        <w:tc>
          <w:tcPr>
            <w:tcW w:w="1158" w:type="dxa"/>
            <w:tcBorders>
              <w:top w:val="nil"/>
              <w:left w:val="nil"/>
              <w:bottom w:val="nil"/>
              <w:right w:val="nil"/>
            </w:tcBorders>
          </w:tcPr>
          <w:p w14:paraId="48501B6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4377F5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01C959B"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3A417DB"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4933D70B" w14:textId="77777777" w:rsidR="004E026B" w:rsidRPr="00076D22" w:rsidRDefault="004E026B" w:rsidP="00511760">
            <w:pPr>
              <w:pStyle w:val="TCTableBody"/>
              <w:jc w:val="left"/>
            </w:pPr>
            <w:r w:rsidRPr="00076D22">
              <w:t>-</w:t>
            </w:r>
          </w:p>
        </w:tc>
      </w:tr>
      <w:tr w:rsidR="004E026B" w:rsidRPr="00076D22" w14:paraId="4B478A58" w14:textId="77777777" w:rsidTr="00511760">
        <w:tc>
          <w:tcPr>
            <w:tcW w:w="685" w:type="dxa"/>
            <w:tcBorders>
              <w:top w:val="nil"/>
              <w:left w:val="nil"/>
              <w:bottom w:val="nil"/>
              <w:right w:val="nil"/>
            </w:tcBorders>
          </w:tcPr>
          <w:p w14:paraId="3EAB7610" w14:textId="77777777" w:rsidR="004E026B" w:rsidRPr="00076D22" w:rsidRDefault="004E026B" w:rsidP="00511760">
            <w:pPr>
              <w:pStyle w:val="TCTableBody"/>
              <w:jc w:val="left"/>
            </w:pPr>
            <w:r w:rsidRPr="00076D22">
              <w:t>147</w:t>
            </w:r>
          </w:p>
        </w:tc>
        <w:tc>
          <w:tcPr>
            <w:tcW w:w="1158" w:type="dxa"/>
            <w:tcBorders>
              <w:top w:val="nil"/>
              <w:left w:val="nil"/>
              <w:bottom w:val="nil"/>
              <w:right w:val="nil"/>
            </w:tcBorders>
          </w:tcPr>
          <w:p w14:paraId="52DD0B7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50CE0C5"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A179C90"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6DE2697"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237B4660" w14:textId="77777777" w:rsidR="004E026B" w:rsidRPr="00076D22" w:rsidRDefault="004E026B" w:rsidP="00511760">
            <w:pPr>
              <w:pStyle w:val="TCTableBody"/>
              <w:jc w:val="left"/>
            </w:pPr>
            <w:r w:rsidRPr="00076D22">
              <w:t>-</w:t>
            </w:r>
          </w:p>
        </w:tc>
      </w:tr>
      <w:tr w:rsidR="004E026B" w:rsidRPr="00076D22" w14:paraId="248BD8A4" w14:textId="77777777" w:rsidTr="00511760">
        <w:tc>
          <w:tcPr>
            <w:tcW w:w="685" w:type="dxa"/>
            <w:tcBorders>
              <w:top w:val="nil"/>
              <w:left w:val="nil"/>
              <w:bottom w:val="nil"/>
              <w:right w:val="nil"/>
            </w:tcBorders>
          </w:tcPr>
          <w:p w14:paraId="12933806" w14:textId="77777777" w:rsidR="004E026B" w:rsidRPr="00076D22" w:rsidRDefault="004E026B" w:rsidP="00511760">
            <w:pPr>
              <w:pStyle w:val="TCTableBody"/>
              <w:jc w:val="left"/>
            </w:pPr>
            <w:r w:rsidRPr="00076D22">
              <w:t>148</w:t>
            </w:r>
          </w:p>
        </w:tc>
        <w:tc>
          <w:tcPr>
            <w:tcW w:w="1158" w:type="dxa"/>
            <w:tcBorders>
              <w:top w:val="nil"/>
              <w:left w:val="nil"/>
              <w:bottom w:val="nil"/>
              <w:right w:val="nil"/>
            </w:tcBorders>
          </w:tcPr>
          <w:p w14:paraId="34D900C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4003195"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67ADFB2"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2E47CD8"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12962165" w14:textId="77777777" w:rsidR="004E026B" w:rsidRPr="00076D22" w:rsidRDefault="004E026B" w:rsidP="00511760">
            <w:pPr>
              <w:pStyle w:val="TCTableBody"/>
              <w:jc w:val="left"/>
            </w:pPr>
            <w:r w:rsidRPr="00076D22">
              <w:t>-</w:t>
            </w:r>
          </w:p>
        </w:tc>
      </w:tr>
      <w:tr w:rsidR="004E026B" w:rsidRPr="00076D22" w14:paraId="796D83CF" w14:textId="77777777" w:rsidTr="00511760">
        <w:tc>
          <w:tcPr>
            <w:tcW w:w="685" w:type="dxa"/>
            <w:tcBorders>
              <w:top w:val="nil"/>
              <w:left w:val="nil"/>
              <w:bottom w:val="nil"/>
              <w:right w:val="nil"/>
            </w:tcBorders>
          </w:tcPr>
          <w:p w14:paraId="2402D7DB" w14:textId="77777777" w:rsidR="004E026B" w:rsidRPr="00076D22" w:rsidRDefault="004E026B" w:rsidP="00511760">
            <w:pPr>
              <w:pStyle w:val="TCTableBody"/>
              <w:jc w:val="left"/>
            </w:pPr>
            <w:r w:rsidRPr="00076D22">
              <w:lastRenderedPageBreak/>
              <w:t>149</w:t>
            </w:r>
          </w:p>
        </w:tc>
        <w:tc>
          <w:tcPr>
            <w:tcW w:w="1158" w:type="dxa"/>
            <w:tcBorders>
              <w:top w:val="nil"/>
              <w:left w:val="nil"/>
              <w:bottom w:val="nil"/>
              <w:right w:val="nil"/>
            </w:tcBorders>
          </w:tcPr>
          <w:p w14:paraId="1C1FC2F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986CEAE"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3B399F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C276243"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3DF19EFF" w14:textId="77777777" w:rsidR="004E026B" w:rsidRPr="00076D22" w:rsidRDefault="004E026B" w:rsidP="00511760">
            <w:pPr>
              <w:pStyle w:val="TCTableBody"/>
              <w:jc w:val="left"/>
            </w:pPr>
            <w:r w:rsidRPr="00076D22">
              <w:t>-</w:t>
            </w:r>
          </w:p>
        </w:tc>
      </w:tr>
      <w:tr w:rsidR="004E026B" w:rsidRPr="00076D22" w14:paraId="194DEF60" w14:textId="77777777" w:rsidTr="00511760">
        <w:tc>
          <w:tcPr>
            <w:tcW w:w="685" w:type="dxa"/>
            <w:tcBorders>
              <w:top w:val="nil"/>
              <w:left w:val="nil"/>
              <w:bottom w:val="single" w:sz="4" w:space="0" w:color="auto"/>
              <w:right w:val="nil"/>
            </w:tcBorders>
          </w:tcPr>
          <w:p w14:paraId="7966A0F8" w14:textId="77777777" w:rsidR="004E026B" w:rsidRPr="00076D22" w:rsidRDefault="004E026B" w:rsidP="00511760">
            <w:pPr>
              <w:pStyle w:val="TCTableBody"/>
              <w:jc w:val="left"/>
            </w:pPr>
            <w:r w:rsidRPr="00076D22">
              <w:t>150</w:t>
            </w:r>
          </w:p>
        </w:tc>
        <w:tc>
          <w:tcPr>
            <w:tcW w:w="1158" w:type="dxa"/>
            <w:tcBorders>
              <w:top w:val="nil"/>
              <w:left w:val="nil"/>
              <w:bottom w:val="single" w:sz="4" w:space="0" w:color="auto"/>
              <w:right w:val="nil"/>
            </w:tcBorders>
          </w:tcPr>
          <w:p w14:paraId="713A4533"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637DA026" w14:textId="77777777" w:rsidR="004E026B" w:rsidRPr="00076D22" w:rsidRDefault="004E026B" w:rsidP="00511760">
            <w:pPr>
              <w:pStyle w:val="TCTableBody"/>
              <w:jc w:val="left"/>
            </w:pPr>
            <w:r w:rsidRPr="00076D22">
              <w:t>-</w:t>
            </w:r>
          </w:p>
        </w:tc>
        <w:tc>
          <w:tcPr>
            <w:tcW w:w="1276" w:type="dxa"/>
            <w:tcBorders>
              <w:top w:val="nil"/>
              <w:left w:val="nil"/>
              <w:bottom w:val="single" w:sz="4" w:space="0" w:color="auto"/>
              <w:right w:val="nil"/>
            </w:tcBorders>
          </w:tcPr>
          <w:p w14:paraId="6575BDED" w14:textId="77777777" w:rsidR="004E026B" w:rsidRPr="00076D22" w:rsidRDefault="004E026B" w:rsidP="00511760">
            <w:pPr>
              <w:pStyle w:val="TCTableBody"/>
              <w:jc w:val="left"/>
            </w:pPr>
            <w:r w:rsidRPr="00076D22">
              <w:t>-</w:t>
            </w:r>
          </w:p>
        </w:tc>
        <w:tc>
          <w:tcPr>
            <w:tcW w:w="2126" w:type="dxa"/>
            <w:tcBorders>
              <w:top w:val="nil"/>
              <w:left w:val="nil"/>
              <w:bottom w:val="single" w:sz="4" w:space="0" w:color="auto"/>
              <w:right w:val="nil"/>
            </w:tcBorders>
          </w:tcPr>
          <w:p w14:paraId="71040B0E" w14:textId="77777777" w:rsidR="004E026B" w:rsidRPr="00076D22" w:rsidRDefault="004E026B" w:rsidP="00511760">
            <w:pPr>
              <w:pStyle w:val="TCTableBody"/>
              <w:jc w:val="left"/>
            </w:pPr>
            <w:r w:rsidRPr="00076D22">
              <w:t>NT</w:t>
            </w:r>
          </w:p>
        </w:tc>
        <w:tc>
          <w:tcPr>
            <w:tcW w:w="1405" w:type="dxa"/>
            <w:tcBorders>
              <w:top w:val="nil"/>
              <w:left w:val="nil"/>
              <w:bottom w:val="single" w:sz="4" w:space="0" w:color="auto"/>
              <w:right w:val="nil"/>
            </w:tcBorders>
          </w:tcPr>
          <w:p w14:paraId="43290FBF" w14:textId="77777777" w:rsidR="004E026B" w:rsidRPr="00076D22" w:rsidRDefault="004E026B" w:rsidP="00511760">
            <w:pPr>
              <w:pStyle w:val="TCTableBody"/>
              <w:jc w:val="left"/>
            </w:pPr>
            <w:r w:rsidRPr="00076D22">
              <w:t>-</w:t>
            </w:r>
          </w:p>
        </w:tc>
      </w:tr>
      <w:tr w:rsidR="004E026B" w:rsidRPr="00076D22" w14:paraId="30CCD2EF" w14:textId="77777777" w:rsidTr="00511760">
        <w:tc>
          <w:tcPr>
            <w:tcW w:w="685" w:type="dxa"/>
            <w:tcBorders>
              <w:top w:val="single" w:sz="4" w:space="0" w:color="auto"/>
              <w:left w:val="nil"/>
              <w:bottom w:val="single" w:sz="4" w:space="0" w:color="auto"/>
            </w:tcBorders>
          </w:tcPr>
          <w:p w14:paraId="5DE4F94F" w14:textId="77777777" w:rsidR="004E026B" w:rsidRPr="00076D22" w:rsidRDefault="004E026B" w:rsidP="00511760">
            <w:pPr>
              <w:pStyle w:val="TCTableBody"/>
              <w:jc w:val="left"/>
            </w:pPr>
            <w:r w:rsidRPr="00076D22">
              <w:t>R1S13</w:t>
            </w:r>
          </w:p>
        </w:tc>
        <w:tc>
          <w:tcPr>
            <w:tcW w:w="1158" w:type="dxa"/>
            <w:tcBorders>
              <w:top w:val="single" w:sz="4" w:space="0" w:color="auto"/>
              <w:bottom w:val="single" w:sz="4" w:space="0" w:color="auto"/>
            </w:tcBorders>
          </w:tcPr>
          <w:p w14:paraId="343D37D2" w14:textId="77777777" w:rsidR="004E026B" w:rsidRPr="00076D22" w:rsidRDefault="004E026B" w:rsidP="00511760">
            <w:pPr>
              <w:pStyle w:val="TCTableBody"/>
              <w:jc w:val="left"/>
            </w:pPr>
            <w:r w:rsidRPr="00076D22">
              <w:t>Sample type</w:t>
            </w:r>
          </w:p>
        </w:tc>
        <w:tc>
          <w:tcPr>
            <w:tcW w:w="3402" w:type="dxa"/>
            <w:tcBorders>
              <w:top w:val="single" w:sz="4" w:space="0" w:color="auto"/>
              <w:bottom w:val="single" w:sz="4" w:space="0" w:color="auto"/>
            </w:tcBorders>
          </w:tcPr>
          <w:p w14:paraId="2B935140" w14:textId="77777777" w:rsidR="004E026B" w:rsidRPr="00076D22" w:rsidRDefault="004E026B" w:rsidP="00511760">
            <w:pPr>
              <w:pStyle w:val="TCTableBody"/>
              <w:jc w:val="left"/>
            </w:pPr>
            <w:r w:rsidRPr="00076D22">
              <w:t>Detail</w:t>
            </w:r>
          </w:p>
        </w:tc>
        <w:tc>
          <w:tcPr>
            <w:tcW w:w="1276" w:type="dxa"/>
            <w:tcBorders>
              <w:top w:val="single" w:sz="4" w:space="0" w:color="auto"/>
              <w:bottom w:val="single" w:sz="4" w:space="0" w:color="auto"/>
            </w:tcBorders>
          </w:tcPr>
          <w:p w14:paraId="4DA0D58C" w14:textId="77777777" w:rsidR="004E026B" w:rsidRPr="00076D22" w:rsidRDefault="004E026B" w:rsidP="00511760">
            <w:pPr>
              <w:pStyle w:val="TCTableBody"/>
              <w:jc w:val="left"/>
            </w:pPr>
            <w:r w:rsidRPr="00076D22">
              <w:t>Liquid colour</w:t>
            </w:r>
          </w:p>
        </w:tc>
        <w:tc>
          <w:tcPr>
            <w:tcW w:w="2126" w:type="dxa"/>
            <w:tcBorders>
              <w:top w:val="single" w:sz="4" w:space="0" w:color="auto"/>
              <w:bottom w:val="single" w:sz="4" w:space="0" w:color="auto"/>
            </w:tcBorders>
          </w:tcPr>
          <w:p w14:paraId="2E2D38C6" w14:textId="77777777" w:rsidR="004E026B" w:rsidRPr="00076D22" w:rsidRDefault="004E026B" w:rsidP="00511760">
            <w:pPr>
              <w:pStyle w:val="TCTableBody"/>
              <w:jc w:val="left"/>
            </w:pPr>
            <w:r w:rsidRPr="00076D22">
              <w:t>LC-MS result</w:t>
            </w:r>
          </w:p>
        </w:tc>
        <w:tc>
          <w:tcPr>
            <w:tcW w:w="1405" w:type="dxa"/>
            <w:tcBorders>
              <w:top w:val="single" w:sz="4" w:space="0" w:color="auto"/>
              <w:bottom w:val="single" w:sz="4" w:space="0" w:color="auto"/>
              <w:right w:val="nil"/>
            </w:tcBorders>
          </w:tcPr>
          <w:p w14:paraId="17E7C066" w14:textId="77777777" w:rsidR="004E026B" w:rsidRPr="00076D22" w:rsidRDefault="004E026B" w:rsidP="00511760">
            <w:pPr>
              <w:pStyle w:val="TCTableBody"/>
              <w:jc w:val="left"/>
            </w:pPr>
            <w:r w:rsidRPr="00076D22">
              <w:t>Quant (mg / mL)</w:t>
            </w:r>
          </w:p>
        </w:tc>
      </w:tr>
      <w:tr w:rsidR="004E026B" w:rsidRPr="00076D22" w14:paraId="4384E4C6" w14:textId="77777777" w:rsidTr="00511760">
        <w:tc>
          <w:tcPr>
            <w:tcW w:w="685" w:type="dxa"/>
            <w:tcBorders>
              <w:top w:val="single" w:sz="4" w:space="0" w:color="auto"/>
              <w:left w:val="nil"/>
              <w:bottom w:val="nil"/>
              <w:right w:val="nil"/>
            </w:tcBorders>
          </w:tcPr>
          <w:p w14:paraId="3CC4F869" w14:textId="77777777" w:rsidR="004E026B" w:rsidRPr="00076D22" w:rsidRDefault="004E026B" w:rsidP="00511760">
            <w:pPr>
              <w:pStyle w:val="TCTableBody"/>
              <w:jc w:val="left"/>
            </w:pPr>
            <w:r w:rsidRPr="00076D22">
              <w:t>151</w:t>
            </w:r>
          </w:p>
        </w:tc>
        <w:tc>
          <w:tcPr>
            <w:tcW w:w="1158" w:type="dxa"/>
            <w:tcBorders>
              <w:top w:val="single" w:sz="4" w:space="0" w:color="auto"/>
              <w:left w:val="nil"/>
              <w:bottom w:val="nil"/>
              <w:right w:val="nil"/>
            </w:tcBorders>
          </w:tcPr>
          <w:p w14:paraId="6B7AA8F6" w14:textId="77777777" w:rsidR="004E026B" w:rsidRPr="00076D22" w:rsidRDefault="004E026B" w:rsidP="00511760">
            <w:pPr>
              <w:pStyle w:val="TCTableBody"/>
              <w:jc w:val="left"/>
            </w:pPr>
            <w:r w:rsidRPr="00076D22">
              <w:t>SU</w:t>
            </w:r>
          </w:p>
        </w:tc>
        <w:tc>
          <w:tcPr>
            <w:tcW w:w="3402" w:type="dxa"/>
            <w:tcBorders>
              <w:top w:val="single" w:sz="4" w:space="0" w:color="auto"/>
              <w:left w:val="nil"/>
              <w:bottom w:val="nil"/>
              <w:right w:val="nil"/>
            </w:tcBorders>
          </w:tcPr>
          <w:p w14:paraId="5BB0D6E2" w14:textId="77777777" w:rsidR="004E026B" w:rsidRPr="00076D22" w:rsidRDefault="004E026B" w:rsidP="00511760">
            <w:pPr>
              <w:pStyle w:val="TCTableBody"/>
              <w:jc w:val="left"/>
            </w:pPr>
            <w:r w:rsidRPr="00076D22">
              <w:t>Twister bar</w:t>
            </w:r>
          </w:p>
        </w:tc>
        <w:tc>
          <w:tcPr>
            <w:tcW w:w="1276" w:type="dxa"/>
            <w:tcBorders>
              <w:top w:val="single" w:sz="4" w:space="0" w:color="auto"/>
              <w:left w:val="nil"/>
              <w:bottom w:val="nil"/>
              <w:right w:val="nil"/>
            </w:tcBorders>
          </w:tcPr>
          <w:p w14:paraId="2A307D23"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213D63CF" w14:textId="77777777" w:rsidR="004E026B" w:rsidRPr="00076D22" w:rsidRDefault="004E026B" w:rsidP="00511760">
            <w:pPr>
              <w:pStyle w:val="TCTableBody"/>
              <w:jc w:val="left"/>
            </w:pPr>
            <w:r w:rsidRPr="00076D22">
              <w:t>NT</w:t>
            </w:r>
          </w:p>
        </w:tc>
        <w:tc>
          <w:tcPr>
            <w:tcW w:w="1405" w:type="dxa"/>
            <w:tcBorders>
              <w:top w:val="single" w:sz="4" w:space="0" w:color="auto"/>
              <w:left w:val="nil"/>
              <w:bottom w:val="nil"/>
              <w:right w:val="nil"/>
            </w:tcBorders>
          </w:tcPr>
          <w:p w14:paraId="4B2AC99A" w14:textId="77777777" w:rsidR="004E026B" w:rsidRPr="00076D22" w:rsidRDefault="004E026B" w:rsidP="00511760">
            <w:pPr>
              <w:pStyle w:val="TCTableBody"/>
              <w:jc w:val="left"/>
            </w:pPr>
            <w:r w:rsidRPr="00076D22">
              <w:t>-</w:t>
            </w:r>
          </w:p>
        </w:tc>
      </w:tr>
      <w:tr w:rsidR="004E026B" w:rsidRPr="00076D22" w14:paraId="2BD3AE25" w14:textId="77777777" w:rsidTr="00511760">
        <w:tc>
          <w:tcPr>
            <w:tcW w:w="685" w:type="dxa"/>
            <w:tcBorders>
              <w:top w:val="nil"/>
              <w:left w:val="nil"/>
              <w:bottom w:val="nil"/>
              <w:right w:val="nil"/>
            </w:tcBorders>
          </w:tcPr>
          <w:p w14:paraId="5C4952E0" w14:textId="77777777" w:rsidR="004E026B" w:rsidRPr="00076D22" w:rsidRDefault="004E026B" w:rsidP="00511760">
            <w:pPr>
              <w:pStyle w:val="TCTableBody"/>
              <w:jc w:val="left"/>
            </w:pPr>
            <w:r w:rsidRPr="00076D22">
              <w:t>152</w:t>
            </w:r>
          </w:p>
        </w:tc>
        <w:tc>
          <w:tcPr>
            <w:tcW w:w="1158" w:type="dxa"/>
            <w:tcBorders>
              <w:top w:val="nil"/>
              <w:left w:val="nil"/>
              <w:bottom w:val="nil"/>
              <w:right w:val="nil"/>
            </w:tcBorders>
          </w:tcPr>
          <w:p w14:paraId="03FD382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45F6B9C"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BB011C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CA77595"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2F56B111" w14:textId="77777777" w:rsidR="004E026B" w:rsidRPr="00076D22" w:rsidRDefault="004E026B" w:rsidP="00511760">
            <w:pPr>
              <w:pStyle w:val="TCTableBody"/>
              <w:jc w:val="left"/>
            </w:pPr>
            <w:r w:rsidRPr="00076D22">
              <w:t>-</w:t>
            </w:r>
          </w:p>
        </w:tc>
      </w:tr>
      <w:tr w:rsidR="004E026B" w:rsidRPr="00076D22" w14:paraId="3A1E0484" w14:textId="77777777" w:rsidTr="00511760">
        <w:tc>
          <w:tcPr>
            <w:tcW w:w="685" w:type="dxa"/>
            <w:tcBorders>
              <w:top w:val="nil"/>
              <w:left w:val="nil"/>
              <w:bottom w:val="nil"/>
              <w:right w:val="nil"/>
            </w:tcBorders>
          </w:tcPr>
          <w:p w14:paraId="72CC9A87" w14:textId="77777777" w:rsidR="004E026B" w:rsidRPr="00076D22" w:rsidRDefault="004E026B" w:rsidP="00511760">
            <w:pPr>
              <w:pStyle w:val="TCTableBody"/>
              <w:jc w:val="left"/>
            </w:pPr>
            <w:r w:rsidRPr="00076D22">
              <w:t>153</w:t>
            </w:r>
          </w:p>
        </w:tc>
        <w:tc>
          <w:tcPr>
            <w:tcW w:w="1158" w:type="dxa"/>
            <w:tcBorders>
              <w:top w:val="nil"/>
              <w:left w:val="nil"/>
              <w:bottom w:val="nil"/>
              <w:right w:val="nil"/>
            </w:tcBorders>
          </w:tcPr>
          <w:p w14:paraId="2E512C1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B167D7F"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8D961F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690A2F1" w14:textId="77777777" w:rsidR="004E026B" w:rsidRPr="00076D22" w:rsidRDefault="004E026B" w:rsidP="00511760">
            <w:pPr>
              <w:pStyle w:val="TCTableBody"/>
              <w:jc w:val="left"/>
            </w:pPr>
            <w:r w:rsidRPr="00076D22">
              <w:t>NDD</w:t>
            </w:r>
          </w:p>
        </w:tc>
        <w:tc>
          <w:tcPr>
            <w:tcW w:w="1405" w:type="dxa"/>
            <w:tcBorders>
              <w:top w:val="nil"/>
              <w:left w:val="nil"/>
              <w:bottom w:val="nil"/>
              <w:right w:val="nil"/>
            </w:tcBorders>
          </w:tcPr>
          <w:p w14:paraId="65C7B956" w14:textId="77777777" w:rsidR="004E026B" w:rsidRPr="00076D22" w:rsidRDefault="004E026B" w:rsidP="00511760">
            <w:pPr>
              <w:pStyle w:val="TCTableBody"/>
              <w:jc w:val="left"/>
            </w:pPr>
            <w:r w:rsidRPr="00076D22">
              <w:t>-</w:t>
            </w:r>
          </w:p>
        </w:tc>
      </w:tr>
      <w:tr w:rsidR="004E026B" w:rsidRPr="00076D22" w14:paraId="64A9AF36" w14:textId="77777777" w:rsidTr="00511760">
        <w:tc>
          <w:tcPr>
            <w:tcW w:w="685" w:type="dxa"/>
            <w:tcBorders>
              <w:top w:val="nil"/>
              <w:left w:val="nil"/>
              <w:bottom w:val="nil"/>
              <w:right w:val="nil"/>
            </w:tcBorders>
          </w:tcPr>
          <w:p w14:paraId="2CA0017D" w14:textId="77777777" w:rsidR="004E026B" w:rsidRPr="00076D22" w:rsidRDefault="004E026B" w:rsidP="00511760">
            <w:pPr>
              <w:pStyle w:val="TCTableBody"/>
              <w:jc w:val="left"/>
            </w:pPr>
            <w:r w:rsidRPr="00076D22">
              <w:t>154</w:t>
            </w:r>
          </w:p>
        </w:tc>
        <w:tc>
          <w:tcPr>
            <w:tcW w:w="1158" w:type="dxa"/>
            <w:tcBorders>
              <w:top w:val="nil"/>
              <w:left w:val="nil"/>
              <w:bottom w:val="nil"/>
              <w:right w:val="nil"/>
            </w:tcBorders>
          </w:tcPr>
          <w:p w14:paraId="1165E17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C876FE5"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42DC599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A66C96F"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744A624A" w14:textId="77777777" w:rsidR="004E026B" w:rsidRPr="00076D22" w:rsidRDefault="004E026B" w:rsidP="00511760">
            <w:pPr>
              <w:pStyle w:val="TCTableBody"/>
              <w:jc w:val="left"/>
            </w:pPr>
            <w:r w:rsidRPr="00076D22">
              <w:t>-</w:t>
            </w:r>
          </w:p>
        </w:tc>
      </w:tr>
      <w:tr w:rsidR="004E026B" w:rsidRPr="00076D22" w14:paraId="2F6F6BA5" w14:textId="77777777" w:rsidTr="00511760">
        <w:tc>
          <w:tcPr>
            <w:tcW w:w="685" w:type="dxa"/>
            <w:tcBorders>
              <w:top w:val="nil"/>
              <w:left w:val="nil"/>
              <w:bottom w:val="nil"/>
              <w:right w:val="nil"/>
            </w:tcBorders>
          </w:tcPr>
          <w:p w14:paraId="5CB38E0C" w14:textId="77777777" w:rsidR="004E026B" w:rsidRPr="00076D22" w:rsidRDefault="004E026B" w:rsidP="00511760">
            <w:pPr>
              <w:pStyle w:val="TCTableBody"/>
              <w:jc w:val="left"/>
            </w:pPr>
            <w:r w:rsidRPr="00076D22">
              <w:t>155</w:t>
            </w:r>
          </w:p>
        </w:tc>
        <w:tc>
          <w:tcPr>
            <w:tcW w:w="1158" w:type="dxa"/>
            <w:tcBorders>
              <w:top w:val="nil"/>
              <w:left w:val="nil"/>
              <w:bottom w:val="nil"/>
              <w:right w:val="nil"/>
            </w:tcBorders>
          </w:tcPr>
          <w:p w14:paraId="6F5D3D9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711DFBD"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33C153E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ABD1452" w14:textId="77777777" w:rsidR="004E026B" w:rsidRPr="00076D22" w:rsidRDefault="004E026B" w:rsidP="00511760">
            <w:pPr>
              <w:pStyle w:val="TCTableBody"/>
              <w:jc w:val="left"/>
            </w:pPr>
            <w:r w:rsidRPr="00076D22">
              <w:t>NT</w:t>
            </w:r>
          </w:p>
        </w:tc>
        <w:tc>
          <w:tcPr>
            <w:tcW w:w="1405" w:type="dxa"/>
            <w:tcBorders>
              <w:top w:val="nil"/>
              <w:left w:val="nil"/>
              <w:bottom w:val="nil"/>
              <w:right w:val="nil"/>
            </w:tcBorders>
          </w:tcPr>
          <w:p w14:paraId="62C15F3C" w14:textId="77777777" w:rsidR="004E026B" w:rsidRPr="00076D22" w:rsidRDefault="004E026B" w:rsidP="00511760">
            <w:pPr>
              <w:pStyle w:val="TCTableBody"/>
              <w:jc w:val="left"/>
            </w:pPr>
            <w:r w:rsidRPr="00076D22">
              <w:t>-</w:t>
            </w:r>
          </w:p>
        </w:tc>
      </w:tr>
      <w:tr w:rsidR="004E026B" w:rsidRPr="00076D22" w14:paraId="16741F32" w14:textId="77777777" w:rsidTr="00511760">
        <w:tc>
          <w:tcPr>
            <w:tcW w:w="685" w:type="dxa"/>
            <w:tcBorders>
              <w:top w:val="nil"/>
              <w:left w:val="nil"/>
              <w:bottom w:val="single" w:sz="4" w:space="0" w:color="auto"/>
              <w:right w:val="nil"/>
            </w:tcBorders>
          </w:tcPr>
          <w:p w14:paraId="60817387" w14:textId="77777777" w:rsidR="004E026B" w:rsidRPr="00076D22" w:rsidRDefault="004E026B" w:rsidP="00511760">
            <w:pPr>
              <w:pStyle w:val="TCTableBody"/>
              <w:jc w:val="left"/>
            </w:pPr>
            <w:r w:rsidRPr="00076D22">
              <w:t>156</w:t>
            </w:r>
          </w:p>
        </w:tc>
        <w:tc>
          <w:tcPr>
            <w:tcW w:w="1158" w:type="dxa"/>
            <w:tcBorders>
              <w:top w:val="nil"/>
              <w:left w:val="nil"/>
              <w:bottom w:val="single" w:sz="4" w:space="0" w:color="auto"/>
              <w:right w:val="nil"/>
            </w:tcBorders>
          </w:tcPr>
          <w:p w14:paraId="6139F308"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072D76D1"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7633DB88" w14:textId="77777777" w:rsidR="004E026B" w:rsidRPr="00076D22" w:rsidRDefault="004E026B" w:rsidP="00511760">
            <w:pPr>
              <w:pStyle w:val="TCTableBody"/>
              <w:jc w:val="left"/>
            </w:pPr>
            <w:r w:rsidRPr="00076D22">
              <w:t>-</w:t>
            </w:r>
          </w:p>
        </w:tc>
        <w:tc>
          <w:tcPr>
            <w:tcW w:w="2126" w:type="dxa"/>
            <w:tcBorders>
              <w:top w:val="nil"/>
              <w:left w:val="nil"/>
              <w:bottom w:val="single" w:sz="4" w:space="0" w:color="auto"/>
              <w:right w:val="nil"/>
            </w:tcBorders>
          </w:tcPr>
          <w:p w14:paraId="3E79E5AB" w14:textId="77777777" w:rsidR="004E026B" w:rsidRPr="00076D22" w:rsidRDefault="004E026B" w:rsidP="00511760">
            <w:pPr>
              <w:pStyle w:val="TCTableBody"/>
              <w:jc w:val="left"/>
            </w:pPr>
            <w:r w:rsidRPr="00076D22">
              <w:t>NT</w:t>
            </w:r>
          </w:p>
        </w:tc>
        <w:tc>
          <w:tcPr>
            <w:tcW w:w="1405" w:type="dxa"/>
            <w:tcBorders>
              <w:top w:val="nil"/>
              <w:left w:val="nil"/>
              <w:bottom w:val="single" w:sz="4" w:space="0" w:color="auto"/>
              <w:right w:val="nil"/>
            </w:tcBorders>
          </w:tcPr>
          <w:p w14:paraId="656CB54C" w14:textId="77777777" w:rsidR="004E026B" w:rsidRPr="00076D22" w:rsidRDefault="004E026B" w:rsidP="00511760">
            <w:pPr>
              <w:pStyle w:val="TCTableBody"/>
              <w:jc w:val="left"/>
            </w:pPr>
            <w:r w:rsidRPr="00076D22">
              <w:t>-</w:t>
            </w:r>
          </w:p>
        </w:tc>
      </w:tr>
    </w:tbl>
    <w:p w14:paraId="7FDD7AEE" w14:textId="77777777" w:rsidR="004E026B" w:rsidRPr="00076D22" w:rsidRDefault="004E026B" w:rsidP="004E026B">
      <w:pPr>
        <w:pStyle w:val="TAMainText"/>
      </w:pPr>
      <w:r w:rsidRPr="00076D22">
        <w:t xml:space="preserve">NDD, no drug detected; </w:t>
      </w:r>
      <w:r w:rsidRPr="00511760">
        <w:t>‘low’, concentration below level of NMR measurement;</w:t>
      </w:r>
      <w:r w:rsidRPr="00076D22">
        <w:t xml:space="preserve"> IM, insufficient material; NT, not tested; SU, single use; RF, refillable; UB, unlabelled bottle; LB, labelled bottle.</w:t>
      </w:r>
    </w:p>
    <w:p w14:paraId="6EC1FE62" w14:textId="77777777" w:rsidR="004E026B" w:rsidRPr="00076D22" w:rsidRDefault="004E026B" w:rsidP="004E026B">
      <w:pPr>
        <w:pBdr>
          <w:bottom w:val="single" w:sz="4" w:space="1" w:color="auto"/>
        </w:pBdr>
        <w:spacing w:after="240"/>
        <w:rPr>
          <w:rFonts w:ascii="Arno Pro" w:hAnsi="Arno Pro"/>
        </w:rPr>
      </w:pPr>
    </w:p>
    <w:p w14:paraId="2348F49B" w14:textId="77777777" w:rsidR="004E026B" w:rsidRPr="00076D22" w:rsidRDefault="004E026B" w:rsidP="004E026B">
      <w:pPr>
        <w:spacing w:after="0"/>
        <w:jc w:val="left"/>
        <w:rPr>
          <w:rFonts w:ascii="Arno Pro" w:hAnsi="Arno Pro"/>
        </w:rPr>
      </w:pPr>
      <w:r w:rsidRPr="00076D22">
        <w:rPr>
          <w:rFonts w:ascii="Arno Pro" w:hAnsi="Arno Pro"/>
        </w:rPr>
        <w:br w:type="page"/>
      </w:r>
    </w:p>
    <w:p w14:paraId="40DCB3A7" w14:textId="6734EFF0" w:rsidR="004E026B" w:rsidRPr="00076D22" w:rsidRDefault="004E026B" w:rsidP="004E026B">
      <w:pPr>
        <w:pStyle w:val="VDTableTitle"/>
      </w:pPr>
      <w:r w:rsidRPr="00076D22">
        <w:lastRenderedPageBreak/>
        <w:t>Table S</w:t>
      </w:r>
      <w:r w:rsidR="00DC2664">
        <w:t>3</w:t>
      </w:r>
      <w:r w:rsidRPr="00076D22">
        <w:t>. Results summary for all samples in R2</w:t>
      </w:r>
    </w:p>
    <w:tbl>
      <w:tblPr>
        <w:tblStyle w:val="TableGrid"/>
        <w:tblW w:w="0" w:type="auto"/>
        <w:tblLook w:val="04A0" w:firstRow="1" w:lastRow="0" w:firstColumn="1" w:lastColumn="0" w:noHBand="0" w:noVBand="1"/>
      </w:tblPr>
      <w:tblGrid>
        <w:gridCol w:w="709"/>
        <w:gridCol w:w="1134"/>
        <w:gridCol w:w="3402"/>
        <w:gridCol w:w="1276"/>
        <w:gridCol w:w="2126"/>
        <w:gridCol w:w="1395"/>
      </w:tblGrid>
      <w:tr w:rsidR="004E026B" w:rsidRPr="00076D22" w14:paraId="48E89BC7" w14:textId="77777777" w:rsidTr="00511760">
        <w:tc>
          <w:tcPr>
            <w:tcW w:w="709" w:type="dxa"/>
            <w:tcBorders>
              <w:left w:val="nil"/>
              <w:bottom w:val="single" w:sz="4" w:space="0" w:color="auto"/>
            </w:tcBorders>
          </w:tcPr>
          <w:p w14:paraId="6DE4E33C" w14:textId="77777777" w:rsidR="004E026B" w:rsidRPr="00076D22" w:rsidRDefault="004E026B" w:rsidP="00511760">
            <w:pPr>
              <w:pStyle w:val="TCTableBody"/>
              <w:jc w:val="left"/>
            </w:pPr>
            <w:r w:rsidRPr="00076D22">
              <w:t>R2S1</w:t>
            </w:r>
          </w:p>
        </w:tc>
        <w:tc>
          <w:tcPr>
            <w:tcW w:w="1134" w:type="dxa"/>
            <w:tcBorders>
              <w:bottom w:val="single" w:sz="4" w:space="0" w:color="auto"/>
            </w:tcBorders>
          </w:tcPr>
          <w:p w14:paraId="00EE5F46" w14:textId="77777777" w:rsidR="004E026B" w:rsidRPr="00076D22" w:rsidRDefault="004E026B" w:rsidP="00511760">
            <w:pPr>
              <w:pStyle w:val="TCTableBody"/>
              <w:jc w:val="left"/>
            </w:pPr>
            <w:r w:rsidRPr="00076D22">
              <w:t>Sample type</w:t>
            </w:r>
          </w:p>
        </w:tc>
        <w:tc>
          <w:tcPr>
            <w:tcW w:w="3402" w:type="dxa"/>
            <w:tcBorders>
              <w:bottom w:val="single" w:sz="4" w:space="0" w:color="auto"/>
            </w:tcBorders>
          </w:tcPr>
          <w:p w14:paraId="53C9B840" w14:textId="77777777" w:rsidR="004E026B" w:rsidRPr="00076D22" w:rsidRDefault="004E026B" w:rsidP="00511760">
            <w:pPr>
              <w:pStyle w:val="TCTableBody"/>
              <w:jc w:val="left"/>
            </w:pPr>
            <w:r w:rsidRPr="00076D22">
              <w:t>Detail</w:t>
            </w:r>
          </w:p>
        </w:tc>
        <w:tc>
          <w:tcPr>
            <w:tcW w:w="1276" w:type="dxa"/>
            <w:tcBorders>
              <w:bottom w:val="single" w:sz="4" w:space="0" w:color="auto"/>
            </w:tcBorders>
          </w:tcPr>
          <w:p w14:paraId="7CAE5573" w14:textId="77777777" w:rsidR="004E026B" w:rsidRPr="00076D22" w:rsidRDefault="004E026B" w:rsidP="00511760">
            <w:pPr>
              <w:pStyle w:val="TCTableBody"/>
              <w:jc w:val="left"/>
            </w:pPr>
            <w:r w:rsidRPr="00076D22">
              <w:t>Liquid colour</w:t>
            </w:r>
          </w:p>
        </w:tc>
        <w:tc>
          <w:tcPr>
            <w:tcW w:w="2126" w:type="dxa"/>
            <w:tcBorders>
              <w:bottom w:val="single" w:sz="4" w:space="0" w:color="auto"/>
            </w:tcBorders>
          </w:tcPr>
          <w:p w14:paraId="47111F27" w14:textId="77777777" w:rsidR="004E026B" w:rsidRPr="00076D22" w:rsidRDefault="004E026B" w:rsidP="00511760">
            <w:pPr>
              <w:pStyle w:val="TCTableBody"/>
              <w:jc w:val="left"/>
            </w:pPr>
            <w:r w:rsidRPr="00076D22">
              <w:t>LC-MS result</w:t>
            </w:r>
          </w:p>
        </w:tc>
        <w:tc>
          <w:tcPr>
            <w:tcW w:w="1395" w:type="dxa"/>
            <w:tcBorders>
              <w:bottom w:val="single" w:sz="4" w:space="0" w:color="auto"/>
              <w:right w:val="nil"/>
            </w:tcBorders>
          </w:tcPr>
          <w:p w14:paraId="76E4F71A" w14:textId="77777777" w:rsidR="004E026B" w:rsidRPr="00076D22" w:rsidRDefault="004E026B" w:rsidP="00511760">
            <w:pPr>
              <w:pStyle w:val="TCTableBody"/>
              <w:jc w:val="left"/>
            </w:pPr>
            <w:r w:rsidRPr="00076D22">
              <w:t>Quant (mg / mL)</w:t>
            </w:r>
          </w:p>
        </w:tc>
      </w:tr>
      <w:tr w:rsidR="004E026B" w:rsidRPr="00076D22" w14:paraId="70C3B52D" w14:textId="77777777" w:rsidTr="00511760">
        <w:tc>
          <w:tcPr>
            <w:tcW w:w="709" w:type="dxa"/>
            <w:tcBorders>
              <w:top w:val="single" w:sz="4" w:space="0" w:color="auto"/>
              <w:left w:val="nil"/>
              <w:bottom w:val="nil"/>
              <w:right w:val="nil"/>
            </w:tcBorders>
          </w:tcPr>
          <w:p w14:paraId="1EACFA89" w14:textId="77777777" w:rsidR="004E026B" w:rsidRPr="00076D22" w:rsidRDefault="004E026B" w:rsidP="00511760">
            <w:pPr>
              <w:pStyle w:val="TCTableBody"/>
              <w:jc w:val="left"/>
            </w:pPr>
            <w:r w:rsidRPr="00076D22">
              <w:t>1</w:t>
            </w:r>
          </w:p>
        </w:tc>
        <w:tc>
          <w:tcPr>
            <w:tcW w:w="1134" w:type="dxa"/>
            <w:tcBorders>
              <w:top w:val="single" w:sz="4" w:space="0" w:color="auto"/>
              <w:left w:val="nil"/>
              <w:bottom w:val="nil"/>
              <w:right w:val="nil"/>
            </w:tcBorders>
          </w:tcPr>
          <w:p w14:paraId="6D141A0E" w14:textId="77777777" w:rsidR="004E026B" w:rsidRPr="00076D22" w:rsidRDefault="004E026B" w:rsidP="00511760">
            <w:pPr>
              <w:pStyle w:val="TCTableBody"/>
              <w:jc w:val="left"/>
            </w:pPr>
            <w:r w:rsidRPr="00076D22">
              <w:t>UB</w:t>
            </w:r>
          </w:p>
        </w:tc>
        <w:tc>
          <w:tcPr>
            <w:tcW w:w="3402" w:type="dxa"/>
            <w:tcBorders>
              <w:top w:val="single" w:sz="4" w:space="0" w:color="auto"/>
              <w:left w:val="nil"/>
              <w:bottom w:val="nil"/>
              <w:right w:val="nil"/>
            </w:tcBorders>
          </w:tcPr>
          <w:p w14:paraId="37388572" w14:textId="77777777" w:rsidR="004E026B" w:rsidRPr="00076D22" w:rsidRDefault="004E026B" w:rsidP="00511760">
            <w:pPr>
              <w:pStyle w:val="TCTableBody"/>
              <w:jc w:val="left"/>
            </w:pPr>
            <w:r w:rsidRPr="00076D22">
              <w:t>-</w:t>
            </w:r>
          </w:p>
        </w:tc>
        <w:tc>
          <w:tcPr>
            <w:tcW w:w="1276" w:type="dxa"/>
            <w:tcBorders>
              <w:top w:val="single" w:sz="4" w:space="0" w:color="auto"/>
              <w:left w:val="nil"/>
              <w:bottom w:val="nil"/>
              <w:right w:val="nil"/>
            </w:tcBorders>
          </w:tcPr>
          <w:p w14:paraId="0E6431B8" w14:textId="77777777" w:rsidR="004E026B" w:rsidRPr="00076D22" w:rsidRDefault="004E026B" w:rsidP="00511760">
            <w:pPr>
              <w:pStyle w:val="TCTableBody"/>
              <w:jc w:val="left"/>
            </w:pPr>
            <w:r w:rsidRPr="00076D22">
              <w:t>Purple</w:t>
            </w:r>
          </w:p>
        </w:tc>
        <w:tc>
          <w:tcPr>
            <w:tcW w:w="2126" w:type="dxa"/>
            <w:tcBorders>
              <w:top w:val="single" w:sz="4" w:space="0" w:color="auto"/>
              <w:left w:val="nil"/>
              <w:bottom w:val="nil"/>
              <w:right w:val="nil"/>
            </w:tcBorders>
          </w:tcPr>
          <w:p w14:paraId="34D42860" w14:textId="77777777" w:rsidR="004E026B" w:rsidRPr="00076D22" w:rsidRDefault="004E026B" w:rsidP="00511760">
            <w:pPr>
              <w:pStyle w:val="TCTableBody"/>
              <w:jc w:val="left"/>
            </w:pPr>
            <w:r w:rsidRPr="00076D22">
              <w:t>MDMB-4en-PINACA</w:t>
            </w:r>
          </w:p>
          <w:p w14:paraId="4A1DBE1F" w14:textId="77777777" w:rsidR="004E026B" w:rsidRPr="00076D22" w:rsidRDefault="004E026B" w:rsidP="00511760">
            <w:pPr>
              <w:pStyle w:val="TCTableBody"/>
              <w:jc w:val="left"/>
            </w:pPr>
            <w:r w:rsidRPr="00076D22">
              <w:t>MDMB-PINACA</w:t>
            </w:r>
          </w:p>
        </w:tc>
        <w:tc>
          <w:tcPr>
            <w:tcW w:w="1395" w:type="dxa"/>
            <w:tcBorders>
              <w:top w:val="single" w:sz="4" w:space="0" w:color="auto"/>
              <w:left w:val="nil"/>
              <w:bottom w:val="nil"/>
              <w:right w:val="nil"/>
            </w:tcBorders>
          </w:tcPr>
          <w:p w14:paraId="72137D88" w14:textId="77777777" w:rsidR="004E026B" w:rsidRPr="00076D22" w:rsidRDefault="004E026B" w:rsidP="00511760">
            <w:pPr>
              <w:pStyle w:val="TCTableBody"/>
              <w:jc w:val="left"/>
            </w:pPr>
            <w:r w:rsidRPr="00076D22">
              <w:t>1.71</w:t>
            </w:r>
          </w:p>
        </w:tc>
      </w:tr>
      <w:tr w:rsidR="004E026B" w:rsidRPr="00076D22" w14:paraId="377DC342" w14:textId="77777777" w:rsidTr="00511760">
        <w:tc>
          <w:tcPr>
            <w:tcW w:w="709" w:type="dxa"/>
            <w:tcBorders>
              <w:top w:val="nil"/>
              <w:left w:val="nil"/>
              <w:bottom w:val="nil"/>
              <w:right w:val="nil"/>
            </w:tcBorders>
          </w:tcPr>
          <w:p w14:paraId="1F0A7968" w14:textId="77777777" w:rsidR="004E026B" w:rsidRPr="00076D22" w:rsidRDefault="004E026B" w:rsidP="00511760">
            <w:pPr>
              <w:pStyle w:val="TCTableBody"/>
              <w:jc w:val="left"/>
            </w:pPr>
            <w:r w:rsidRPr="00076D22">
              <w:t>2</w:t>
            </w:r>
          </w:p>
        </w:tc>
        <w:tc>
          <w:tcPr>
            <w:tcW w:w="1134" w:type="dxa"/>
            <w:tcBorders>
              <w:top w:val="nil"/>
              <w:left w:val="nil"/>
              <w:bottom w:val="nil"/>
              <w:right w:val="nil"/>
            </w:tcBorders>
          </w:tcPr>
          <w:p w14:paraId="6FE06092"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0DE5C06C"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2139A9E"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051F7FC3"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2474FF95" w14:textId="77777777" w:rsidR="004E026B" w:rsidRPr="00076D22" w:rsidRDefault="004E026B" w:rsidP="00511760">
            <w:pPr>
              <w:pStyle w:val="TCTableBody"/>
              <w:jc w:val="left"/>
            </w:pPr>
            <w:r w:rsidRPr="00076D22">
              <w:t>IM</w:t>
            </w:r>
          </w:p>
        </w:tc>
      </w:tr>
      <w:tr w:rsidR="004E026B" w:rsidRPr="00076D22" w14:paraId="5118B134" w14:textId="77777777" w:rsidTr="00511760">
        <w:tc>
          <w:tcPr>
            <w:tcW w:w="709" w:type="dxa"/>
            <w:tcBorders>
              <w:top w:val="nil"/>
              <w:left w:val="nil"/>
              <w:bottom w:val="nil"/>
              <w:right w:val="nil"/>
            </w:tcBorders>
          </w:tcPr>
          <w:p w14:paraId="6EB8836E" w14:textId="77777777" w:rsidR="004E026B" w:rsidRPr="00076D22" w:rsidRDefault="004E026B" w:rsidP="00511760">
            <w:pPr>
              <w:pStyle w:val="TCTableBody"/>
              <w:jc w:val="left"/>
            </w:pPr>
            <w:r w:rsidRPr="00076D22">
              <w:t>3</w:t>
            </w:r>
          </w:p>
        </w:tc>
        <w:tc>
          <w:tcPr>
            <w:tcW w:w="1134" w:type="dxa"/>
            <w:tcBorders>
              <w:top w:val="nil"/>
              <w:left w:val="nil"/>
              <w:bottom w:val="nil"/>
              <w:right w:val="nil"/>
            </w:tcBorders>
          </w:tcPr>
          <w:p w14:paraId="3797059A"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37BEBB7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B2B7C62" w14:textId="77777777" w:rsidR="004E026B" w:rsidRPr="00076D22" w:rsidRDefault="004E026B" w:rsidP="00511760">
            <w:pPr>
              <w:pStyle w:val="TCTableBody"/>
              <w:jc w:val="left"/>
            </w:pPr>
            <w:r w:rsidRPr="00076D22">
              <w:t>Purple</w:t>
            </w:r>
          </w:p>
        </w:tc>
        <w:tc>
          <w:tcPr>
            <w:tcW w:w="2126" w:type="dxa"/>
            <w:tcBorders>
              <w:top w:val="nil"/>
              <w:left w:val="nil"/>
              <w:bottom w:val="nil"/>
              <w:right w:val="nil"/>
            </w:tcBorders>
          </w:tcPr>
          <w:p w14:paraId="3E4F8A80" w14:textId="77777777" w:rsidR="004E026B" w:rsidRPr="00076D22" w:rsidRDefault="004E026B" w:rsidP="00511760">
            <w:pPr>
              <w:pStyle w:val="TCTableBody"/>
              <w:jc w:val="left"/>
            </w:pPr>
            <w:r w:rsidRPr="00076D22">
              <w:t>MDMB-4en-PINACA</w:t>
            </w:r>
          </w:p>
          <w:p w14:paraId="0C81349C" w14:textId="77777777" w:rsidR="004E026B" w:rsidRPr="00076D22" w:rsidRDefault="004E026B" w:rsidP="00511760">
            <w:pPr>
              <w:pStyle w:val="TCTableBody"/>
              <w:jc w:val="left"/>
            </w:pPr>
            <w:r w:rsidRPr="00076D22">
              <w:t>MDMB-PINACA</w:t>
            </w:r>
          </w:p>
        </w:tc>
        <w:tc>
          <w:tcPr>
            <w:tcW w:w="1395" w:type="dxa"/>
            <w:tcBorders>
              <w:top w:val="nil"/>
              <w:left w:val="nil"/>
              <w:bottom w:val="nil"/>
              <w:right w:val="nil"/>
            </w:tcBorders>
          </w:tcPr>
          <w:p w14:paraId="53CBEB8F" w14:textId="77777777" w:rsidR="004E026B" w:rsidRPr="00076D22" w:rsidRDefault="004E026B" w:rsidP="00511760">
            <w:pPr>
              <w:pStyle w:val="TCTableBody"/>
              <w:jc w:val="left"/>
            </w:pPr>
            <w:r w:rsidRPr="00076D22">
              <w:t>1.56</w:t>
            </w:r>
          </w:p>
        </w:tc>
      </w:tr>
      <w:tr w:rsidR="004E026B" w:rsidRPr="00076D22" w14:paraId="203D667F" w14:textId="77777777" w:rsidTr="00511760">
        <w:tc>
          <w:tcPr>
            <w:tcW w:w="709" w:type="dxa"/>
            <w:tcBorders>
              <w:top w:val="nil"/>
              <w:left w:val="nil"/>
              <w:bottom w:val="nil"/>
              <w:right w:val="nil"/>
            </w:tcBorders>
          </w:tcPr>
          <w:p w14:paraId="3B52F314" w14:textId="77777777" w:rsidR="004E026B" w:rsidRPr="00076D22" w:rsidRDefault="004E026B" w:rsidP="00511760">
            <w:pPr>
              <w:pStyle w:val="TCTableBody"/>
              <w:jc w:val="left"/>
            </w:pPr>
            <w:r w:rsidRPr="00076D22">
              <w:t>4</w:t>
            </w:r>
          </w:p>
        </w:tc>
        <w:tc>
          <w:tcPr>
            <w:tcW w:w="1134" w:type="dxa"/>
            <w:tcBorders>
              <w:top w:val="nil"/>
              <w:left w:val="nil"/>
              <w:bottom w:val="nil"/>
              <w:right w:val="nil"/>
            </w:tcBorders>
          </w:tcPr>
          <w:p w14:paraId="78442246"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68E3D9BA"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824AFFB" w14:textId="77777777" w:rsidR="004E026B" w:rsidRPr="00076D22" w:rsidRDefault="004E026B" w:rsidP="00511760">
            <w:pPr>
              <w:pStyle w:val="TCTableBody"/>
              <w:jc w:val="left"/>
            </w:pPr>
            <w:r w:rsidRPr="00076D22">
              <w:t>Blue</w:t>
            </w:r>
          </w:p>
        </w:tc>
        <w:tc>
          <w:tcPr>
            <w:tcW w:w="2126" w:type="dxa"/>
            <w:tcBorders>
              <w:top w:val="nil"/>
              <w:left w:val="nil"/>
              <w:bottom w:val="nil"/>
              <w:right w:val="nil"/>
            </w:tcBorders>
          </w:tcPr>
          <w:p w14:paraId="027FE9E2"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03C3156" w14:textId="77777777" w:rsidR="004E026B" w:rsidRPr="00076D22" w:rsidRDefault="004E026B" w:rsidP="00511760">
            <w:pPr>
              <w:pStyle w:val="TCTableBody"/>
              <w:jc w:val="left"/>
            </w:pPr>
            <w:r w:rsidRPr="00076D22">
              <w:t>2.92</w:t>
            </w:r>
          </w:p>
        </w:tc>
      </w:tr>
      <w:tr w:rsidR="004E026B" w:rsidRPr="00076D22" w14:paraId="693DDE0E" w14:textId="77777777" w:rsidTr="00511760">
        <w:tc>
          <w:tcPr>
            <w:tcW w:w="709" w:type="dxa"/>
            <w:tcBorders>
              <w:top w:val="nil"/>
              <w:left w:val="nil"/>
              <w:bottom w:val="nil"/>
              <w:right w:val="nil"/>
            </w:tcBorders>
          </w:tcPr>
          <w:p w14:paraId="6E91CDBA" w14:textId="77777777" w:rsidR="004E026B" w:rsidRPr="00076D22" w:rsidRDefault="004E026B" w:rsidP="00511760">
            <w:pPr>
              <w:pStyle w:val="TCTableBody"/>
              <w:jc w:val="left"/>
            </w:pPr>
            <w:r w:rsidRPr="00076D22">
              <w:t>5</w:t>
            </w:r>
          </w:p>
        </w:tc>
        <w:tc>
          <w:tcPr>
            <w:tcW w:w="1134" w:type="dxa"/>
            <w:tcBorders>
              <w:top w:val="nil"/>
              <w:left w:val="nil"/>
              <w:bottom w:val="nil"/>
              <w:right w:val="nil"/>
            </w:tcBorders>
          </w:tcPr>
          <w:p w14:paraId="6A8E3FF8"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E390068"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1BD18487"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4FD5F480"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5E11BAF3" w14:textId="77777777" w:rsidR="004E026B" w:rsidRPr="00076D22" w:rsidRDefault="004E026B" w:rsidP="00511760">
            <w:pPr>
              <w:pStyle w:val="TCTableBody"/>
              <w:jc w:val="left"/>
            </w:pPr>
            <w:r w:rsidRPr="00076D22">
              <w:t>IM</w:t>
            </w:r>
          </w:p>
        </w:tc>
      </w:tr>
      <w:tr w:rsidR="004E026B" w:rsidRPr="00076D22" w14:paraId="70DA039B" w14:textId="77777777" w:rsidTr="00511760">
        <w:tc>
          <w:tcPr>
            <w:tcW w:w="709" w:type="dxa"/>
            <w:tcBorders>
              <w:top w:val="nil"/>
              <w:left w:val="nil"/>
              <w:bottom w:val="nil"/>
              <w:right w:val="nil"/>
            </w:tcBorders>
          </w:tcPr>
          <w:p w14:paraId="057CC0DE" w14:textId="77777777" w:rsidR="004E026B" w:rsidRPr="00076D22" w:rsidRDefault="004E026B" w:rsidP="00511760">
            <w:pPr>
              <w:pStyle w:val="TCTableBody"/>
              <w:jc w:val="left"/>
            </w:pPr>
            <w:r w:rsidRPr="00076D22">
              <w:t>6</w:t>
            </w:r>
          </w:p>
        </w:tc>
        <w:tc>
          <w:tcPr>
            <w:tcW w:w="1134" w:type="dxa"/>
            <w:tcBorders>
              <w:top w:val="nil"/>
              <w:left w:val="nil"/>
              <w:bottom w:val="nil"/>
              <w:right w:val="nil"/>
            </w:tcBorders>
          </w:tcPr>
          <w:p w14:paraId="1DFFA8D7"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73FD0FA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E4F5C4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594EAEF"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4D05C16B" w14:textId="77777777" w:rsidR="004E026B" w:rsidRPr="00076D22" w:rsidRDefault="004E026B" w:rsidP="00511760">
            <w:pPr>
              <w:pStyle w:val="TCTableBody"/>
              <w:jc w:val="left"/>
            </w:pPr>
            <w:r w:rsidRPr="00076D22">
              <w:t>IM</w:t>
            </w:r>
          </w:p>
        </w:tc>
      </w:tr>
      <w:tr w:rsidR="004E026B" w:rsidRPr="00076D22" w14:paraId="3957CE85" w14:textId="77777777" w:rsidTr="00511760">
        <w:tc>
          <w:tcPr>
            <w:tcW w:w="709" w:type="dxa"/>
            <w:tcBorders>
              <w:top w:val="nil"/>
              <w:left w:val="nil"/>
              <w:bottom w:val="nil"/>
              <w:right w:val="nil"/>
            </w:tcBorders>
          </w:tcPr>
          <w:p w14:paraId="76C93410" w14:textId="77777777" w:rsidR="004E026B" w:rsidRPr="00076D22" w:rsidRDefault="004E026B" w:rsidP="00511760">
            <w:pPr>
              <w:pStyle w:val="TCTableBody"/>
              <w:jc w:val="left"/>
            </w:pPr>
            <w:r w:rsidRPr="00076D22">
              <w:t>7</w:t>
            </w:r>
          </w:p>
        </w:tc>
        <w:tc>
          <w:tcPr>
            <w:tcW w:w="1134" w:type="dxa"/>
            <w:tcBorders>
              <w:top w:val="nil"/>
              <w:left w:val="nil"/>
              <w:bottom w:val="nil"/>
              <w:right w:val="nil"/>
            </w:tcBorders>
          </w:tcPr>
          <w:p w14:paraId="1FDF333D"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50BD7484" w14:textId="77777777" w:rsidR="004E026B" w:rsidRPr="00076D22" w:rsidRDefault="004E026B" w:rsidP="00511760">
            <w:pPr>
              <w:pStyle w:val="TCTableBody"/>
              <w:jc w:val="left"/>
            </w:pPr>
            <w:r w:rsidRPr="00076D22">
              <w:t>Elux, Mr Blue</w:t>
            </w:r>
          </w:p>
        </w:tc>
        <w:tc>
          <w:tcPr>
            <w:tcW w:w="1276" w:type="dxa"/>
            <w:tcBorders>
              <w:top w:val="nil"/>
              <w:left w:val="nil"/>
              <w:bottom w:val="nil"/>
              <w:right w:val="nil"/>
            </w:tcBorders>
          </w:tcPr>
          <w:p w14:paraId="0F2BBF2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C4FF9E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333E7FE" w14:textId="77777777" w:rsidR="004E026B" w:rsidRPr="00076D22" w:rsidRDefault="004E026B" w:rsidP="00511760">
            <w:pPr>
              <w:pStyle w:val="TCTableBody"/>
              <w:jc w:val="left"/>
            </w:pPr>
            <w:r w:rsidRPr="00076D22">
              <w:t> -</w:t>
            </w:r>
          </w:p>
        </w:tc>
      </w:tr>
      <w:tr w:rsidR="004E026B" w:rsidRPr="00076D22" w14:paraId="15A601EC" w14:textId="77777777" w:rsidTr="00511760">
        <w:tc>
          <w:tcPr>
            <w:tcW w:w="709" w:type="dxa"/>
            <w:tcBorders>
              <w:top w:val="nil"/>
              <w:left w:val="nil"/>
              <w:bottom w:val="nil"/>
              <w:right w:val="nil"/>
            </w:tcBorders>
          </w:tcPr>
          <w:p w14:paraId="789A9696" w14:textId="77777777" w:rsidR="004E026B" w:rsidRPr="00076D22" w:rsidRDefault="004E026B" w:rsidP="00511760">
            <w:pPr>
              <w:pStyle w:val="TCTableBody"/>
              <w:jc w:val="left"/>
            </w:pPr>
            <w:r w:rsidRPr="00076D22">
              <w:t>8a</w:t>
            </w:r>
          </w:p>
        </w:tc>
        <w:tc>
          <w:tcPr>
            <w:tcW w:w="1134" w:type="dxa"/>
            <w:tcBorders>
              <w:top w:val="nil"/>
              <w:left w:val="nil"/>
              <w:bottom w:val="nil"/>
              <w:right w:val="nil"/>
            </w:tcBorders>
          </w:tcPr>
          <w:p w14:paraId="5D8FE34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40E7B65" w14:textId="77777777" w:rsidR="004E026B" w:rsidRPr="00076D22" w:rsidRDefault="004E026B" w:rsidP="00511760">
            <w:pPr>
              <w:pStyle w:val="TCTableBody"/>
              <w:jc w:val="left"/>
            </w:pPr>
            <w:r w:rsidRPr="00076D22">
              <w:t>Hyati (2</w:t>
            </w:r>
            <w:r w:rsidRPr="00076D22">
              <w:rPr>
                <w:vertAlign w:val="superscript"/>
              </w:rPr>
              <w:t>nd</w:t>
            </w:r>
            <w:r w:rsidRPr="00076D22">
              <w:t xml:space="preserve"> pad)</w:t>
            </w:r>
          </w:p>
        </w:tc>
        <w:tc>
          <w:tcPr>
            <w:tcW w:w="1276" w:type="dxa"/>
            <w:tcBorders>
              <w:top w:val="nil"/>
              <w:left w:val="nil"/>
              <w:bottom w:val="nil"/>
              <w:right w:val="nil"/>
            </w:tcBorders>
          </w:tcPr>
          <w:p w14:paraId="6AA0CDC5"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3602F6FA"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2AC9AAB1" w14:textId="77777777" w:rsidR="004E026B" w:rsidRPr="00511760" w:rsidRDefault="004E026B" w:rsidP="00511760">
            <w:pPr>
              <w:pStyle w:val="TCTableBody"/>
              <w:jc w:val="left"/>
            </w:pPr>
            <w:r w:rsidRPr="00511760">
              <w:t> 0.17</w:t>
            </w:r>
          </w:p>
        </w:tc>
      </w:tr>
      <w:tr w:rsidR="004E026B" w:rsidRPr="00076D22" w14:paraId="2D5E41D5" w14:textId="77777777" w:rsidTr="00511760">
        <w:tc>
          <w:tcPr>
            <w:tcW w:w="709" w:type="dxa"/>
            <w:tcBorders>
              <w:top w:val="nil"/>
              <w:left w:val="nil"/>
              <w:bottom w:val="nil"/>
              <w:right w:val="nil"/>
            </w:tcBorders>
          </w:tcPr>
          <w:p w14:paraId="1CA4885D" w14:textId="77777777" w:rsidR="004E026B" w:rsidRPr="00076D22" w:rsidRDefault="004E026B" w:rsidP="00511760">
            <w:pPr>
              <w:pStyle w:val="TCTableBody"/>
              <w:jc w:val="left"/>
            </w:pPr>
            <w:r w:rsidRPr="00076D22">
              <w:t>8b</w:t>
            </w:r>
          </w:p>
        </w:tc>
        <w:tc>
          <w:tcPr>
            <w:tcW w:w="1134" w:type="dxa"/>
            <w:tcBorders>
              <w:top w:val="nil"/>
              <w:left w:val="nil"/>
              <w:bottom w:val="nil"/>
              <w:right w:val="nil"/>
            </w:tcBorders>
          </w:tcPr>
          <w:p w14:paraId="6F10122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6954F1D" w14:textId="77777777" w:rsidR="004E026B" w:rsidRPr="00076D22" w:rsidRDefault="004E026B" w:rsidP="00511760">
            <w:pPr>
              <w:pStyle w:val="TCTableBody"/>
              <w:jc w:val="left"/>
            </w:pPr>
            <w:r w:rsidRPr="00076D22">
              <w:t>Hyati (main pad)</w:t>
            </w:r>
          </w:p>
        </w:tc>
        <w:tc>
          <w:tcPr>
            <w:tcW w:w="1276" w:type="dxa"/>
            <w:tcBorders>
              <w:top w:val="nil"/>
              <w:left w:val="nil"/>
              <w:bottom w:val="nil"/>
              <w:right w:val="nil"/>
            </w:tcBorders>
          </w:tcPr>
          <w:p w14:paraId="3908E99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5F55E4E"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512FAF20" w14:textId="77777777" w:rsidR="004E026B" w:rsidRPr="00511760" w:rsidRDefault="004E026B" w:rsidP="00511760">
            <w:pPr>
              <w:pStyle w:val="TCTableBody"/>
              <w:jc w:val="left"/>
            </w:pPr>
            <w:r w:rsidRPr="00511760">
              <w:t> 0.05</w:t>
            </w:r>
          </w:p>
        </w:tc>
      </w:tr>
      <w:tr w:rsidR="004E026B" w:rsidRPr="00076D22" w14:paraId="173EF78F" w14:textId="77777777" w:rsidTr="00511760">
        <w:tc>
          <w:tcPr>
            <w:tcW w:w="709" w:type="dxa"/>
            <w:tcBorders>
              <w:top w:val="nil"/>
              <w:left w:val="nil"/>
              <w:bottom w:val="nil"/>
              <w:right w:val="nil"/>
            </w:tcBorders>
          </w:tcPr>
          <w:p w14:paraId="14104EBD" w14:textId="77777777" w:rsidR="004E026B" w:rsidRPr="00076D22" w:rsidRDefault="004E026B" w:rsidP="00511760">
            <w:pPr>
              <w:pStyle w:val="TCTableBody"/>
              <w:jc w:val="left"/>
            </w:pPr>
            <w:r w:rsidRPr="00076D22">
              <w:t>9</w:t>
            </w:r>
          </w:p>
        </w:tc>
        <w:tc>
          <w:tcPr>
            <w:tcW w:w="1134" w:type="dxa"/>
            <w:tcBorders>
              <w:top w:val="nil"/>
              <w:left w:val="nil"/>
              <w:bottom w:val="nil"/>
              <w:right w:val="nil"/>
            </w:tcBorders>
          </w:tcPr>
          <w:p w14:paraId="50A971A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F797746"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1E171F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0DE4A7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ADC0F2C" w14:textId="77777777" w:rsidR="004E026B" w:rsidRPr="00076D22" w:rsidRDefault="004E026B" w:rsidP="00511760">
            <w:pPr>
              <w:pStyle w:val="TCTableBody"/>
              <w:jc w:val="left"/>
            </w:pPr>
            <w:r w:rsidRPr="00076D22">
              <w:t> -</w:t>
            </w:r>
          </w:p>
        </w:tc>
      </w:tr>
      <w:tr w:rsidR="004E026B" w:rsidRPr="00076D22" w14:paraId="3215466F" w14:textId="77777777" w:rsidTr="00511760">
        <w:tc>
          <w:tcPr>
            <w:tcW w:w="709" w:type="dxa"/>
            <w:tcBorders>
              <w:top w:val="nil"/>
              <w:left w:val="nil"/>
              <w:bottom w:val="nil"/>
              <w:right w:val="nil"/>
            </w:tcBorders>
          </w:tcPr>
          <w:p w14:paraId="65ABEF9B" w14:textId="77777777" w:rsidR="004E026B" w:rsidRPr="00076D22" w:rsidRDefault="004E026B" w:rsidP="00511760">
            <w:pPr>
              <w:pStyle w:val="TCTableBody"/>
              <w:jc w:val="left"/>
            </w:pPr>
            <w:r w:rsidRPr="00076D22">
              <w:t>10</w:t>
            </w:r>
          </w:p>
        </w:tc>
        <w:tc>
          <w:tcPr>
            <w:tcW w:w="1134" w:type="dxa"/>
            <w:tcBorders>
              <w:top w:val="nil"/>
              <w:left w:val="nil"/>
              <w:bottom w:val="nil"/>
              <w:right w:val="nil"/>
            </w:tcBorders>
          </w:tcPr>
          <w:p w14:paraId="1013F22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83DFB7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CE4E5A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44A7D2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8AFF9F7" w14:textId="77777777" w:rsidR="004E026B" w:rsidRPr="00076D22" w:rsidRDefault="004E026B" w:rsidP="00511760">
            <w:pPr>
              <w:pStyle w:val="TCTableBody"/>
              <w:jc w:val="left"/>
            </w:pPr>
            <w:r w:rsidRPr="00076D22">
              <w:t> -</w:t>
            </w:r>
          </w:p>
        </w:tc>
      </w:tr>
      <w:tr w:rsidR="004E026B" w:rsidRPr="00076D22" w14:paraId="3BE06B36" w14:textId="77777777" w:rsidTr="00511760">
        <w:tc>
          <w:tcPr>
            <w:tcW w:w="709" w:type="dxa"/>
            <w:tcBorders>
              <w:top w:val="nil"/>
              <w:left w:val="nil"/>
              <w:bottom w:val="nil"/>
              <w:right w:val="nil"/>
            </w:tcBorders>
          </w:tcPr>
          <w:p w14:paraId="753BD1A9" w14:textId="77777777" w:rsidR="004E026B" w:rsidRPr="00076D22" w:rsidRDefault="004E026B" w:rsidP="00511760">
            <w:pPr>
              <w:pStyle w:val="TCTableBody"/>
              <w:jc w:val="left"/>
            </w:pPr>
            <w:r w:rsidRPr="00076D22">
              <w:t>11</w:t>
            </w:r>
          </w:p>
        </w:tc>
        <w:tc>
          <w:tcPr>
            <w:tcW w:w="1134" w:type="dxa"/>
            <w:tcBorders>
              <w:top w:val="nil"/>
              <w:left w:val="nil"/>
              <w:bottom w:val="nil"/>
              <w:right w:val="nil"/>
            </w:tcBorders>
          </w:tcPr>
          <w:p w14:paraId="12E7293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92527AE"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1700BF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288B13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1036FAF" w14:textId="77777777" w:rsidR="004E026B" w:rsidRPr="00076D22" w:rsidRDefault="004E026B" w:rsidP="00511760">
            <w:pPr>
              <w:pStyle w:val="TCTableBody"/>
              <w:jc w:val="left"/>
            </w:pPr>
            <w:r w:rsidRPr="00076D22">
              <w:t> -</w:t>
            </w:r>
          </w:p>
        </w:tc>
      </w:tr>
      <w:tr w:rsidR="004E026B" w:rsidRPr="00076D22" w14:paraId="75DE852D" w14:textId="77777777" w:rsidTr="00511760">
        <w:tc>
          <w:tcPr>
            <w:tcW w:w="709" w:type="dxa"/>
            <w:tcBorders>
              <w:top w:val="nil"/>
              <w:left w:val="nil"/>
              <w:bottom w:val="nil"/>
              <w:right w:val="nil"/>
            </w:tcBorders>
          </w:tcPr>
          <w:p w14:paraId="2B7DB9E8" w14:textId="77777777" w:rsidR="004E026B" w:rsidRPr="00076D22" w:rsidRDefault="004E026B" w:rsidP="00511760">
            <w:pPr>
              <w:pStyle w:val="TCTableBody"/>
              <w:jc w:val="left"/>
            </w:pPr>
            <w:r w:rsidRPr="00076D22">
              <w:t>12</w:t>
            </w:r>
          </w:p>
        </w:tc>
        <w:tc>
          <w:tcPr>
            <w:tcW w:w="1134" w:type="dxa"/>
            <w:tcBorders>
              <w:top w:val="nil"/>
              <w:left w:val="nil"/>
              <w:bottom w:val="nil"/>
              <w:right w:val="nil"/>
            </w:tcBorders>
          </w:tcPr>
          <w:p w14:paraId="1151B11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0418A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63268D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6ED572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A35327B" w14:textId="77777777" w:rsidR="004E026B" w:rsidRPr="00076D22" w:rsidRDefault="004E026B" w:rsidP="00511760">
            <w:pPr>
              <w:pStyle w:val="TCTableBody"/>
              <w:jc w:val="left"/>
            </w:pPr>
            <w:r w:rsidRPr="00076D22">
              <w:t> -</w:t>
            </w:r>
          </w:p>
        </w:tc>
      </w:tr>
      <w:tr w:rsidR="004E026B" w:rsidRPr="00076D22" w14:paraId="381988BB" w14:textId="77777777" w:rsidTr="00511760">
        <w:tc>
          <w:tcPr>
            <w:tcW w:w="709" w:type="dxa"/>
            <w:tcBorders>
              <w:top w:val="nil"/>
              <w:left w:val="nil"/>
              <w:bottom w:val="nil"/>
              <w:right w:val="nil"/>
            </w:tcBorders>
          </w:tcPr>
          <w:p w14:paraId="74A81026" w14:textId="77777777" w:rsidR="004E026B" w:rsidRPr="00076D22" w:rsidRDefault="004E026B" w:rsidP="00511760">
            <w:pPr>
              <w:pStyle w:val="TCTableBody"/>
              <w:jc w:val="left"/>
            </w:pPr>
            <w:r w:rsidRPr="00076D22">
              <w:t>13</w:t>
            </w:r>
          </w:p>
        </w:tc>
        <w:tc>
          <w:tcPr>
            <w:tcW w:w="1134" w:type="dxa"/>
            <w:tcBorders>
              <w:top w:val="nil"/>
              <w:left w:val="nil"/>
              <w:bottom w:val="nil"/>
              <w:right w:val="nil"/>
            </w:tcBorders>
          </w:tcPr>
          <w:p w14:paraId="6E8064E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EAD0AA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F7E7CD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28710B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2998F41" w14:textId="77777777" w:rsidR="004E026B" w:rsidRPr="00076D22" w:rsidRDefault="004E026B" w:rsidP="00511760">
            <w:pPr>
              <w:pStyle w:val="TCTableBody"/>
              <w:jc w:val="left"/>
            </w:pPr>
            <w:r w:rsidRPr="00076D22">
              <w:t> -</w:t>
            </w:r>
          </w:p>
        </w:tc>
      </w:tr>
      <w:tr w:rsidR="004E026B" w:rsidRPr="00076D22" w14:paraId="6559CBB0" w14:textId="77777777" w:rsidTr="00511760">
        <w:tc>
          <w:tcPr>
            <w:tcW w:w="709" w:type="dxa"/>
            <w:tcBorders>
              <w:top w:val="nil"/>
              <w:left w:val="nil"/>
              <w:bottom w:val="nil"/>
              <w:right w:val="nil"/>
            </w:tcBorders>
          </w:tcPr>
          <w:p w14:paraId="469F38C9" w14:textId="77777777" w:rsidR="004E026B" w:rsidRPr="00076D22" w:rsidRDefault="004E026B" w:rsidP="00511760">
            <w:pPr>
              <w:pStyle w:val="TCTableBody"/>
              <w:jc w:val="left"/>
            </w:pPr>
            <w:r w:rsidRPr="00076D22">
              <w:t>14</w:t>
            </w:r>
          </w:p>
        </w:tc>
        <w:tc>
          <w:tcPr>
            <w:tcW w:w="1134" w:type="dxa"/>
            <w:tcBorders>
              <w:top w:val="nil"/>
              <w:left w:val="nil"/>
              <w:bottom w:val="nil"/>
              <w:right w:val="nil"/>
            </w:tcBorders>
          </w:tcPr>
          <w:p w14:paraId="6552627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4985B3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3EFA9E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C564F8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6368A06" w14:textId="77777777" w:rsidR="004E026B" w:rsidRPr="00076D22" w:rsidRDefault="004E026B" w:rsidP="00511760">
            <w:pPr>
              <w:pStyle w:val="TCTableBody"/>
              <w:jc w:val="left"/>
            </w:pPr>
            <w:r w:rsidRPr="00076D22">
              <w:t> -</w:t>
            </w:r>
          </w:p>
        </w:tc>
      </w:tr>
      <w:tr w:rsidR="004E026B" w:rsidRPr="00076D22" w14:paraId="564FF7BB" w14:textId="77777777" w:rsidTr="00511760">
        <w:tc>
          <w:tcPr>
            <w:tcW w:w="709" w:type="dxa"/>
            <w:tcBorders>
              <w:top w:val="nil"/>
              <w:left w:val="nil"/>
              <w:bottom w:val="nil"/>
              <w:right w:val="nil"/>
            </w:tcBorders>
          </w:tcPr>
          <w:p w14:paraId="40E81207" w14:textId="77777777" w:rsidR="004E026B" w:rsidRPr="00076D22" w:rsidRDefault="004E026B" w:rsidP="00511760">
            <w:pPr>
              <w:pStyle w:val="TCTableBody"/>
              <w:jc w:val="left"/>
            </w:pPr>
            <w:r w:rsidRPr="00076D22">
              <w:t>15</w:t>
            </w:r>
          </w:p>
        </w:tc>
        <w:tc>
          <w:tcPr>
            <w:tcW w:w="1134" w:type="dxa"/>
            <w:tcBorders>
              <w:top w:val="nil"/>
              <w:left w:val="nil"/>
              <w:bottom w:val="nil"/>
              <w:right w:val="nil"/>
            </w:tcBorders>
          </w:tcPr>
          <w:p w14:paraId="2208706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8CC3146"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C8B23D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0E9FD8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BAF7CB5" w14:textId="77777777" w:rsidR="004E026B" w:rsidRPr="00076D22" w:rsidRDefault="004E026B" w:rsidP="00511760">
            <w:pPr>
              <w:pStyle w:val="TCTableBody"/>
              <w:jc w:val="left"/>
            </w:pPr>
            <w:r w:rsidRPr="00076D22">
              <w:t> -</w:t>
            </w:r>
          </w:p>
        </w:tc>
      </w:tr>
      <w:tr w:rsidR="004E026B" w:rsidRPr="00076D22" w14:paraId="05E6941B" w14:textId="77777777" w:rsidTr="00511760">
        <w:tc>
          <w:tcPr>
            <w:tcW w:w="709" w:type="dxa"/>
            <w:tcBorders>
              <w:top w:val="nil"/>
              <w:left w:val="nil"/>
              <w:bottom w:val="nil"/>
              <w:right w:val="nil"/>
            </w:tcBorders>
          </w:tcPr>
          <w:p w14:paraId="54DFA1D1" w14:textId="77777777" w:rsidR="004E026B" w:rsidRPr="00076D22" w:rsidRDefault="004E026B" w:rsidP="00511760">
            <w:pPr>
              <w:pStyle w:val="TCTableBody"/>
              <w:jc w:val="left"/>
            </w:pPr>
            <w:r w:rsidRPr="00076D22">
              <w:t>16</w:t>
            </w:r>
          </w:p>
        </w:tc>
        <w:tc>
          <w:tcPr>
            <w:tcW w:w="1134" w:type="dxa"/>
            <w:tcBorders>
              <w:top w:val="nil"/>
              <w:left w:val="nil"/>
              <w:bottom w:val="nil"/>
              <w:right w:val="nil"/>
            </w:tcBorders>
          </w:tcPr>
          <w:p w14:paraId="224FA37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43E220E"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EAD648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CF6690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4283784" w14:textId="77777777" w:rsidR="004E026B" w:rsidRPr="00076D22" w:rsidRDefault="004E026B" w:rsidP="00511760">
            <w:pPr>
              <w:pStyle w:val="TCTableBody"/>
              <w:jc w:val="left"/>
            </w:pPr>
            <w:r w:rsidRPr="00076D22">
              <w:t> -</w:t>
            </w:r>
          </w:p>
        </w:tc>
      </w:tr>
      <w:tr w:rsidR="004E026B" w:rsidRPr="00076D22" w14:paraId="6C442B7F" w14:textId="77777777" w:rsidTr="00511760">
        <w:tc>
          <w:tcPr>
            <w:tcW w:w="709" w:type="dxa"/>
            <w:tcBorders>
              <w:top w:val="nil"/>
              <w:left w:val="nil"/>
              <w:bottom w:val="nil"/>
              <w:right w:val="nil"/>
            </w:tcBorders>
          </w:tcPr>
          <w:p w14:paraId="79CC786B" w14:textId="77777777" w:rsidR="004E026B" w:rsidRPr="00076D22" w:rsidRDefault="004E026B" w:rsidP="00511760">
            <w:pPr>
              <w:pStyle w:val="TCTableBody"/>
              <w:jc w:val="left"/>
            </w:pPr>
            <w:r w:rsidRPr="00076D22">
              <w:t>17a</w:t>
            </w:r>
          </w:p>
        </w:tc>
        <w:tc>
          <w:tcPr>
            <w:tcW w:w="1134" w:type="dxa"/>
            <w:tcBorders>
              <w:top w:val="nil"/>
              <w:left w:val="nil"/>
              <w:bottom w:val="nil"/>
              <w:right w:val="nil"/>
            </w:tcBorders>
          </w:tcPr>
          <w:p w14:paraId="34348BF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EE98C1E" w14:textId="77777777" w:rsidR="004E026B" w:rsidRPr="00076D22" w:rsidRDefault="004E026B" w:rsidP="00511760">
            <w:pPr>
              <w:pStyle w:val="TCTableBody"/>
              <w:jc w:val="left"/>
            </w:pPr>
            <w:r w:rsidRPr="00076D22">
              <w:t>Hyati (2</w:t>
            </w:r>
            <w:r w:rsidRPr="00076D22">
              <w:rPr>
                <w:vertAlign w:val="superscript"/>
              </w:rPr>
              <w:t>nd</w:t>
            </w:r>
            <w:r w:rsidRPr="00076D22">
              <w:t xml:space="preserve"> pad)</w:t>
            </w:r>
          </w:p>
        </w:tc>
        <w:tc>
          <w:tcPr>
            <w:tcW w:w="1276" w:type="dxa"/>
            <w:tcBorders>
              <w:top w:val="nil"/>
              <w:left w:val="nil"/>
              <w:bottom w:val="nil"/>
              <w:right w:val="nil"/>
            </w:tcBorders>
          </w:tcPr>
          <w:p w14:paraId="40B1467F" w14:textId="77777777" w:rsidR="004E026B" w:rsidRPr="00076D22" w:rsidRDefault="004E026B" w:rsidP="00511760">
            <w:pPr>
              <w:pStyle w:val="TCTableBody"/>
              <w:jc w:val="left"/>
            </w:pPr>
            <w:r w:rsidRPr="00076D22">
              <w:t>Purple</w:t>
            </w:r>
          </w:p>
        </w:tc>
        <w:tc>
          <w:tcPr>
            <w:tcW w:w="2126" w:type="dxa"/>
            <w:tcBorders>
              <w:top w:val="nil"/>
              <w:left w:val="nil"/>
              <w:bottom w:val="nil"/>
              <w:right w:val="nil"/>
            </w:tcBorders>
          </w:tcPr>
          <w:p w14:paraId="6BEA49AE"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1619865C" w14:textId="77777777" w:rsidR="004E026B" w:rsidRPr="00076D22" w:rsidRDefault="004E026B" w:rsidP="00511760">
            <w:pPr>
              <w:pStyle w:val="TCTableBody"/>
              <w:jc w:val="left"/>
            </w:pPr>
            <w:r w:rsidRPr="00076D22">
              <w:t>0.4</w:t>
            </w:r>
          </w:p>
        </w:tc>
      </w:tr>
      <w:tr w:rsidR="004E026B" w:rsidRPr="00076D22" w14:paraId="6555035C" w14:textId="77777777" w:rsidTr="00511760">
        <w:tc>
          <w:tcPr>
            <w:tcW w:w="709" w:type="dxa"/>
            <w:tcBorders>
              <w:top w:val="nil"/>
              <w:left w:val="nil"/>
              <w:bottom w:val="nil"/>
              <w:right w:val="nil"/>
            </w:tcBorders>
          </w:tcPr>
          <w:p w14:paraId="0E458A32" w14:textId="77777777" w:rsidR="004E026B" w:rsidRPr="00076D22" w:rsidRDefault="004E026B" w:rsidP="00511760">
            <w:pPr>
              <w:pStyle w:val="TCTableBody"/>
              <w:jc w:val="left"/>
            </w:pPr>
            <w:r w:rsidRPr="00076D22">
              <w:t>17b</w:t>
            </w:r>
          </w:p>
        </w:tc>
        <w:tc>
          <w:tcPr>
            <w:tcW w:w="1134" w:type="dxa"/>
            <w:tcBorders>
              <w:top w:val="nil"/>
              <w:left w:val="nil"/>
              <w:bottom w:val="nil"/>
              <w:right w:val="nil"/>
            </w:tcBorders>
          </w:tcPr>
          <w:p w14:paraId="1CD358B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3000374" w14:textId="77777777" w:rsidR="004E026B" w:rsidRPr="00076D22" w:rsidRDefault="004E026B" w:rsidP="00511760">
            <w:pPr>
              <w:pStyle w:val="TCTableBody"/>
              <w:jc w:val="left"/>
            </w:pPr>
            <w:r w:rsidRPr="00076D22">
              <w:t>Hyati (main pad)</w:t>
            </w:r>
          </w:p>
        </w:tc>
        <w:tc>
          <w:tcPr>
            <w:tcW w:w="1276" w:type="dxa"/>
            <w:tcBorders>
              <w:top w:val="nil"/>
              <w:left w:val="nil"/>
              <w:bottom w:val="nil"/>
              <w:right w:val="nil"/>
            </w:tcBorders>
          </w:tcPr>
          <w:p w14:paraId="62916D34"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00174BAC"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18BEA88E" w14:textId="77777777" w:rsidR="004E026B" w:rsidRPr="00076D22" w:rsidRDefault="004E026B" w:rsidP="00511760">
            <w:pPr>
              <w:pStyle w:val="TCTableBody"/>
              <w:jc w:val="left"/>
            </w:pPr>
            <w:r w:rsidRPr="00076D22">
              <w:t>IM</w:t>
            </w:r>
          </w:p>
        </w:tc>
      </w:tr>
      <w:tr w:rsidR="004E026B" w:rsidRPr="00076D22" w14:paraId="7AD29D09" w14:textId="77777777" w:rsidTr="00511760">
        <w:tc>
          <w:tcPr>
            <w:tcW w:w="709" w:type="dxa"/>
            <w:tcBorders>
              <w:top w:val="nil"/>
              <w:left w:val="nil"/>
              <w:bottom w:val="nil"/>
              <w:right w:val="nil"/>
            </w:tcBorders>
          </w:tcPr>
          <w:p w14:paraId="096EDBA0" w14:textId="77777777" w:rsidR="004E026B" w:rsidRPr="00076D22" w:rsidRDefault="004E026B" w:rsidP="00511760">
            <w:pPr>
              <w:pStyle w:val="TCTableBody"/>
              <w:jc w:val="left"/>
            </w:pPr>
            <w:r w:rsidRPr="00076D22">
              <w:t>18</w:t>
            </w:r>
          </w:p>
        </w:tc>
        <w:tc>
          <w:tcPr>
            <w:tcW w:w="1134" w:type="dxa"/>
            <w:tcBorders>
              <w:top w:val="nil"/>
              <w:left w:val="nil"/>
              <w:bottom w:val="nil"/>
              <w:right w:val="nil"/>
            </w:tcBorders>
          </w:tcPr>
          <w:p w14:paraId="7CEC4C6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03C3655"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70FD1ACA"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8F9B54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EABAB2C" w14:textId="77777777" w:rsidR="004E026B" w:rsidRPr="00076D22" w:rsidRDefault="004E026B" w:rsidP="00511760">
            <w:pPr>
              <w:pStyle w:val="TCTableBody"/>
              <w:jc w:val="left"/>
            </w:pPr>
            <w:r w:rsidRPr="00076D22">
              <w:t> -</w:t>
            </w:r>
          </w:p>
        </w:tc>
      </w:tr>
      <w:tr w:rsidR="004E026B" w:rsidRPr="00076D22" w14:paraId="36696075" w14:textId="77777777" w:rsidTr="00511760">
        <w:tc>
          <w:tcPr>
            <w:tcW w:w="709" w:type="dxa"/>
            <w:tcBorders>
              <w:top w:val="nil"/>
              <w:left w:val="nil"/>
              <w:bottom w:val="nil"/>
              <w:right w:val="nil"/>
            </w:tcBorders>
          </w:tcPr>
          <w:p w14:paraId="7CDF4B3E" w14:textId="77777777" w:rsidR="004E026B" w:rsidRPr="00076D22" w:rsidRDefault="004E026B" w:rsidP="00511760">
            <w:pPr>
              <w:pStyle w:val="TCTableBody"/>
              <w:jc w:val="left"/>
            </w:pPr>
            <w:r w:rsidRPr="00076D22">
              <w:t>19</w:t>
            </w:r>
          </w:p>
        </w:tc>
        <w:tc>
          <w:tcPr>
            <w:tcW w:w="1134" w:type="dxa"/>
            <w:tcBorders>
              <w:top w:val="nil"/>
              <w:left w:val="nil"/>
              <w:bottom w:val="nil"/>
              <w:right w:val="nil"/>
            </w:tcBorders>
          </w:tcPr>
          <w:p w14:paraId="1D5675C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8F1D8B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113DADF"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1C05030"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09D11D9A" w14:textId="77777777" w:rsidR="004E026B" w:rsidRPr="00076D22" w:rsidRDefault="004E026B" w:rsidP="00511760">
            <w:pPr>
              <w:pStyle w:val="TCTableBody"/>
              <w:jc w:val="left"/>
            </w:pPr>
            <w:r w:rsidRPr="00076D22">
              <w:t> -</w:t>
            </w:r>
          </w:p>
        </w:tc>
      </w:tr>
      <w:tr w:rsidR="004E026B" w:rsidRPr="00076D22" w14:paraId="117FA7D0" w14:textId="77777777" w:rsidTr="00511760">
        <w:tc>
          <w:tcPr>
            <w:tcW w:w="709" w:type="dxa"/>
            <w:tcBorders>
              <w:top w:val="nil"/>
              <w:left w:val="nil"/>
              <w:bottom w:val="nil"/>
              <w:right w:val="nil"/>
            </w:tcBorders>
          </w:tcPr>
          <w:p w14:paraId="03A6353C" w14:textId="77777777" w:rsidR="004E026B" w:rsidRPr="00076D22" w:rsidRDefault="004E026B" w:rsidP="00511760">
            <w:pPr>
              <w:pStyle w:val="TCTableBody"/>
              <w:jc w:val="left"/>
            </w:pPr>
            <w:r w:rsidRPr="00076D22">
              <w:t>20</w:t>
            </w:r>
          </w:p>
        </w:tc>
        <w:tc>
          <w:tcPr>
            <w:tcW w:w="1134" w:type="dxa"/>
            <w:tcBorders>
              <w:top w:val="nil"/>
              <w:left w:val="nil"/>
              <w:bottom w:val="nil"/>
              <w:right w:val="nil"/>
            </w:tcBorders>
          </w:tcPr>
          <w:p w14:paraId="1A54F24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7DF391A"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99E73D5"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ECEA6F8"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48E843D9" w14:textId="77777777" w:rsidR="004E026B" w:rsidRPr="00076D22" w:rsidRDefault="004E026B" w:rsidP="00511760">
            <w:pPr>
              <w:pStyle w:val="TCTableBody"/>
              <w:jc w:val="left"/>
            </w:pPr>
            <w:r w:rsidRPr="00076D22">
              <w:t> -</w:t>
            </w:r>
          </w:p>
        </w:tc>
      </w:tr>
      <w:tr w:rsidR="004E026B" w:rsidRPr="00076D22" w14:paraId="562631BD" w14:textId="77777777" w:rsidTr="00511760">
        <w:tc>
          <w:tcPr>
            <w:tcW w:w="709" w:type="dxa"/>
            <w:tcBorders>
              <w:top w:val="nil"/>
              <w:left w:val="nil"/>
              <w:bottom w:val="nil"/>
              <w:right w:val="nil"/>
            </w:tcBorders>
          </w:tcPr>
          <w:p w14:paraId="69559114" w14:textId="77777777" w:rsidR="004E026B" w:rsidRPr="00076D22" w:rsidRDefault="004E026B" w:rsidP="00511760">
            <w:pPr>
              <w:pStyle w:val="TCTableBody"/>
              <w:jc w:val="left"/>
            </w:pPr>
            <w:r w:rsidRPr="00076D22">
              <w:t>21</w:t>
            </w:r>
          </w:p>
        </w:tc>
        <w:tc>
          <w:tcPr>
            <w:tcW w:w="1134" w:type="dxa"/>
            <w:tcBorders>
              <w:top w:val="nil"/>
              <w:left w:val="nil"/>
              <w:bottom w:val="nil"/>
              <w:right w:val="nil"/>
            </w:tcBorders>
          </w:tcPr>
          <w:p w14:paraId="12ABA72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E383272"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CF430DB"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F031B8D"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2544A978" w14:textId="77777777" w:rsidR="004E026B" w:rsidRPr="00076D22" w:rsidRDefault="004E026B" w:rsidP="00511760">
            <w:pPr>
              <w:pStyle w:val="TCTableBody"/>
              <w:jc w:val="left"/>
            </w:pPr>
            <w:r w:rsidRPr="00076D22">
              <w:t> -</w:t>
            </w:r>
          </w:p>
        </w:tc>
      </w:tr>
      <w:tr w:rsidR="004E026B" w:rsidRPr="00076D22" w14:paraId="14E20BB0" w14:textId="77777777" w:rsidTr="00511760">
        <w:tc>
          <w:tcPr>
            <w:tcW w:w="709" w:type="dxa"/>
            <w:tcBorders>
              <w:top w:val="nil"/>
              <w:left w:val="nil"/>
              <w:bottom w:val="nil"/>
              <w:right w:val="nil"/>
            </w:tcBorders>
          </w:tcPr>
          <w:p w14:paraId="124F1500" w14:textId="77777777" w:rsidR="004E026B" w:rsidRPr="00076D22" w:rsidRDefault="004E026B" w:rsidP="00511760">
            <w:pPr>
              <w:pStyle w:val="TCTableBody"/>
              <w:jc w:val="left"/>
            </w:pPr>
            <w:r w:rsidRPr="00076D22">
              <w:t>22</w:t>
            </w:r>
          </w:p>
        </w:tc>
        <w:tc>
          <w:tcPr>
            <w:tcW w:w="1134" w:type="dxa"/>
            <w:tcBorders>
              <w:top w:val="nil"/>
              <w:left w:val="nil"/>
              <w:bottom w:val="nil"/>
              <w:right w:val="nil"/>
            </w:tcBorders>
          </w:tcPr>
          <w:p w14:paraId="7EE565B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7BC03F"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438B158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9C5409E" w14:textId="77777777" w:rsidR="004E026B" w:rsidRPr="00511760" w:rsidRDefault="004E026B" w:rsidP="00511760">
            <w:pPr>
              <w:pStyle w:val="TCTableBody"/>
              <w:jc w:val="left"/>
            </w:pPr>
            <w:r w:rsidRPr="00511760">
              <w:t>MDMB-4en-PINACA</w:t>
            </w:r>
          </w:p>
          <w:p w14:paraId="2F4CDB2B"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3280DE6F" w14:textId="77777777" w:rsidR="004E026B" w:rsidRPr="00076D22" w:rsidRDefault="004E026B" w:rsidP="00511760">
            <w:pPr>
              <w:pStyle w:val="TCTableBody"/>
              <w:jc w:val="left"/>
            </w:pPr>
            <w:r w:rsidRPr="00076D22">
              <w:t>IM</w:t>
            </w:r>
          </w:p>
        </w:tc>
      </w:tr>
      <w:tr w:rsidR="004E026B" w:rsidRPr="00076D22" w14:paraId="31A94BEC" w14:textId="77777777" w:rsidTr="00511760">
        <w:tc>
          <w:tcPr>
            <w:tcW w:w="709" w:type="dxa"/>
            <w:tcBorders>
              <w:top w:val="nil"/>
              <w:left w:val="nil"/>
              <w:bottom w:val="nil"/>
              <w:right w:val="nil"/>
            </w:tcBorders>
          </w:tcPr>
          <w:p w14:paraId="3EE71DBA" w14:textId="77777777" w:rsidR="004E026B" w:rsidRPr="00076D22" w:rsidRDefault="004E026B" w:rsidP="00511760">
            <w:pPr>
              <w:pStyle w:val="TCTableBody"/>
              <w:jc w:val="left"/>
            </w:pPr>
            <w:r w:rsidRPr="00076D22">
              <w:t>23</w:t>
            </w:r>
          </w:p>
        </w:tc>
        <w:tc>
          <w:tcPr>
            <w:tcW w:w="1134" w:type="dxa"/>
            <w:tcBorders>
              <w:top w:val="nil"/>
              <w:left w:val="nil"/>
              <w:bottom w:val="nil"/>
              <w:right w:val="nil"/>
            </w:tcBorders>
          </w:tcPr>
          <w:p w14:paraId="436C4AA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C78B998"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2E74B64A"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4E8205F4"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6D2B5002" w14:textId="77777777" w:rsidR="004E026B" w:rsidRPr="00076D22" w:rsidRDefault="004E026B" w:rsidP="00511760">
            <w:pPr>
              <w:pStyle w:val="TCTableBody"/>
              <w:jc w:val="left"/>
            </w:pPr>
            <w:r w:rsidRPr="00076D22">
              <w:t>0.3</w:t>
            </w:r>
          </w:p>
        </w:tc>
      </w:tr>
      <w:tr w:rsidR="004E026B" w:rsidRPr="00076D22" w14:paraId="369BE963" w14:textId="77777777" w:rsidTr="00511760">
        <w:tc>
          <w:tcPr>
            <w:tcW w:w="709" w:type="dxa"/>
            <w:tcBorders>
              <w:top w:val="nil"/>
              <w:left w:val="nil"/>
              <w:bottom w:val="nil"/>
              <w:right w:val="nil"/>
            </w:tcBorders>
          </w:tcPr>
          <w:p w14:paraId="46D2657D" w14:textId="77777777" w:rsidR="004E026B" w:rsidRPr="00076D22" w:rsidRDefault="004E026B" w:rsidP="00511760">
            <w:pPr>
              <w:pStyle w:val="TCTableBody"/>
              <w:jc w:val="left"/>
            </w:pPr>
            <w:r w:rsidRPr="00076D22">
              <w:t>24</w:t>
            </w:r>
          </w:p>
        </w:tc>
        <w:tc>
          <w:tcPr>
            <w:tcW w:w="1134" w:type="dxa"/>
            <w:tcBorders>
              <w:top w:val="nil"/>
              <w:left w:val="nil"/>
              <w:bottom w:val="nil"/>
              <w:right w:val="nil"/>
            </w:tcBorders>
          </w:tcPr>
          <w:p w14:paraId="108C549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294DE3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41DF63D"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1C7C719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D1E186C" w14:textId="77777777" w:rsidR="004E026B" w:rsidRPr="00076D22" w:rsidRDefault="004E026B" w:rsidP="00511760">
            <w:pPr>
              <w:pStyle w:val="TCTableBody"/>
              <w:jc w:val="left"/>
            </w:pPr>
            <w:r w:rsidRPr="00076D22">
              <w:t> -</w:t>
            </w:r>
          </w:p>
        </w:tc>
      </w:tr>
      <w:tr w:rsidR="004E026B" w:rsidRPr="00076D22" w14:paraId="105EDD88" w14:textId="77777777" w:rsidTr="00511760">
        <w:tc>
          <w:tcPr>
            <w:tcW w:w="709" w:type="dxa"/>
            <w:tcBorders>
              <w:top w:val="nil"/>
              <w:left w:val="nil"/>
              <w:bottom w:val="nil"/>
              <w:right w:val="nil"/>
            </w:tcBorders>
          </w:tcPr>
          <w:p w14:paraId="16554213" w14:textId="77777777" w:rsidR="004E026B" w:rsidRPr="00076D22" w:rsidRDefault="004E026B" w:rsidP="00511760">
            <w:pPr>
              <w:pStyle w:val="TCTableBody"/>
              <w:jc w:val="left"/>
            </w:pPr>
            <w:r w:rsidRPr="00076D22">
              <w:t>25</w:t>
            </w:r>
          </w:p>
        </w:tc>
        <w:tc>
          <w:tcPr>
            <w:tcW w:w="1134" w:type="dxa"/>
            <w:tcBorders>
              <w:top w:val="nil"/>
              <w:left w:val="nil"/>
              <w:bottom w:val="nil"/>
              <w:right w:val="nil"/>
            </w:tcBorders>
          </w:tcPr>
          <w:p w14:paraId="5FD494D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95ECFF2" w14:textId="77777777" w:rsidR="004E026B" w:rsidRPr="00076D22" w:rsidRDefault="004E026B" w:rsidP="00511760">
            <w:pPr>
              <w:pStyle w:val="TCTableBody"/>
              <w:jc w:val="left"/>
            </w:pPr>
            <w:r w:rsidRPr="00076D22">
              <w:t>Quoa</w:t>
            </w:r>
          </w:p>
        </w:tc>
        <w:tc>
          <w:tcPr>
            <w:tcW w:w="1276" w:type="dxa"/>
            <w:tcBorders>
              <w:top w:val="nil"/>
              <w:left w:val="nil"/>
              <w:bottom w:val="nil"/>
              <w:right w:val="nil"/>
            </w:tcBorders>
          </w:tcPr>
          <w:p w14:paraId="455C80E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8CB1AC8"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72CF28D8" w14:textId="77777777" w:rsidR="004E026B" w:rsidRPr="00076D22" w:rsidRDefault="004E026B" w:rsidP="00511760">
            <w:pPr>
              <w:pStyle w:val="TCTableBody"/>
              <w:jc w:val="left"/>
            </w:pPr>
            <w:r w:rsidRPr="00511760">
              <w:t>0.14</w:t>
            </w:r>
          </w:p>
        </w:tc>
      </w:tr>
      <w:tr w:rsidR="004E026B" w:rsidRPr="00076D22" w14:paraId="1284850E" w14:textId="77777777" w:rsidTr="00511760">
        <w:tc>
          <w:tcPr>
            <w:tcW w:w="709" w:type="dxa"/>
            <w:tcBorders>
              <w:top w:val="nil"/>
              <w:left w:val="nil"/>
              <w:bottom w:val="nil"/>
              <w:right w:val="nil"/>
            </w:tcBorders>
          </w:tcPr>
          <w:p w14:paraId="22657603" w14:textId="77777777" w:rsidR="004E026B" w:rsidRPr="00076D22" w:rsidRDefault="004E026B" w:rsidP="00511760">
            <w:pPr>
              <w:pStyle w:val="TCTableBody"/>
              <w:jc w:val="left"/>
            </w:pPr>
            <w:r w:rsidRPr="00076D22">
              <w:t>26</w:t>
            </w:r>
          </w:p>
        </w:tc>
        <w:tc>
          <w:tcPr>
            <w:tcW w:w="1134" w:type="dxa"/>
            <w:tcBorders>
              <w:top w:val="nil"/>
              <w:left w:val="nil"/>
              <w:bottom w:val="nil"/>
              <w:right w:val="nil"/>
            </w:tcBorders>
          </w:tcPr>
          <w:p w14:paraId="296D0F2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7EA4E1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2C3824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16AC70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861FF1A" w14:textId="77777777" w:rsidR="004E026B" w:rsidRPr="00076D22" w:rsidRDefault="004E026B" w:rsidP="00511760">
            <w:pPr>
              <w:pStyle w:val="TCTableBody"/>
              <w:jc w:val="left"/>
            </w:pPr>
            <w:r w:rsidRPr="00076D22">
              <w:t> -</w:t>
            </w:r>
          </w:p>
        </w:tc>
      </w:tr>
      <w:tr w:rsidR="004E026B" w:rsidRPr="00076D22" w14:paraId="13A61FBE" w14:textId="77777777" w:rsidTr="00511760">
        <w:tc>
          <w:tcPr>
            <w:tcW w:w="709" w:type="dxa"/>
            <w:tcBorders>
              <w:top w:val="nil"/>
              <w:left w:val="nil"/>
              <w:bottom w:val="nil"/>
              <w:right w:val="nil"/>
            </w:tcBorders>
          </w:tcPr>
          <w:p w14:paraId="00F12030" w14:textId="77777777" w:rsidR="004E026B" w:rsidRPr="00076D22" w:rsidRDefault="004E026B" w:rsidP="00511760">
            <w:pPr>
              <w:pStyle w:val="TCTableBody"/>
              <w:jc w:val="left"/>
            </w:pPr>
            <w:r w:rsidRPr="00076D22">
              <w:t>27</w:t>
            </w:r>
          </w:p>
        </w:tc>
        <w:tc>
          <w:tcPr>
            <w:tcW w:w="1134" w:type="dxa"/>
            <w:tcBorders>
              <w:top w:val="nil"/>
              <w:left w:val="nil"/>
              <w:bottom w:val="nil"/>
              <w:right w:val="nil"/>
            </w:tcBorders>
          </w:tcPr>
          <w:p w14:paraId="3D6C8A7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8088D1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B1A51F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BC79F63"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443A8250" w14:textId="77777777" w:rsidR="004E026B" w:rsidRPr="00076D22" w:rsidRDefault="004E026B" w:rsidP="00511760">
            <w:pPr>
              <w:pStyle w:val="TCTableBody"/>
              <w:jc w:val="left"/>
            </w:pPr>
            <w:r w:rsidRPr="00076D22">
              <w:t> -</w:t>
            </w:r>
          </w:p>
        </w:tc>
      </w:tr>
      <w:tr w:rsidR="004E026B" w:rsidRPr="00076D22" w14:paraId="36669821" w14:textId="77777777" w:rsidTr="00511760">
        <w:tc>
          <w:tcPr>
            <w:tcW w:w="709" w:type="dxa"/>
            <w:tcBorders>
              <w:top w:val="nil"/>
              <w:left w:val="nil"/>
              <w:bottom w:val="nil"/>
              <w:right w:val="nil"/>
            </w:tcBorders>
          </w:tcPr>
          <w:p w14:paraId="671C65FB" w14:textId="77777777" w:rsidR="004E026B" w:rsidRPr="00076D22" w:rsidRDefault="004E026B" w:rsidP="00511760">
            <w:pPr>
              <w:pStyle w:val="TCTableBody"/>
              <w:jc w:val="left"/>
            </w:pPr>
            <w:r w:rsidRPr="00076D22">
              <w:t>28</w:t>
            </w:r>
          </w:p>
        </w:tc>
        <w:tc>
          <w:tcPr>
            <w:tcW w:w="1134" w:type="dxa"/>
            <w:tcBorders>
              <w:top w:val="nil"/>
              <w:left w:val="nil"/>
              <w:bottom w:val="nil"/>
              <w:right w:val="nil"/>
            </w:tcBorders>
          </w:tcPr>
          <w:p w14:paraId="4781439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50B1042"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47B9F5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59CFE56"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12D5FD64" w14:textId="77777777" w:rsidR="004E026B" w:rsidRPr="00076D22" w:rsidRDefault="004E026B" w:rsidP="00511760">
            <w:pPr>
              <w:pStyle w:val="TCTableBody"/>
              <w:jc w:val="left"/>
            </w:pPr>
            <w:r w:rsidRPr="00076D22">
              <w:t> -</w:t>
            </w:r>
          </w:p>
        </w:tc>
      </w:tr>
      <w:tr w:rsidR="004E026B" w:rsidRPr="00076D22" w14:paraId="3E418433" w14:textId="77777777" w:rsidTr="00511760">
        <w:tc>
          <w:tcPr>
            <w:tcW w:w="709" w:type="dxa"/>
            <w:tcBorders>
              <w:top w:val="nil"/>
              <w:left w:val="nil"/>
              <w:bottom w:val="nil"/>
              <w:right w:val="nil"/>
            </w:tcBorders>
          </w:tcPr>
          <w:p w14:paraId="18E709AD" w14:textId="77777777" w:rsidR="004E026B" w:rsidRPr="00076D22" w:rsidRDefault="004E026B" w:rsidP="00511760">
            <w:pPr>
              <w:pStyle w:val="TCTableBody"/>
              <w:jc w:val="left"/>
            </w:pPr>
            <w:r w:rsidRPr="00076D22">
              <w:t>29</w:t>
            </w:r>
          </w:p>
        </w:tc>
        <w:tc>
          <w:tcPr>
            <w:tcW w:w="1134" w:type="dxa"/>
            <w:tcBorders>
              <w:top w:val="nil"/>
              <w:left w:val="nil"/>
              <w:bottom w:val="nil"/>
              <w:right w:val="nil"/>
            </w:tcBorders>
          </w:tcPr>
          <w:p w14:paraId="726AE39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9AA55CD"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66AA5EA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0FD396E"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7D90FCDC" w14:textId="77777777" w:rsidR="004E026B" w:rsidRPr="00076D22" w:rsidRDefault="004E026B" w:rsidP="00511760">
            <w:pPr>
              <w:pStyle w:val="TCTableBody"/>
              <w:jc w:val="left"/>
            </w:pPr>
            <w:r w:rsidRPr="00076D22">
              <w:t>0.15</w:t>
            </w:r>
          </w:p>
        </w:tc>
      </w:tr>
      <w:tr w:rsidR="004E026B" w:rsidRPr="00076D22" w14:paraId="35673FB1" w14:textId="77777777" w:rsidTr="00511760">
        <w:tc>
          <w:tcPr>
            <w:tcW w:w="709" w:type="dxa"/>
            <w:tcBorders>
              <w:top w:val="nil"/>
              <w:left w:val="nil"/>
              <w:bottom w:val="nil"/>
              <w:right w:val="nil"/>
            </w:tcBorders>
          </w:tcPr>
          <w:p w14:paraId="7279712A" w14:textId="77777777" w:rsidR="004E026B" w:rsidRPr="00076D22" w:rsidRDefault="004E026B" w:rsidP="00511760">
            <w:pPr>
              <w:pStyle w:val="TCTableBody"/>
              <w:jc w:val="left"/>
            </w:pPr>
            <w:r w:rsidRPr="00076D22">
              <w:t>30</w:t>
            </w:r>
          </w:p>
        </w:tc>
        <w:tc>
          <w:tcPr>
            <w:tcW w:w="1134" w:type="dxa"/>
            <w:tcBorders>
              <w:top w:val="nil"/>
              <w:left w:val="nil"/>
              <w:bottom w:val="nil"/>
              <w:right w:val="nil"/>
            </w:tcBorders>
          </w:tcPr>
          <w:p w14:paraId="37F753E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65A209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AA0A3E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FBDDD5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1E04FEF" w14:textId="77777777" w:rsidR="004E026B" w:rsidRPr="00076D22" w:rsidRDefault="004E026B" w:rsidP="00511760">
            <w:pPr>
              <w:pStyle w:val="TCTableBody"/>
              <w:jc w:val="left"/>
            </w:pPr>
            <w:r w:rsidRPr="00076D22">
              <w:t> -</w:t>
            </w:r>
          </w:p>
        </w:tc>
      </w:tr>
      <w:tr w:rsidR="004E026B" w:rsidRPr="00076D22" w14:paraId="67D9E0D9" w14:textId="77777777" w:rsidTr="00511760">
        <w:tc>
          <w:tcPr>
            <w:tcW w:w="709" w:type="dxa"/>
            <w:tcBorders>
              <w:top w:val="nil"/>
              <w:left w:val="nil"/>
              <w:bottom w:val="nil"/>
              <w:right w:val="nil"/>
            </w:tcBorders>
          </w:tcPr>
          <w:p w14:paraId="55034829" w14:textId="77777777" w:rsidR="004E026B" w:rsidRPr="00076D22" w:rsidRDefault="004E026B" w:rsidP="00511760">
            <w:pPr>
              <w:pStyle w:val="TCTableBody"/>
              <w:jc w:val="left"/>
            </w:pPr>
            <w:r w:rsidRPr="00076D22">
              <w:t>31</w:t>
            </w:r>
          </w:p>
        </w:tc>
        <w:tc>
          <w:tcPr>
            <w:tcW w:w="1134" w:type="dxa"/>
            <w:tcBorders>
              <w:top w:val="nil"/>
              <w:left w:val="nil"/>
              <w:bottom w:val="nil"/>
              <w:right w:val="nil"/>
            </w:tcBorders>
          </w:tcPr>
          <w:p w14:paraId="79F4251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63F8ED1"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F56A8E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A99F8C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FEB1037" w14:textId="77777777" w:rsidR="004E026B" w:rsidRPr="00076D22" w:rsidRDefault="004E026B" w:rsidP="00511760">
            <w:pPr>
              <w:pStyle w:val="TCTableBody"/>
              <w:jc w:val="left"/>
            </w:pPr>
            <w:r w:rsidRPr="00076D22">
              <w:t> -</w:t>
            </w:r>
          </w:p>
        </w:tc>
      </w:tr>
      <w:tr w:rsidR="004E026B" w:rsidRPr="00076D22" w14:paraId="63A82DC8" w14:textId="77777777" w:rsidTr="00511760">
        <w:tc>
          <w:tcPr>
            <w:tcW w:w="709" w:type="dxa"/>
            <w:tcBorders>
              <w:top w:val="nil"/>
              <w:left w:val="nil"/>
              <w:bottom w:val="nil"/>
              <w:right w:val="nil"/>
            </w:tcBorders>
          </w:tcPr>
          <w:p w14:paraId="2C93E0FD" w14:textId="77777777" w:rsidR="004E026B" w:rsidRPr="00076D22" w:rsidRDefault="004E026B" w:rsidP="00511760">
            <w:pPr>
              <w:pStyle w:val="TCTableBody"/>
              <w:jc w:val="left"/>
            </w:pPr>
            <w:r w:rsidRPr="00076D22">
              <w:t>32</w:t>
            </w:r>
          </w:p>
        </w:tc>
        <w:tc>
          <w:tcPr>
            <w:tcW w:w="1134" w:type="dxa"/>
            <w:tcBorders>
              <w:top w:val="nil"/>
              <w:left w:val="nil"/>
              <w:bottom w:val="nil"/>
              <w:right w:val="nil"/>
            </w:tcBorders>
          </w:tcPr>
          <w:p w14:paraId="402B22E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1E7AFD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051D1D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DEB7C1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E057D63" w14:textId="77777777" w:rsidR="004E026B" w:rsidRPr="00076D22" w:rsidRDefault="004E026B" w:rsidP="00511760">
            <w:pPr>
              <w:pStyle w:val="TCTableBody"/>
              <w:jc w:val="left"/>
            </w:pPr>
            <w:r w:rsidRPr="00076D22">
              <w:t> -</w:t>
            </w:r>
          </w:p>
        </w:tc>
      </w:tr>
      <w:tr w:rsidR="004E026B" w:rsidRPr="00076D22" w14:paraId="5F9BAB13" w14:textId="77777777" w:rsidTr="00511760">
        <w:tc>
          <w:tcPr>
            <w:tcW w:w="709" w:type="dxa"/>
            <w:tcBorders>
              <w:top w:val="nil"/>
              <w:left w:val="nil"/>
              <w:bottom w:val="single" w:sz="4" w:space="0" w:color="auto"/>
              <w:right w:val="nil"/>
            </w:tcBorders>
          </w:tcPr>
          <w:p w14:paraId="45F1445F" w14:textId="77777777" w:rsidR="004E026B" w:rsidRPr="00076D22" w:rsidRDefault="004E026B" w:rsidP="00511760">
            <w:pPr>
              <w:pStyle w:val="TCTableBody"/>
              <w:jc w:val="left"/>
            </w:pPr>
            <w:r w:rsidRPr="00076D22">
              <w:t>33</w:t>
            </w:r>
          </w:p>
        </w:tc>
        <w:tc>
          <w:tcPr>
            <w:tcW w:w="1134" w:type="dxa"/>
            <w:tcBorders>
              <w:top w:val="nil"/>
              <w:left w:val="nil"/>
              <w:bottom w:val="single" w:sz="4" w:space="0" w:color="auto"/>
              <w:right w:val="nil"/>
            </w:tcBorders>
          </w:tcPr>
          <w:p w14:paraId="53D8CDDF"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3F5ECA4A" w14:textId="77777777" w:rsidR="004E026B" w:rsidRPr="00076D22" w:rsidRDefault="004E026B" w:rsidP="00511760">
            <w:pPr>
              <w:pStyle w:val="TCTableBody"/>
              <w:jc w:val="left"/>
            </w:pPr>
            <w:r w:rsidRPr="00076D22">
              <w:t>-</w:t>
            </w:r>
          </w:p>
        </w:tc>
        <w:tc>
          <w:tcPr>
            <w:tcW w:w="1276" w:type="dxa"/>
            <w:tcBorders>
              <w:top w:val="nil"/>
              <w:left w:val="nil"/>
              <w:bottom w:val="single" w:sz="4" w:space="0" w:color="auto"/>
              <w:right w:val="nil"/>
            </w:tcBorders>
          </w:tcPr>
          <w:p w14:paraId="32835066"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72B038E3"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6D834284" w14:textId="77777777" w:rsidR="004E026B" w:rsidRPr="00076D22" w:rsidRDefault="004E026B" w:rsidP="00511760">
            <w:pPr>
              <w:pStyle w:val="TCTableBody"/>
              <w:jc w:val="left"/>
            </w:pPr>
            <w:r w:rsidRPr="00076D22">
              <w:t> -</w:t>
            </w:r>
          </w:p>
        </w:tc>
      </w:tr>
      <w:tr w:rsidR="004E026B" w:rsidRPr="00076D22" w14:paraId="781EB522" w14:textId="77777777" w:rsidTr="00511760">
        <w:tc>
          <w:tcPr>
            <w:tcW w:w="709" w:type="dxa"/>
            <w:tcBorders>
              <w:top w:val="single" w:sz="4" w:space="0" w:color="auto"/>
              <w:left w:val="nil"/>
              <w:bottom w:val="single" w:sz="4" w:space="0" w:color="auto"/>
              <w:right w:val="single" w:sz="4" w:space="0" w:color="auto"/>
            </w:tcBorders>
          </w:tcPr>
          <w:p w14:paraId="71FEF21C" w14:textId="77777777" w:rsidR="004E026B" w:rsidRPr="00076D22" w:rsidRDefault="004E026B" w:rsidP="00511760">
            <w:pPr>
              <w:pStyle w:val="TCTableBody"/>
              <w:jc w:val="left"/>
            </w:pPr>
            <w:r w:rsidRPr="00076D22">
              <w:t>R2S2</w:t>
            </w:r>
          </w:p>
        </w:tc>
        <w:tc>
          <w:tcPr>
            <w:tcW w:w="1134" w:type="dxa"/>
            <w:tcBorders>
              <w:top w:val="single" w:sz="4" w:space="0" w:color="auto"/>
              <w:left w:val="single" w:sz="4" w:space="0" w:color="auto"/>
              <w:bottom w:val="single" w:sz="4" w:space="0" w:color="auto"/>
              <w:right w:val="single" w:sz="4" w:space="0" w:color="auto"/>
            </w:tcBorders>
          </w:tcPr>
          <w:p w14:paraId="5C9AFFD3" w14:textId="77777777" w:rsidR="004E026B" w:rsidRPr="00076D22" w:rsidRDefault="004E026B" w:rsidP="00511760">
            <w:pPr>
              <w:pStyle w:val="TCTableBody"/>
              <w:jc w:val="left"/>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415531F8" w14:textId="77777777" w:rsidR="004E026B" w:rsidRPr="00076D22" w:rsidRDefault="004E026B" w:rsidP="00511760">
            <w:pPr>
              <w:pStyle w:val="TCTableBody"/>
              <w:jc w:val="left"/>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7C6ADBA5" w14:textId="77777777" w:rsidR="004E026B" w:rsidRPr="00076D22" w:rsidRDefault="004E026B" w:rsidP="00511760">
            <w:pPr>
              <w:pStyle w:val="TCTableBody"/>
              <w:jc w:val="left"/>
            </w:pPr>
            <w:r w:rsidRPr="00076D22">
              <w:t>Liquid colour</w:t>
            </w:r>
          </w:p>
        </w:tc>
        <w:tc>
          <w:tcPr>
            <w:tcW w:w="2126" w:type="dxa"/>
            <w:tcBorders>
              <w:top w:val="single" w:sz="4" w:space="0" w:color="auto"/>
              <w:left w:val="single" w:sz="4" w:space="0" w:color="auto"/>
              <w:bottom w:val="single" w:sz="4" w:space="0" w:color="auto"/>
              <w:right w:val="single" w:sz="4" w:space="0" w:color="auto"/>
            </w:tcBorders>
          </w:tcPr>
          <w:p w14:paraId="2A794001" w14:textId="77777777" w:rsidR="004E026B" w:rsidRPr="00076D22" w:rsidRDefault="004E026B" w:rsidP="00511760">
            <w:pPr>
              <w:pStyle w:val="TCTableBody"/>
              <w:jc w:val="left"/>
            </w:pPr>
            <w:r w:rsidRPr="00076D22">
              <w:t>LC-MS result</w:t>
            </w:r>
          </w:p>
        </w:tc>
        <w:tc>
          <w:tcPr>
            <w:tcW w:w="1395" w:type="dxa"/>
            <w:tcBorders>
              <w:top w:val="single" w:sz="4" w:space="0" w:color="auto"/>
              <w:left w:val="single" w:sz="4" w:space="0" w:color="auto"/>
              <w:bottom w:val="single" w:sz="4" w:space="0" w:color="auto"/>
              <w:right w:val="nil"/>
            </w:tcBorders>
          </w:tcPr>
          <w:p w14:paraId="089931F8" w14:textId="77777777" w:rsidR="004E026B" w:rsidRPr="00076D22" w:rsidRDefault="004E026B" w:rsidP="00511760">
            <w:pPr>
              <w:pStyle w:val="TCTableBody"/>
              <w:jc w:val="left"/>
            </w:pPr>
            <w:r w:rsidRPr="00076D22">
              <w:t>Quant (mg / mL)</w:t>
            </w:r>
          </w:p>
        </w:tc>
      </w:tr>
      <w:tr w:rsidR="004E026B" w:rsidRPr="00076D22" w14:paraId="761FBA85" w14:textId="77777777" w:rsidTr="00511760">
        <w:tc>
          <w:tcPr>
            <w:tcW w:w="709" w:type="dxa"/>
            <w:tcBorders>
              <w:top w:val="single" w:sz="4" w:space="0" w:color="auto"/>
              <w:left w:val="nil"/>
              <w:bottom w:val="nil"/>
              <w:right w:val="nil"/>
            </w:tcBorders>
          </w:tcPr>
          <w:p w14:paraId="4D17C27A" w14:textId="77777777" w:rsidR="004E026B" w:rsidRPr="00076D22" w:rsidRDefault="004E026B" w:rsidP="00511760">
            <w:pPr>
              <w:pStyle w:val="TCTableBody"/>
              <w:jc w:val="left"/>
            </w:pPr>
            <w:r w:rsidRPr="00076D22">
              <w:t>34</w:t>
            </w:r>
          </w:p>
        </w:tc>
        <w:tc>
          <w:tcPr>
            <w:tcW w:w="1134" w:type="dxa"/>
            <w:tcBorders>
              <w:top w:val="single" w:sz="4" w:space="0" w:color="auto"/>
              <w:left w:val="nil"/>
              <w:bottom w:val="nil"/>
              <w:right w:val="nil"/>
            </w:tcBorders>
          </w:tcPr>
          <w:p w14:paraId="238C962B"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6369ACE9" w14:textId="77777777" w:rsidR="004E026B" w:rsidRPr="00076D22" w:rsidRDefault="004E026B" w:rsidP="00511760">
            <w:pPr>
              <w:pStyle w:val="TCTableBody"/>
              <w:jc w:val="left"/>
            </w:pPr>
            <w:r w:rsidRPr="00076D22">
              <w:t>-</w:t>
            </w:r>
          </w:p>
        </w:tc>
        <w:tc>
          <w:tcPr>
            <w:tcW w:w="1276" w:type="dxa"/>
            <w:tcBorders>
              <w:top w:val="single" w:sz="4" w:space="0" w:color="auto"/>
              <w:left w:val="nil"/>
              <w:bottom w:val="nil"/>
              <w:right w:val="nil"/>
            </w:tcBorders>
          </w:tcPr>
          <w:p w14:paraId="681B56CF" w14:textId="77777777" w:rsidR="004E026B" w:rsidRPr="00076D22" w:rsidRDefault="004E026B" w:rsidP="00511760">
            <w:pPr>
              <w:pStyle w:val="TCTableBody"/>
              <w:jc w:val="left"/>
            </w:pPr>
            <w:r w:rsidRPr="00076D22">
              <w:t>-</w:t>
            </w:r>
          </w:p>
        </w:tc>
        <w:tc>
          <w:tcPr>
            <w:tcW w:w="2126" w:type="dxa"/>
            <w:tcBorders>
              <w:top w:val="single" w:sz="4" w:space="0" w:color="auto"/>
              <w:left w:val="nil"/>
              <w:bottom w:val="nil"/>
              <w:right w:val="nil"/>
            </w:tcBorders>
          </w:tcPr>
          <w:p w14:paraId="7BDE402D" w14:textId="77777777" w:rsidR="004E026B" w:rsidRPr="00076D22" w:rsidRDefault="004E026B" w:rsidP="00511760">
            <w:pPr>
              <w:pStyle w:val="TCTableBody"/>
              <w:jc w:val="left"/>
            </w:pPr>
            <w:r w:rsidRPr="00076D22">
              <w:t>NT</w:t>
            </w:r>
          </w:p>
        </w:tc>
        <w:tc>
          <w:tcPr>
            <w:tcW w:w="1395" w:type="dxa"/>
            <w:tcBorders>
              <w:top w:val="single" w:sz="4" w:space="0" w:color="auto"/>
              <w:left w:val="nil"/>
              <w:bottom w:val="nil"/>
              <w:right w:val="nil"/>
            </w:tcBorders>
          </w:tcPr>
          <w:p w14:paraId="1850FDA7" w14:textId="77777777" w:rsidR="004E026B" w:rsidRPr="00076D22" w:rsidRDefault="004E026B" w:rsidP="00511760">
            <w:pPr>
              <w:pStyle w:val="TCTableBody"/>
              <w:jc w:val="left"/>
            </w:pPr>
            <w:r w:rsidRPr="00076D22">
              <w:t>-</w:t>
            </w:r>
          </w:p>
        </w:tc>
      </w:tr>
      <w:tr w:rsidR="004E026B" w:rsidRPr="00076D22" w14:paraId="59484056" w14:textId="77777777" w:rsidTr="00511760">
        <w:tc>
          <w:tcPr>
            <w:tcW w:w="709" w:type="dxa"/>
            <w:tcBorders>
              <w:top w:val="nil"/>
              <w:left w:val="nil"/>
              <w:bottom w:val="nil"/>
              <w:right w:val="nil"/>
            </w:tcBorders>
          </w:tcPr>
          <w:p w14:paraId="3A436BC4" w14:textId="77777777" w:rsidR="004E026B" w:rsidRPr="00076D22" w:rsidRDefault="004E026B" w:rsidP="00511760">
            <w:pPr>
              <w:pStyle w:val="TCTableBody"/>
              <w:jc w:val="left"/>
            </w:pPr>
            <w:r w:rsidRPr="00076D22">
              <w:t>35</w:t>
            </w:r>
          </w:p>
        </w:tc>
        <w:tc>
          <w:tcPr>
            <w:tcW w:w="1134" w:type="dxa"/>
            <w:tcBorders>
              <w:top w:val="nil"/>
              <w:left w:val="nil"/>
              <w:bottom w:val="nil"/>
              <w:right w:val="nil"/>
            </w:tcBorders>
          </w:tcPr>
          <w:p w14:paraId="478A03F6"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4C6D255"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A7FB1D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FD5557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63CE5CA" w14:textId="77777777" w:rsidR="004E026B" w:rsidRPr="00076D22" w:rsidRDefault="004E026B" w:rsidP="00511760">
            <w:pPr>
              <w:pStyle w:val="TCTableBody"/>
              <w:jc w:val="left"/>
            </w:pPr>
            <w:r w:rsidRPr="00076D22">
              <w:t>-</w:t>
            </w:r>
          </w:p>
        </w:tc>
      </w:tr>
      <w:tr w:rsidR="004E026B" w:rsidRPr="00076D22" w14:paraId="523D03B8" w14:textId="77777777" w:rsidTr="00511760">
        <w:tc>
          <w:tcPr>
            <w:tcW w:w="709" w:type="dxa"/>
            <w:tcBorders>
              <w:top w:val="nil"/>
              <w:left w:val="nil"/>
              <w:bottom w:val="nil"/>
              <w:right w:val="nil"/>
            </w:tcBorders>
          </w:tcPr>
          <w:p w14:paraId="43D907CC" w14:textId="77777777" w:rsidR="004E026B" w:rsidRPr="00076D22" w:rsidRDefault="004E026B" w:rsidP="00511760">
            <w:pPr>
              <w:pStyle w:val="TCTableBody"/>
              <w:jc w:val="left"/>
            </w:pPr>
            <w:r w:rsidRPr="00076D22">
              <w:t>36</w:t>
            </w:r>
          </w:p>
        </w:tc>
        <w:tc>
          <w:tcPr>
            <w:tcW w:w="1134" w:type="dxa"/>
            <w:tcBorders>
              <w:top w:val="nil"/>
              <w:left w:val="nil"/>
              <w:bottom w:val="nil"/>
              <w:right w:val="nil"/>
            </w:tcBorders>
          </w:tcPr>
          <w:p w14:paraId="780CEDCE"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230BE9BB"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B126202" w14:textId="77777777" w:rsidR="004E026B" w:rsidRPr="00076D22" w:rsidRDefault="004E026B" w:rsidP="00511760">
            <w:pPr>
              <w:pStyle w:val="TCTableBody"/>
              <w:jc w:val="left"/>
            </w:pPr>
            <w:r w:rsidRPr="00076D22">
              <w:t>Pink</w:t>
            </w:r>
          </w:p>
        </w:tc>
        <w:tc>
          <w:tcPr>
            <w:tcW w:w="2126" w:type="dxa"/>
            <w:tcBorders>
              <w:top w:val="nil"/>
              <w:left w:val="nil"/>
              <w:bottom w:val="nil"/>
              <w:right w:val="nil"/>
            </w:tcBorders>
          </w:tcPr>
          <w:p w14:paraId="2B46AD9C" w14:textId="77777777" w:rsidR="004E026B" w:rsidRPr="00076D22" w:rsidRDefault="004E026B" w:rsidP="00511760">
            <w:pPr>
              <w:pStyle w:val="TCTableBody"/>
              <w:jc w:val="left"/>
            </w:pPr>
            <w:r w:rsidRPr="00076D22">
              <w:t>Heroin</w:t>
            </w:r>
          </w:p>
          <w:p w14:paraId="517F0D11" w14:textId="77777777" w:rsidR="004E026B" w:rsidRPr="00076D22" w:rsidRDefault="004E026B" w:rsidP="00511760">
            <w:pPr>
              <w:pStyle w:val="TCTableBody"/>
              <w:jc w:val="left"/>
            </w:pPr>
            <w:r w:rsidRPr="00076D22">
              <w:t>MDMB-4en-PINACA</w:t>
            </w:r>
          </w:p>
          <w:p w14:paraId="12252563" w14:textId="77777777" w:rsidR="004E026B" w:rsidRPr="00076D22" w:rsidRDefault="004E026B" w:rsidP="00511760">
            <w:pPr>
              <w:pStyle w:val="TCTableBody"/>
              <w:jc w:val="left"/>
            </w:pPr>
            <w:r w:rsidRPr="00076D22">
              <w:t>ADB-BUTINACA</w:t>
            </w:r>
          </w:p>
        </w:tc>
        <w:tc>
          <w:tcPr>
            <w:tcW w:w="1395" w:type="dxa"/>
            <w:tcBorders>
              <w:top w:val="nil"/>
              <w:left w:val="nil"/>
              <w:bottom w:val="nil"/>
              <w:right w:val="nil"/>
            </w:tcBorders>
          </w:tcPr>
          <w:p w14:paraId="36180322" w14:textId="77777777" w:rsidR="004E026B" w:rsidRPr="00076D22" w:rsidRDefault="004E026B" w:rsidP="00511760">
            <w:pPr>
              <w:pStyle w:val="TCTableBody"/>
              <w:jc w:val="left"/>
            </w:pPr>
            <w:r w:rsidRPr="00076D22">
              <w:t>0.1 (heroin), 0.28 (SC)</w:t>
            </w:r>
          </w:p>
        </w:tc>
      </w:tr>
      <w:tr w:rsidR="004E026B" w:rsidRPr="00076D22" w14:paraId="78CFBE09" w14:textId="77777777" w:rsidTr="00511760">
        <w:tc>
          <w:tcPr>
            <w:tcW w:w="709" w:type="dxa"/>
            <w:tcBorders>
              <w:top w:val="nil"/>
              <w:left w:val="nil"/>
              <w:bottom w:val="nil"/>
              <w:right w:val="nil"/>
            </w:tcBorders>
          </w:tcPr>
          <w:p w14:paraId="09C497EB" w14:textId="77777777" w:rsidR="004E026B" w:rsidRPr="00076D22" w:rsidRDefault="004E026B" w:rsidP="00511760">
            <w:pPr>
              <w:pStyle w:val="TCTableBody"/>
              <w:jc w:val="left"/>
            </w:pPr>
            <w:r w:rsidRPr="00076D22">
              <w:t>37</w:t>
            </w:r>
          </w:p>
        </w:tc>
        <w:tc>
          <w:tcPr>
            <w:tcW w:w="1134" w:type="dxa"/>
            <w:tcBorders>
              <w:top w:val="nil"/>
              <w:left w:val="nil"/>
              <w:bottom w:val="nil"/>
              <w:right w:val="nil"/>
            </w:tcBorders>
          </w:tcPr>
          <w:p w14:paraId="5604BF54"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0F2CD2C2"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459E1CC4" w14:textId="77777777" w:rsidR="004E026B" w:rsidRPr="00076D22" w:rsidRDefault="004E026B" w:rsidP="00511760">
            <w:pPr>
              <w:pStyle w:val="TCTableBody"/>
              <w:jc w:val="left"/>
            </w:pPr>
            <w:r w:rsidRPr="00076D22">
              <w:t>Blue</w:t>
            </w:r>
          </w:p>
        </w:tc>
        <w:tc>
          <w:tcPr>
            <w:tcW w:w="2126" w:type="dxa"/>
            <w:tcBorders>
              <w:top w:val="nil"/>
              <w:left w:val="nil"/>
              <w:bottom w:val="nil"/>
              <w:right w:val="nil"/>
            </w:tcBorders>
          </w:tcPr>
          <w:p w14:paraId="5DC25F32"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4CAF2C2" w14:textId="77777777" w:rsidR="004E026B" w:rsidRPr="00076D22" w:rsidRDefault="004E026B" w:rsidP="00511760">
            <w:pPr>
              <w:pStyle w:val="TCTableBody"/>
              <w:jc w:val="left"/>
            </w:pPr>
            <w:r w:rsidRPr="00076D22">
              <w:t>0.4</w:t>
            </w:r>
          </w:p>
        </w:tc>
      </w:tr>
      <w:tr w:rsidR="004E026B" w:rsidRPr="00076D22" w14:paraId="18956BDB" w14:textId="77777777" w:rsidTr="00511760">
        <w:tc>
          <w:tcPr>
            <w:tcW w:w="709" w:type="dxa"/>
            <w:tcBorders>
              <w:top w:val="nil"/>
              <w:left w:val="nil"/>
              <w:bottom w:val="nil"/>
              <w:right w:val="nil"/>
            </w:tcBorders>
          </w:tcPr>
          <w:p w14:paraId="54BA5D00" w14:textId="77777777" w:rsidR="004E026B" w:rsidRPr="00076D22" w:rsidRDefault="004E026B" w:rsidP="00511760">
            <w:pPr>
              <w:pStyle w:val="TCTableBody"/>
              <w:jc w:val="left"/>
            </w:pPr>
            <w:r w:rsidRPr="00076D22">
              <w:lastRenderedPageBreak/>
              <w:t>38</w:t>
            </w:r>
          </w:p>
        </w:tc>
        <w:tc>
          <w:tcPr>
            <w:tcW w:w="1134" w:type="dxa"/>
            <w:tcBorders>
              <w:top w:val="nil"/>
              <w:left w:val="nil"/>
              <w:bottom w:val="nil"/>
              <w:right w:val="nil"/>
            </w:tcBorders>
          </w:tcPr>
          <w:p w14:paraId="0C8E9B0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55DEF13A"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64D91E0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862CCB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15442DB" w14:textId="77777777" w:rsidR="004E026B" w:rsidRPr="00076D22" w:rsidRDefault="004E026B" w:rsidP="00511760">
            <w:pPr>
              <w:pStyle w:val="TCTableBody"/>
              <w:jc w:val="left"/>
            </w:pPr>
            <w:r w:rsidRPr="00076D22">
              <w:t>-</w:t>
            </w:r>
          </w:p>
        </w:tc>
      </w:tr>
      <w:tr w:rsidR="004E026B" w:rsidRPr="00076D22" w14:paraId="4122678B" w14:textId="77777777" w:rsidTr="00511760">
        <w:tc>
          <w:tcPr>
            <w:tcW w:w="709" w:type="dxa"/>
            <w:tcBorders>
              <w:top w:val="nil"/>
              <w:left w:val="nil"/>
              <w:bottom w:val="nil"/>
              <w:right w:val="nil"/>
            </w:tcBorders>
          </w:tcPr>
          <w:p w14:paraId="37576F0D" w14:textId="77777777" w:rsidR="004E026B" w:rsidRPr="00076D22" w:rsidRDefault="004E026B" w:rsidP="00511760">
            <w:pPr>
              <w:pStyle w:val="TCTableBody"/>
              <w:jc w:val="left"/>
            </w:pPr>
            <w:r w:rsidRPr="00076D22">
              <w:t>39</w:t>
            </w:r>
          </w:p>
        </w:tc>
        <w:tc>
          <w:tcPr>
            <w:tcW w:w="1134" w:type="dxa"/>
            <w:tcBorders>
              <w:top w:val="nil"/>
              <w:left w:val="nil"/>
              <w:bottom w:val="nil"/>
              <w:right w:val="nil"/>
            </w:tcBorders>
          </w:tcPr>
          <w:p w14:paraId="304C176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22BC70D" w14:textId="77777777" w:rsidR="004E026B" w:rsidRPr="00076D22" w:rsidRDefault="004E026B" w:rsidP="00511760">
            <w:pPr>
              <w:pStyle w:val="TCTableBody"/>
              <w:jc w:val="left"/>
            </w:pPr>
            <w:r w:rsidRPr="00076D22">
              <w:t>Caliburn</w:t>
            </w:r>
          </w:p>
        </w:tc>
        <w:tc>
          <w:tcPr>
            <w:tcW w:w="1276" w:type="dxa"/>
            <w:tcBorders>
              <w:top w:val="nil"/>
              <w:left w:val="nil"/>
              <w:bottom w:val="nil"/>
              <w:right w:val="nil"/>
            </w:tcBorders>
          </w:tcPr>
          <w:p w14:paraId="148033BD"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154D907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BAAC3B2" w14:textId="77777777" w:rsidR="004E026B" w:rsidRPr="00076D22" w:rsidRDefault="004E026B" w:rsidP="00511760">
            <w:pPr>
              <w:pStyle w:val="TCTableBody"/>
              <w:jc w:val="left"/>
            </w:pPr>
            <w:r w:rsidRPr="00076D22">
              <w:t>-</w:t>
            </w:r>
          </w:p>
        </w:tc>
      </w:tr>
      <w:tr w:rsidR="004E026B" w:rsidRPr="00076D22" w14:paraId="00512BB0" w14:textId="77777777" w:rsidTr="00511760">
        <w:tc>
          <w:tcPr>
            <w:tcW w:w="709" w:type="dxa"/>
            <w:tcBorders>
              <w:top w:val="nil"/>
              <w:left w:val="nil"/>
              <w:bottom w:val="nil"/>
              <w:right w:val="nil"/>
            </w:tcBorders>
          </w:tcPr>
          <w:p w14:paraId="5FEB1E34" w14:textId="77777777" w:rsidR="004E026B" w:rsidRPr="00076D22" w:rsidRDefault="004E026B" w:rsidP="00511760">
            <w:pPr>
              <w:pStyle w:val="TCTableBody"/>
              <w:jc w:val="left"/>
            </w:pPr>
            <w:r w:rsidRPr="00076D22">
              <w:t>40</w:t>
            </w:r>
          </w:p>
        </w:tc>
        <w:tc>
          <w:tcPr>
            <w:tcW w:w="1134" w:type="dxa"/>
            <w:tcBorders>
              <w:top w:val="nil"/>
              <w:left w:val="nil"/>
              <w:bottom w:val="nil"/>
              <w:right w:val="nil"/>
            </w:tcBorders>
          </w:tcPr>
          <w:p w14:paraId="59F2A182"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C2AD24A" w14:textId="77777777" w:rsidR="004E026B" w:rsidRPr="00076D22" w:rsidRDefault="004E026B" w:rsidP="00511760">
            <w:pPr>
              <w:pStyle w:val="TCTableBody"/>
              <w:jc w:val="left"/>
            </w:pPr>
            <w:r w:rsidRPr="00076D22">
              <w:t>IVG salt, Cherry bubblegum breeze</w:t>
            </w:r>
          </w:p>
        </w:tc>
        <w:tc>
          <w:tcPr>
            <w:tcW w:w="1276" w:type="dxa"/>
            <w:tcBorders>
              <w:top w:val="nil"/>
              <w:left w:val="nil"/>
              <w:bottom w:val="nil"/>
              <w:right w:val="nil"/>
            </w:tcBorders>
          </w:tcPr>
          <w:p w14:paraId="21D24776"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1B0C46E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1088E8A" w14:textId="77777777" w:rsidR="004E026B" w:rsidRPr="00076D22" w:rsidRDefault="004E026B" w:rsidP="00511760">
            <w:pPr>
              <w:pStyle w:val="TCTableBody"/>
              <w:jc w:val="left"/>
            </w:pPr>
            <w:r w:rsidRPr="00076D22">
              <w:t>-</w:t>
            </w:r>
          </w:p>
        </w:tc>
      </w:tr>
      <w:tr w:rsidR="004E026B" w:rsidRPr="00076D22" w14:paraId="43BA7163" w14:textId="77777777" w:rsidTr="00511760">
        <w:tc>
          <w:tcPr>
            <w:tcW w:w="709" w:type="dxa"/>
            <w:tcBorders>
              <w:top w:val="nil"/>
              <w:left w:val="nil"/>
              <w:bottom w:val="nil"/>
              <w:right w:val="nil"/>
            </w:tcBorders>
          </w:tcPr>
          <w:p w14:paraId="4505B376" w14:textId="77777777" w:rsidR="004E026B" w:rsidRPr="00076D22" w:rsidRDefault="004E026B" w:rsidP="00511760">
            <w:pPr>
              <w:pStyle w:val="TCTableBody"/>
              <w:jc w:val="left"/>
            </w:pPr>
            <w:r w:rsidRPr="00076D22">
              <w:t>41</w:t>
            </w:r>
          </w:p>
        </w:tc>
        <w:tc>
          <w:tcPr>
            <w:tcW w:w="1134" w:type="dxa"/>
            <w:tcBorders>
              <w:top w:val="nil"/>
              <w:left w:val="nil"/>
              <w:bottom w:val="nil"/>
              <w:right w:val="nil"/>
            </w:tcBorders>
          </w:tcPr>
          <w:p w14:paraId="06C29C60"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72F5BCF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85ED1AD"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489ECF8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F8D8881" w14:textId="77777777" w:rsidR="004E026B" w:rsidRPr="00076D22" w:rsidRDefault="004E026B" w:rsidP="00511760">
            <w:pPr>
              <w:pStyle w:val="TCTableBody"/>
              <w:jc w:val="left"/>
            </w:pPr>
            <w:r w:rsidRPr="00076D22">
              <w:t>-</w:t>
            </w:r>
          </w:p>
        </w:tc>
      </w:tr>
      <w:tr w:rsidR="004E026B" w:rsidRPr="00076D22" w14:paraId="2641B278" w14:textId="77777777" w:rsidTr="00511760">
        <w:tc>
          <w:tcPr>
            <w:tcW w:w="709" w:type="dxa"/>
            <w:tcBorders>
              <w:top w:val="nil"/>
              <w:left w:val="nil"/>
              <w:bottom w:val="nil"/>
              <w:right w:val="nil"/>
            </w:tcBorders>
          </w:tcPr>
          <w:p w14:paraId="629CC977" w14:textId="77777777" w:rsidR="004E026B" w:rsidRPr="00076D22" w:rsidRDefault="004E026B" w:rsidP="00511760">
            <w:pPr>
              <w:pStyle w:val="TCTableBody"/>
              <w:jc w:val="left"/>
            </w:pPr>
            <w:r w:rsidRPr="00076D22">
              <w:t>42</w:t>
            </w:r>
          </w:p>
        </w:tc>
        <w:tc>
          <w:tcPr>
            <w:tcW w:w="1134" w:type="dxa"/>
            <w:tcBorders>
              <w:top w:val="nil"/>
              <w:left w:val="nil"/>
              <w:bottom w:val="nil"/>
              <w:right w:val="nil"/>
            </w:tcBorders>
          </w:tcPr>
          <w:p w14:paraId="33E9C6A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2A76C824" w14:textId="77777777" w:rsidR="004E026B" w:rsidRPr="00076D22" w:rsidRDefault="004E026B" w:rsidP="00511760">
            <w:pPr>
              <w:pStyle w:val="TCTableBody"/>
              <w:jc w:val="left"/>
            </w:pPr>
            <w:r w:rsidRPr="00076D22">
              <w:t>Bar juice, watermelon</w:t>
            </w:r>
          </w:p>
        </w:tc>
        <w:tc>
          <w:tcPr>
            <w:tcW w:w="1276" w:type="dxa"/>
            <w:tcBorders>
              <w:top w:val="nil"/>
              <w:left w:val="nil"/>
              <w:bottom w:val="nil"/>
              <w:right w:val="nil"/>
            </w:tcBorders>
          </w:tcPr>
          <w:p w14:paraId="29E8CDE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32F823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0A432E8" w14:textId="77777777" w:rsidR="004E026B" w:rsidRPr="00076D22" w:rsidRDefault="004E026B" w:rsidP="00511760">
            <w:pPr>
              <w:pStyle w:val="TCTableBody"/>
              <w:jc w:val="left"/>
            </w:pPr>
            <w:r w:rsidRPr="00076D22">
              <w:t>-</w:t>
            </w:r>
          </w:p>
        </w:tc>
      </w:tr>
      <w:tr w:rsidR="004E026B" w:rsidRPr="00076D22" w14:paraId="13E4F22D" w14:textId="77777777" w:rsidTr="00511760">
        <w:tc>
          <w:tcPr>
            <w:tcW w:w="709" w:type="dxa"/>
            <w:tcBorders>
              <w:top w:val="nil"/>
              <w:left w:val="nil"/>
              <w:bottom w:val="nil"/>
              <w:right w:val="nil"/>
            </w:tcBorders>
          </w:tcPr>
          <w:p w14:paraId="4168644F" w14:textId="77777777" w:rsidR="004E026B" w:rsidRPr="00076D22" w:rsidRDefault="004E026B" w:rsidP="00511760">
            <w:pPr>
              <w:pStyle w:val="TCTableBody"/>
              <w:jc w:val="left"/>
            </w:pPr>
            <w:r w:rsidRPr="00076D22">
              <w:t>43</w:t>
            </w:r>
          </w:p>
        </w:tc>
        <w:tc>
          <w:tcPr>
            <w:tcW w:w="1134" w:type="dxa"/>
            <w:tcBorders>
              <w:top w:val="nil"/>
              <w:left w:val="nil"/>
              <w:bottom w:val="nil"/>
              <w:right w:val="nil"/>
            </w:tcBorders>
          </w:tcPr>
          <w:p w14:paraId="5CDD05D0"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2634D19C" w14:textId="77777777" w:rsidR="004E026B" w:rsidRPr="00076D22" w:rsidRDefault="004E026B" w:rsidP="00511760">
            <w:pPr>
              <w:pStyle w:val="TCTableBody"/>
              <w:jc w:val="left"/>
            </w:pPr>
            <w:r w:rsidRPr="00076D22">
              <w:t>Elux</w:t>
            </w:r>
          </w:p>
        </w:tc>
        <w:tc>
          <w:tcPr>
            <w:tcW w:w="1276" w:type="dxa"/>
            <w:tcBorders>
              <w:top w:val="nil"/>
              <w:left w:val="nil"/>
              <w:bottom w:val="nil"/>
              <w:right w:val="nil"/>
            </w:tcBorders>
          </w:tcPr>
          <w:p w14:paraId="535A075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FD975B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86D6A3" w14:textId="77777777" w:rsidR="004E026B" w:rsidRPr="00076D22" w:rsidRDefault="004E026B" w:rsidP="00511760">
            <w:pPr>
              <w:pStyle w:val="TCTableBody"/>
              <w:jc w:val="left"/>
            </w:pPr>
            <w:r w:rsidRPr="00076D22">
              <w:t>-</w:t>
            </w:r>
          </w:p>
        </w:tc>
      </w:tr>
      <w:tr w:rsidR="004E026B" w:rsidRPr="00076D22" w14:paraId="09E070AD" w14:textId="77777777" w:rsidTr="00511760">
        <w:tc>
          <w:tcPr>
            <w:tcW w:w="709" w:type="dxa"/>
            <w:tcBorders>
              <w:top w:val="nil"/>
              <w:left w:val="nil"/>
              <w:bottom w:val="nil"/>
              <w:right w:val="nil"/>
            </w:tcBorders>
          </w:tcPr>
          <w:p w14:paraId="512B5C59" w14:textId="77777777" w:rsidR="004E026B" w:rsidRPr="00076D22" w:rsidRDefault="004E026B" w:rsidP="00511760">
            <w:pPr>
              <w:pStyle w:val="TCTableBody"/>
              <w:jc w:val="left"/>
            </w:pPr>
            <w:r w:rsidRPr="00076D22">
              <w:t>44</w:t>
            </w:r>
          </w:p>
        </w:tc>
        <w:tc>
          <w:tcPr>
            <w:tcW w:w="1134" w:type="dxa"/>
            <w:tcBorders>
              <w:top w:val="nil"/>
              <w:left w:val="nil"/>
              <w:bottom w:val="nil"/>
              <w:right w:val="nil"/>
            </w:tcBorders>
          </w:tcPr>
          <w:p w14:paraId="07829E6C"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90451C7"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75C2102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0F20E8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124BFD7" w14:textId="77777777" w:rsidR="004E026B" w:rsidRPr="00076D22" w:rsidRDefault="004E026B" w:rsidP="00511760">
            <w:pPr>
              <w:pStyle w:val="TCTableBody"/>
              <w:jc w:val="left"/>
            </w:pPr>
            <w:r w:rsidRPr="00076D22">
              <w:t>-</w:t>
            </w:r>
          </w:p>
        </w:tc>
      </w:tr>
      <w:tr w:rsidR="004E026B" w:rsidRPr="00076D22" w14:paraId="03359C94" w14:textId="77777777" w:rsidTr="00511760">
        <w:tc>
          <w:tcPr>
            <w:tcW w:w="709" w:type="dxa"/>
            <w:tcBorders>
              <w:top w:val="nil"/>
              <w:left w:val="nil"/>
              <w:bottom w:val="nil"/>
              <w:right w:val="nil"/>
            </w:tcBorders>
          </w:tcPr>
          <w:p w14:paraId="024F60F6" w14:textId="77777777" w:rsidR="004E026B" w:rsidRPr="00076D22" w:rsidRDefault="004E026B" w:rsidP="00511760">
            <w:pPr>
              <w:pStyle w:val="TCTableBody"/>
              <w:jc w:val="left"/>
            </w:pPr>
            <w:r w:rsidRPr="00076D22">
              <w:t>45</w:t>
            </w:r>
          </w:p>
        </w:tc>
        <w:tc>
          <w:tcPr>
            <w:tcW w:w="1134" w:type="dxa"/>
            <w:tcBorders>
              <w:top w:val="nil"/>
              <w:left w:val="nil"/>
              <w:bottom w:val="nil"/>
              <w:right w:val="nil"/>
            </w:tcBorders>
          </w:tcPr>
          <w:p w14:paraId="3A47751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264B8C5" w14:textId="77777777" w:rsidR="004E026B" w:rsidRPr="00076D22" w:rsidRDefault="004E026B" w:rsidP="00511760">
            <w:pPr>
              <w:pStyle w:val="TCTableBody"/>
              <w:jc w:val="left"/>
            </w:pPr>
            <w:r w:rsidRPr="00076D22">
              <w:t>RPM</w:t>
            </w:r>
          </w:p>
        </w:tc>
        <w:tc>
          <w:tcPr>
            <w:tcW w:w="1276" w:type="dxa"/>
            <w:tcBorders>
              <w:top w:val="nil"/>
              <w:left w:val="nil"/>
              <w:bottom w:val="nil"/>
              <w:right w:val="nil"/>
            </w:tcBorders>
          </w:tcPr>
          <w:p w14:paraId="4D11493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B3383AD" w14:textId="77777777" w:rsidR="004E026B" w:rsidRPr="00076D22" w:rsidRDefault="004E026B" w:rsidP="00511760">
            <w:pPr>
              <w:pStyle w:val="TCTableBody"/>
              <w:jc w:val="left"/>
            </w:pPr>
            <w:r w:rsidRPr="00076D22">
              <w:t>MDMB-4en-PINACA</w:t>
            </w:r>
          </w:p>
          <w:p w14:paraId="724F4781" w14:textId="77777777" w:rsidR="004E026B" w:rsidRPr="00076D22" w:rsidRDefault="004E026B" w:rsidP="00511760">
            <w:pPr>
              <w:pStyle w:val="TCTableBody"/>
              <w:jc w:val="left"/>
            </w:pPr>
            <w:r w:rsidRPr="00076D22">
              <w:t>MDMB-INACA</w:t>
            </w:r>
          </w:p>
        </w:tc>
        <w:tc>
          <w:tcPr>
            <w:tcW w:w="1395" w:type="dxa"/>
            <w:tcBorders>
              <w:top w:val="nil"/>
              <w:left w:val="nil"/>
              <w:bottom w:val="nil"/>
              <w:right w:val="nil"/>
            </w:tcBorders>
          </w:tcPr>
          <w:p w14:paraId="667720E3" w14:textId="77777777" w:rsidR="004E026B" w:rsidRPr="00076D22" w:rsidRDefault="004E026B" w:rsidP="00511760">
            <w:pPr>
              <w:pStyle w:val="TCTableBody"/>
              <w:jc w:val="left"/>
            </w:pPr>
            <w:r w:rsidRPr="00511760">
              <w:t>‘low’</w:t>
            </w:r>
          </w:p>
        </w:tc>
      </w:tr>
      <w:tr w:rsidR="004E026B" w:rsidRPr="00076D22" w14:paraId="2BEFA6E4" w14:textId="77777777" w:rsidTr="00511760">
        <w:tc>
          <w:tcPr>
            <w:tcW w:w="709" w:type="dxa"/>
            <w:tcBorders>
              <w:top w:val="nil"/>
              <w:left w:val="nil"/>
              <w:bottom w:val="nil"/>
              <w:right w:val="nil"/>
            </w:tcBorders>
          </w:tcPr>
          <w:p w14:paraId="3AC493C3" w14:textId="77777777" w:rsidR="004E026B" w:rsidRPr="00076D22" w:rsidRDefault="004E026B" w:rsidP="00511760">
            <w:pPr>
              <w:pStyle w:val="TCTableBody"/>
              <w:jc w:val="left"/>
            </w:pPr>
            <w:r w:rsidRPr="00076D22">
              <w:t>46</w:t>
            </w:r>
          </w:p>
        </w:tc>
        <w:tc>
          <w:tcPr>
            <w:tcW w:w="1134" w:type="dxa"/>
            <w:tcBorders>
              <w:top w:val="nil"/>
              <w:left w:val="nil"/>
              <w:bottom w:val="nil"/>
              <w:right w:val="nil"/>
            </w:tcBorders>
          </w:tcPr>
          <w:p w14:paraId="226569F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79E4C0C"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7ED827BF"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579BDD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A752A96" w14:textId="77777777" w:rsidR="004E026B" w:rsidRPr="00076D22" w:rsidRDefault="004E026B" w:rsidP="00511760">
            <w:pPr>
              <w:pStyle w:val="TCTableBody"/>
              <w:jc w:val="left"/>
            </w:pPr>
            <w:r w:rsidRPr="00076D22">
              <w:t>-</w:t>
            </w:r>
          </w:p>
        </w:tc>
      </w:tr>
      <w:tr w:rsidR="004E026B" w:rsidRPr="00076D22" w14:paraId="78040562" w14:textId="77777777" w:rsidTr="00511760">
        <w:tc>
          <w:tcPr>
            <w:tcW w:w="709" w:type="dxa"/>
            <w:tcBorders>
              <w:top w:val="nil"/>
              <w:left w:val="nil"/>
              <w:bottom w:val="nil"/>
              <w:right w:val="nil"/>
            </w:tcBorders>
          </w:tcPr>
          <w:p w14:paraId="23E24FF9" w14:textId="77777777" w:rsidR="004E026B" w:rsidRPr="00076D22" w:rsidRDefault="004E026B" w:rsidP="00511760">
            <w:pPr>
              <w:pStyle w:val="TCTableBody"/>
              <w:jc w:val="left"/>
            </w:pPr>
            <w:r w:rsidRPr="00076D22">
              <w:t>47</w:t>
            </w:r>
          </w:p>
        </w:tc>
        <w:tc>
          <w:tcPr>
            <w:tcW w:w="1134" w:type="dxa"/>
            <w:tcBorders>
              <w:top w:val="nil"/>
              <w:left w:val="nil"/>
              <w:bottom w:val="nil"/>
              <w:right w:val="nil"/>
            </w:tcBorders>
          </w:tcPr>
          <w:p w14:paraId="3C22C07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C3DD013"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0A6429A5"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F9E500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770A8AF" w14:textId="77777777" w:rsidR="004E026B" w:rsidRPr="00076D22" w:rsidRDefault="004E026B" w:rsidP="00511760">
            <w:pPr>
              <w:pStyle w:val="TCTableBody"/>
              <w:jc w:val="left"/>
            </w:pPr>
            <w:r w:rsidRPr="00076D22">
              <w:t>-</w:t>
            </w:r>
          </w:p>
        </w:tc>
      </w:tr>
      <w:tr w:rsidR="004E026B" w:rsidRPr="00076D22" w14:paraId="78542C1C" w14:textId="77777777" w:rsidTr="00511760">
        <w:tc>
          <w:tcPr>
            <w:tcW w:w="709" w:type="dxa"/>
            <w:tcBorders>
              <w:top w:val="nil"/>
              <w:left w:val="nil"/>
              <w:bottom w:val="nil"/>
              <w:right w:val="nil"/>
            </w:tcBorders>
          </w:tcPr>
          <w:p w14:paraId="4D4F6933" w14:textId="77777777" w:rsidR="004E026B" w:rsidRPr="00076D22" w:rsidRDefault="004E026B" w:rsidP="00511760">
            <w:pPr>
              <w:pStyle w:val="TCTableBody"/>
              <w:jc w:val="left"/>
            </w:pPr>
            <w:r w:rsidRPr="00076D22">
              <w:t>48</w:t>
            </w:r>
          </w:p>
        </w:tc>
        <w:tc>
          <w:tcPr>
            <w:tcW w:w="1134" w:type="dxa"/>
            <w:tcBorders>
              <w:top w:val="nil"/>
              <w:left w:val="nil"/>
              <w:bottom w:val="nil"/>
              <w:right w:val="nil"/>
            </w:tcBorders>
          </w:tcPr>
          <w:p w14:paraId="7A83B93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A66790F"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383EFFE7"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63EC176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349FBF7" w14:textId="77777777" w:rsidR="004E026B" w:rsidRPr="00076D22" w:rsidRDefault="004E026B" w:rsidP="00511760">
            <w:pPr>
              <w:pStyle w:val="TCTableBody"/>
              <w:jc w:val="left"/>
            </w:pPr>
            <w:r w:rsidRPr="00076D22">
              <w:t>-</w:t>
            </w:r>
          </w:p>
        </w:tc>
      </w:tr>
      <w:tr w:rsidR="004E026B" w:rsidRPr="00076D22" w14:paraId="01C2F137" w14:textId="77777777" w:rsidTr="00511760">
        <w:tc>
          <w:tcPr>
            <w:tcW w:w="709" w:type="dxa"/>
            <w:tcBorders>
              <w:top w:val="nil"/>
              <w:left w:val="nil"/>
              <w:bottom w:val="nil"/>
              <w:right w:val="nil"/>
            </w:tcBorders>
          </w:tcPr>
          <w:p w14:paraId="502D3844" w14:textId="77777777" w:rsidR="004E026B" w:rsidRPr="00076D22" w:rsidRDefault="004E026B" w:rsidP="00511760">
            <w:pPr>
              <w:pStyle w:val="TCTableBody"/>
              <w:jc w:val="left"/>
            </w:pPr>
            <w:r w:rsidRPr="00076D22">
              <w:t>49</w:t>
            </w:r>
          </w:p>
        </w:tc>
        <w:tc>
          <w:tcPr>
            <w:tcW w:w="1134" w:type="dxa"/>
            <w:tcBorders>
              <w:top w:val="nil"/>
              <w:left w:val="nil"/>
              <w:bottom w:val="nil"/>
              <w:right w:val="nil"/>
            </w:tcBorders>
          </w:tcPr>
          <w:p w14:paraId="71D4598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A7C4FAF"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0E09E849"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D20E7C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2696E8D" w14:textId="77777777" w:rsidR="004E026B" w:rsidRPr="00076D22" w:rsidRDefault="004E026B" w:rsidP="00511760">
            <w:pPr>
              <w:pStyle w:val="TCTableBody"/>
              <w:jc w:val="left"/>
            </w:pPr>
            <w:r w:rsidRPr="00076D22">
              <w:t>-</w:t>
            </w:r>
          </w:p>
        </w:tc>
      </w:tr>
      <w:tr w:rsidR="004E026B" w:rsidRPr="00076D22" w14:paraId="485383D9" w14:textId="77777777" w:rsidTr="00511760">
        <w:tc>
          <w:tcPr>
            <w:tcW w:w="709" w:type="dxa"/>
            <w:tcBorders>
              <w:top w:val="nil"/>
              <w:left w:val="nil"/>
              <w:bottom w:val="nil"/>
              <w:right w:val="nil"/>
            </w:tcBorders>
          </w:tcPr>
          <w:p w14:paraId="2EAC843A" w14:textId="77777777" w:rsidR="004E026B" w:rsidRPr="00076D22" w:rsidRDefault="004E026B" w:rsidP="00511760">
            <w:pPr>
              <w:pStyle w:val="TCTableBody"/>
              <w:jc w:val="left"/>
            </w:pPr>
            <w:r w:rsidRPr="00076D22">
              <w:t>50</w:t>
            </w:r>
          </w:p>
        </w:tc>
        <w:tc>
          <w:tcPr>
            <w:tcW w:w="1134" w:type="dxa"/>
            <w:tcBorders>
              <w:top w:val="nil"/>
              <w:left w:val="nil"/>
              <w:bottom w:val="nil"/>
              <w:right w:val="nil"/>
            </w:tcBorders>
          </w:tcPr>
          <w:p w14:paraId="2B59763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2192853"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3A2CB3CC"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5FFA631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3B7415E" w14:textId="77777777" w:rsidR="004E026B" w:rsidRPr="00076D22" w:rsidRDefault="004E026B" w:rsidP="00511760">
            <w:pPr>
              <w:pStyle w:val="TCTableBody"/>
              <w:jc w:val="left"/>
            </w:pPr>
            <w:r w:rsidRPr="00076D22">
              <w:t>-</w:t>
            </w:r>
          </w:p>
        </w:tc>
      </w:tr>
      <w:tr w:rsidR="004E026B" w:rsidRPr="00076D22" w14:paraId="4F54688A" w14:textId="77777777" w:rsidTr="00511760">
        <w:tc>
          <w:tcPr>
            <w:tcW w:w="709" w:type="dxa"/>
            <w:tcBorders>
              <w:top w:val="nil"/>
              <w:left w:val="nil"/>
              <w:bottom w:val="nil"/>
              <w:right w:val="nil"/>
            </w:tcBorders>
          </w:tcPr>
          <w:p w14:paraId="46F5E75C" w14:textId="77777777" w:rsidR="004E026B" w:rsidRPr="00076D22" w:rsidRDefault="004E026B" w:rsidP="00511760">
            <w:pPr>
              <w:pStyle w:val="TCTableBody"/>
              <w:jc w:val="left"/>
            </w:pPr>
            <w:r w:rsidRPr="00076D22">
              <w:t>51</w:t>
            </w:r>
          </w:p>
        </w:tc>
        <w:tc>
          <w:tcPr>
            <w:tcW w:w="1134" w:type="dxa"/>
            <w:tcBorders>
              <w:top w:val="nil"/>
              <w:left w:val="nil"/>
              <w:bottom w:val="nil"/>
              <w:right w:val="nil"/>
            </w:tcBorders>
          </w:tcPr>
          <w:p w14:paraId="62B991D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41D6BCF"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77BD913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E7964A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216CA1C" w14:textId="77777777" w:rsidR="004E026B" w:rsidRPr="00076D22" w:rsidRDefault="004E026B" w:rsidP="00511760">
            <w:pPr>
              <w:pStyle w:val="TCTableBody"/>
              <w:jc w:val="left"/>
            </w:pPr>
            <w:r w:rsidRPr="00076D22">
              <w:t>-</w:t>
            </w:r>
          </w:p>
        </w:tc>
      </w:tr>
      <w:tr w:rsidR="004E026B" w:rsidRPr="00076D22" w14:paraId="7ED7E844" w14:textId="77777777" w:rsidTr="00511760">
        <w:tc>
          <w:tcPr>
            <w:tcW w:w="709" w:type="dxa"/>
            <w:tcBorders>
              <w:top w:val="nil"/>
              <w:left w:val="nil"/>
              <w:bottom w:val="nil"/>
              <w:right w:val="nil"/>
            </w:tcBorders>
          </w:tcPr>
          <w:p w14:paraId="743B6433" w14:textId="77777777" w:rsidR="004E026B" w:rsidRPr="00076D22" w:rsidRDefault="004E026B" w:rsidP="00511760">
            <w:pPr>
              <w:pStyle w:val="TCTableBody"/>
              <w:jc w:val="left"/>
            </w:pPr>
            <w:r w:rsidRPr="00076D22">
              <w:t>52</w:t>
            </w:r>
          </w:p>
        </w:tc>
        <w:tc>
          <w:tcPr>
            <w:tcW w:w="1134" w:type="dxa"/>
            <w:tcBorders>
              <w:top w:val="nil"/>
              <w:left w:val="nil"/>
              <w:bottom w:val="nil"/>
              <w:right w:val="nil"/>
            </w:tcBorders>
          </w:tcPr>
          <w:p w14:paraId="257FF23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87BDADC"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0287EA3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330ED9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7186B43" w14:textId="77777777" w:rsidR="004E026B" w:rsidRPr="00076D22" w:rsidRDefault="004E026B" w:rsidP="00511760">
            <w:pPr>
              <w:pStyle w:val="TCTableBody"/>
              <w:jc w:val="left"/>
            </w:pPr>
            <w:r w:rsidRPr="00076D22">
              <w:t>-</w:t>
            </w:r>
          </w:p>
        </w:tc>
      </w:tr>
      <w:tr w:rsidR="004E026B" w:rsidRPr="00076D22" w14:paraId="345622BD" w14:textId="77777777" w:rsidTr="00511760">
        <w:tc>
          <w:tcPr>
            <w:tcW w:w="709" w:type="dxa"/>
            <w:tcBorders>
              <w:top w:val="nil"/>
              <w:left w:val="nil"/>
              <w:bottom w:val="nil"/>
              <w:right w:val="nil"/>
            </w:tcBorders>
          </w:tcPr>
          <w:p w14:paraId="3BF66D84" w14:textId="77777777" w:rsidR="004E026B" w:rsidRPr="00076D22" w:rsidRDefault="004E026B" w:rsidP="00511760">
            <w:pPr>
              <w:pStyle w:val="TCTableBody"/>
              <w:jc w:val="left"/>
            </w:pPr>
            <w:r w:rsidRPr="00076D22">
              <w:t>53</w:t>
            </w:r>
          </w:p>
        </w:tc>
        <w:tc>
          <w:tcPr>
            <w:tcW w:w="1134" w:type="dxa"/>
            <w:tcBorders>
              <w:top w:val="nil"/>
              <w:left w:val="nil"/>
              <w:bottom w:val="nil"/>
              <w:right w:val="nil"/>
            </w:tcBorders>
          </w:tcPr>
          <w:p w14:paraId="77D441A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4E8C386"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10A1A35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4048BF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D7A3528" w14:textId="77777777" w:rsidR="004E026B" w:rsidRPr="00076D22" w:rsidRDefault="004E026B" w:rsidP="00511760">
            <w:pPr>
              <w:pStyle w:val="TCTableBody"/>
              <w:jc w:val="left"/>
            </w:pPr>
            <w:r w:rsidRPr="00076D22">
              <w:t>-</w:t>
            </w:r>
          </w:p>
        </w:tc>
      </w:tr>
      <w:tr w:rsidR="004E026B" w:rsidRPr="00076D22" w14:paraId="43FEE275" w14:textId="77777777" w:rsidTr="00511760">
        <w:tc>
          <w:tcPr>
            <w:tcW w:w="709" w:type="dxa"/>
            <w:tcBorders>
              <w:top w:val="nil"/>
              <w:left w:val="nil"/>
              <w:bottom w:val="nil"/>
              <w:right w:val="nil"/>
            </w:tcBorders>
          </w:tcPr>
          <w:p w14:paraId="677F7304" w14:textId="77777777" w:rsidR="004E026B" w:rsidRPr="00076D22" w:rsidRDefault="004E026B" w:rsidP="00511760">
            <w:pPr>
              <w:pStyle w:val="TCTableBody"/>
              <w:jc w:val="left"/>
            </w:pPr>
            <w:r w:rsidRPr="00076D22">
              <w:t>54</w:t>
            </w:r>
          </w:p>
        </w:tc>
        <w:tc>
          <w:tcPr>
            <w:tcW w:w="1134" w:type="dxa"/>
            <w:tcBorders>
              <w:top w:val="nil"/>
              <w:left w:val="nil"/>
              <w:bottom w:val="nil"/>
              <w:right w:val="nil"/>
            </w:tcBorders>
          </w:tcPr>
          <w:p w14:paraId="1F6C4FC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93E1BCE"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7EBD676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333E14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85585E8" w14:textId="77777777" w:rsidR="004E026B" w:rsidRPr="00076D22" w:rsidRDefault="004E026B" w:rsidP="00511760">
            <w:pPr>
              <w:pStyle w:val="TCTableBody"/>
              <w:jc w:val="left"/>
            </w:pPr>
            <w:r w:rsidRPr="00076D22">
              <w:t>-</w:t>
            </w:r>
          </w:p>
        </w:tc>
      </w:tr>
      <w:tr w:rsidR="004E026B" w:rsidRPr="00076D22" w14:paraId="12CB33F3" w14:textId="77777777" w:rsidTr="00511760">
        <w:tc>
          <w:tcPr>
            <w:tcW w:w="709" w:type="dxa"/>
            <w:tcBorders>
              <w:top w:val="nil"/>
              <w:left w:val="nil"/>
              <w:bottom w:val="nil"/>
              <w:right w:val="nil"/>
            </w:tcBorders>
          </w:tcPr>
          <w:p w14:paraId="24427FCB" w14:textId="77777777" w:rsidR="004E026B" w:rsidRPr="00076D22" w:rsidRDefault="004E026B" w:rsidP="00511760">
            <w:pPr>
              <w:pStyle w:val="TCTableBody"/>
              <w:jc w:val="left"/>
            </w:pPr>
            <w:r w:rsidRPr="00076D22">
              <w:t>55</w:t>
            </w:r>
          </w:p>
        </w:tc>
        <w:tc>
          <w:tcPr>
            <w:tcW w:w="1134" w:type="dxa"/>
            <w:tcBorders>
              <w:top w:val="nil"/>
              <w:left w:val="nil"/>
              <w:bottom w:val="nil"/>
              <w:right w:val="nil"/>
            </w:tcBorders>
          </w:tcPr>
          <w:p w14:paraId="262D47B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2242CF0"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30DCD2A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289ED8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069B82C" w14:textId="77777777" w:rsidR="004E026B" w:rsidRPr="00076D22" w:rsidRDefault="004E026B" w:rsidP="00511760">
            <w:pPr>
              <w:pStyle w:val="TCTableBody"/>
              <w:jc w:val="left"/>
            </w:pPr>
            <w:r w:rsidRPr="00076D22">
              <w:t>-</w:t>
            </w:r>
          </w:p>
        </w:tc>
      </w:tr>
      <w:tr w:rsidR="004E026B" w:rsidRPr="00076D22" w14:paraId="254A8510" w14:textId="77777777" w:rsidTr="00511760">
        <w:tc>
          <w:tcPr>
            <w:tcW w:w="709" w:type="dxa"/>
            <w:tcBorders>
              <w:top w:val="nil"/>
              <w:left w:val="nil"/>
              <w:bottom w:val="nil"/>
              <w:right w:val="nil"/>
            </w:tcBorders>
          </w:tcPr>
          <w:p w14:paraId="18949B17" w14:textId="77777777" w:rsidR="004E026B" w:rsidRPr="00076D22" w:rsidRDefault="004E026B" w:rsidP="00511760">
            <w:pPr>
              <w:pStyle w:val="TCTableBody"/>
              <w:jc w:val="left"/>
            </w:pPr>
            <w:r w:rsidRPr="00076D22">
              <w:t>56</w:t>
            </w:r>
          </w:p>
        </w:tc>
        <w:tc>
          <w:tcPr>
            <w:tcW w:w="1134" w:type="dxa"/>
            <w:tcBorders>
              <w:top w:val="nil"/>
              <w:left w:val="nil"/>
              <w:bottom w:val="nil"/>
              <w:right w:val="nil"/>
            </w:tcBorders>
          </w:tcPr>
          <w:p w14:paraId="180E827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FB00983"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1F69D13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98BF0B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89F609F" w14:textId="77777777" w:rsidR="004E026B" w:rsidRPr="00076D22" w:rsidRDefault="004E026B" w:rsidP="00511760">
            <w:pPr>
              <w:pStyle w:val="TCTableBody"/>
              <w:jc w:val="left"/>
            </w:pPr>
            <w:r w:rsidRPr="00076D22">
              <w:t>-</w:t>
            </w:r>
          </w:p>
        </w:tc>
      </w:tr>
      <w:tr w:rsidR="004E026B" w:rsidRPr="00076D22" w14:paraId="74C54FCD" w14:textId="77777777" w:rsidTr="00511760">
        <w:tc>
          <w:tcPr>
            <w:tcW w:w="709" w:type="dxa"/>
            <w:tcBorders>
              <w:top w:val="nil"/>
              <w:left w:val="nil"/>
              <w:bottom w:val="nil"/>
              <w:right w:val="nil"/>
            </w:tcBorders>
          </w:tcPr>
          <w:p w14:paraId="36DF6D5C" w14:textId="77777777" w:rsidR="004E026B" w:rsidRPr="00076D22" w:rsidRDefault="004E026B" w:rsidP="00511760">
            <w:pPr>
              <w:pStyle w:val="TCTableBody"/>
              <w:jc w:val="left"/>
            </w:pPr>
            <w:r w:rsidRPr="00076D22">
              <w:t>57</w:t>
            </w:r>
          </w:p>
        </w:tc>
        <w:tc>
          <w:tcPr>
            <w:tcW w:w="1134" w:type="dxa"/>
            <w:tcBorders>
              <w:top w:val="nil"/>
              <w:left w:val="nil"/>
              <w:bottom w:val="nil"/>
              <w:right w:val="nil"/>
            </w:tcBorders>
          </w:tcPr>
          <w:p w14:paraId="3473454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534987E"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0DCAF75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E80593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CEC6AAD" w14:textId="77777777" w:rsidR="004E026B" w:rsidRPr="00076D22" w:rsidRDefault="004E026B" w:rsidP="00511760">
            <w:pPr>
              <w:pStyle w:val="TCTableBody"/>
              <w:jc w:val="left"/>
            </w:pPr>
            <w:r w:rsidRPr="00076D22">
              <w:t>-</w:t>
            </w:r>
          </w:p>
        </w:tc>
      </w:tr>
      <w:tr w:rsidR="004E026B" w:rsidRPr="00076D22" w14:paraId="7AC4E271" w14:textId="77777777" w:rsidTr="00511760">
        <w:tc>
          <w:tcPr>
            <w:tcW w:w="709" w:type="dxa"/>
            <w:tcBorders>
              <w:top w:val="nil"/>
              <w:left w:val="nil"/>
              <w:bottom w:val="nil"/>
              <w:right w:val="nil"/>
            </w:tcBorders>
          </w:tcPr>
          <w:p w14:paraId="50936D53" w14:textId="77777777" w:rsidR="004E026B" w:rsidRPr="00076D22" w:rsidRDefault="004E026B" w:rsidP="00511760">
            <w:pPr>
              <w:pStyle w:val="TCTableBody"/>
              <w:jc w:val="left"/>
            </w:pPr>
            <w:r w:rsidRPr="00076D22">
              <w:t>58</w:t>
            </w:r>
          </w:p>
        </w:tc>
        <w:tc>
          <w:tcPr>
            <w:tcW w:w="1134" w:type="dxa"/>
            <w:tcBorders>
              <w:top w:val="nil"/>
              <w:left w:val="nil"/>
              <w:bottom w:val="nil"/>
              <w:right w:val="nil"/>
            </w:tcBorders>
          </w:tcPr>
          <w:p w14:paraId="42D5DAC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135CA2C"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799CC55"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5240A44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EA477A" w14:textId="77777777" w:rsidR="004E026B" w:rsidRPr="00076D22" w:rsidRDefault="004E026B" w:rsidP="00511760">
            <w:pPr>
              <w:pStyle w:val="TCTableBody"/>
              <w:jc w:val="left"/>
            </w:pPr>
            <w:r w:rsidRPr="00076D22">
              <w:t>-</w:t>
            </w:r>
          </w:p>
        </w:tc>
      </w:tr>
      <w:tr w:rsidR="004E026B" w:rsidRPr="00076D22" w14:paraId="380CCB0B" w14:textId="77777777" w:rsidTr="00511760">
        <w:tc>
          <w:tcPr>
            <w:tcW w:w="709" w:type="dxa"/>
            <w:tcBorders>
              <w:top w:val="nil"/>
              <w:left w:val="nil"/>
              <w:bottom w:val="nil"/>
              <w:right w:val="nil"/>
            </w:tcBorders>
          </w:tcPr>
          <w:p w14:paraId="6E30020F" w14:textId="77777777" w:rsidR="004E026B" w:rsidRPr="00076D22" w:rsidRDefault="004E026B" w:rsidP="00511760">
            <w:pPr>
              <w:pStyle w:val="TCTableBody"/>
              <w:jc w:val="left"/>
            </w:pPr>
            <w:r w:rsidRPr="00076D22">
              <w:t>59</w:t>
            </w:r>
          </w:p>
        </w:tc>
        <w:tc>
          <w:tcPr>
            <w:tcW w:w="1134" w:type="dxa"/>
            <w:tcBorders>
              <w:top w:val="nil"/>
              <w:left w:val="nil"/>
              <w:bottom w:val="nil"/>
              <w:right w:val="nil"/>
            </w:tcBorders>
          </w:tcPr>
          <w:p w14:paraId="42CBE0C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27AF85A"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6296682A"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F26FA6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56252BC" w14:textId="77777777" w:rsidR="004E026B" w:rsidRPr="00076D22" w:rsidRDefault="004E026B" w:rsidP="00511760">
            <w:pPr>
              <w:pStyle w:val="TCTableBody"/>
              <w:jc w:val="left"/>
            </w:pPr>
            <w:r w:rsidRPr="00076D22">
              <w:t>-</w:t>
            </w:r>
          </w:p>
        </w:tc>
      </w:tr>
      <w:tr w:rsidR="004E026B" w:rsidRPr="00076D22" w14:paraId="238E1E82" w14:textId="77777777" w:rsidTr="00511760">
        <w:tc>
          <w:tcPr>
            <w:tcW w:w="709" w:type="dxa"/>
            <w:tcBorders>
              <w:top w:val="nil"/>
              <w:left w:val="nil"/>
              <w:bottom w:val="nil"/>
              <w:right w:val="nil"/>
            </w:tcBorders>
          </w:tcPr>
          <w:p w14:paraId="5DD6292E" w14:textId="77777777" w:rsidR="004E026B" w:rsidRPr="00076D22" w:rsidRDefault="004E026B" w:rsidP="00511760">
            <w:pPr>
              <w:pStyle w:val="TCTableBody"/>
              <w:jc w:val="left"/>
            </w:pPr>
            <w:r w:rsidRPr="00076D22">
              <w:t>60</w:t>
            </w:r>
          </w:p>
        </w:tc>
        <w:tc>
          <w:tcPr>
            <w:tcW w:w="1134" w:type="dxa"/>
            <w:tcBorders>
              <w:top w:val="nil"/>
              <w:left w:val="nil"/>
              <w:bottom w:val="nil"/>
              <w:right w:val="nil"/>
            </w:tcBorders>
          </w:tcPr>
          <w:p w14:paraId="7BF6AEC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9C567F"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5AF1B2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9B293C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2DBC129" w14:textId="77777777" w:rsidR="004E026B" w:rsidRPr="00076D22" w:rsidRDefault="004E026B" w:rsidP="00511760">
            <w:pPr>
              <w:pStyle w:val="TCTableBody"/>
              <w:jc w:val="left"/>
            </w:pPr>
            <w:r w:rsidRPr="00076D22">
              <w:t>-</w:t>
            </w:r>
          </w:p>
        </w:tc>
      </w:tr>
      <w:tr w:rsidR="004E026B" w:rsidRPr="00076D22" w14:paraId="75B7C62F" w14:textId="77777777" w:rsidTr="00511760">
        <w:tc>
          <w:tcPr>
            <w:tcW w:w="709" w:type="dxa"/>
            <w:tcBorders>
              <w:top w:val="nil"/>
              <w:left w:val="nil"/>
              <w:bottom w:val="nil"/>
              <w:right w:val="nil"/>
            </w:tcBorders>
          </w:tcPr>
          <w:p w14:paraId="1E352830" w14:textId="77777777" w:rsidR="004E026B" w:rsidRPr="00076D22" w:rsidRDefault="004E026B" w:rsidP="00511760">
            <w:pPr>
              <w:pStyle w:val="TCTableBody"/>
              <w:jc w:val="left"/>
            </w:pPr>
            <w:r w:rsidRPr="00076D22">
              <w:t>61</w:t>
            </w:r>
          </w:p>
        </w:tc>
        <w:tc>
          <w:tcPr>
            <w:tcW w:w="1134" w:type="dxa"/>
            <w:tcBorders>
              <w:top w:val="nil"/>
              <w:left w:val="nil"/>
              <w:bottom w:val="nil"/>
              <w:right w:val="nil"/>
            </w:tcBorders>
          </w:tcPr>
          <w:p w14:paraId="78536D6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39A3DC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F40B7E9"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0DC3D7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C2EAD37" w14:textId="77777777" w:rsidR="004E026B" w:rsidRPr="00076D22" w:rsidRDefault="004E026B" w:rsidP="00511760">
            <w:pPr>
              <w:pStyle w:val="TCTableBody"/>
              <w:jc w:val="left"/>
            </w:pPr>
            <w:r w:rsidRPr="00076D22">
              <w:t>-</w:t>
            </w:r>
          </w:p>
        </w:tc>
      </w:tr>
      <w:tr w:rsidR="004E026B" w:rsidRPr="00076D22" w14:paraId="42E6A64B" w14:textId="77777777" w:rsidTr="00511760">
        <w:tc>
          <w:tcPr>
            <w:tcW w:w="709" w:type="dxa"/>
            <w:tcBorders>
              <w:top w:val="nil"/>
              <w:left w:val="nil"/>
              <w:bottom w:val="nil"/>
              <w:right w:val="nil"/>
            </w:tcBorders>
          </w:tcPr>
          <w:p w14:paraId="263AE38D" w14:textId="77777777" w:rsidR="004E026B" w:rsidRPr="00076D22" w:rsidRDefault="004E026B" w:rsidP="00511760">
            <w:pPr>
              <w:pStyle w:val="TCTableBody"/>
              <w:jc w:val="left"/>
            </w:pPr>
            <w:r w:rsidRPr="00076D22">
              <w:t>62</w:t>
            </w:r>
          </w:p>
        </w:tc>
        <w:tc>
          <w:tcPr>
            <w:tcW w:w="1134" w:type="dxa"/>
            <w:tcBorders>
              <w:top w:val="nil"/>
              <w:left w:val="nil"/>
              <w:bottom w:val="nil"/>
              <w:right w:val="nil"/>
            </w:tcBorders>
          </w:tcPr>
          <w:p w14:paraId="3C38500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7639C32" w14:textId="77777777" w:rsidR="004E026B" w:rsidRPr="00076D22" w:rsidRDefault="004E026B" w:rsidP="00511760">
            <w:pPr>
              <w:pStyle w:val="TCTableBody"/>
              <w:jc w:val="left"/>
            </w:pPr>
            <w:r w:rsidRPr="00076D22">
              <w:t>Hyati</w:t>
            </w:r>
          </w:p>
        </w:tc>
        <w:tc>
          <w:tcPr>
            <w:tcW w:w="1276" w:type="dxa"/>
            <w:tcBorders>
              <w:top w:val="nil"/>
              <w:left w:val="nil"/>
              <w:bottom w:val="nil"/>
              <w:right w:val="nil"/>
            </w:tcBorders>
          </w:tcPr>
          <w:p w14:paraId="236C211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63DB9D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90FEC3D" w14:textId="77777777" w:rsidR="004E026B" w:rsidRPr="00076D22" w:rsidRDefault="004E026B" w:rsidP="00511760">
            <w:pPr>
              <w:pStyle w:val="TCTableBody"/>
              <w:jc w:val="left"/>
            </w:pPr>
            <w:r w:rsidRPr="00076D22">
              <w:t>-</w:t>
            </w:r>
          </w:p>
        </w:tc>
      </w:tr>
      <w:tr w:rsidR="004E026B" w:rsidRPr="00076D22" w14:paraId="6D28C8A1" w14:textId="77777777" w:rsidTr="00511760">
        <w:tc>
          <w:tcPr>
            <w:tcW w:w="709" w:type="dxa"/>
            <w:tcBorders>
              <w:top w:val="nil"/>
              <w:left w:val="nil"/>
              <w:bottom w:val="nil"/>
              <w:right w:val="nil"/>
            </w:tcBorders>
          </w:tcPr>
          <w:p w14:paraId="258665B0" w14:textId="77777777" w:rsidR="004E026B" w:rsidRPr="00076D22" w:rsidRDefault="004E026B" w:rsidP="00511760">
            <w:pPr>
              <w:pStyle w:val="TCTableBody"/>
              <w:jc w:val="left"/>
            </w:pPr>
            <w:r w:rsidRPr="00076D22">
              <w:t>63</w:t>
            </w:r>
          </w:p>
        </w:tc>
        <w:tc>
          <w:tcPr>
            <w:tcW w:w="1134" w:type="dxa"/>
            <w:tcBorders>
              <w:top w:val="nil"/>
              <w:left w:val="nil"/>
              <w:bottom w:val="nil"/>
              <w:right w:val="nil"/>
            </w:tcBorders>
          </w:tcPr>
          <w:p w14:paraId="2FF7CDA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0987846"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044AE6A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87F6A9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B29C99F" w14:textId="77777777" w:rsidR="004E026B" w:rsidRPr="00076D22" w:rsidRDefault="004E026B" w:rsidP="00511760">
            <w:pPr>
              <w:pStyle w:val="TCTableBody"/>
              <w:jc w:val="left"/>
            </w:pPr>
            <w:r w:rsidRPr="00076D22">
              <w:t>-</w:t>
            </w:r>
          </w:p>
        </w:tc>
      </w:tr>
      <w:tr w:rsidR="004E026B" w:rsidRPr="00076D22" w14:paraId="7D43FBE0" w14:textId="77777777" w:rsidTr="00511760">
        <w:tc>
          <w:tcPr>
            <w:tcW w:w="709" w:type="dxa"/>
            <w:tcBorders>
              <w:top w:val="nil"/>
              <w:left w:val="nil"/>
              <w:bottom w:val="nil"/>
              <w:right w:val="nil"/>
            </w:tcBorders>
          </w:tcPr>
          <w:p w14:paraId="50A5A998" w14:textId="77777777" w:rsidR="004E026B" w:rsidRPr="00076D22" w:rsidRDefault="004E026B" w:rsidP="00511760">
            <w:pPr>
              <w:pStyle w:val="TCTableBody"/>
              <w:jc w:val="left"/>
            </w:pPr>
            <w:r w:rsidRPr="00076D22">
              <w:t>64</w:t>
            </w:r>
          </w:p>
        </w:tc>
        <w:tc>
          <w:tcPr>
            <w:tcW w:w="1134" w:type="dxa"/>
            <w:tcBorders>
              <w:top w:val="nil"/>
              <w:left w:val="nil"/>
              <w:bottom w:val="nil"/>
              <w:right w:val="nil"/>
            </w:tcBorders>
          </w:tcPr>
          <w:p w14:paraId="7E6815A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A132438"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4B616B0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354FBE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E4FFA59" w14:textId="77777777" w:rsidR="004E026B" w:rsidRPr="00076D22" w:rsidRDefault="004E026B" w:rsidP="00511760">
            <w:pPr>
              <w:pStyle w:val="TCTableBody"/>
              <w:jc w:val="left"/>
            </w:pPr>
            <w:r w:rsidRPr="00076D22">
              <w:t>-</w:t>
            </w:r>
          </w:p>
        </w:tc>
      </w:tr>
      <w:tr w:rsidR="004E026B" w:rsidRPr="00076D22" w14:paraId="2ED7B74A" w14:textId="77777777" w:rsidTr="00511760">
        <w:tc>
          <w:tcPr>
            <w:tcW w:w="709" w:type="dxa"/>
            <w:tcBorders>
              <w:top w:val="nil"/>
              <w:left w:val="nil"/>
              <w:bottom w:val="single" w:sz="4" w:space="0" w:color="auto"/>
              <w:right w:val="nil"/>
            </w:tcBorders>
          </w:tcPr>
          <w:p w14:paraId="3422AE85" w14:textId="77777777" w:rsidR="004E026B" w:rsidRPr="00076D22" w:rsidRDefault="004E026B" w:rsidP="00511760">
            <w:pPr>
              <w:pStyle w:val="TCTableBody"/>
              <w:jc w:val="left"/>
            </w:pPr>
            <w:r w:rsidRPr="00076D22">
              <w:t>65</w:t>
            </w:r>
          </w:p>
        </w:tc>
        <w:tc>
          <w:tcPr>
            <w:tcW w:w="1134" w:type="dxa"/>
            <w:tcBorders>
              <w:top w:val="nil"/>
              <w:left w:val="nil"/>
              <w:bottom w:val="single" w:sz="4" w:space="0" w:color="auto"/>
              <w:right w:val="nil"/>
            </w:tcBorders>
          </w:tcPr>
          <w:p w14:paraId="318DFEC2"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2F73152B" w14:textId="77777777" w:rsidR="004E026B" w:rsidRPr="00076D22" w:rsidRDefault="004E026B" w:rsidP="00511760">
            <w:pPr>
              <w:pStyle w:val="TCTableBody"/>
              <w:jc w:val="left"/>
            </w:pPr>
            <w:r w:rsidRPr="00076D22">
              <w:t>Lost MAry</w:t>
            </w:r>
          </w:p>
        </w:tc>
        <w:tc>
          <w:tcPr>
            <w:tcW w:w="1276" w:type="dxa"/>
            <w:tcBorders>
              <w:top w:val="nil"/>
              <w:left w:val="nil"/>
              <w:bottom w:val="single" w:sz="4" w:space="0" w:color="auto"/>
              <w:right w:val="nil"/>
            </w:tcBorders>
          </w:tcPr>
          <w:p w14:paraId="6CFFF167" w14:textId="77777777" w:rsidR="004E026B" w:rsidRPr="00076D22" w:rsidRDefault="004E026B" w:rsidP="00511760">
            <w:pPr>
              <w:pStyle w:val="TCTableBody"/>
              <w:jc w:val="left"/>
            </w:pPr>
            <w:r w:rsidRPr="00076D22">
              <w:t>Brown</w:t>
            </w:r>
          </w:p>
        </w:tc>
        <w:tc>
          <w:tcPr>
            <w:tcW w:w="2126" w:type="dxa"/>
            <w:tcBorders>
              <w:top w:val="nil"/>
              <w:left w:val="nil"/>
              <w:bottom w:val="single" w:sz="4" w:space="0" w:color="auto"/>
              <w:right w:val="nil"/>
            </w:tcBorders>
          </w:tcPr>
          <w:p w14:paraId="31DCF401"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0489A04F" w14:textId="77777777" w:rsidR="004E026B" w:rsidRPr="00076D22" w:rsidRDefault="004E026B" w:rsidP="00511760">
            <w:pPr>
              <w:pStyle w:val="TCTableBody"/>
              <w:jc w:val="left"/>
            </w:pPr>
            <w:r w:rsidRPr="00076D22">
              <w:t>-</w:t>
            </w:r>
          </w:p>
        </w:tc>
      </w:tr>
      <w:tr w:rsidR="004E026B" w:rsidRPr="00076D22" w14:paraId="5A5C3BA4" w14:textId="77777777" w:rsidTr="00511760">
        <w:tc>
          <w:tcPr>
            <w:tcW w:w="709" w:type="dxa"/>
            <w:tcBorders>
              <w:top w:val="single" w:sz="4" w:space="0" w:color="auto"/>
              <w:left w:val="nil"/>
              <w:bottom w:val="single" w:sz="4" w:space="0" w:color="auto"/>
              <w:right w:val="single" w:sz="4" w:space="0" w:color="auto"/>
            </w:tcBorders>
          </w:tcPr>
          <w:p w14:paraId="249F5B64" w14:textId="77777777" w:rsidR="004E026B" w:rsidRPr="00076D22" w:rsidRDefault="004E026B" w:rsidP="00511760">
            <w:pPr>
              <w:pStyle w:val="TCTableBody"/>
              <w:jc w:val="left"/>
            </w:pPr>
            <w:r w:rsidRPr="00076D22">
              <w:t>R2S3</w:t>
            </w:r>
          </w:p>
        </w:tc>
        <w:tc>
          <w:tcPr>
            <w:tcW w:w="1134" w:type="dxa"/>
            <w:tcBorders>
              <w:top w:val="single" w:sz="4" w:space="0" w:color="auto"/>
              <w:left w:val="single" w:sz="4" w:space="0" w:color="auto"/>
              <w:bottom w:val="single" w:sz="4" w:space="0" w:color="auto"/>
              <w:right w:val="single" w:sz="4" w:space="0" w:color="auto"/>
            </w:tcBorders>
          </w:tcPr>
          <w:p w14:paraId="1081C613" w14:textId="77777777" w:rsidR="004E026B" w:rsidRPr="00076D22" w:rsidRDefault="004E026B" w:rsidP="00511760">
            <w:pPr>
              <w:pStyle w:val="TCTableBody"/>
              <w:jc w:val="left"/>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5D9889F6" w14:textId="77777777" w:rsidR="004E026B" w:rsidRPr="00076D22" w:rsidRDefault="004E026B" w:rsidP="00511760">
            <w:pPr>
              <w:pStyle w:val="TCTableBody"/>
              <w:jc w:val="left"/>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3FF19203" w14:textId="77777777" w:rsidR="004E026B" w:rsidRPr="00076D22" w:rsidRDefault="004E026B" w:rsidP="00511760">
            <w:pPr>
              <w:pStyle w:val="TCTableBody"/>
              <w:jc w:val="left"/>
            </w:pPr>
            <w:r w:rsidRPr="00076D22">
              <w:t>Liquid colour</w:t>
            </w:r>
          </w:p>
        </w:tc>
        <w:tc>
          <w:tcPr>
            <w:tcW w:w="2126" w:type="dxa"/>
            <w:tcBorders>
              <w:top w:val="single" w:sz="4" w:space="0" w:color="auto"/>
              <w:left w:val="single" w:sz="4" w:space="0" w:color="auto"/>
              <w:bottom w:val="single" w:sz="4" w:space="0" w:color="auto"/>
              <w:right w:val="single" w:sz="4" w:space="0" w:color="auto"/>
            </w:tcBorders>
          </w:tcPr>
          <w:p w14:paraId="317B494B" w14:textId="77777777" w:rsidR="004E026B" w:rsidRPr="00076D22" w:rsidRDefault="004E026B" w:rsidP="00511760">
            <w:pPr>
              <w:pStyle w:val="TCTableBody"/>
              <w:jc w:val="left"/>
            </w:pPr>
            <w:r w:rsidRPr="00076D22">
              <w:t>LC-MS result</w:t>
            </w:r>
          </w:p>
        </w:tc>
        <w:tc>
          <w:tcPr>
            <w:tcW w:w="1395" w:type="dxa"/>
            <w:tcBorders>
              <w:top w:val="single" w:sz="4" w:space="0" w:color="auto"/>
              <w:left w:val="single" w:sz="4" w:space="0" w:color="auto"/>
              <w:bottom w:val="single" w:sz="4" w:space="0" w:color="auto"/>
              <w:right w:val="nil"/>
            </w:tcBorders>
          </w:tcPr>
          <w:p w14:paraId="61B791AB" w14:textId="77777777" w:rsidR="004E026B" w:rsidRPr="00076D22" w:rsidRDefault="004E026B" w:rsidP="00511760">
            <w:pPr>
              <w:pStyle w:val="TCTableBody"/>
              <w:jc w:val="left"/>
            </w:pPr>
            <w:r w:rsidRPr="00076D22">
              <w:t>Quant (mg / mL)</w:t>
            </w:r>
          </w:p>
        </w:tc>
      </w:tr>
      <w:tr w:rsidR="004E026B" w:rsidRPr="00076D22" w14:paraId="016BB85E" w14:textId="77777777" w:rsidTr="00511760">
        <w:tc>
          <w:tcPr>
            <w:tcW w:w="709" w:type="dxa"/>
            <w:tcBorders>
              <w:top w:val="single" w:sz="4" w:space="0" w:color="auto"/>
              <w:left w:val="nil"/>
              <w:bottom w:val="nil"/>
              <w:right w:val="nil"/>
            </w:tcBorders>
          </w:tcPr>
          <w:p w14:paraId="1F68D959" w14:textId="77777777" w:rsidR="004E026B" w:rsidRPr="00076D22" w:rsidRDefault="004E026B" w:rsidP="00511760">
            <w:pPr>
              <w:pStyle w:val="TCTableBody"/>
              <w:jc w:val="left"/>
            </w:pPr>
            <w:r w:rsidRPr="00076D22">
              <w:t>66</w:t>
            </w:r>
          </w:p>
        </w:tc>
        <w:tc>
          <w:tcPr>
            <w:tcW w:w="1134" w:type="dxa"/>
            <w:tcBorders>
              <w:top w:val="single" w:sz="4" w:space="0" w:color="auto"/>
              <w:left w:val="nil"/>
              <w:bottom w:val="nil"/>
              <w:right w:val="nil"/>
            </w:tcBorders>
          </w:tcPr>
          <w:p w14:paraId="1466EBD9" w14:textId="77777777" w:rsidR="004E026B" w:rsidRPr="00076D22" w:rsidRDefault="004E026B" w:rsidP="00511760">
            <w:pPr>
              <w:pStyle w:val="TCTableBody"/>
              <w:jc w:val="left"/>
            </w:pPr>
            <w:r w:rsidRPr="00076D22">
              <w:t>UB</w:t>
            </w:r>
          </w:p>
        </w:tc>
        <w:tc>
          <w:tcPr>
            <w:tcW w:w="3402" w:type="dxa"/>
            <w:tcBorders>
              <w:top w:val="single" w:sz="4" w:space="0" w:color="auto"/>
              <w:left w:val="nil"/>
              <w:bottom w:val="nil"/>
              <w:right w:val="nil"/>
            </w:tcBorders>
          </w:tcPr>
          <w:p w14:paraId="4B72A65E" w14:textId="77777777" w:rsidR="004E026B" w:rsidRPr="00076D22" w:rsidRDefault="004E026B" w:rsidP="00511760">
            <w:pPr>
              <w:pStyle w:val="TCTableBody"/>
              <w:jc w:val="left"/>
            </w:pPr>
            <w:r w:rsidRPr="00076D22">
              <w:t>-</w:t>
            </w:r>
          </w:p>
        </w:tc>
        <w:tc>
          <w:tcPr>
            <w:tcW w:w="1276" w:type="dxa"/>
            <w:tcBorders>
              <w:top w:val="single" w:sz="4" w:space="0" w:color="auto"/>
              <w:left w:val="nil"/>
              <w:bottom w:val="nil"/>
              <w:right w:val="nil"/>
            </w:tcBorders>
          </w:tcPr>
          <w:p w14:paraId="08654961"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30BCD0ED" w14:textId="77777777" w:rsidR="004E026B" w:rsidRPr="00076D22" w:rsidRDefault="004E026B" w:rsidP="00511760">
            <w:pPr>
              <w:pStyle w:val="TCTableBody"/>
              <w:jc w:val="left"/>
            </w:pPr>
            <w:r w:rsidRPr="00076D22">
              <w:t>NDD</w:t>
            </w:r>
          </w:p>
        </w:tc>
        <w:tc>
          <w:tcPr>
            <w:tcW w:w="1395" w:type="dxa"/>
            <w:tcBorders>
              <w:top w:val="single" w:sz="4" w:space="0" w:color="auto"/>
              <w:left w:val="nil"/>
              <w:bottom w:val="nil"/>
              <w:right w:val="nil"/>
            </w:tcBorders>
          </w:tcPr>
          <w:p w14:paraId="56A7E0E6" w14:textId="77777777" w:rsidR="004E026B" w:rsidRPr="00076D22" w:rsidRDefault="004E026B" w:rsidP="00511760">
            <w:pPr>
              <w:pStyle w:val="TCTableBody"/>
              <w:jc w:val="left"/>
            </w:pPr>
            <w:r w:rsidRPr="00076D22">
              <w:t>-</w:t>
            </w:r>
          </w:p>
        </w:tc>
      </w:tr>
      <w:tr w:rsidR="004E026B" w:rsidRPr="00076D22" w14:paraId="5DF091F7" w14:textId="77777777" w:rsidTr="00511760">
        <w:tc>
          <w:tcPr>
            <w:tcW w:w="709" w:type="dxa"/>
            <w:tcBorders>
              <w:top w:val="nil"/>
              <w:left w:val="nil"/>
              <w:bottom w:val="nil"/>
              <w:right w:val="nil"/>
            </w:tcBorders>
          </w:tcPr>
          <w:p w14:paraId="1C8C9557" w14:textId="77777777" w:rsidR="004E026B" w:rsidRPr="00076D22" w:rsidRDefault="004E026B" w:rsidP="00511760">
            <w:pPr>
              <w:pStyle w:val="TCTableBody"/>
              <w:jc w:val="left"/>
            </w:pPr>
            <w:r w:rsidRPr="00076D22">
              <w:t>67</w:t>
            </w:r>
          </w:p>
        </w:tc>
        <w:tc>
          <w:tcPr>
            <w:tcW w:w="1134" w:type="dxa"/>
            <w:tcBorders>
              <w:top w:val="nil"/>
              <w:left w:val="nil"/>
              <w:bottom w:val="nil"/>
              <w:right w:val="nil"/>
            </w:tcBorders>
          </w:tcPr>
          <w:p w14:paraId="5849DE02"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24D6C8EF"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EE73EA8" w14:textId="77777777" w:rsidR="004E026B" w:rsidRPr="00076D22" w:rsidRDefault="004E026B" w:rsidP="00511760">
            <w:pPr>
              <w:pStyle w:val="TCTableBody"/>
              <w:jc w:val="left"/>
            </w:pPr>
            <w:r w:rsidRPr="00076D22">
              <w:t>Red</w:t>
            </w:r>
          </w:p>
        </w:tc>
        <w:tc>
          <w:tcPr>
            <w:tcW w:w="2126" w:type="dxa"/>
            <w:tcBorders>
              <w:top w:val="nil"/>
              <w:left w:val="nil"/>
              <w:bottom w:val="nil"/>
              <w:right w:val="nil"/>
            </w:tcBorders>
          </w:tcPr>
          <w:p w14:paraId="685B97F5" w14:textId="77777777" w:rsidR="004E026B" w:rsidRPr="00511760" w:rsidRDefault="004E026B" w:rsidP="00511760">
            <w:pPr>
              <w:pStyle w:val="TCTableBody"/>
              <w:jc w:val="left"/>
            </w:pPr>
            <w:r w:rsidRPr="00511760">
              <w:t>MDMB-4en-PINACA</w:t>
            </w:r>
          </w:p>
          <w:p w14:paraId="1CE1858C"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12CD02C9" w14:textId="77777777" w:rsidR="004E026B" w:rsidRPr="00076D22" w:rsidRDefault="004E026B" w:rsidP="00511760">
            <w:pPr>
              <w:pStyle w:val="TCTableBody"/>
              <w:jc w:val="left"/>
            </w:pPr>
            <w:r w:rsidRPr="00076D22">
              <w:t>0.54</w:t>
            </w:r>
          </w:p>
        </w:tc>
      </w:tr>
      <w:tr w:rsidR="004E026B" w:rsidRPr="00076D22" w14:paraId="588D3326" w14:textId="77777777" w:rsidTr="00511760">
        <w:tc>
          <w:tcPr>
            <w:tcW w:w="709" w:type="dxa"/>
            <w:tcBorders>
              <w:top w:val="nil"/>
              <w:left w:val="nil"/>
              <w:bottom w:val="nil"/>
              <w:right w:val="nil"/>
            </w:tcBorders>
          </w:tcPr>
          <w:p w14:paraId="711C8C5D" w14:textId="77777777" w:rsidR="004E026B" w:rsidRPr="00076D22" w:rsidRDefault="004E026B" w:rsidP="00511760">
            <w:pPr>
              <w:pStyle w:val="TCTableBody"/>
              <w:jc w:val="left"/>
            </w:pPr>
            <w:r w:rsidRPr="00076D22">
              <w:t>68</w:t>
            </w:r>
          </w:p>
        </w:tc>
        <w:tc>
          <w:tcPr>
            <w:tcW w:w="1134" w:type="dxa"/>
            <w:tcBorders>
              <w:top w:val="nil"/>
              <w:left w:val="nil"/>
              <w:bottom w:val="nil"/>
              <w:right w:val="nil"/>
            </w:tcBorders>
          </w:tcPr>
          <w:p w14:paraId="6F41D19B"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4B13110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5814523"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3B461267"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A3CC639" w14:textId="77777777" w:rsidR="004E026B" w:rsidRPr="00076D22" w:rsidRDefault="004E026B" w:rsidP="00511760">
            <w:pPr>
              <w:pStyle w:val="TCTableBody"/>
              <w:jc w:val="left"/>
            </w:pPr>
            <w:r w:rsidRPr="00076D22">
              <w:t>IM</w:t>
            </w:r>
          </w:p>
        </w:tc>
      </w:tr>
      <w:tr w:rsidR="004E026B" w:rsidRPr="00076D22" w14:paraId="1159201D" w14:textId="77777777" w:rsidTr="00511760">
        <w:tc>
          <w:tcPr>
            <w:tcW w:w="709" w:type="dxa"/>
            <w:tcBorders>
              <w:top w:val="nil"/>
              <w:left w:val="nil"/>
              <w:bottom w:val="nil"/>
              <w:right w:val="nil"/>
            </w:tcBorders>
          </w:tcPr>
          <w:p w14:paraId="3BF02CB8" w14:textId="77777777" w:rsidR="004E026B" w:rsidRPr="00076D22" w:rsidRDefault="004E026B" w:rsidP="00511760">
            <w:pPr>
              <w:pStyle w:val="TCTableBody"/>
              <w:jc w:val="left"/>
            </w:pPr>
            <w:r w:rsidRPr="00076D22">
              <w:t>69</w:t>
            </w:r>
          </w:p>
        </w:tc>
        <w:tc>
          <w:tcPr>
            <w:tcW w:w="1134" w:type="dxa"/>
            <w:tcBorders>
              <w:top w:val="nil"/>
              <w:left w:val="nil"/>
              <w:bottom w:val="nil"/>
              <w:right w:val="nil"/>
            </w:tcBorders>
          </w:tcPr>
          <w:p w14:paraId="07F0689D"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2CE9F360"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62A8763" w14:textId="77777777" w:rsidR="004E026B" w:rsidRPr="00076D22" w:rsidRDefault="004E026B" w:rsidP="00511760">
            <w:pPr>
              <w:pStyle w:val="TCTableBody"/>
              <w:jc w:val="left"/>
            </w:pPr>
            <w:r w:rsidRPr="00076D22">
              <w:t>Yellow opaque</w:t>
            </w:r>
          </w:p>
        </w:tc>
        <w:tc>
          <w:tcPr>
            <w:tcW w:w="2126" w:type="dxa"/>
            <w:tcBorders>
              <w:top w:val="nil"/>
              <w:left w:val="nil"/>
              <w:bottom w:val="nil"/>
              <w:right w:val="nil"/>
            </w:tcBorders>
          </w:tcPr>
          <w:p w14:paraId="4898AED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4775734" w14:textId="77777777" w:rsidR="004E026B" w:rsidRPr="00076D22" w:rsidRDefault="004E026B" w:rsidP="00511760">
            <w:pPr>
              <w:pStyle w:val="TCTableBody"/>
              <w:jc w:val="left"/>
            </w:pPr>
            <w:r w:rsidRPr="00076D22">
              <w:t> -</w:t>
            </w:r>
          </w:p>
        </w:tc>
      </w:tr>
      <w:tr w:rsidR="004E026B" w:rsidRPr="00076D22" w14:paraId="22C5D441" w14:textId="77777777" w:rsidTr="00511760">
        <w:tc>
          <w:tcPr>
            <w:tcW w:w="709" w:type="dxa"/>
            <w:tcBorders>
              <w:top w:val="nil"/>
              <w:left w:val="nil"/>
              <w:bottom w:val="nil"/>
              <w:right w:val="nil"/>
            </w:tcBorders>
          </w:tcPr>
          <w:p w14:paraId="2331B12F" w14:textId="77777777" w:rsidR="004E026B" w:rsidRPr="00076D22" w:rsidRDefault="004E026B" w:rsidP="00511760">
            <w:pPr>
              <w:pStyle w:val="TCTableBody"/>
              <w:jc w:val="left"/>
            </w:pPr>
            <w:r w:rsidRPr="00076D22">
              <w:t>70</w:t>
            </w:r>
          </w:p>
        </w:tc>
        <w:tc>
          <w:tcPr>
            <w:tcW w:w="1134" w:type="dxa"/>
            <w:tcBorders>
              <w:top w:val="nil"/>
              <w:left w:val="nil"/>
              <w:bottom w:val="nil"/>
              <w:right w:val="nil"/>
            </w:tcBorders>
          </w:tcPr>
          <w:p w14:paraId="446717D7"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420A5CAF"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2928DA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B50FE9B" w14:textId="77777777" w:rsidR="004E026B" w:rsidRPr="00511760" w:rsidRDefault="004E026B" w:rsidP="00511760">
            <w:pPr>
              <w:pStyle w:val="TCTableBody"/>
              <w:jc w:val="left"/>
            </w:pPr>
            <w:r w:rsidRPr="00511760">
              <w:t>MDMB-BUTINACA</w:t>
            </w:r>
          </w:p>
          <w:p w14:paraId="1D447054" w14:textId="77777777" w:rsidR="004E026B" w:rsidRPr="00511760" w:rsidRDefault="004E026B" w:rsidP="00511760">
            <w:pPr>
              <w:pStyle w:val="TCTableBody"/>
              <w:jc w:val="left"/>
            </w:pPr>
            <w:r w:rsidRPr="00511760">
              <w:t>MDMB-4en-PINACA</w:t>
            </w:r>
          </w:p>
          <w:p w14:paraId="65960F45" w14:textId="77777777" w:rsidR="004E026B" w:rsidRPr="00076D22" w:rsidRDefault="004E026B" w:rsidP="00511760">
            <w:pPr>
              <w:pStyle w:val="TCTableBody"/>
              <w:jc w:val="left"/>
            </w:pPr>
            <w:r w:rsidRPr="00511760">
              <w:t>MDMB-PINACA</w:t>
            </w:r>
          </w:p>
        </w:tc>
        <w:tc>
          <w:tcPr>
            <w:tcW w:w="1395" w:type="dxa"/>
            <w:tcBorders>
              <w:top w:val="nil"/>
              <w:left w:val="nil"/>
              <w:bottom w:val="nil"/>
              <w:right w:val="nil"/>
            </w:tcBorders>
          </w:tcPr>
          <w:p w14:paraId="48D4B237" w14:textId="77777777" w:rsidR="004E026B" w:rsidRPr="00076D22" w:rsidRDefault="004E026B" w:rsidP="00511760">
            <w:pPr>
              <w:pStyle w:val="TCTableBody"/>
              <w:jc w:val="left"/>
            </w:pPr>
            <w:r w:rsidRPr="00076D22">
              <w:t>1.12</w:t>
            </w:r>
          </w:p>
        </w:tc>
      </w:tr>
      <w:tr w:rsidR="004E026B" w:rsidRPr="00076D22" w14:paraId="6139ABC2" w14:textId="77777777" w:rsidTr="00511760">
        <w:tc>
          <w:tcPr>
            <w:tcW w:w="709" w:type="dxa"/>
            <w:tcBorders>
              <w:top w:val="nil"/>
              <w:left w:val="nil"/>
              <w:bottom w:val="nil"/>
              <w:right w:val="nil"/>
            </w:tcBorders>
          </w:tcPr>
          <w:p w14:paraId="1A6C8726" w14:textId="77777777" w:rsidR="004E026B" w:rsidRPr="00076D22" w:rsidRDefault="004E026B" w:rsidP="00511760">
            <w:pPr>
              <w:pStyle w:val="TCTableBody"/>
              <w:jc w:val="left"/>
            </w:pPr>
            <w:r w:rsidRPr="00076D22">
              <w:t>71</w:t>
            </w:r>
          </w:p>
        </w:tc>
        <w:tc>
          <w:tcPr>
            <w:tcW w:w="1134" w:type="dxa"/>
            <w:tcBorders>
              <w:top w:val="nil"/>
              <w:left w:val="nil"/>
              <w:bottom w:val="nil"/>
              <w:right w:val="nil"/>
            </w:tcBorders>
          </w:tcPr>
          <w:p w14:paraId="508985DC"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46E12695"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691FDE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9C6E767" w14:textId="77777777" w:rsidR="004E026B" w:rsidRPr="00511760" w:rsidRDefault="004E026B" w:rsidP="00511760">
            <w:pPr>
              <w:pStyle w:val="TCTableBody"/>
              <w:jc w:val="left"/>
            </w:pPr>
            <w:r w:rsidRPr="00511760">
              <w:t>MDMB-BUTINACA</w:t>
            </w:r>
          </w:p>
          <w:p w14:paraId="0EA83BC1"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67090CB7" w14:textId="77777777" w:rsidR="004E026B" w:rsidRPr="00076D22" w:rsidRDefault="004E026B" w:rsidP="00511760">
            <w:pPr>
              <w:pStyle w:val="TCTableBody"/>
              <w:jc w:val="left"/>
            </w:pPr>
            <w:r w:rsidRPr="00076D22">
              <w:t>0.97</w:t>
            </w:r>
          </w:p>
        </w:tc>
      </w:tr>
      <w:tr w:rsidR="004E026B" w:rsidRPr="00076D22" w14:paraId="56E0676D" w14:textId="77777777" w:rsidTr="00511760">
        <w:tc>
          <w:tcPr>
            <w:tcW w:w="709" w:type="dxa"/>
            <w:tcBorders>
              <w:top w:val="nil"/>
              <w:left w:val="nil"/>
              <w:bottom w:val="nil"/>
              <w:right w:val="nil"/>
            </w:tcBorders>
          </w:tcPr>
          <w:p w14:paraId="7C7F252A" w14:textId="77777777" w:rsidR="004E026B" w:rsidRPr="00076D22" w:rsidRDefault="004E026B" w:rsidP="00511760">
            <w:pPr>
              <w:pStyle w:val="TCTableBody"/>
              <w:jc w:val="left"/>
            </w:pPr>
            <w:r w:rsidRPr="00076D22">
              <w:t>72</w:t>
            </w:r>
          </w:p>
        </w:tc>
        <w:tc>
          <w:tcPr>
            <w:tcW w:w="1134" w:type="dxa"/>
            <w:tcBorders>
              <w:top w:val="nil"/>
              <w:left w:val="nil"/>
              <w:bottom w:val="nil"/>
              <w:right w:val="nil"/>
            </w:tcBorders>
          </w:tcPr>
          <w:p w14:paraId="34C1A77B"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0442F0D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71DB203"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6942CB05" w14:textId="77777777" w:rsidR="004E026B" w:rsidRPr="00511760" w:rsidRDefault="004E026B" w:rsidP="00511760">
            <w:pPr>
              <w:pStyle w:val="TCTableBody"/>
              <w:jc w:val="left"/>
            </w:pPr>
            <w:r w:rsidRPr="00511760">
              <w:t>MDMB-4en-PINACA</w:t>
            </w:r>
          </w:p>
          <w:p w14:paraId="427365EB"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6019BFD0" w14:textId="77777777" w:rsidR="004E026B" w:rsidRPr="00076D22" w:rsidRDefault="004E026B" w:rsidP="00511760">
            <w:pPr>
              <w:pStyle w:val="TCTableBody"/>
              <w:jc w:val="left"/>
            </w:pPr>
            <w:r w:rsidRPr="00076D22">
              <w:t>0.38</w:t>
            </w:r>
          </w:p>
        </w:tc>
      </w:tr>
      <w:tr w:rsidR="004E026B" w:rsidRPr="00076D22" w14:paraId="1D44BEDB" w14:textId="77777777" w:rsidTr="00511760">
        <w:tc>
          <w:tcPr>
            <w:tcW w:w="709" w:type="dxa"/>
            <w:tcBorders>
              <w:top w:val="nil"/>
              <w:left w:val="nil"/>
              <w:bottom w:val="nil"/>
              <w:right w:val="nil"/>
            </w:tcBorders>
          </w:tcPr>
          <w:p w14:paraId="79ECAAC5" w14:textId="77777777" w:rsidR="004E026B" w:rsidRPr="00076D22" w:rsidRDefault="004E026B" w:rsidP="00511760">
            <w:pPr>
              <w:pStyle w:val="TCTableBody"/>
              <w:jc w:val="left"/>
            </w:pPr>
            <w:r w:rsidRPr="00076D22">
              <w:t>73</w:t>
            </w:r>
          </w:p>
        </w:tc>
        <w:tc>
          <w:tcPr>
            <w:tcW w:w="1134" w:type="dxa"/>
            <w:tcBorders>
              <w:top w:val="nil"/>
              <w:left w:val="nil"/>
              <w:bottom w:val="nil"/>
              <w:right w:val="nil"/>
            </w:tcBorders>
          </w:tcPr>
          <w:p w14:paraId="0760302C"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1024AAFB"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9C00BFD"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0798DA95"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E06284D" w14:textId="77777777" w:rsidR="004E026B" w:rsidRPr="00076D22" w:rsidRDefault="004E026B" w:rsidP="00511760">
            <w:pPr>
              <w:pStyle w:val="TCTableBody"/>
              <w:jc w:val="left"/>
            </w:pPr>
            <w:r w:rsidRPr="00076D22">
              <w:t>IM</w:t>
            </w:r>
          </w:p>
        </w:tc>
      </w:tr>
      <w:tr w:rsidR="004E026B" w:rsidRPr="00076D22" w14:paraId="574042F9" w14:textId="77777777" w:rsidTr="00511760">
        <w:tc>
          <w:tcPr>
            <w:tcW w:w="709" w:type="dxa"/>
            <w:tcBorders>
              <w:top w:val="nil"/>
              <w:left w:val="nil"/>
              <w:bottom w:val="nil"/>
              <w:right w:val="nil"/>
            </w:tcBorders>
          </w:tcPr>
          <w:p w14:paraId="715AA9D4" w14:textId="77777777" w:rsidR="004E026B" w:rsidRPr="00076D22" w:rsidRDefault="004E026B" w:rsidP="00511760">
            <w:pPr>
              <w:pStyle w:val="TCTableBody"/>
              <w:jc w:val="left"/>
            </w:pPr>
            <w:r w:rsidRPr="00076D22">
              <w:t>74</w:t>
            </w:r>
          </w:p>
        </w:tc>
        <w:tc>
          <w:tcPr>
            <w:tcW w:w="1134" w:type="dxa"/>
            <w:tcBorders>
              <w:top w:val="nil"/>
              <w:left w:val="nil"/>
              <w:bottom w:val="nil"/>
              <w:right w:val="nil"/>
            </w:tcBorders>
          </w:tcPr>
          <w:p w14:paraId="3E3214CA"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22545D1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9839DFC"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69509E97"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54E10316" w14:textId="77777777" w:rsidR="004E026B" w:rsidRPr="00076D22" w:rsidRDefault="004E026B" w:rsidP="00511760">
            <w:pPr>
              <w:pStyle w:val="TCTableBody"/>
              <w:jc w:val="left"/>
            </w:pPr>
            <w:r w:rsidRPr="00076D22">
              <w:t>IM</w:t>
            </w:r>
          </w:p>
        </w:tc>
      </w:tr>
      <w:tr w:rsidR="004E026B" w:rsidRPr="00076D22" w14:paraId="678049A5" w14:textId="77777777" w:rsidTr="00511760">
        <w:tc>
          <w:tcPr>
            <w:tcW w:w="709" w:type="dxa"/>
            <w:tcBorders>
              <w:top w:val="nil"/>
              <w:left w:val="nil"/>
              <w:bottom w:val="nil"/>
              <w:right w:val="nil"/>
            </w:tcBorders>
          </w:tcPr>
          <w:p w14:paraId="57563E72" w14:textId="77777777" w:rsidR="004E026B" w:rsidRPr="00076D22" w:rsidRDefault="004E026B" w:rsidP="00511760">
            <w:pPr>
              <w:pStyle w:val="TCTableBody"/>
              <w:jc w:val="left"/>
            </w:pPr>
            <w:r w:rsidRPr="00076D22">
              <w:t>75</w:t>
            </w:r>
          </w:p>
        </w:tc>
        <w:tc>
          <w:tcPr>
            <w:tcW w:w="1134" w:type="dxa"/>
            <w:tcBorders>
              <w:top w:val="nil"/>
              <w:left w:val="nil"/>
              <w:bottom w:val="nil"/>
              <w:right w:val="nil"/>
            </w:tcBorders>
          </w:tcPr>
          <w:p w14:paraId="22A67C26"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7F58463"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50E4A7D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F082086"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25D495B7" w14:textId="77777777" w:rsidR="004E026B" w:rsidRPr="00076D22" w:rsidRDefault="004E026B" w:rsidP="00511760">
            <w:pPr>
              <w:pStyle w:val="TCTableBody"/>
              <w:jc w:val="left"/>
            </w:pPr>
            <w:r w:rsidRPr="00076D22">
              <w:t> -</w:t>
            </w:r>
          </w:p>
        </w:tc>
      </w:tr>
      <w:tr w:rsidR="004E026B" w:rsidRPr="00076D22" w14:paraId="455285DD" w14:textId="77777777" w:rsidTr="00511760">
        <w:tc>
          <w:tcPr>
            <w:tcW w:w="709" w:type="dxa"/>
            <w:tcBorders>
              <w:top w:val="nil"/>
              <w:left w:val="nil"/>
              <w:bottom w:val="nil"/>
              <w:right w:val="nil"/>
            </w:tcBorders>
          </w:tcPr>
          <w:p w14:paraId="3F9639AD" w14:textId="77777777" w:rsidR="004E026B" w:rsidRPr="00076D22" w:rsidRDefault="004E026B" w:rsidP="00511760">
            <w:pPr>
              <w:pStyle w:val="TCTableBody"/>
              <w:jc w:val="left"/>
            </w:pPr>
            <w:r w:rsidRPr="00076D22">
              <w:t>76</w:t>
            </w:r>
          </w:p>
        </w:tc>
        <w:tc>
          <w:tcPr>
            <w:tcW w:w="1134" w:type="dxa"/>
            <w:tcBorders>
              <w:top w:val="nil"/>
              <w:left w:val="nil"/>
              <w:bottom w:val="nil"/>
              <w:right w:val="nil"/>
            </w:tcBorders>
          </w:tcPr>
          <w:p w14:paraId="012F698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2F13FE9"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4C2D808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8A86079"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3E89BE33" w14:textId="77777777" w:rsidR="004E026B" w:rsidRPr="00076D22" w:rsidRDefault="004E026B" w:rsidP="00511760">
            <w:pPr>
              <w:pStyle w:val="TCTableBody"/>
              <w:jc w:val="left"/>
            </w:pPr>
            <w:r w:rsidRPr="00511760">
              <w:t>‘low’</w:t>
            </w:r>
          </w:p>
        </w:tc>
      </w:tr>
      <w:tr w:rsidR="004E026B" w:rsidRPr="00076D22" w14:paraId="0910D758" w14:textId="77777777" w:rsidTr="00511760">
        <w:tc>
          <w:tcPr>
            <w:tcW w:w="709" w:type="dxa"/>
            <w:tcBorders>
              <w:top w:val="nil"/>
              <w:left w:val="nil"/>
              <w:bottom w:val="nil"/>
              <w:right w:val="nil"/>
            </w:tcBorders>
          </w:tcPr>
          <w:p w14:paraId="09E6593D" w14:textId="77777777" w:rsidR="004E026B" w:rsidRPr="00076D22" w:rsidRDefault="004E026B" w:rsidP="00511760">
            <w:pPr>
              <w:pStyle w:val="TCTableBody"/>
              <w:jc w:val="left"/>
            </w:pPr>
            <w:r w:rsidRPr="00076D22">
              <w:t>77</w:t>
            </w:r>
          </w:p>
        </w:tc>
        <w:tc>
          <w:tcPr>
            <w:tcW w:w="1134" w:type="dxa"/>
            <w:tcBorders>
              <w:top w:val="nil"/>
              <w:left w:val="nil"/>
              <w:bottom w:val="nil"/>
              <w:right w:val="nil"/>
            </w:tcBorders>
          </w:tcPr>
          <w:p w14:paraId="64FA267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BA3857D" w14:textId="77777777" w:rsidR="004E026B" w:rsidRPr="00076D22" w:rsidRDefault="004E026B" w:rsidP="00511760">
            <w:pPr>
              <w:pStyle w:val="TCTableBody"/>
              <w:jc w:val="left"/>
            </w:pPr>
          </w:p>
        </w:tc>
        <w:tc>
          <w:tcPr>
            <w:tcW w:w="1276" w:type="dxa"/>
            <w:tcBorders>
              <w:top w:val="nil"/>
              <w:left w:val="nil"/>
              <w:bottom w:val="nil"/>
              <w:right w:val="nil"/>
            </w:tcBorders>
          </w:tcPr>
          <w:p w14:paraId="7B4504D1" w14:textId="77777777" w:rsidR="004E026B" w:rsidRPr="00076D22" w:rsidRDefault="004E026B" w:rsidP="00511760">
            <w:pPr>
              <w:pStyle w:val="TCTableBody"/>
              <w:jc w:val="left"/>
            </w:pPr>
          </w:p>
        </w:tc>
        <w:tc>
          <w:tcPr>
            <w:tcW w:w="2126" w:type="dxa"/>
            <w:tcBorders>
              <w:top w:val="nil"/>
              <w:left w:val="nil"/>
              <w:bottom w:val="nil"/>
              <w:right w:val="nil"/>
            </w:tcBorders>
          </w:tcPr>
          <w:p w14:paraId="21D6C23C"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46E63876" w14:textId="77777777" w:rsidR="004E026B" w:rsidRPr="00076D22" w:rsidRDefault="004E026B" w:rsidP="00511760">
            <w:pPr>
              <w:pStyle w:val="TCTableBody"/>
              <w:jc w:val="left"/>
            </w:pPr>
            <w:r w:rsidRPr="00076D22">
              <w:t> -</w:t>
            </w:r>
          </w:p>
        </w:tc>
      </w:tr>
      <w:tr w:rsidR="004E026B" w:rsidRPr="00076D22" w14:paraId="4E2DF5F4" w14:textId="77777777" w:rsidTr="00511760">
        <w:tc>
          <w:tcPr>
            <w:tcW w:w="709" w:type="dxa"/>
            <w:tcBorders>
              <w:top w:val="nil"/>
              <w:left w:val="nil"/>
              <w:bottom w:val="nil"/>
              <w:right w:val="nil"/>
            </w:tcBorders>
          </w:tcPr>
          <w:p w14:paraId="66220197" w14:textId="77777777" w:rsidR="004E026B" w:rsidRPr="00076D22" w:rsidRDefault="004E026B" w:rsidP="00511760">
            <w:pPr>
              <w:pStyle w:val="TCTableBody"/>
              <w:jc w:val="left"/>
            </w:pPr>
            <w:r w:rsidRPr="00076D22">
              <w:lastRenderedPageBreak/>
              <w:t>78</w:t>
            </w:r>
          </w:p>
        </w:tc>
        <w:tc>
          <w:tcPr>
            <w:tcW w:w="1134" w:type="dxa"/>
            <w:tcBorders>
              <w:top w:val="nil"/>
              <w:left w:val="nil"/>
              <w:bottom w:val="nil"/>
              <w:right w:val="nil"/>
            </w:tcBorders>
          </w:tcPr>
          <w:p w14:paraId="41A3E7A8"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7FADDCA"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7E1B6C5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D183D43" w14:textId="77777777" w:rsidR="004E026B" w:rsidRPr="00511760" w:rsidRDefault="004E026B" w:rsidP="00511760">
            <w:pPr>
              <w:pStyle w:val="TCTableBody"/>
              <w:jc w:val="left"/>
            </w:pPr>
            <w:r w:rsidRPr="00511760">
              <w:t>MDMB-4en-PINACA</w:t>
            </w:r>
          </w:p>
          <w:p w14:paraId="25F336B1" w14:textId="77777777" w:rsidR="004E026B" w:rsidRPr="00511760" w:rsidRDefault="004E026B" w:rsidP="00511760">
            <w:pPr>
              <w:pStyle w:val="TCTableBody"/>
              <w:jc w:val="left"/>
            </w:pPr>
            <w:r w:rsidRPr="00511760">
              <w:t>ADB-4en-PINACA</w:t>
            </w:r>
          </w:p>
          <w:p w14:paraId="7E85E7CF"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721AE349" w14:textId="77777777" w:rsidR="004E026B" w:rsidRPr="00076D22" w:rsidRDefault="004E026B" w:rsidP="00511760">
            <w:pPr>
              <w:pStyle w:val="TCTableBody"/>
              <w:jc w:val="left"/>
            </w:pPr>
            <w:r w:rsidRPr="00076D22">
              <w:t>1.26</w:t>
            </w:r>
          </w:p>
          <w:p w14:paraId="0C8E67BA" w14:textId="77777777" w:rsidR="004E026B" w:rsidRPr="00076D22" w:rsidRDefault="004E026B" w:rsidP="00511760">
            <w:pPr>
              <w:pStyle w:val="TCTableBody"/>
              <w:jc w:val="left"/>
            </w:pPr>
          </w:p>
        </w:tc>
      </w:tr>
      <w:tr w:rsidR="004E026B" w:rsidRPr="00076D22" w14:paraId="3C7EC4B2" w14:textId="77777777" w:rsidTr="00511760">
        <w:tc>
          <w:tcPr>
            <w:tcW w:w="709" w:type="dxa"/>
            <w:tcBorders>
              <w:top w:val="nil"/>
              <w:left w:val="nil"/>
              <w:bottom w:val="nil"/>
              <w:right w:val="nil"/>
            </w:tcBorders>
          </w:tcPr>
          <w:p w14:paraId="544171FF" w14:textId="77777777" w:rsidR="004E026B" w:rsidRPr="00076D22" w:rsidRDefault="004E026B" w:rsidP="00511760">
            <w:pPr>
              <w:pStyle w:val="TCTableBody"/>
              <w:jc w:val="left"/>
            </w:pPr>
            <w:r w:rsidRPr="00076D22">
              <w:t>79</w:t>
            </w:r>
          </w:p>
        </w:tc>
        <w:tc>
          <w:tcPr>
            <w:tcW w:w="1134" w:type="dxa"/>
            <w:tcBorders>
              <w:top w:val="nil"/>
              <w:left w:val="nil"/>
              <w:bottom w:val="nil"/>
              <w:right w:val="nil"/>
            </w:tcBorders>
          </w:tcPr>
          <w:p w14:paraId="6DBF341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B3EBBEF" w14:textId="77777777" w:rsidR="004E026B" w:rsidRPr="00076D22" w:rsidRDefault="004E026B" w:rsidP="00511760">
            <w:pPr>
              <w:pStyle w:val="TCTableBody"/>
              <w:jc w:val="left"/>
            </w:pPr>
            <w:r w:rsidRPr="00076D22">
              <w:t>WGA pro</w:t>
            </w:r>
          </w:p>
        </w:tc>
        <w:tc>
          <w:tcPr>
            <w:tcW w:w="1276" w:type="dxa"/>
            <w:tcBorders>
              <w:top w:val="nil"/>
              <w:left w:val="nil"/>
              <w:bottom w:val="nil"/>
              <w:right w:val="nil"/>
            </w:tcBorders>
          </w:tcPr>
          <w:p w14:paraId="10BCAEA5"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184BC38"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4C3586BC" w14:textId="77777777" w:rsidR="004E026B" w:rsidRPr="00076D22" w:rsidRDefault="004E026B" w:rsidP="00511760">
            <w:pPr>
              <w:pStyle w:val="TCTableBody"/>
              <w:jc w:val="left"/>
            </w:pPr>
            <w:r w:rsidRPr="00076D22">
              <w:t>-</w:t>
            </w:r>
          </w:p>
        </w:tc>
      </w:tr>
      <w:tr w:rsidR="004E026B" w:rsidRPr="00076D22" w14:paraId="62F40948" w14:textId="77777777" w:rsidTr="00511760">
        <w:tc>
          <w:tcPr>
            <w:tcW w:w="709" w:type="dxa"/>
            <w:tcBorders>
              <w:top w:val="nil"/>
              <w:left w:val="nil"/>
              <w:bottom w:val="nil"/>
              <w:right w:val="nil"/>
            </w:tcBorders>
          </w:tcPr>
          <w:p w14:paraId="664CB7CE" w14:textId="77777777" w:rsidR="004E026B" w:rsidRPr="00076D22" w:rsidRDefault="004E026B" w:rsidP="00511760">
            <w:pPr>
              <w:pStyle w:val="TCTableBody"/>
              <w:jc w:val="left"/>
            </w:pPr>
            <w:r w:rsidRPr="00076D22">
              <w:t>80</w:t>
            </w:r>
          </w:p>
        </w:tc>
        <w:tc>
          <w:tcPr>
            <w:tcW w:w="1134" w:type="dxa"/>
            <w:tcBorders>
              <w:top w:val="nil"/>
              <w:left w:val="nil"/>
              <w:bottom w:val="nil"/>
              <w:right w:val="nil"/>
            </w:tcBorders>
          </w:tcPr>
          <w:p w14:paraId="28343D31"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771C551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4F960D3"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3E042FB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1A7F1CC" w14:textId="77777777" w:rsidR="004E026B" w:rsidRPr="00076D22" w:rsidRDefault="004E026B" w:rsidP="00511760">
            <w:pPr>
              <w:pStyle w:val="TCTableBody"/>
              <w:jc w:val="left"/>
            </w:pPr>
            <w:r w:rsidRPr="00076D22">
              <w:t>-</w:t>
            </w:r>
          </w:p>
        </w:tc>
      </w:tr>
      <w:tr w:rsidR="004E026B" w:rsidRPr="00076D22" w14:paraId="119FD794" w14:textId="77777777" w:rsidTr="00511760">
        <w:tc>
          <w:tcPr>
            <w:tcW w:w="709" w:type="dxa"/>
            <w:tcBorders>
              <w:top w:val="nil"/>
              <w:left w:val="nil"/>
              <w:bottom w:val="nil"/>
              <w:right w:val="nil"/>
            </w:tcBorders>
          </w:tcPr>
          <w:p w14:paraId="4714F7C2" w14:textId="77777777" w:rsidR="004E026B" w:rsidRPr="00076D22" w:rsidRDefault="004E026B" w:rsidP="00511760">
            <w:pPr>
              <w:pStyle w:val="TCTableBody"/>
              <w:jc w:val="left"/>
            </w:pPr>
            <w:r w:rsidRPr="00076D22">
              <w:t>81</w:t>
            </w:r>
          </w:p>
        </w:tc>
        <w:tc>
          <w:tcPr>
            <w:tcW w:w="1134" w:type="dxa"/>
            <w:tcBorders>
              <w:top w:val="nil"/>
              <w:left w:val="nil"/>
              <w:bottom w:val="nil"/>
              <w:right w:val="nil"/>
            </w:tcBorders>
          </w:tcPr>
          <w:p w14:paraId="0A7196D6"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2B43C8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783B88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34ADB9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9D669A5" w14:textId="77777777" w:rsidR="004E026B" w:rsidRPr="00076D22" w:rsidRDefault="004E026B" w:rsidP="00511760">
            <w:pPr>
              <w:pStyle w:val="TCTableBody"/>
              <w:jc w:val="left"/>
            </w:pPr>
            <w:r w:rsidRPr="00076D22">
              <w:t>-</w:t>
            </w:r>
          </w:p>
        </w:tc>
      </w:tr>
      <w:tr w:rsidR="004E026B" w:rsidRPr="00076D22" w14:paraId="60C780FD" w14:textId="77777777" w:rsidTr="00511760">
        <w:tc>
          <w:tcPr>
            <w:tcW w:w="709" w:type="dxa"/>
            <w:tcBorders>
              <w:top w:val="nil"/>
              <w:left w:val="nil"/>
              <w:bottom w:val="nil"/>
              <w:right w:val="nil"/>
            </w:tcBorders>
          </w:tcPr>
          <w:p w14:paraId="3C1E0D2D" w14:textId="77777777" w:rsidR="004E026B" w:rsidRPr="00076D22" w:rsidRDefault="004E026B" w:rsidP="00511760">
            <w:pPr>
              <w:pStyle w:val="TCTableBody"/>
              <w:jc w:val="left"/>
            </w:pPr>
            <w:r w:rsidRPr="00076D22">
              <w:t>82</w:t>
            </w:r>
          </w:p>
        </w:tc>
        <w:tc>
          <w:tcPr>
            <w:tcW w:w="1134" w:type="dxa"/>
            <w:tcBorders>
              <w:top w:val="nil"/>
              <w:left w:val="nil"/>
              <w:bottom w:val="nil"/>
              <w:right w:val="nil"/>
            </w:tcBorders>
          </w:tcPr>
          <w:p w14:paraId="67EC4AF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6F04DAD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84C66A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60A50D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4CCD301" w14:textId="77777777" w:rsidR="004E026B" w:rsidRPr="00076D22" w:rsidRDefault="004E026B" w:rsidP="00511760">
            <w:pPr>
              <w:pStyle w:val="TCTableBody"/>
              <w:jc w:val="left"/>
            </w:pPr>
            <w:r w:rsidRPr="00076D22">
              <w:t>-</w:t>
            </w:r>
          </w:p>
        </w:tc>
      </w:tr>
      <w:tr w:rsidR="004E026B" w:rsidRPr="00076D22" w14:paraId="4BAF71E3" w14:textId="77777777" w:rsidTr="00511760">
        <w:tc>
          <w:tcPr>
            <w:tcW w:w="709" w:type="dxa"/>
            <w:tcBorders>
              <w:top w:val="nil"/>
              <w:left w:val="nil"/>
              <w:bottom w:val="nil"/>
              <w:right w:val="nil"/>
            </w:tcBorders>
          </w:tcPr>
          <w:p w14:paraId="60AC4984" w14:textId="77777777" w:rsidR="004E026B" w:rsidRPr="00076D22" w:rsidRDefault="004E026B" w:rsidP="00511760">
            <w:pPr>
              <w:pStyle w:val="TCTableBody"/>
              <w:jc w:val="left"/>
            </w:pPr>
            <w:r w:rsidRPr="00076D22">
              <w:t>83</w:t>
            </w:r>
          </w:p>
        </w:tc>
        <w:tc>
          <w:tcPr>
            <w:tcW w:w="1134" w:type="dxa"/>
            <w:tcBorders>
              <w:top w:val="nil"/>
              <w:left w:val="nil"/>
              <w:bottom w:val="nil"/>
              <w:right w:val="nil"/>
            </w:tcBorders>
          </w:tcPr>
          <w:p w14:paraId="4C8D447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6288583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3ACADF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29AA5D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1D9CD8C" w14:textId="77777777" w:rsidR="004E026B" w:rsidRPr="00076D22" w:rsidRDefault="004E026B" w:rsidP="00511760">
            <w:pPr>
              <w:pStyle w:val="TCTableBody"/>
              <w:jc w:val="left"/>
            </w:pPr>
            <w:r w:rsidRPr="00076D22">
              <w:t>-</w:t>
            </w:r>
          </w:p>
        </w:tc>
      </w:tr>
      <w:tr w:rsidR="004E026B" w:rsidRPr="00076D22" w14:paraId="41888C42" w14:textId="77777777" w:rsidTr="00511760">
        <w:tc>
          <w:tcPr>
            <w:tcW w:w="709" w:type="dxa"/>
            <w:tcBorders>
              <w:top w:val="nil"/>
              <w:left w:val="nil"/>
              <w:bottom w:val="nil"/>
              <w:right w:val="nil"/>
            </w:tcBorders>
          </w:tcPr>
          <w:p w14:paraId="24B0FF63" w14:textId="77777777" w:rsidR="004E026B" w:rsidRPr="00076D22" w:rsidRDefault="004E026B" w:rsidP="00511760">
            <w:pPr>
              <w:pStyle w:val="TCTableBody"/>
              <w:jc w:val="left"/>
            </w:pPr>
            <w:r w:rsidRPr="00076D22">
              <w:t>84</w:t>
            </w:r>
          </w:p>
        </w:tc>
        <w:tc>
          <w:tcPr>
            <w:tcW w:w="1134" w:type="dxa"/>
            <w:tcBorders>
              <w:top w:val="nil"/>
              <w:left w:val="nil"/>
              <w:bottom w:val="nil"/>
              <w:right w:val="nil"/>
            </w:tcBorders>
          </w:tcPr>
          <w:p w14:paraId="35423E59"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95EBDD0"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2A4BA7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492424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A051F24" w14:textId="77777777" w:rsidR="004E026B" w:rsidRPr="00076D22" w:rsidRDefault="004E026B" w:rsidP="00511760">
            <w:pPr>
              <w:pStyle w:val="TCTableBody"/>
              <w:jc w:val="left"/>
            </w:pPr>
            <w:r w:rsidRPr="00076D22">
              <w:t>-</w:t>
            </w:r>
          </w:p>
        </w:tc>
      </w:tr>
      <w:tr w:rsidR="004E026B" w:rsidRPr="00076D22" w14:paraId="692D9212" w14:textId="77777777" w:rsidTr="00511760">
        <w:tc>
          <w:tcPr>
            <w:tcW w:w="709" w:type="dxa"/>
            <w:tcBorders>
              <w:top w:val="nil"/>
              <w:left w:val="nil"/>
              <w:bottom w:val="nil"/>
              <w:right w:val="nil"/>
            </w:tcBorders>
          </w:tcPr>
          <w:p w14:paraId="2E799433" w14:textId="77777777" w:rsidR="004E026B" w:rsidRPr="00076D22" w:rsidRDefault="004E026B" w:rsidP="00511760">
            <w:pPr>
              <w:pStyle w:val="TCTableBody"/>
              <w:jc w:val="left"/>
            </w:pPr>
            <w:r w:rsidRPr="00076D22">
              <w:t>85</w:t>
            </w:r>
          </w:p>
        </w:tc>
        <w:tc>
          <w:tcPr>
            <w:tcW w:w="1134" w:type="dxa"/>
            <w:tcBorders>
              <w:top w:val="nil"/>
              <w:left w:val="nil"/>
              <w:bottom w:val="nil"/>
              <w:right w:val="nil"/>
            </w:tcBorders>
          </w:tcPr>
          <w:p w14:paraId="0937224D"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232B992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AA0057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7FEE0A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7FD3D83" w14:textId="77777777" w:rsidR="004E026B" w:rsidRPr="00076D22" w:rsidRDefault="004E026B" w:rsidP="00511760">
            <w:pPr>
              <w:pStyle w:val="TCTableBody"/>
              <w:jc w:val="left"/>
            </w:pPr>
            <w:r w:rsidRPr="00076D22">
              <w:t>-</w:t>
            </w:r>
          </w:p>
        </w:tc>
      </w:tr>
      <w:tr w:rsidR="004E026B" w:rsidRPr="00076D22" w14:paraId="0F6C1E46" w14:textId="77777777" w:rsidTr="00511760">
        <w:tc>
          <w:tcPr>
            <w:tcW w:w="709" w:type="dxa"/>
            <w:tcBorders>
              <w:top w:val="nil"/>
              <w:left w:val="nil"/>
              <w:bottom w:val="nil"/>
              <w:right w:val="nil"/>
            </w:tcBorders>
          </w:tcPr>
          <w:p w14:paraId="1449A152" w14:textId="77777777" w:rsidR="004E026B" w:rsidRPr="00076D22" w:rsidRDefault="004E026B" w:rsidP="00511760">
            <w:pPr>
              <w:pStyle w:val="TCTableBody"/>
              <w:jc w:val="left"/>
            </w:pPr>
            <w:r w:rsidRPr="00076D22">
              <w:t>86</w:t>
            </w:r>
          </w:p>
        </w:tc>
        <w:tc>
          <w:tcPr>
            <w:tcW w:w="1134" w:type="dxa"/>
            <w:tcBorders>
              <w:top w:val="nil"/>
              <w:left w:val="nil"/>
              <w:bottom w:val="nil"/>
              <w:right w:val="nil"/>
            </w:tcBorders>
          </w:tcPr>
          <w:p w14:paraId="67BE860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1328A013"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891B11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843EEC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12B9125" w14:textId="77777777" w:rsidR="004E026B" w:rsidRPr="00076D22" w:rsidRDefault="004E026B" w:rsidP="00511760">
            <w:pPr>
              <w:pStyle w:val="TCTableBody"/>
              <w:jc w:val="left"/>
            </w:pPr>
            <w:r w:rsidRPr="00076D22">
              <w:t>-</w:t>
            </w:r>
          </w:p>
        </w:tc>
      </w:tr>
      <w:tr w:rsidR="004E026B" w:rsidRPr="00076D22" w14:paraId="0D3DF916" w14:textId="77777777" w:rsidTr="00511760">
        <w:tc>
          <w:tcPr>
            <w:tcW w:w="709" w:type="dxa"/>
            <w:tcBorders>
              <w:top w:val="nil"/>
              <w:left w:val="nil"/>
              <w:bottom w:val="nil"/>
              <w:right w:val="nil"/>
            </w:tcBorders>
          </w:tcPr>
          <w:p w14:paraId="41D21123" w14:textId="77777777" w:rsidR="004E026B" w:rsidRPr="00076D22" w:rsidRDefault="004E026B" w:rsidP="00511760">
            <w:pPr>
              <w:pStyle w:val="TCTableBody"/>
              <w:jc w:val="left"/>
            </w:pPr>
            <w:r w:rsidRPr="00076D22">
              <w:t>87</w:t>
            </w:r>
          </w:p>
        </w:tc>
        <w:tc>
          <w:tcPr>
            <w:tcW w:w="1134" w:type="dxa"/>
            <w:tcBorders>
              <w:top w:val="nil"/>
              <w:left w:val="nil"/>
              <w:bottom w:val="nil"/>
              <w:right w:val="nil"/>
            </w:tcBorders>
          </w:tcPr>
          <w:p w14:paraId="32E83DEA"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29BF774"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0470CE8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6AF92B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89B69FD" w14:textId="77777777" w:rsidR="004E026B" w:rsidRPr="00076D22" w:rsidRDefault="004E026B" w:rsidP="00511760">
            <w:pPr>
              <w:pStyle w:val="TCTableBody"/>
              <w:jc w:val="left"/>
            </w:pPr>
            <w:r w:rsidRPr="00076D22">
              <w:t>-</w:t>
            </w:r>
          </w:p>
        </w:tc>
      </w:tr>
      <w:tr w:rsidR="004E026B" w:rsidRPr="00076D22" w14:paraId="1630C665" w14:textId="77777777" w:rsidTr="00511760">
        <w:tc>
          <w:tcPr>
            <w:tcW w:w="709" w:type="dxa"/>
            <w:tcBorders>
              <w:top w:val="nil"/>
              <w:left w:val="nil"/>
              <w:bottom w:val="nil"/>
              <w:right w:val="nil"/>
            </w:tcBorders>
          </w:tcPr>
          <w:p w14:paraId="1D89833B" w14:textId="77777777" w:rsidR="004E026B" w:rsidRPr="00076D22" w:rsidRDefault="004E026B" w:rsidP="00511760">
            <w:pPr>
              <w:pStyle w:val="TCTableBody"/>
              <w:jc w:val="left"/>
            </w:pPr>
            <w:r w:rsidRPr="00076D22">
              <w:t>88</w:t>
            </w:r>
          </w:p>
        </w:tc>
        <w:tc>
          <w:tcPr>
            <w:tcW w:w="1134" w:type="dxa"/>
            <w:tcBorders>
              <w:top w:val="nil"/>
              <w:left w:val="nil"/>
              <w:bottom w:val="nil"/>
              <w:right w:val="nil"/>
            </w:tcBorders>
          </w:tcPr>
          <w:p w14:paraId="3F7C37CA"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B75138E" w14:textId="77777777" w:rsidR="004E026B" w:rsidRPr="00076D22" w:rsidRDefault="004E026B" w:rsidP="00511760">
            <w:pPr>
              <w:pStyle w:val="TCTableBody"/>
              <w:jc w:val="left"/>
            </w:pPr>
            <w:r w:rsidRPr="00076D22">
              <w:t>Solus</w:t>
            </w:r>
          </w:p>
        </w:tc>
        <w:tc>
          <w:tcPr>
            <w:tcW w:w="1276" w:type="dxa"/>
            <w:tcBorders>
              <w:top w:val="nil"/>
              <w:left w:val="nil"/>
              <w:bottom w:val="nil"/>
              <w:right w:val="nil"/>
            </w:tcBorders>
          </w:tcPr>
          <w:p w14:paraId="757BF9E3"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302E685C"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7F6664AA" w14:textId="77777777" w:rsidR="004E026B" w:rsidRPr="00076D22" w:rsidRDefault="004E026B" w:rsidP="00511760">
            <w:pPr>
              <w:pStyle w:val="TCTableBody"/>
              <w:jc w:val="left"/>
            </w:pPr>
            <w:r w:rsidRPr="00076D22">
              <w:t>IM</w:t>
            </w:r>
          </w:p>
        </w:tc>
      </w:tr>
      <w:tr w:rsidR="004E026B" w:rsidRPr="00076D22" w14:paraId="757A43A8" w14:textId="77777777" w:rsidTr="00511760">
        <w:tc>
          <w:tcPr>
            <w:tcW w:w="709" w:type="dxa"/>
            <w:tcBorders>
              <w:top w:val="nil"/>
              <w:left w:val="nil"/>
              <w:bottom w:val="nil"/>
              <w:right w:val="nil"/>
            </w:tcBorders>
          </w:tcPr>
          <w:p w14:paraId="6837D540" w14:textId="77777777" w:rsidR="004E026B" w:rsidRPr="00076D22" w:rsidRDefault="004E026B" w:rsidP="00511760">
            <w:pPr>
              <w:pStyle w:val="TCTableBody"/>
              <w:jc w:val="left"/>
            </w:pPr>
            <w:r w:rsidRPr="00076D22">
              <w:t>89</w:t>
            </w:r>
          </w:p>
        </w:tc>
        <w:tc>
          <w:tcPr>
            <w:tcW w:w="1134" w:type="dxa"/>
            <w:tcBorders>
              <w:top w:val="nil"/>
              <w:left w:val="nil"/>
              <w:bottom w:val="nil"/>
              <w:right w:val="nil"/>
            </w:tcBorders>
          </w:tcPr>
          <w:p w14:paraId="40FCD9C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F3CA0B5" w14:textId="77777777" w:rsidR="004E026B" w:rsidRPr="00076D22" w:rsidRDefault="004E026B" w:rsidP="00511760">
            <w:pPr>
              <w:pStyle w:val="TCTableBody"/>
              <w:jc w:val="left"/>
            </w:pPr>
            <w:r w:rsidRPr="00076D22">
              <w:t>KRT</w:t>
            </w:r>
          </w:p>
        </w:tc>
        <w:tc>
          <w:tcPr>
            <w:tcW w:w="1276" w:type="dxa"/>
            <w:tcBorders>
              <w:top w:val="nil"/>
              <w:left w:val="nil"/>
              <w:bottom w:val="nil"/>
              <w:right w:val="nil"/>
            </w:tcBorders>
          </w:tcPr>
          <w:p w14:paraId="13EE16A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2FE892F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859BB7C" w14:textId="77777777" w:rsidR="004E026B" w:rsidRPr="00076D22" w:rsidRDefault="004E026B" w:rsidP="00511760">
            <w:pPr>
              <w:pStyle w:val="TCTableBody"/>
              <w:jc w:val="left"/>
            </w:pPr>
            <w:r w:rsidRPr="00076D22">
              <w:t>-</w:t>
            </w:r>
          </w:p>
        </w:tc>
      </w:tr>
      <w:tr w:rsidR="004E026B" w:rsidRPr="00076D22" w14:paraId="73A55A4F" w14:textId="77777777" w:rsidTr="00511760">
        <w:tc>
          <w:tcPr>
            <w:tcW w:w="709" w:type="dxa"/>
            <w:tcBorders>
              <w:top w:val="nil"/>
              <w:left w:val="nil"/>
              <w:bottom w:val="nil"/>
              <w:right w:val="nil"/>
            </w:tcBorders>
          </w:tcPr>
          <w:p w14:paraId="6E828C66" w14:textId="77777777" w:rsidR="004E026B" w:rsidRPr="00076D22" w:rsidRDefault="004E026B" w:rsidP="00511760">
            <w:pPr>
              <w:pStyle w:val="TCTableBody"/>
              <w:jc w:val="left"/>
            </w:pPr>
            <w:r w:rsidRPr="00076D22">
              <w:t>90</w:t>
            </w:r>
          </w:p>
        </w:tc>
        <w:tc>
          <w:tcPr>
            <w:tcW w:w="1134" w:type="dxa"/>
            <w:tcBorders>
              <w:top w:val="nil"/>
              <w:left w:val="nil"/>
              <w:bottom w:val="nil"/>
              <w:right w:val="nil"/>
            </w:tcBorders>
          </w:tcPr>
          <w:p w14:paraId="21511560"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EADC224" w14:textId="77777777" w:rsidR="004E026B" w:rsidRPr="00076D22" w:rsidRDefault="004E026B" w:rsidP="00511760">
            <w:pPr>
              <w:pStyle w:val="TCTableBody"/>
              <w:jc w:val="left"/>
            </w:pPr>
            <w:r w:rsidRPr="00076D22">
              <w:t>Caliburn</w:t>
            </w:r>
          </w:p>
        </w:tc>
        <w:tc>
          <w:tcPr>
            <w:tcW w:w="1276" w:type="dxa"/>
            <w:tcBorders>
              <w:top w:val="nil"/>
              <w:left w:val="nil"/>
              <w:bottom w:val="nil"/>
              <w:right w:val="nil"/>
            </w:tcBorders>
          </w:tcPr>
          <w:p w14:paraId="2AFDB6BF"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625884C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8EB3D8E" w14:textId="77777777" w:rsidR="004E026B" w:rsidRPr="00076D22" w:rsidRDefault="004E026B" w:rsidP="00511760">
            <w:pPr>
              <w:pStyle w:val="TCTableBody"/>
              <w:jc w:val="left"/>
            </w:pPr>
            <w:r w:rsidRPr="00076D22">
              <w:t>-</w:t>
            </w:r>
          </w:p>
        </w:tc>
      </w:tr>
      <w:tr w:rsidR="004E026B" w:rsidRPr="00076D22" w14:paraId="28E54B7C" w14:textId="77777777" w:rsidTr="00511760">
        <w:tc>
          <w:tcPr>
            <w:tcW w:w="709" w:type="dxa"/>
            <w:tcBorders>
              <w:top w:val="nil"/>
              <w:left w:val="nil"/>
              <w:bottom w:val="nil"/>
              <w:right w:val="nil"/>
            </w:tcBorders>
          </w:tcPr>
          <w:p w14:paraId="29866DEE" w14:textId="77777777" w:rsidR="004E026B" w:rsidRPr="00076D22" w:rsidRDefault="004E026B" w:rsidP="00511760">
            <w:pPr>
              <w:pStyle w:val="TCTableBody"/>
              <w:jc w:val="left"/>
            </w:pPr>
            <w:r w:rsidRPr="00076D22">
              <w:t>91</w:t>
            </w:r>
          </w:p>
        </w:tc>
        <w:tc>
          <w:tcPr>
            <w:tcW w:w="1134" w:type="dxa"/>
            <w:tcBorders>
              <w:top w:val="nil"/>
              <w:left w:val="nil"/>
              <w:bottom w:val="nil"/>
              <w:right w:val="nil"/>
            </w:tcBorders>
          </w:tcPr>
          <w:p w14:paraId="25340639"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57DF8C7A" w14:textId="77777777" w:rsidR="004E026B" w:rsidRPr="00076D22" w:rsidRDefault="004E026B" w:rsidP="00511760">
            <w:pPr>
              <w:pStyle w:val="TCTableBody"/>
              <w:jc w:val="left"/>
            </w:pPr>
            <w:r w:rsidRPr="00076D22">
              <w:t>OXVA</w:t>
            </w:r>
          </w:p>
        </w:tc>
        <w:tc>
          <w:tcPr>
            <w:tcW w:w="1276" w:type="dxa"/>
            <w:tcBorders>
              <w:top w:val="nil"/>
              <w:left w:val="nil"/>
              <w:bottom w:val="nil"/>
              <w:right w:val="nil"/>
            </w:tcBorders>
          </w:tcPr>
          <w:p w14:paraId="361D010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11BC77A8" w14:textId="77777777" w:rsidR="004E026B" w:rsidRPr="00511760" w:rsidRDefault="004E026B" w:rsidP="00511760">
            <w:pPr>
              <w:pStyle w:val="TCTableBody"/>
              <w:jc w:val="left"/>
            </w:pPr>
            <w:r w:rsidRPr="00511760">
              <w:t>MDMB-4en-PINACA</w:t>
            </w:r>
          </w:p>
          <w:p w14:paraId="064717EA" w14:textId="77777777" w:rsidR="004E026B" w:rsidRPr="00511760" w:rsidRDefault="004E026B" w:rsidP="00511760">
            <w:pPr>
              <w:pStyle w:val="TCTableBody"/>
              <w:jc w:val="left"/>
            </w:pPr>
            <w:r w:rsidRPr="00511760">
              <w:t>MDMB-BUTINACA</w:t>
            </w:r>
          </w:p>
          <w:p w14:paraId="706D221A" w14:textId="77777777" w:rsidR="004E026B" w:rsidRPr="00076D22" w:rsidRDefault="004E026B" w:rsidP="00511760">
            <w:pPr>
              <w:pStyle w:val="TCTableBody"/>
              <w:jc w:val="left"/>
            </w:pPr>
            <w:r w:rsidRPr="00511760">
              <w:t>MDMB-INACA</w:t>
            </w:r>
          </w:p>
        </w:tc>
        <w:tc>
          <w:tcPr>
            <w:tcW w:w="1395" w:type="dxa"/>
            <w:tcBorders>
              <w:top w:val="nil"/>
              <w:left w:val="nil"/>
              <w:bottom w:val="nil"/>
              <w:right w:val="nil"/>
            </w:tcBorders>
          </w:tcPr>
          <w:p w14:paraId="25C24532" w14:textId="77777777" w:rsidR="004E026B" w:rsidRPr="00076D22" w:rsidRDefault="004E026B" w:rsidP="00511760">
            <w:pPr>
              <w:pStyle w:val="TCTableBody"/>
              <w:jc w:val="left"/>
            </w:pPr>
            <w:r w:rsidRPr="00076D22">
              <w:t>0.27</w:t>
            </w:r>
          </w:p>
        </w:tc>
      </w:tr>
      <w:tr w:rsidR="004E026B" w:rsidRPr="00076D22" w14:paraId="2D761D5C" w14:textId="77777777" w:rsidTr="00511760">
        <w:tc>
          <w:tcPr>
            <w:tcW w:w="709" w:type="dxa"/>
            <w:tcBorders>
              <w:top w:val="nil"/>
              <w:left w:val="nil"/>
              <w:bottom w:val="nil"/>
              <w:right w:val="nil"/>
            </w:tcBorders>
          </w:tcPr>
          <w:p w14:paraId="7F8D8FFC" w14:textId="77777777" w:rsidR="004E026B" w:rsidRPr="00076D22" w:rsidRDefault="004E026B" w:rsidP="00511760">
            <w:pPr>
              <w:pStyle w:val="TCTableBody"/>
              <w:jc w:val="left"/>
            </w:pPr>
            <w:r w:rsidRPr="00076D22">
              <w:t>92</w:t>
            </w:r>
          </w:p>
        </w:tc>
        <w:tc>
          <w:tcPr>
            <w:tcW w:w="1134" w:type="dxa"/>
            <w:tcBorders>
              <w:top w:val="nil"/>
              <w:left w:val="nil"/>
              <w:bottom w:val="nil"/>
              <w:right w:val="nil"/>
            </w:tcBorders>
          </w:tcPr>
          <w:p w14:paraId="74D9C2BC"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110A0CE"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55F5D813"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536F378E"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6CB31694" w14:textId="77777777" w:rsidR="004E026B" w:rsidRPr="00076D22" w:rsidRDefault="004E026B" w:rsidP="00511760">
            <w:pPr>
              <w:pStyle w:val="TCTableBody"/>
              <w:jc w:val="left"/>
            </w:pPr>
            <w:r w:rsidRPr="00511760">
              <w:t>‘low’</w:t>
            </w:r>
          </w:p>
        </w:tc>
      </w:tr>
      <w:tr w:rsidR="004E026B" w:rsidRPr="00076D22" w14:paraId="168EE906" w14:textId="77777777" w:rsidTr="00511760">
        <w:tc>
          <w:tcPr>
            <w:tcW w:w="709" w:type="dxa"/>
            <w:tcBorders>
              <w:top w:val="nil"/>
              <w:left w:val="nil"/>
              <w:bottom w:val="nil"/>
              <w:right w:val="nil"/>
            </w:tcBorders>
          </w:tcPr>
          <w:p w14:paraId="275113FC" w14:textId="77777777" w:rsidR="004E026B" w:rsidRPr="00076D22" w:rsidRDefault="004E026B" w:rsidP="00511760">
            <w:pPr>
              <w:pStyle w:val="TCTableBody"/>
              <w:jc w:val="left"/>
            </w:pPr>
            <w:r w:rsidRPr="00076D22">
              <w:t>93</w:t>
            </w:r>
          </w:p>
        </w:tc>
        <w:tc>
          <w:tcPr>
            <w:tcW w:w="1134" w:type="dxa"/>
            <w:tcBorders>
              <w:top w:val="nil"/>
              <w:left w:val="nil"/>
              <w:bottom w:val="nil"/>
              <w:right w:val="nil"/>
            </w:tcBorders>
          </w:tcPr>
          <w:p w14:paraId="6C7881E9"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61CBFE7" w14:textId="77777777" w:rsidR="004E026B" w:rsidRPr="00076D22" w:rsidRDefault="004E026B" w:rsidP="00511760">
            <w:pPr>
              <w:pStyle w:val="TCTableBody"/>
              <w:jc w:val="left"/>
            </w:pPr>
            <w:r w:rsidRPr="00076D22">
              <w:t>Just</w:t>
            </w:r>
          </w:p>
        </w:tc>
        <w:tc>
          <w:tcPr>
            <w:tcW w:w="1276" w:type="dxa"/>
            <w:tcBorders>
              <w:top w:val="nil"/>
              <w:left w:val="nil"/>
              <w:bottom w:val="nil"/>
              <w:right w:val="nil"/>
            </w:tcBorders>
          </w:tcPr>
          <w:p w14:paraId="77FAEF4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0BAB2B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566DF3C" w14:textId="77777777" w:rsidR="004E026B" w:rsidRPr="00076D22" w:rsidRDefault="004E026B" w:rsidP="00511760">
            <w:pPr>
              <w:pStyle w:val="TCTableBody"/>
              <w:jc w:val="left"/>
            </w:pPr>
            <w:r w:rsidRPr="00076D22">
              <w:t>-</w:t>
            </w:r>
          </w:p>
        </w:tc>
      </w:tr>
      <w:tr w:rsidR="004E026B" w:rsidRPr="00076D22" w14:paraId="0167DAD5" w14:textId="77777777" w:rsidTr="00511760">
        <w:tc>
          <w:tcPr>
            <w:tcW w:w="709" w:type="dxa"/>
            <w:tcBorders>
              <w:top w:val="nil"/>
              <w:left w:val="nil"/>
              <w:bottom w:val="nil"/>
              <w:right w:val="nil"/>
            </w:tcBorders>
          </w:tcPr>
          <w:p w14:paraId="038E580F" w14:textId="77777777" w:rsidR="004E026B" w:rsidRPr="00076D22" w:rsidRDefault="004E026B" w:rsidP="00511760">
            <w:pPr>
              <w:pStyle w:val="TCTableBody"/>
              <w:jc w:val="left"/>
            </w:pPr>
            <w:r w:rsidRPr="00076D22">
              <w:t>94</w:t>
            </w:r>
          </w:p>
        </w:tc>
        <w:tc>
          <w:tcPr>
            <w:tcW w:w="1134" w:type="dxa"/>
            <w:tcBorders>
              <w:top w:val="nil"/>
              <w:left w:val="nil"/>
              <w:bottom w:val="nil"/>
              <w:right w:val="nil"/>
            </w:tcBorders>
          </w:tcPr>
          <w:p w14:paraId="06D4F8DE"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35BFFB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B6DE99E"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2A83FF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BA9EFF8" w14:textId="77777777" w:rsidR="004E026B" w:rsidRPr="00076D22" w:rsidRDefault="004E026B" w:rsidP="00511760">
            <w:pPr>
              <w:pStyle w:val="TCTableBody"/>
              <w:jc w:val="left"/>
            </w:pPr>
            <w:r w:rsidRPr="00076D22">
              <w:t>-</w:t>
            </w:r>
          </w:p>
        </w:tc>
      </w:tr>
      <w:tr w:rsidR="004E026B" w:rsidRPr="00076D22" w14:paraId="79E8D326" w14:textId="77777777" w:rsidTr="00511760">
        <w:tc>
          <w:tcPr>
            <w:tcW w:w="709" w:type="dxa"/>
            <w:tcBorders>
              <w:top w:val="nil"/>
              <w:left w:val="nil"/>
              <w:bottom w:val="nil"/>
              <w:right w:val="nil"/>
            </w:tcBorders>
          </w:tcPr>
          <w:p w14:paraId="0842D9C6" w14:textId="77777777" w:rsidR="004E026B" w:rsidRPr="00076D22" w:rsidRDefault="004E026B" w:rsidP="00511760">
            <w:pPr>
              <w:pStyle w:val="TCTableBody"/>
              <w:jc w:val="left"/>
            </w:pPr>
            <w:r w:rsidRPr="00076D22">
              <w:t>95</w:t>
            </w:r>
          </w:p>
        </w:tc>
        <w:tc>
          <w:tcPr>
            <w:tcW w:w="1134" w:type="dxa"/>
            <w:tcBorders>
              <w:top w:val="nil"/>
              <w:left w:val="nil"/>
              <w:bottom w:val="nil"/>
              <w:right w:val="nil"/>
            </w:tcBorders>
          </w:tcPr>
          <w:p w14:paraId="07A943D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39C7C51"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559EC2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5C5899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63D54BF" w14:textId="77777777" w:rsidR="004E026B" w:rsidRPr="00076D22" w:rsidRDefault="004E026B" w:rsidP="00511760">
            <w:pPr>
              <w:pStyle w:val="TCTableBody"/>
              <w:jc w:val="left"/>
            </w:pPr>
            <w:r w:rsidRPr="00076D22">
              <w:t>-</w:t>
            </w:r>
          </w:p>
        </w:tc>
      </w:tr>
      <w:tr w:rsidR="004E026B" w:rsidRPr="00076D22" w14:paraId="378A4C92" w14:textId="77777777" w:rsidTr="00511760">
        <w:tc>
          <w:tcPr>
            <w:tcW w:w="709" w:type="dxa"/>
            <w:tcBorders>
              <w:top w:val="nil"/>
              <w:left w:val="nil"/>
              <w:bottom w:val="nil"/>
              <w:right w:val="nil"/>
            </w:tcBorders>
          </w:tcPr>
          <w:p w14:paraId="73F9645B" w14:textId="77777777" w:rsidR="004E026B" w:rsidRPr="00076D22" w:rsidRDefault="004E026B" w:rsidP="00511760">
            <w:pPr>
              <w:pStyle w:val="TCTableBody"/>
              <w:jc w:val="left"/>
            </w:pPr>
            <w:r w:rsidRPr="00076D22">
              <w:t>96</w:t>
            </w:r>
          </w:p>
        </w:tc>
        <w:tc>
          <w:tcPr>
            <w:tcW w:w="1134" w:type="dxa"/>
            <w:tcBorders>
              <w:top w:val="nil"/>
              <w:left w:val="nil"/>
              <w:bottom w:val="nil"/>
              <w:right w:val="nil"/>
            </w:tcBorders>
          </w:tcPr>
          <w:p w14:paraId="418BEFE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7FE3C3"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5517E1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25E1DE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FAEFF70" w14:textId="77777777" w:rsidR="004E026B" w:rsidRPr="00076D22" w:rsidRDefault="004E026B" w:rsidP="00511760">
            <w:pPr>
              <w:pStyle w:val="TCTableBody"/>
              <w:jc w:val="left"/>
            </w:pPr>
            <w:r w:rsidRPr="00076D22">
              <w:t>-</w:t>
            </w:r>
          </w:p>
        </w:tc>
      </w:tr>
      <w:tr w:rsidR="004E026B" w:rsidRPr="00076D22" w14:paraId="05FE0955" w14:textId="77777777" w:rsidTr="00511760">
        <w:tc>
          <w:tcPr>
            <w:tcW w:w="709" w:type="dxa"/>
            <w:tcBorders>
              <w:top w:val="nil"/>
              <w:left w:val="nil"/>
              <w:bottom w:val="nil"/>
              <w:right w:val="nil"/>
            </w:tcBorders>
          </w:tcPr>
          <w:p w14:paraId="4FA8518F" w14:textId="77777777" w:rsidR="004E026B" w:rsidRPr="00076D22" w:rsidRDefault="004E026B" w:rsidP="00511760">
            <w:pPr>
              <w:pStyle w:val="TCTableBody"/>
              <w:jc w:val="left"/>
            </w:pPr>
            <w:r w:rsidRPr="00076D22">
              <w:t>97</w:t>
            </w:r>
          </w:p>
        </w:tc>
        <w:tc>
          <w:tcPr>
            <w:tcW w:w="1134" w:type="dxa"/>
            <w:tcBorders>
              <w:top w:val="nil"/>
              <w:left w:val="nil"/>
              <w:bottom w:val="nil"/>
              <w:right w:val="nil"/>
            </w:tcBorders>
          </w:tcPr>
          <w:p w14:paraId="074DB09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7C824C"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59F779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1BC083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59310F2" w14:textId="77777777" w:rsidR="004E026B" w:rsidRPr="00076D22" w:rsidRDefault="004E026B" w:rsidP="00511760">
            <w:pPr>
              <w:pStyle w:val="TCTableBody"/>
              <w:jc w:val="left"/>
            </w:pPr>
            <w:r w:rsidRPr="00076D22">
              <w:t>-</w:t>
            </w:r>
          </w:p>
        </w:tc>
      </w:tr>
      <w:tr w:rsidR="004E026B" w:rsidRPr="00076D22" w14:paraId="6ACCA875" w14:textId="77777777" w:rsidTr="00511760">
        <w:tc>
          <w:tcPr>
            <w:tcW w:w="709" w:type="dxa"/>
            <w:tcBorders>
              <w:top w:val="nil"/>
              <w:left w:val="nil"/>
              <w:bottom w:val="nil"/>
              <w:right w:val="nil"/>
            </w:tcBorders>
          </w:tcPr>
          <w:p w14:paraId="7DB8A731" w14:textId="77777777" w:rsidR="004E026B" w:rsidRPr="00076D22" w:rsidRDefault="004E026B" w:rsidP="00511760">
            <w:pPr>
              <w:pStyle w:val="TCTableBody"/>
              <w:jc w:val="left"/>
            </w:pPr>
            <w:r w:rsidRPr="00076D22">
              <w:t>98</w:t>
            </w:r>
          </w:p>
        </w:tc>
        <w:tc>
          <w:tcPr>
            <w:tcW w:w="1134" w:type="dxa"/>
            <w:tcBorders>
              <w:top w:val="nil"/>
              <w:left w:val="nil"/>
              <w:bottom w:val="nil"/>
              <w:right w:val="nil"/>
            </w:tcBorders>
          </w:tcPr>
          <w:p w14:paraId="2FF2EE2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5A7F311"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672487E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F7F642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5319923" w14:textId="77777777" w:rsidR="004E026B" w:rsidRPr="00076D22" w:rsidRDefault="004E026B" w:rsidP="00511760">
            <w:pPr>
              <w:pStyle w:val="TCTableBody"/>
              <w:jc w:val="left"/>
            </w:pPr>
            <w:r w:rsidRPr="00076D22">
              <w:t>-</w:t>
            </w:r>
          </w:p>
        </w:tc>
      </w:tr>
      <w:tr w:rsidR="004E026B" w:rsidRPr="00076D22" w14:paraId="6BEBD318" w14:textId="77777777" w:rsidTr="00511760">
        <w:tc>
          <w:tcPr>
            <w:tcW w:w="709" w:type="dxa"/>
            <w:tcBorders>
              <w:top w:val="nil"/>
              <w:left w:val="nil"/>
              <w:bottom w:val="nil"/>
              <w:right w:val="nil"/>
            </w:tcBorders>
          </w:tcPr>
          <w:p w14:paraId="48677B0D" w14:textId="77777777" w:rsidR="004E026B" w:rsidRPr="00076D22" w:rsidRDefault="004E026B" w:rsidP="00511760">
            <w:pPr>
              <w:pStyle w:val="TCTableBody"/>
              <w:jc w:val="left"/>
            </w:pPr>
            <w:r w:rsidRPr="00076D22">
              <w:t>99</w:t>
            </w:r>
          </w:p>
        </w:tc>
        <w:tc>
          <w:tcPr>
            <w:tcW w:w="1134" w:type="dxa"/>
            <w:tcBorders>
              <w:top w:val="nil"/>
              <w:left w:val="nil"/>
              <w:bottom w:val="nil"/>
              <w:right w:val="nil"/>
            </w:tcBorders>
          </w:tcPr>
          <w:p w14:paraId="44E886F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78E0154"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DD5C05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C3FC43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557FF5A" w14:textId="77777777" w:rsidR="004E026B" w:rsidRPr="00076D22" w:rsidRDefault="004E026B" w:rsidP="00511760">
            <w:pPr>
              <w:pStyle w:val="TCTableBody"/>
              <w:jc w:val="left"/>
            </w:pPr>
            <w:r w:rsidRPr="00076D22">
              <w:t>-</w:t>
            </w:r>
          </w:p>
        </w:tc>
      </w:tr>
      <w:tr w:rsidR="004E026B" w:rsidRPr="00076D22" w14:paraId="19C9AA00" w14:textId="77777777" w:rsidTr="00511760">
        <w:tc>
          <w:tcPr>
            <w:tcW w:w="709" w:type="dxa"/>
            <w:tcBorders>
              <w:top w:val="nil"/>
              <w:left w:val="nil"/>
              <w:bottom w:val="nil"/>
              <w:right w:val="nil"/>
            </w:tcBorders>
          </w:tcPr>
          <w:p w14:paraId="510E30C9" w14:textId="77777777" w:rsidR="004E026B" w:rsidRPr="00076D22" w:rsidRDefault="004E026B" w:rsidP="00511760">
            <w:pPr>
              <w:pStyle w:val="TCTableBody"/>
              <w:jc w:val="left"/>
            </w:pPr>
            <w:r w:rsidRPr="00076D22">
              <w:t>100</w:t>
            </w:r>
          </w:p>
        </w:tc>
        <w:tc>
          <w:tcPr>
            <w:tcW w:w="1134" w:type="dxa"/>
            <w:tcBorders>
              <w:top w:val="nil"/>
              <w:left w:val="nil"/>
              <w:bottom w:val="nil"/>
              <w:right w:val="nil"/>
            </w:tcBorders>
          </w:tcPr>
          <w:p w14:paraId="28726C9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8BD4B21"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0F7FC2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490D20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2D67EC2" w14:textId="77777777" w:rsidR="004E026B" w:rsidRPr="00076D22" w:rsidRDefault="004E026B" w:rsidP="00511760">
            <w:pPr>
              <w:pStyle w:val="TCTableBody"/>
              <w:jc w:val="left"/>
            </w:pPr>
            <w:r w:rsidRPr="00076D22">
              <w:t>-</w:t>
            </w:r>
          </w:p>
        </w:tc>
      </w:tr>
      <w:tr w:rsidR="004E026B" w:rsidRPr="00076D22" w14:paraId="4B39B275" w14:textId="77777777" w:rsidTr="00511760">
        <w:tc>
          <w:tcPr>
            <w:tcW w:w="709" w:type="dxa"/>
            <w:tcBorders>
              <w:top w:val="nil"/>
              <w:left w:val="nil"/>
              <w:bottom w:val="nil"/>
              <w:right w:val="nil"/>
            </w:tcBorders>
          </w:tcPr>
          <w:p w14:paraId="688B8D73" w14:textId="77777777" w:rsidR="004E026B" w:rsidRPr="00076D22" w:rsidRDefault="004E026B" w:rsidP="00511760">
            <w:pPr>
              <w:pStyle w:val="TCTableBody"/>
              <w:jc w:val="left"/>
            </w:pPr>
            <w:r w:rsidRPr="00076D22">
              <w:t>101</w:t>
            </w:r>
          </w:p>
        </w:tc>
        <w:tc>
          <w:tcPr>
            <w:tcW w:w="1134" w:type="dxa"/>
            <w:tcBorders>
              <w:top w:val="nil"/>
              <w:left w:val="nil"/>
              <w:bottom w:val="nil"/>
              <w:right w:val="nil"/>
            </w:tcBorders>
          </w:tcPr>
          <w:p w14:paraId="4CBE719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1938AD"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FA017D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BC0836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37CF116" w14:textId="77777777" w:rsidR="004E026B" w:rsidRPr="00076D22" w:rsidRDefault="004E026B" w:rsidP="00511760">
            <w:pPr>
              <w:pStyle w:val="TCTableBody"/>
              <w:jc w:val="left"/>
            </w:pPr>
            <w:r w:rsidRPr="00076D22">
              <w:t>-</w:t>
            </w:r>
          </w:p>
        </w:tc>
      </w:tr>
      <w:tr w:rsidR="004E026B" w:rsidRPr="00076D22" w14:paraId="67598377" w14:textId="77777777" w:rsidTr="00511760">
        <w:tc>
          <w:tcPr>
            <w:tcW w:w="709" w:type="dxa"/>
            <w:tcBorders>
              <w:top w:val="nil"/>
              <w:left w:val="nil"/>
              <w:bottom w:val="nil"/>
              <w:right w:val="nil"/>
            </w:tcBorders>
          </w:tcPr>
          <w:p w14:paraId="7F8007B2" w14:textId="77777777" w:rsidR="004E026B" w:rsidRPr="00076D22" w:rsidRDefault="004E026B" w:rsidP="00511760">
            <w:pPr>
              <w:pStyle w:val="TCTableBody"/>
              <w:jc w:val="left"/>
            </w:pPr>
            <w:r w:rsidRPr="00076D22">
              <w:t>102</w:t>
            </w:r>
          </w:p>
        </w:tc>
        <w:tc>
          <w:tcPr>
            <w:tcW w:w="1134" w:type="dxa"/>
            <w:tcBorders>
              <w:top w:val="nil"/>
              <w:left w:val="nil"/>
              <w:bottom w:val="nil"/>
              <w:right w:val="nil"/>
            </w:tcBorders>
          </w:tcPr>
          <w:p w14:paraId="6DB425A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31590BF"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5D5ECCD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18E4818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14A382B" w14:textId="77777777" w:rsidR="004E026B" w:rsidRPr="00076D22" w:rsidRDefault="004E026B" w:rsidP="00511760">
            <w:pPr>
              <w:pStyle w:val="TCTableBody"/>
              <w:jc w:val="left"/>
            </w:pPr>
            <w:r w:rsidRPr="00076D22">
              <w:t>-</w:t>
            </w:r>
          </w:p>
        </w:tc>
      </w:tr>
      <w:tr w:rsidR="004E026B" w:rsidRPr="00076D22" w14:paraId="7C2490DC" w14:textId="77777777" w:rsidTr="00511760">
        <w:tc>
          <w:tcPr>
            <w:tcW w:w="709" w:type="dxa"/>
            <w:tcBorders>
              <w:top w:val="nil"/>
              <w:left w:val="nil"/>
              <w:bottom w:val="nil"/>
              <w:right w:val="nil"/>
            </w:tcBorders>
          </w:tcPr>
          <w:p w14:paraId="70154EC2" w14:textId="77777777" w:rsidR="004E026B" w:rsidRPr="00076D22" w:rsidRDefault="004E026B" w:rsidP="00511760">
            <w:pPr>
              <w:pStyle w:val="TCTableBody"/>
              <w:jc w:val="left"/>
            </w:pPr>
            <w:r w:rsidRPr="00076D22">
              <w:t>103</w:t>
            </w:r>
          </w:p>
        </w:tc>
        <w:tc>
          <w:tcPr>
            <w:tcW w:w="1134" w:type="dxa"/>
            <w:tcBorders>
              <w:top w:val="nil"/>
              <w:left w:val="nil"/>
              <w:bottom w:val="nil"/>
              <w:right w:val="nil"/>
            </w:tcBorders>
          </w:tcPr>
          <w:p w14:paraId="7C7B633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499D67A"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CC5C14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9950BD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5F4671D" w14:textId="77777777" w:rsidR="004E026B" w:rsidRPr="00076D22" w:rsidRDefault="004E026B" w:rsidP="00511760">
            <w:pPr>
              <w:pStyle w:val="TCTableBody"/>
              <w:jc w:val="left"/>
            </w:pPr>
            <w:r w:rsidRPr="00076D22">
              <w:t>-</w:t>
            </w:r>
          </w:p>
        </w:tc>
      </w:tr>
      <w:tr w:rsidR="004E026B" w:rsidRPr="00076D22" w14:paraId="24F494EC" w14:textId="77777777" w:rsidTr="00511760">
        <w:tc>
          <w:tcPr>
            <w:tcW w:w="709" w:type="dxa"/>
            <w:tcBorders>
              <w:top w:val="nil"/>
              <w:left w:val="nil"/>
              <w:bottom w:val="nil"/>
              <w:right w:val="nil"/>
            </w:tcBorders>
          </w:tcPr>
          <w:p w14:paraId="21D63325" w14:textId="77777777" w:rsidR="004E026B" w:rsidRPr="00076D22" w:rsidRDefault="004E026B" w:rsidP="00511760">
            <w:pPr>
              <w:pStyle w:val="TCTableBody"/>
              <w:jc w:val="left"/>
            </w:pPr>
            <w:r w:rsidRPr="00076D22">
              <w:t>104</w:t>
            </w:r>
          </w:p>
        </w:tc>
        <w:tc>
          <w:tcPr>
            <w:tcW w:w="1134" w:type="dxa"/>
            <w:tcBorders>
              <w:top w:val="nil"/>
              <w:left w:val="nil"/>
              <w:bottom w:val="nil"/>
              <w:right w:val="nil"/>
            </w:tcBorders>
          </w:tcPr>
          <w:p w14:paraId="3174E99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D31DC7B"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CE4555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EAAD1C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A3EC412" w14:textId="77777777" w:rsidR="004E026B" w:rsidRPr="00076D22" w:rsidRDefault="004E026B" w:rsidP="00511760">
            <w:pPr>
              <w:pStyle w:val="TCTableBody"/>
              <w:jc w:val="left"/>
            </w:pPr>
            <w:r w:rsidRPr="00076D22">
              <w:t>-</w:t>
            </w:r>
          </w:p>
        </w:tc>
      </w:tr>
      <w:tr w:rsidR="004E026B" w:rsidRPr="00076D22" w14:paraId="135E1CF7" w14:textId="77777777" w:rsidTr="00511760">
        <w:tc>
          <w:tcPr>
            <w:tcW w:w="709" w:type="dxa"/>
            <w:tcBorders>
              <w:top w:val="nil"/>
              <w:left w:val="nil"/>
              <w:bottom w:val="nil"/>
              <w:right w:val="nil"/>
            </w:tcBorders>
          </w:tcPr>
          <w:p w14:paraId="5601E5EB" w14:textId="77777777" w:rsidR="004E026B" w:rsidRPr="00076D22" w:rsidRDefault="004E026B" w:rsidP="00511760">
            <w:pPr>
              <w:pStyle w:val="TCTableBody"/>
              <w:jc w:val="left"/>
            </w:pPr>
            <w:r w:rsidRPr="00076D22">
              <w:t>105</w:t>
            </w:r>
          </w:p>
        </w:tc>
        <w:tc>
          <w:tcPr>
            <w:tcW w:w="1134" w:type="dxa"/>
            <w:tcBorders>
              <w:top w:val="nil"/>
              <w:left w:val="nil"/>
              <w:bottom w:val="nil"/>
              <w:right w:val="nil"/>
            </w:tcBorders>
          </w:tcPr>
          <w:p w14:paraId="21DE4D7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84E0FE3"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15C472E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C77B51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76A4823" w14:textId="77777777" w:rsidR="004E026B" w:rsidRPr="00076D22" w:rsidRDefault="004E026B" w:rsidP="00511760">
            <w:pPr>
              <w:pStyle w:val="TCTableBody"/>
              <w:jc w:val="left"/>
            </w:pPr>
            <w:r w:rsidRPr="00076D22">
              <w:t>-</w:t>
            </w:r>
          </w:p>
        </w:tc>
      </w:tr>
      <w:tr w:rsidR="004E026B" w:rsidRPr="00076D22" w14:paraId="48CDC0C8" w14:textId="77777777" w:rsidTr="00511760">
        <w:tc>
          <w:tcPr>
            <w:tcW w:w="709" w:type="dxa"/>
            <w:tcBorders>
              <w:top w:val="nil"/>
              <w:left w:val="nil"/>
              <w:bottom w:val="nil"/>
              <w:right w:val="nil"/>
            </w:tcBorders>
          </w:tcPr>
          <w:p w14:paraId="1C89F6B1" w14:textId="77777777" w:rsidR="004E026B" w:rsidRPr="00076D22" w:rsidRDefault="004E026B" w:rsidP="00511760">
            <w:pPr>
              <w:pStyle w:val="TCTableBody"/>
              <w:jc w:val="left"/>
            </w:pPr>
            <w:r w:rsidRPr="00076D22">
              <w:t>106</w:t>
            </w:r>
          </w:p>
        </w:tc>
        <w:tc>
          <w:tcPr>
            <w:tcW w:w="1134" w:type="dxa"/>
            <w:tcBorders>
              <w:top w:val="nil"/>
              <w:left w:val="nil"/>
              <w:bottom w:val="nil"/>
              <w:right w:val="nil"/>
            </w:tcBorders>
          </w:tcPr>
          <w:p w14:paraId="73C9984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7E49E10"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890886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BCEBBC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50696A2" w14:textId="77777777" w:rsidR="004E026B" w:rsidRPr="00076D22" w:rsidRDefault="004E026B" w:rsidP="00511760">
            <w:pPr>
              <w:pStyle w:val="TCTableBody"/>
              <w:jc w:val="left"/>
            </w:pPr>
            <w:r w:rsidRPr="00076D22">
              <w:t>-</w:t>
            </w:r>
          </w:p>
        </w:tc>
      </w:tr>
      <w:tr w:rsidR="004E026B" w:rsidRPr="00076D22" w14:paraId="612328F0" w14:textId="77777777" w:rsidTr="00511760">
        <w:tc>
          <w:tcPr>
            <w:tcW w:w="709" w:type="dxa"/>
            <w:tcBorders>
              <w:top w:val="nil"/>
              <w:left w:val="nil"/>
              <w:bottom w:val="nil"/>
              <w:right w:val="nil"/>
            </w:tcBorders>
          </w:tcPr>
          <w:p w14:paraId="1869A322" w14:textId="77777777" w:rsidR="004E026B" w:rsidRPr="00076D22" w:rsidRDefault="004E026B" w:rsidP="00511760">
            <w:pPr>
              <w:pStyle w:val="TCTableBody"/>
              <w:jc w:val="left"/>
            </w:pPr>
            <w:r w:rsidRPr="00076D22">
              <w:t>107</w:t>
            </w:r>
          </w:p>
        </w:tc>
        <w:tc>
          <w:tcPr>
            <w:tcW w:w="1134" w:type="dxa"/>
            <w:tcBorders>
              <w:top w:val="nil"/>
              <w:left w:val="nil"/>
              <w:bottom w:val="nil"/>
              <w:right w:val="nil"/>
            </w:tcBorders>
          </w:tcPr>
          <w:p w14:paraId="27A4071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AB12951"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598ADD1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F50C54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8ADDDD0" w14:textId="77777777" w:rsidR="004E026B" w:rsidRPr="00076D22" w:rsidRDefault="004E026B" w:rsidP="00511760">
            <w:pPr>
              <w:pStyle w:val="TCTableBody"/>
              <w:jc w:val="left"/>
            </w:pPr>
            <w:r w:rsidRPr="00076D22">
              <w:t>-</w:t>
            </w:r>
          </w:p>
        </w:tc>
      </w:tr>
      <w:tr w:rsidR="004E026B" w:rsidRPr="00076D22" w14:paraId="4EE9A74E" w14:textId="77777777" w:rsidTr="00511760">
        <w:tc>
          <w:tcPr>
            <w:tcW w:w="709" w:type="dxa"/>
            <w:tcBorders>
              <w:top w:val="nil"/>
              <w:left w:val="nil"/>
              <w:bottom w:val="nil"/>
              <w:right w:val="nil"/>
            </w:tcBorders>
          </w:tcPr>
          <w:p w14:paraId="1CE657C1" w14:textId="77777777" w:rsidR="004E026B" w:rsidRPr="00076D22" w:rsidRDefault="004E026B" w:rsidP="00511760">
            <w:pPr>
              <w:pStyle w:val="TCTableBody"/>
              <w:jc w:val="left"/>
            </w:pPr>
            <w:r w:rsidRPr="00076D22">
              <w:t>108</w:t>
            </w:r>
          </w:p>
        </w:tc>
        <w:tc>
          <w:tcPr>
            <w:tcW w:w="1134" w:type="dxa"/>
            <w:tcBorders>
              <w:top w:val="nil"/>
              <w:left w:val="nil"/>
              <w:bottom w:val="nil"/>
              <w:right w:val="nil"/>
            </w:tcBorders>
          </w:tcPr>
          <w:p w14:paraId="4BC1556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2F6963A"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58EE1D4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1E6812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2F51313" w14:textId="77777777" w:rsidR="004E026B" w:rsidRPr="00076D22" w:rsidRDefault="004E026B" w:rsidP="00511760">
            <w:pPr>
              <w:pStyle w:val="TCTableBody"/>
              <w:jc w:val="left"/>
            </w:pPr>
            <w:r w:rsidRPr="00076D22">
              <w:t>-</w:t>
            </w:r>
          </w:p>
        </w:tc>
      </w:tr>
      <w:tr w:rsidR="004E026B" w:rsidRPr="00076D22" w14:paraId="55E25DCF" w14:textId="77777777" w:rsidTr="00511760">
        <w:tc>
          <w:tcPr>
            <w:tcW w:w="709" w:type="dxa"/>
            <w:tcBorders>
              <w:top w:val="nil"/>
              <w:left w:val="nil"/>
              <w:bottom w:val="nil"/>
              <w:right w:val="nil"/>
            </w:tcBorders>
          </w:tcPr>
          <w:p w14:paraId="74C42849" w14:textId="77777777" w:rsidR="004E026B" w:rsidRPr="00076D22" w:rsidRDefault="004E026B" w:rsidP="00511760">
            <w:pPr>
              <w:pStyle w:val="TCTableBody"/>
              <w:jc w:val="left"/>
            </w:pPr>
            <w:r w:rsidRPr="00076D22">
              <w:t>109</w:t>
            </w:r>
          </w:p>
        </w:tc>
        <w:tc>
          <w:tcPr>
            <w:tcW w:w="1134" w:type="dxa"/>
            <w:tcBorders>
              <w:top w:val="nil"/>
              <w:left w:val="nil"/>
              <w:bottom w:val="nil"/>
              <w:right w:val="nil"/>
            </w:tcBorders>
          </w:tcPr>
          <w:p w14:paraId="244A674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5686129"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0644A5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284F3C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187E82B" w14:textId="77777777" w:rsidR="004E026B" w:rsidRPr="00076D22" w:rsidRDefault="004E026B" w:rsidP="00511760">
            <w:pPr>
              <w:pStyle w:val="TCTableBody"/>
              <w:jc w:val="left"/>
            </w:pPr>
            <w:r w:rsidRPr="00076D22">
              <w:t>-</w:t>
            </w:r>
          </w:p>
        </w:tc>
      </w:tr>
      <w:tr w:rsidR="004E026B" w:rsidRPr="00076D22" w14:paraId="4A9A581B" w14:textId="77777777" w:rsidTr="00511760">
        <w:tc>
          <w:tcPr>
            <w:tcW w:w="709" w:type="dxa"/>
            <w:tcBorders>
              <w:top w:val="nil"/>
              <w:left w:val="nil"/>
              <w:bottom w:val="nil"/>
              <w:right w:val="nil"/>
            </w:tcBorders>
          </w:tcPr>
          <w:p w14:paraId="6835C423" w14:textId="77777777" w:rsidR="004E026B" w:rsidRPr="00076D22" w:rsidRDefault="004E026B" w:rsidP="00511760">
            <w:pPr>
              <w:pStyle w:val="TCTableBody"/>
              <w:jc w:val="left"/>
            </w:pPr>
            <w:r w:rsidRPr="00076D22">
              <w:t>110</w:t>
            </w:r>
          </w:p>
        </w:tc>
        <w:tc>
          <w:tcPr>
            <w:tcW w:w="1134" w:type="dxa"/>
            <w:tcBorders>
              <w:top w:val="nil"/>
              <w:left w:val="nil"/>
              <w:bottom w:val="nil"/>
              <w:right w:val="nil"/>
            </w:tcBorders>
          </w:tcPr>
          <w:p w14:paraId="71B2544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157C7EF"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F9E192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F38CF2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16F0186" w14:textId="77777777" w:rsidR="004E026B" w:rsidRPr="00076D22" w:rsidRDefault="004E026B" w:rsidP="00511760">
            <w:pPr>
              <w:pStyle w:val="TCTableBody"/>
              <w:jc w:val="left"/>
            </w:pPr>
            <w:r w:rsidRPr="00076D22">
              <w:t>-</w:t>
            </w:r>
          </w:p>
        </w:tc>
      </w:tr>
      <w:tr w:rsidR="004E026B" w:rsidRPr="00076D22" w14:paraId="62C4A58D" w14:textId="77777777" w:rsidTr="00511760">
        <w:tc>
          <w:tcPr>
            <w:tcW w:w="709" w:type="dxa"/>
            <w:tcBorders>
              <w:top w:val="nil"/>
              <w:left w:val="nil"/>
              <w:bottom w:val="nil"/>
              <w:right w:val="nil"/>
            </w:tcBorders>
          </w:tcPr>
          <w:p w14:paraId="1E32E957" w14:textId="77777777" w:rsidR="004E026B" w:rsidRPr="00076D22" w:rsidRDefault="004E026B" w:rsidP="00511760">
            <w:pPr>
              <w:pStyle w:val="TCTableBody"/>
              <w:jc w:val="left"/>
            </w:pPr>
            <w:r w:rsidRPr="00076D22">
              <w:t>111</w:t>
            </w:r>
          </w:p>
        </w:tc>
        <w:tc>
          <w:tcPr>
            <w:tcW w:w="1134" w:type="dxa"/>
            <w:tcBorders>
              <w:top w:val="nil"/>
              <w:left w:val="nil"/>
              <w:bottom w:val="nil"/>
              <w:right w:val="nil"/>
            </w:tcBorders>
          </w:tcPr>
          <w:p w14:paraId="222E66C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92AA927"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4A81F7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0CC4AC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85DD518" w14:textId="77777777" w:rsidR="004E026B" w:rsidRPr="00076D22" w:rsidRDefault="004E026B" w:rsidP="00511760">
            <w:pPr>
              <w:pStyle w:val="TCTableBody"/>
              <w:jc w:val="left"/>
            </w:pPr>
            <w:r w:rsidRPr="00076D22">
              <w:t>-</w:t>
            </w:r>
          </w:p>
        </w:tc>
      </w:tr>
      <w:tr w:rsidR="004E026B" w:rsidRPr="00076D22" w14:paraId="5845EA5A" w14:textId="77777777" w:rsidTr="00511760">
        <w:tc>
          <w:tcPr>
            <w:tcW w:w="709" w:type="dxa"/>
            <w:tcBorders>
              <w:top w:val="nil"/>
              <w:left w:val="nil"/>
              <w:bottom w:val="nil"/>
              <w:right w:val="nil"/>
            </w:tcBorders>
          </w:tcPr>
          <w:p w14:paraId="2D0FF607" w14:textId="77777777" w:rsidR="004E026B" w:rsidRPr="00076D22" w:rsidRDefault="004E026B" w:rsidP="00511760">
            <w:pPr>
              <w:pStyle w:val="TCTableBody"/>
              <w:jc w:val="left"/>
            </w:pPr>
            <w:r w:rsidRPr="00076D22">
              <w:t>112</w:t>
            </w:r>
          </w:p>
        </w:tc>
        <w:tc>
          <w:tcPr>
            <w:tcW w:w="1134" w:type="dxa"/>
            <w:tcBorders>
              <w:top w:val="nil"/>
              <w:left w:val="nil"/>
              <w:bottom w:val="nil"/>
              <w:right w:val="nil"/>
            </w:tcBorders>
          </w:tcPr>
          <w:p w14:paraId="585E424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321B8E5"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FBF02E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DDE5BD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676025F" w14:textId="77777777" w:rsidR="004E026B" w:rsidRPr="00076D22" w:rsidRDefault="004E026B" w:rsidP="00511760">
            <w:pPr>
              <w:pStyle w:val="TCTableBody"/>
              <w:jc w:val="left"/>
            </w:pPr>
            <w:r w:rsidRPr="00076D22">
              <w:t>-</w:t>
            </w:r>
          </w:p>
        </w:tc>
      </w:tr>
      <w:tr w:rsidR="004E026B" w:rsidRPr="00076D22" w14:paraId="78384F0C" w14:textId="77777777" w:rsidTr="00511760">
        <w:tc>
          <w:tcPr>
            <w:tcW w:w="709" w:type="dxa"/>
            <w:tcBorders>
              <w:top w:val="nil"/>
              <w:left w:val="nil"/>
              <w:bottom w:val="nil"/>
              <w:right w:val="nil"/>
            </w:tcBorders>
          </w:tcPr>
          <w:p w14:paraId="0D3C517F" w14:textId="77777777" w:rsidR="004E026B" w:rsidRPr="00076D22" w:rsidRDefault="004E026B" w:rsidP="00511760">
            <w:pPr>
              <w:pStyle w:val="TCTableBody"/>
              <w:jc w:val="left"/>
            </w:pPr>
            <w:r w:rsidRPr="00076D22">
              <w:t>113</w:t>
            </w:r>
          </w:p>
        </w:tc>
        <w:tc>
          <w:tcPr>
            <w:tcW w:w="1134" w:type="dxa"/>
            <w:tcBorders>
              <w:top w:val="nil"/>
              <w:left w:val="nil"/>
              <w:bottom w:val="nil"/>
              <w:right w:val="nil"/>
            </w:tcBorders>
          </w:tcPr>
          <w:p w14:paraId="5E0F1D9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4EF53B9"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6C6B8B37"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4C8A0D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FCFF6B5" w14:textId="77777777" w:rsidR="004E026B" w:rsidRPr="00076D22" w:rsidRDefault="004E026B" w:rsidP="00511760">
            <w:pPr>
              <w:pStyle w:val="TCTableBody"/>
              <w:jc w:val="left"/>
            </w:pPr>
            <w:r w:rsidRPr="00076D22">
              <w:t>-</w:t>
            </w:r>
          </w:p>
        </w:tc>
      </w:tr>
      <w:tr w:rsidR="004E026B" w:rsidRPr="00076D22" w14:paraId="509C43B7" w14:textId="77777777" w:rsidTr="00511760">
        <w:tc>
          <w:tcPr>
            <w:tcW w:w="709" w:type="dxa"/>
            <w:tcBorders>
              <w:top w:val="nil"/>
              <w:left w:val="nil"/>
              <w:bottom w:val="nil"/>
              <w:right w:val="nil"/>
            </w:tcBorders>
          </w:tcPr>
          <w:p w14:paraId="233D82A3" w14:textId="77777777" w:rsidR="004E026B" w:rsidRPr="00076D22" w:rsidRDefault="004E026B" w:rsidP="00511760">
            <w:pPr>
              <w:pStyle w:val="TCTableBody"/>
              <w:jc w:val="left"/>
            </w:pPr>
            <w:r w:rsidRPr="00076D22">
              <w:t>114</w:t>
            </w:r>
          </w:p>
        </w:tc>
        <w:tc>
          <w:tcPr>
            <w:tcW w:w="1134" w:type="dxa"/>
            <w:tcBorders>
              <w:top w:val="nil"/>
              <w:left w:val="nil"/>
              <w:bottom w:val="nil"/>
              <w:right w:val="nil"/>
            </w:tcBorders>
          </w:tcPr>
          <w:p w14:paraId="09C963B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E01FA75"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CF211B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D9EE16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339847C" w14:textId="77777777" w:rsidR="004E026B" w:rsidRPr="00076D22" w:rsidRDefault="004E026B" w:rsidP="00511760">
            <w:pPr>
              <w:pStyle w:val="TCTableBody"/>
              <w:jc w:val="left"/>
            </w:pPr>
            <w:r w:rsidRPr="00076D22">
              <w:t>-</w:t>
            </w:r>
          </w:p>
        </w:tc>
      </w:tr>
      <w:tr w:rsidR="004E026B" w:rsidRPr="00076D22" w14:paraId="5EF1934B" w14:textId="77777777" w:rsidTr="00511760">
        <w:tc>
          <w:tcPr>
            <w:tcW w:w="709" w:type="dxa"/>
            <w:tcBorders>
              <w:top w:val="nil"/>
              <w:left w:val="nil"/>
              <w:bottom w:val="nil"/>
              <w:right w:val="nil"/>
            </w:tcBorders>
          </w:tcPr>
          <w:p w14:paraId="15DEA5F1" w14:textId="77777777" w:rsidR="004E026B" w:rsidRPr="00076D22" w:rsidRDefault="004E026B" w:rsidP="00511760">
            <w:pPr>
              <w:pStyle w:val="TCTableBody"/>
              <w:jc w:val="left"/>
            </w:pPr>
            <w:r w:rsidRPr="00076D22">
              <w:t>115</w:t>
            </w:r>
          </w:p>
        </w:tc>
        <w:tc>
          <w:tcPr>
            <w:tcW w:w="1134" w:type="dxa"/>
            <w:tcBorders>
              <w:top w:val="nil"/>
              <w:left w:val="nil"/>
              <w:bottom w:val="nil"/>
              <w:right w:val="nil"/>
            </w:tcBorders>
          </w:tcPr>
          <w:p w14:paraId="1990CC9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305A5FA" w14:textId="77777777" w:rsidR="004E026B" w:rsidRPr="00076D22" w:rsidRDefault="004E026B" w:rsidP="00511760">
            <w:pPr>
              <w:pStyle w:val="TCTableBody"/>
              <w:jc w:val="left"/>
            </w:pPr>
            <w:r w:rsidRPr="00076D22">
              <w:t>Crystal pro</w:t>
            </w:r>
          </w:p>
        </w:tc>
        <w:tc>
          <w:tcPr>
            <w:tcW w:w="1276" w:type="dxa"/>
            <w:tcBorders>
              <w:top w:val="nil"/>
              <w:left w:val="nil"/>
              <w:bottom w:val="nil"/>
              <w:right w:val="nil"/>
            </w:tcBorders>
          </w:tcPr>
          <w:p w14:paraId="6ABD61F3"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E63AA53"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508A2671" w14:textId="77777777" w:rsidR="004E026B" w:rsidRPr="00076D22" w:rsidRDefault="004E026B" w:rsidP="00511760">
            <w:pPr>
              <w:pStyle w:val="TCTableBody"/>
              <w:jc w:val="left"/>
            </w:pPr>
            <w:r w:rsidRPr="00076D22">
              <w:t>-</w:t>
            </w:r>
          </w:p>
        </w:tc>
      </w:tr>
      <w:tr w:rsidR="004E026B" w:rsidRPr="00076D22" w14:paraId="1B025552" w14:textId="77777777" w:rsidTr="00511760">
        <w:tc>
          <w:tcPr>
            <w:tcW w:w="709" w:type="dxa"/>
            <w:tcBorders>
              <w:top w:val="nil"/>
              <w:left w:val="nil"/>
              <w:bottom w:val="nil"/>
              <w:right w:val="nil"/>
            </w:tcBorders>
          </w:tcPr>
          <w:p w14:paraId="74AC80B4" w14:textId="77777777" w:rsidR="004E026B" w:rsidRPr="00076D22" w:rsidRDefault="004E026B" w:rsidP="00511760">
            <w:pPr>
              <w:pStyle w:val="TCTableBody"/>
              <w:jc w:val="left"/>
            </w:pPr>
            <w:r w:rsidRPr="00076D22">
              <w:t>116</w:t>
            </w:r>
          </w:p>
        </w:tc>
        <w:tc>
          <w:tcPr>
            <w:tcW w:w="1134" w:type="dxa"/>
            <w:tcBorders>
              <w:top w:val="nil"/>
              <w:left w:val="nil"/>
              <w:bottom w:val="nil"/>
              <w:right w:val="nil"/>
            </w:tcBorders>
          </w:tcPr>
          <w:p w14:paraId="18D27F2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E644465" w14:textId="77777777" w:rsidR="004E026B" w:rsidRPr="00076D22" w:rsidRDefault="004E026B" w:rsidP="00511760">
            <w:pPr>
              <w:pStyle w:val="TCTableBody"/>
              <w:jc w:val="left"/>
            </w:pPr>
            <w:r w:rsidRPr="00076D22">
              <w:t>Crystal pro</w:t>
            </w:r>
          </w:p>
        </w:tc>
        <w:tc>
          <w:tcPr>
            <w:tcW w:w="1276" w:type="dxa"/>
            <w:tcBorders>
              <w:top w:val="nil"/>
              <w:left w:val="nil"/>
              <w:bottom w:val="nil"/>
              <w:right w:val="nil"/>
            </w:tcBorders>
          </w:tcPr>
          <w:p w14:paraId="47A0B8F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BE5F47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FE04D4D" w14:textId="77777777" w:rsidR="004E026B" w:rsidRPr="00076D22" w:rsidRDefault="004E026B" w:rsidP="00511760">
            <w:pPr>
              <w:pStyle w:val="TCTableBody"/>
              <w:jc w:val="left"/>
            </w:pPr>
            <w:r w:rsidRPr="00076D22">
              <w:t>-</w:t>
            </w:r>
          </w:p>
        </w:tc>
      </w:tr>
      <w:tr w:rsidR="004E026B" w:rsidRPr="00076D22" w14:paraId="31A66E29" w14:textId="77777777" w:rsidTr="00511760">
        <w:tc>
          <w:tcPr>
            <w:tcW w:w="709" w:type="dxa"/>
            <w:tcBorders>
              <w:top w:val="nil"/>
              <w:left w:val="nil"/>
              <w:bottom w:val="nil"/>
              <w:right w:val="nil"/>
            </w:tcBorders>
          </w:tcPr>
          <w:p w14:paraId="438FF62B" w14:textId="77777777" w:rsidR="004E026B" w:rsidRPr="00076D22" w:rsidRDefault="004E026B" w:rsidP="00511760">
            <w:pPr>
              <w:pStyle w:val="TCTableBody"/>
              <w:jc w:val="left"/>
            </w:pPr>
            <w:r w:rsidRPr="00076D22">
              <w:t>117</w:t>
            </w:r>
          </w:p>
        </w:tc>
        <w:tc>
          <w:tcPr>
            <w:tcW w:w="1134" w:type="dxa"/>
            <w:tcBorders>
              <w:top w:val="nil"/>
              <w:left w:val="nil"/>
              <w:bottom w:val="nil"/>
              <w:right w:val="nil"/>
            </w:tcBorders>
          </w:tcPr>
          <w:p w14:paraId="04E39F2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B5C3763" w14:textId="77777777" w:rsidR="004E026B" w:rsidRPr="00076D22" w:rsidRDefault="004E026B" w:rsidP="00511760">
            <w:pPr>
              <w:pStyle w:val="TCTableBody"/>
              <w:jc w:val="left"/>
            </w:pPr>
            <w:r w:rsidRPr="00076D22">
              <w:t>Crystal pro</w:t>
            </w:r>
          </w:p>
        </w:tc>
        <w:tc>
          <w:tcPr>
            <w:tcW w:w="1276" w:type="dxa"/>
            <w:tcBorders>
              <w:top w:val="nil"/>
              <w:left w:val="nil"/>
              <w:bottom w:val="nil"/>
              <w:right w:val="nil"/>
            </w:tcBorders>
          </w:tcPr>
          <w:p w14:paraId="0BC5A39D"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8227EED"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1E6C091D" w14:textId="77777777" w:rsidR="004E026B" w:rsidRPr="00076D22" w:rsidRDefault="004E026B" w:rsidP="00511760">
            <w:pPr>
              <w:pStyle w:val="TCTableBody"/>
              <w:jc w:val="left"/>
            </w:pPr>
            <w:r w:rsidRPr="00076D22">
              <w:t>-</w:t>
            </w:r>
          </w:p>
        </w:tc>
      </w:tr>
      <w:tr w:rsidR="004E026B" w:rsidRPr="00076D22" w14:paraId="4AE682BD" w14:textId="77777777" w:rsidTr="00511760">
        <w:tc>
          <w:tcPr>
            <w:tcW w:w="709" w:type="dxa"/>
            <w:tcBorders>
              <w:top w:val="nil"/>
              <w:left w:val="nil"/>
              <w:bottom w:val="nil"/>
              <w:right w:val="nil"/>
            </w:tcBorders>
          </w:tcPr>
          <w:p w14:paraId="58DCDF74" w14:textId="77777777" w:rsidR="004E026B" w:rsidRPr="00076D22" w:rsidRDefault="004E026B" w:rsidP="00511760">
            <w:pPr>
              <w:pStyle w:val="TCTableBody"/>
              <w:jc w:val="left"/>
            </w:pPr>
            <w:r w:rsidRPr="00076D22">
              <w:t>118</w:t>
            </w:r>
          </w:p>
        </w:tc>
        <w:tc>
          <w:tcPr>
            <w:tcW w:w="1134" w:type="dxa"/>
            <w:tcBorders>
              <w:top w:val="nil"/>
              <w:left w:val="nil"/>
              <w:bottom w:val="nil"/>
              <w:right w:val="nil"/>
            </w:tcBorders>
          </w:tcPr>
          <w:p w14:paraId="2C7546B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A260789" w14:textId="77777777" w:rsidR="004E026B" w:rsidRPr="00076D22" w:rsidRDefault="004E026B" w:rsidP="00511760">
            <w:pPr>
              <w:pStyle w:val="TCTableBody"/>
              <w:jc w:val="left"/>
            </w:pPr>
            <w:r w:rsidRPr="00076D22">
              <w:t>WGA</w:t>
            </w:r>
          </w:p>
        </w:tc>
        <w:tc>
          <w:tcPr>
            <w:tcW w:w="1276" w:type="dxa"/>
            <w:tcBorders>
              <w:top w:val="nil"/>
              <w:left w:val="nil"/>
              <w:bottom w:val="nil"/>
              <w:right w:val="nil"/>
            </w:tcBorders>
          </w:tcPr>
          <w:p w14:paraId="0FFBE9B1"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E40D36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7FA5DA0" w14:textId="77777777" w:rsidR="004E026B" w:rsidRPr="00076D22" w:rsidRDefault="004E026B" w:rsidP="00511760">
            <w:pPr>
              <w:pStyle w:val="TCTableBody"/>
              <w:jc w:val="left"/>
            </w:pPr>
            <w:r w:rsidRPr="00076D22">
              <w:t>-</w:t>
            </w:r>
          </w:p>
        </w:tc>
      </w:tr>
      <w:tr w:rsidR="004E026B" w:rsidRPr="00076D22" w14:paraId="145CDBA9" w14:textId="77777777" w:rsidTr="00511760">
        <w:tc>
          <w:tcPr>
            <w:tcW w:w="709" w:type="dxa"/>
            <w:tcBorders>
              <w:top w:val="nil"/>
              <w:left w:val="nil"/>
              <w:bottom w:val="nil"/>
              <w:right w:val="nil"/>
            </w:tcBorders>
          </w:tcPr>
          <w:p w14:paraId="08326EAC" w14:textId="77777777" w:rsidR="004E026B" w:rsidRPr="00076D22" w:rsidRDefault="004E026B" w:rsidP="00511760">
            <w:pPr>
              <w:pStyle w:val="TCTableBody"/>
              <w:jc w:val="left"/>
            </w:pPr>
            <w:r w:rsidRPr="00076D22">
              <w:t>119</w:t>
            </w:r>
          </w:p>
        </w:tc>
        <w:tc>
          <w:tcPr>
            <w:tcW w:w="1134" w:type="dxa"/>
            <w:tcBorders>
              <w:top w:val="nil"/>
              <w:left w:val="nil"/>
              <w:bottom w:val="nil"/>
              <w:right w:val="nil"/>
            </w:tcBorders>
          </w:tcPr>
          <w:p w14:paraId="11CC601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88E9D74"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423B6234"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7B33306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5D5564E" w14:textId="77777777" w:rsidR="004E026B" w:rsidRPr="00076D22" w:rsidRDefault="004E026B" w:rsidP="00511760">
            <w:pPr>
              <w:pStyle w:val="TCTableBody"/>
              <w:jc w:val="left"/>
            </w:pPr>
            <w:r w:rsidRPr="00076D22">
              <w:t>-</w:t>
            </w:r>
          </w:p>
        </w:tc>
      </w:tr>
      <w:tr w:rsidR="004E026B" w:rsidRPr="00076D22" w14:paraId="29D2DC43" w14:textId="77777777" w:rsidTr="00511760">
        <w:tc>
          <w:tcPr>
            <w:tcW w:w="709" w:type="dxa"/>
            <w:tcBorders>
              <w:top w:val="nil"/>
              <w:left w:val="nil"/>
              <w:bottom w:val="nil"/>
              <w:right w:val="nil"/>
            </w:tcBorders>
          </w:tcPr>
          <w:p w14:paraId="49639678" w14:textId="77777777" w:rsidR="004E026B" w:rsidRPr="00076D22" w:rsidRDefault="004E026B" w:rsidP="00511760">
            <w:pPr>
              <w:pStyle w:val="TCTableBody"/>
              <w:jc w:val="left"/>
            </w:pPr>
            <w:r w:rsidRPr="00076D22">
              <w:t>120</w:t>
            </w:r>
          </w:p>
        </w:tc>
        <w:tc>
          <w:tcPr>
            <w:tcW w:w="1134" w:type="dxa"/>
            <w:tcBorders>
              <w:top w:val="nil"/>
              <w:left w:val="nil"/>
              <w:bottom w:val="nil"/>
              <w:right w:val="nil"/>
            </w:tcBorders>
          </w:tcPr>
          <w:p w14:paraId="0C905CA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93F2B17"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764E294"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4551DB5"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30618FB5" w14:textId="77777777" w:rsidR="004E026B" w:rsidRPr="00076D22" w:rsidRDefault="004E026B" w:rsidP="00511760">
            <w:pPr>
              <w:pStyle w:val="TCTableBody"/>
              <w:jc w:val="left"/>
            </w:pPr>
            <w:r w:rsidRPr="00076D22">
              <w:t>-</w:t>
            </w:r>
          </w:p>
        </w:tc>
      </w:tr>
      <w:tr w:rsidR="004E026B" w:rsidRPr="00076D22" w14:paraId="1E7FDD0C" w14:textId="77777777" w:rsidTr="00511760">
        <w:tc>
          <w:tcPr>
            <w:tcW w:w="709" w:type="dxa"/>
            <w:tcBorders>
              <w:top w:val="nil"/>
              <w:left w:val="nil"/>
              <w:bottom w:val="nil"/>
              <w:right w:val="nil"/>
            </w:tcBorders>
          </w:tcPr>
          <w:p w14:paraId="1958B116" w14:textId="77777777" w:rsidR="004E026B" w:rsidRPr="00076D22" w:rsidRDefault="004E026B" w:rsidP="00511760">
            <w:pPr>
              <w:pStyle w:val="TCTableBody"/>
              <w:jc w:val="left"/>
            </w:pPr>
            <w:r w:rsidRPr="00076D22">
              <w:lastRenderedPageBreak/>
              <w:t>121</w:t>
            </w:r>
          </w:p>
        </w:tc>
        <w:tc>
          <w:tcPr>
            <w:tcW w:w="1134" w:type="dxa"/>
            <w:tcBorders>
              <w:top w:val="nil"/>
              <w:left w:val="nil"/>
              <w:bottom w:val="nil"/>
              <w:right w:val="nil"/>
            </w:tcBorders>
          </w:tcPr>
          <w:p w14:paraId="7A8E5C0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26E4E5E"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CC13881"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BA163DC"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3980D533" w14:textId="77777777" w:rsidR="004E026B" w:rsidRPr="00076D22" w:rsidRDefault="004E026B" w:rsidP="00511760">
            <w:pPr>
              <w:pStyle w:val="TCTableBody"/>
              <w:jc w:val="left"/>
            </w:pPr>
            <w:r w:rsidRPr="00076D22">
              <w:t>-</w:t>
            </w:r>
          </w:p>
        </w:tc>
      </w:tr>
      <w:tr w:rsidR="004E026B" w:rsidRPr="00076D22" w14:paraId="767591A6" w14:textId="77777777" w:rsidTr="00511760">
        <w:tc>
          <w:tcPr>
            <w:tcW w:w="709" w:type="dxa"/>
            <w:tcBorders>
              <w:top w:val="nil"/>
              <w:left w:val="nil"/>
              <w:bottom w:val="nil"/>
              <w:right w:val="nil"/>
            </w:tcBorders>
          </w:tcPr>
          <w:p w14:paraId="2A4FCED5" w14:textId="77777777" w:rsidR="004E026B" w:rsidRPr="00076D22" w:rsidRDefault="004E026B" w:rsidP="00511760">
            <w:pPr>
              <w:pStyle w:val="TCTableBody"/>
              <w:jc w:val="left"/>
            </w:pPr>
            <w:r w:rsidRPr="00076D22">
              <w:t>122</w:t>
            </w:r>
          </w:p>
        </w:tc>
        <w:tc>
          <w:tcPr>
            <w:tcW w:w="1134" w:type="dxa"/>
            <w:tcBorders>
              <w:top w:val="nil"/>
              <w:left w:val="nil"/>
              <w:bottom w:val="nil"/>
              <w:right w:val="nil"/>
            </w:tcBorders>
          </w:tcPr>
          <w:p w14:paraId="52BE811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16A5226"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6DE6801"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6D48ACE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81EF3A4" w14:textId="77777777" w:rsidR="004E026B" w:rsidRPr="00076D22" w:rsidRDefault="004E026B" w:rsidP="00511760">
            <w:pPr>
              <w:pStyle w:val="TCTableBody"/>
              <w:jc w:val="left"/>
            </w:pPr>
            <w:r w:rsidRPr="00076D22">
              <w:t>-</w:t>
            </w:r>
          </w:p>
        </w:tc>
      </w:tr>
      <w:tr w:rsidR="004E026B" w:rsidRPr="00076D22" w14:paraId="412818AD" w14:textId="77777777" w:rsidTr="00511760">
        <w:tc>
          <w:tcPr>
            <w:tcW w:w="709" w:type="dxa"/>
            <w:tcBorders>
              <w:top w:val="nil"/>
              <w:left w:val="nil"/>
              <w:bottom w:val="nil"/>
              <w:right w:val="nil"/>
            </w:tcBorders>
          </w:tcPr>
          <w:p w14:paraId="17617A8E" w14:textId="77777777" w:rsidR="004E026B" w:rsidRPr="00076D22" w:rsidRDefault="004E026B" w:rsidP="00511760">
            <w:pPr>
              <w:pStyle w:val="TCTableBody"/>
              <w:jc w:val="left"/>
            </w:pPr>
            <w:r w:rsidRPr="00076D22">
              <w:t>123</w:t>
            </w:r>
          </w:p>
        </w:tc>
        <w:tc>
          <w:tcPr>
            <w:tcW w:w="1134" w:type="dxa"/>
            <w:tcBorders>
              <w:top w:val="nil"/>
              <w:left w:val="nil"/>
              <w:bottom w:val="nil"/>
              <w:right w:val="nil"/>
            </w:tcBorders>
          </w:tcPr>
          <w:p w14:paraId="11A746C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952BB59"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55EA1F9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1CBEBE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724FDC3" w14:textId="77777777" w:rsidR="004E026B" w:rsidRPr="00076D22" w:rsidRDefault="004E026B" w:rsidP="00511760">
            <w:pPr>
              <w:pStyle w:val="TCTableBody"/>
              <w:jc w:val="left"/>
            </w:pPr>
            <w:r w:rsidRPr="00076D22">
              <w:t>-</w:t>
            </w:r>
          </w:p>
        </w:tc>
      </w:tr>
      <w:tr w:rsidR="004E026B" w:rsidRPr="00076D22" w14:paraId="1321C1B4" w14:textId="77777777" w:rsidTr="00511760">
        <w:tc>
          <w:tcPr>
            <w:tcW w:w="709" w:type="dxa"/>
            <w:tcBorders>
              <w:top w:val="nil"/>
              <w:left w:val="nil"/>
              <w:bottom w:val="nil"/>
              <w:right w:val="nil"/>
            </w:tcBorders>
          </w:tcPr>
          <w:p w14:paraId="3A4781D6" w14:textId="77777777" w:rsidR="004E026B" w:rsidRPr="00076D22" w:rsidRDefault="004E026B" w:rsidP="00511760">
            <w:pPr>
              <w:pStyle w:val="TCTableBody"/>
              <w:jc w:val="left"/>
            </w:pPr>
            <w:r w:rsidRPr="00076D22">
              <w:t>124</w:t>
            </w:r>
          </w:p>
        </w:tc>
        <w:tc>
          <w:tcPr>
            <w:tcW w:w="1134" w:type="dxa"/>
            <w:tcBorders>
              <w:top w:val="nil"/>
              <w:left w:val="nil"/>
              <w:bottom w:val="nil"/>
              <w:right w:val="nil"/>
            </w:tcBorders>
          </w:tcPr>
          <w:p w14:paraId="644CB22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D5C5477"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0A215D8F"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3D0EE209"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7F0237C0" w14:textId="77777777" w:rsidR="004E026B" w:rsidRPr="00076D22" w:rsidRDefault="004E026B" w:rsidP="00511760">
            <w:pPr>
              <w:pStyle w:val="TCTableBody"/>
              <w:jc w:val="left"/>
            </w:pPr>
            <w:r w:rsidRPr="00076D22">
              <w:t>-</w:t>
            </w:r>
          </w:p>
        </w:tc>
      </w:tr>
      <w:tr w:rsidR="004E026B" w:rsidRPr="00076D22" w14:paraId="4DF1CECE" w14:textId="77777777" w:rsidTr="00511760">
        <w:tc>
          <w:tcPr>
            <w:tcW w:w="709" w:type="dxa"/>
            <w:tcBorders>
              <w:top w:val="nil"/>
              <w:left w:val="nil"/>
              <w:bottom w:val="nil"/>
              <w:right w:val="nil"/>
            </w:tcBorders>
          </w:tcPr>
          <w:p w14:paraId="1110E119" w14:textId="77777777" w:rsidR="004E026B" w:rsidRPr="00076D22" w:rsidRDefault="004E026B" w:rsidP="00511760">
            <w:pPr>
              <w:pStyle w:val="TCTableBody"/>
              <w:jc w:val="left"/>
            </w:pPr>
            <w:r w:rsidRPr="00076D22">
              <w:t>125</w:t>
            </w:r>
          </w:p>
        </w:tc>
        <w:tc>
          <w:tcPr>
            <w:tcW w:w="1134" w:type="dxa"/>
            <w:tcBorders>
              <w:top w:val="nil"/>
              <w:left w:val="nil"/>
              <w:bottom w:val="nil"/>
              <w:right w:val="nil"/>
            </w:tcBorders>
          </w:tcPr>
          <w:p w14:paraId="4F98333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CF22C49"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1199BBC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1C63B5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CDEE486" w14:textId="77777777" w:rsidR="004E026B" w:rsidRPr="00076D22" w:rsidRDefault="004E026B" w:rsidP="00511760">
            <w:pPr>
              <w:pStyle w:val="TCTableBody"/>
              <w:jc w:val="left"/>
            </w:pPr>
            <w:r w:rsidRPr="00076D22">
              <w:t>-</w:t>
            </w:r>
          </w:p>
        </w:tc>
      </w:tr>
      <w:tr w:rsidR="004E026B" w:rsidRPr="00076D22" w14:paraId="7F56F4C7" w14:textId="77777777" w:rsidTr="00511760">
        <w:tc>
          <w:tcPr>
            <w:tcW w:w="709" w:type="dxa"/>
            <w:tcBorders>
              <w:top w:val="nil"/>
              <w:left w:val="nil"/>
              <w:bottom w:val="nil"/>
              <w:right w:val="nil"/>
            </w:tcBorders>
          </w:tcPr>
          <w:p w14:paraId="5097A4C7" w14:textId="77777777" w:rsidR="004E026B" w:rsidRPr="00076D22" w:rsidRDefault="004E026B" w:rsidP="00511760">
            <w:pPr>
              <w:pStyle w:val="TCTableBody"/>
              <w:jc w:val="left"/>
            </w:pPr>
            <w:r w:rsidRPr="00076D22">
              <w:t>126</w:t>
            </w:r>
          </w:p>
        </w:tc>
        <w:tc>
          <w:tcPr>
            <w:tcW w:w="1134" w:type="dxa"/>
            <w:tcBorders>
              <w:top w:val="nil"/>
              <w:left w:val="nil"/>
              <w:bottom w:val="nil"/>
              <w:right w:val="nil"/>
            </w:tcBorders>
          </w:tcPr>
          <w:p w14:paraId="64994E5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8605173"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522198CB"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6DEF92C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ADF3091" w14:textId="77777777" w:rsidR="004E026B" w:rsidRPr="00076D22" w:rsidRDefault="004E026B" w:rsidP="00511760">
            <w:pPr>
              <w:pStyle w:val="TCTableBody"/>
              <w:jc w:val="left"/>
            </w:pPr>
            <w:r w:rsidRPr="00076D22">
              <w:t>-</w:t>
            </w:r>
          </w:p>
        </w:tc>
      </w:tr>
      <w:tr w:rsidR="004E026B" w:rsidRPr="00076D22" w14:paraId="7D0EE6AD" w14:textId="77777777" w:rsidTr="00511760">
        <w:tc>
          <w:tcPr>
            <w:tcW w:w="709" w:type="dxa"/>
            <w:tcBorders>
              <w:top w:val="nil"/>
              <w:left w:val="nil"/>
              <w:bottom w:val="nil"/>
              <w:right w:val="nil"/>
            </w:tcBorders>
          </w:tcPr>
          <w:p w14:paraId="45F968C9" w14:textId="77777777" w:rsidR="004E026B" w:rsidRPr="00076D22" w:rsidRDefault="004E026B" w:rsidP="00511760">
            <w:pPr>
              <w:pStyle w:val="TCTableBody"/>
              <w:jc w:val="left"/>
            </w:pPr>
            <w:r w:rsidRPr="00076D22">
              <w:t>127</w:t>
            </w:r>
          </w:p>
        </w:tc>
        <w:tc>
          <w:tcPr>
            <w:tcW w:w="1134" w:type="dxa"/>
            <w:tcBorders>
              <w:top w:val="nil"/>
              <w:left w:val="nil"/>
              <w:bottom w:val="nil"/>
              <w:right w:val="nil"/>
            </w:tcBorders>
          </w:tcPr>
          <w:p w14:paraId="0C35AF7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299A79A"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5BBF6EF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A1130D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08C2FB4" w14:textId="77777777" w:rsidR="004E026B" w:rsidRPr="00076D22" w:rsidRDefault="004E026B" w:rsidP="00511760">
            <w:pPr>
              <w:pStyle w:val="TCTableBody"/>
              <w:jc w:val="left"/>
            </w:pPr>
            <w:r w:rsidRPr="00076D22">
              <w:t>-</w:t>
            </w:r>
          </w:p>
        </w:tc>
      </w:tr>
      <w:tr w:rsidR="004E026B" w:rsidRPr="00076D22" w14:paraId="081352CA" w14:textId="77777777" w:rsidTr="00511760">
        <w:tc>
          <w:tcPr>
            <w:tcW w:w="709" w:type="dxa"/>
            <w:tcBorders>
              <w:top w:val="nil"/>
              <w:left w:val="nil"/>
              <w:bottom w:val="nil"/>
              <w:right w:val="nil"/>
            </w:tcBorders>
          </w:tcPr>
          <w:p w14:paraId="3FB47654" w14:textId="77777777" w:rsidR="004E026B" w:rsidRPr="00076D22" w:rsidRDefault="004E026B" w:rsidP="00511760">
            <w:pPr>
              <w:pStyle w:val="TCTableBody"/>
              <w:jc w:val="left"/>
            </w:pPr>
            <w:r w:rsidRPr="00076D22">
              <w:t>128</w:t>
            </w:r>
          </w:p>
        </w:tc>
        <w:tc>
          <w:tcPr>
            <w:tcW w:w="1134" w:type="dxa"/>
            <w:tcBorders>
              <w:top w:val="nil"/>
              <w:left w:val="nil"/>
              <w:bottom w:val="nil"/>
              <w:right w:val="nil"/>
            </w:tcBorders>
          </w:tcPr>
          <w:p w14:paraId="092C5B8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5C0B3F9"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4CC50E1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EB9FF1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07AF4F0" w14:textId="77777777" w:rsidR="004E026B" w:rsidRPr="00076D22" w:rsidRDefault="004E026B" w:rsidP="00511760">
            <w:pPr>
              <w:pStyle w:val="TCTableBody"/>
              <w:jc w:val="left"/>
            </w:pPr>
            <w:r w:rsidRPr="00076D22">
              <w:t>-</w:t>
            </w:r>
          </w:p>
        </w:tc>
      </w:tr>
      <w:tr w:rsidR="004E026B" w:rsidRPr="00076D22" w14:paraId="0E2AF094" w14:textId="77777777" w:rsidTr="00511760">
        <w:tc>
          <w:tcPr>
            <w:tcW w:w="709" w:type="dxa"/>
            <w:tcBorders>
              <w:top w:val="nil"/>
              <w:left w:val="nil"/>
              <w:bottom w:val="nil"/>
              <w:right w:val="nil"/>
            </w:tcBorders>
          </w:tcPr>
          <w:p w14:paraId="685BBA51" w14:textId="77777777" w:rsidR="004E026B" w:rsidRPr="00076D22" w:rsidRDefault="004E026B" w:rsidP="00511760">
            <w:pPr>
              <w:pStyle w:val="TCTableBody"/>
              <w:jc w:val="left"/>
            </w:pPr>
            <w:r w:rsidRPr="00076D22">
              <w:t>129</w:t>
            </w:r>
          </w:p>
        </w:tc>
        <w:tc>
          <w:tcPr>
            <w:tcW w:w="1134" w:type="dxa"/>
            <w:tcBorders>
              <w:top w:val="nil"/>
              <w:left w:val="nil"/>
              <w:bottom w:val="nil"/>
              <w:right w:val="nil"/>
            </w:tcBorders>
          </w:tcPr>
          <w:p w14:paraId="22079DD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93F0C30"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22C3411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7A3E26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5321A62" w14:textId="77777777" w:rsidR="004E026B" w:rsidRPr="00076D22" w:rsidRDefault="004E026B" w:rsidP="00511760">
            <w:pPr>
              <w:pStyle w:val="TCTableBody"/>
              <w:jc w:val="left"/>
            </w:pPr>
            <w:r w:rsidRPr="00076D22">
              <w:t>-</w:t>
            </w:r>
          </w:p>
        </w:tc>
      </w:tr>
      <w:tr w:rsidR="004E026B" w:rsidRPr="00076D22" w14:paraId="14B09AB3" w14:textId="77777777" w:rsidTr="00511760">
        <w:tc>
          <w:tcPr>
            <w:tcW w:w="709" w:type="dxa"/>
            <w:tcBorders>
              <w:top w:val="nil"/>
              <w:left w:val="nil"/>
              <w:bottom w:val="nil"/>
              <w:right w:val="nil"/>
            </w:tcBorders>
          </w:tcPr>
          <w:p w14:paraId="205C227A" w14:textId="77777777" w:rsidR="004E026B" w:rsidRPr="00076D22" w:rsidRDefault="004E026B" w:rsidP="00511760">
            <w:pPr>
              <w:pStyle w:val="TCTableBody"/>
              <w:jc w:val="left"/>
            </w:pPr>
            <w:r w:rsidRPr="00076D22">
              <w:t>130</w:t>
            </w:r>
          </w:p>
        </w:tc>
        <w:tc>
          <w:tcPr>
            <w:tcW w:w="1134" w:type="dxa"/>
            <w:tcBorders>
              <w:top w:val="nil"/>
              <w:left w:val="nil"/>
              <w:bottom w:val="nil"/>
              <w:right w:val="nil"/>
            </w:tcBorders>
          </w:tcPr>
          <w:p w14:paraId="09A36B7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D5DFF68"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7A1C107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1AFD33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1458FF5" w14:textId="77777777" w:rsidR="004E026B" w:rsidRPr="00076D22" w:rsidRDefault="004E026B" w:rsidP="00511760">
            <w:pPr>
              <w:pStyle w:val="TCTableBody"/>
              <w:jc w:val="left"/>
            </w:pPr>
            <w:r w:rsidRPr="00076D22">
              <w:t>-</w:t>
            </w:r>
          </w:p>
        </w:tc>
      </w:tr>
      <w:tr w:rsidR="004E026B" w:rsidRPr="00076D22" w14:paraId="76C7ABAB" w14:textId="77777777" w:rsidTr="00511760">
        <w:tc>
          <w:tcPr>
            <w:tcW w:w="709" w:type="dxa"/>
            <w:tcBorders>
              <w:top w:val="nil"/>
              <w:left w:val="nil"/>
              <w:bottom w:val="nil"/>
              <w:right w:val="nil"/>
            </w:tcBorders>
          </w:tcPr>
          <w:p w14:paraId="562B7FB2" w14:textId="77777777" w:rsidR="004E026B" w:rsidRPr="00076D22" w:rsidRDefault="004E026B" w:rsidP="00511760">
            <w:pPr>
              <w:pStyle w:val="TCTableBody"/>
              <w:jc w:val="left"/>
            </w:pPr>
            <w:r w:rsidRPr="00076D22">
              <w:t>131</w:t>
            </w:r>
          </w:p>
        </w:tc>
        <w:tc>
          <w:tcPr>
            <w:tcW w:w="1134" w:type="dxa"/>
            <w:tcBorders>
              <w:top w:val="nil"/>
              <w:left w:val="nil"/>
              <w:bottom w:val="nil"/>
              <w:right w:val="nil"/>
            </w:tcBorders>
          </w:tcPr>
          <w:p w14:paraId="5DCEB21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D941CA9"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161C719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C3E5A7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F205772" w14:textId="77777777" w:rsidR="004E026B" w:rsidRPr="00076D22" w:rsidRDefault="004E026B" w:rsidP="00511760">
            <w:pPr>
              <w:pStyle w:val="TCTableBody"/>
              <w:jc w:val="left"/>
            </w:pPr>
            <w:r w:rsidRPr="00076D22">
              <w:t>-</w:t>
            </w:r>
          </w:p>
        </w:tc>
      </w:tr>
      <w:tr w:rsidR="004E026B" w:rsidRPr="00076D22" w14:paraId="016637AB" w14:textId="77777777" w:rsidTr="00511760">
        <w:tc>
          <w:tcPr>
            <w:tcW w:w="709" w:type="dxa"/>
            <w:tcBorders>
              <w:top w:val="nil"/>
              <w:left w:val="nil"/>
              <w:bottom w:val="nil"/>
              <w:right w:val="nil"/>
            </w:tcBorders>
          </w:tcPr>
          <w:p w14:paraId="6511B79B" w14:textId="77777777" w:rsidR="004E026B" w:rsidRPr="00076D22" w:rsidRDefault="004E026B" w:rsidP="00511760">
            <w:pPr>
              <w:pStyle w:val="TCTableBody"/>
              <w:jc w:val="left"/>
            </w:pPr>
            <w:r w:rsidRPr="00076D22">
              <w:t>132</w:t>
            </w:r>
          </w:p>
        </w:tc>
        <w:tc>
          <w:tcPr>
            <w:tcW w:w="1134" w:type="dxa"/>
            <w:tcBorders>
              <w:top w:val="nil"/>
              <w:left w:val="nil"/>
              <w:bottom w:val="nil"/>
              <w:right w:val="nil"/>
            </w:tcBorders>
          </w:tcPr>
          <w:p w14:paraId="73BD922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9C714E"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6EB38B7C"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8FAFF3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01CF169" w14:textId="77777777" w:rsidR="004E026B" w:rsidRPr="00076D22" w:rsidRDefault="004E026B" w:rsidP="00511760">
            <w:pPr>
              <w:pStyle w:val="TCTableBody"/>
              <w:jc w:val="left"/>
            </w:pPr>
            <w:r w:rsidRPr="00076D22">
              <w:t>-</w:t>
            </w:r>
          </w:p>
        </w:tc>
      </w:tr>
      <w:tr w:rsidR="004E026B" w:rsidRPr="00076D22" w14:paraId="392401C6" w14:textId="77777777" w:rsidTr="00511760">
        <w:tc>
          <w:tcPr>
            <w:tcW w:w="709" w:type="dxa"/>
            <w:tcBorders>
              <w:top w:val="nil"/>
              <w:left w:val="nil"/>
              <w:bottom w:val="nil"/>
              <w:right w:val="nil"/>
            </w:tcBorders>
          </w:tcPr>
          <w:p w14:paraId="49724B86" w14:textId="77777777" w:rsidR="004E026B" w:rsidRPr="00076D22" w:rsidRDefault="004E026B" w:rsidP="00511760">
            <w:pPr>
              <w:pStyle w:val="TCTableBody"/>
              <w:jc w:val="left"/>
            </w:pPr>
            <w:r w:rsidRPr="00076D22">
              <w:t>133</w:t>
            </w:r>
          </w:p>
        </w:tc>
        <w:tc>
          <w:tcPr>
            <w:tcW w:w="1134" w:type="dxa"/>
            <w:tcBorders>
              <w:top w:val="nil"/>
              <w:left w:val="nil"/>
              <w:bottom w:val="nil"/>
              <w:right w:val="nil"/>
            </w:tcBorders>
          </w:tcPr>
          <w:p w14:paraId="40C83A8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C7B4DF3"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016A407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438D3C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3204C82" w14:textId="77777777" w:rsidR="004E026B" w:rsidRPr="00076D22" w:rsidRDefault="004E026B" w:rsidP="00511760">
            <w:pPr>
              <w:pStyle w:val="TCTableBody"/>
              <w:jc w:val="left"/>
            </w:pPr>
            <w:r w:rsidRPr="00076D22">
              <w:t>-</w:t>
            </w:r>
          </w:p>
        </w:tc>
      </w:tr>
      <w:tr w:rsidR="004E026B" w:rsidRPr="00076D22" w14:paraId="3EE4A53D" w14:textId="77777777" w:rsidTr="00511760">
        <w:tc>
          <w:tcPr>
            <w:tcW w:w="709" w:type="dxa"/>
            <w:tcBorders>
              <w:top w:val="nil"/>
              <w:left w:val="nil"/>
              <w:bottom w:val="nil"/>
              <w:right w:val="nil"/>
            </w:tcBorders>
          </w:tcPr>
          <w:p w14:paraId="3564EE29" w14:textId="77777777" w:rsidR="004E026B" w:rsidRPr="00076D22" w:rsidRDefault="004E026B" w:rsidP="00511760">
            <w:pPr>
              <w:pStyle w:val="TCTableBody"/>
              <w:jc w:val="left"/>
            </w:pPr>
            <w:r w:rsidRPr="00076D22">
              <w:t>134</w:t>
            </w:r>
          </w:p>
        </w:tc>
        <w:tc>
          <w:tcPr>
            <w:tcW w:w="1134" w:type="dxa"/>
            <w:tcBorders>
              <w:top w:val="nil"/>
              <w:left w:val="nil"/>
              <w:bottom w:val="nil"/>
              <w:right w:val="nil"/>
            </w:tcBorders>
          </w:tcPr>
          <w:p w14:paraId="7C115D9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13FE9EE"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4BFE305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191747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42EB50D" w14:textId="77777777" w:rsidR="004E026B" w:rsidRPr="00076D22" w:rsidRDefault="004E026B" w:rsidP="00511760">
            <w:pPr>
              <w:pStyle w:val="TCTableBody"/>
              <w:jc w:val="left"/>
            </w:pPr>
            <w:r w:rsidRPr="00076D22">
              <w:t>-</w:t>
            </w:r>
          </w:p>
        </w:tc>
      </w:tr>
      <w:tr w:rsidR="004E026B" w:rsidRPr="00076D22" w14:paraId="2405EC4B" w14:textId="77777777" w:rsidTr="00511760">
        <w:tc>
          <w:tcPr>
            <w:tcW w:w="709" w:type="dxa"/>
            <w:tcBorders>
              <w:top w:val="nil"/>
              <w:left w:val="nil"/>
              <w:bottom w:val="nil"/>
              <w:right w:val="nil"/>
            </w:tcBorders>
          </w:tcPr>
          <w:p w14:paraId="64A3F631" w14:textId="77777777" w:rsidR="004E026B" w:rsidRPr="00076D22" w:rsidRDefault="004E026B" w:rsidP="00511760">
            <w:pPr>
              <w:pStyle w:val="TCTableBody"/>
              <w:jc w:val="left"/>
            </w:pPr>
            <w:r w:rsidRPr="00076D22">
              <w:t>135</w:t>
            </w:r>
          </w:p>
        </w:tc>
        <w:tc>
          <w:tcPr>
            <w:tcW w:w="1134" w:type="dxa"/>
            <w:tcBorders>
              <w:top w:val="nil"/>
              <w:left w:val="nil"/>
              <w:bottom w:val="nil"/>
              <w:right w:val="nil"/>
            </w:tcBorders>
          </w:tcPr>
          <w:p w14:paraId="0128984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D65E962"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19B6FA1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BA43CA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6B68B2D" w14:textId="77777777" w:rsidR="004E026B" w:rsidRPr="00076D22" w:rsidRDefault="004E026B" w:rsidP="00511760">
            <w:pPr>
              <w:pStyle w:val="TCTableBody"/>
              <w:jc w:val="left"/>
            </w:pPr>
            <w:r w:rsidRPr="00076D22">
              <w:t>-</w:t>
            </w:r>
          </w:p>
        </w:tc>
      </w:tr>
      <w:tr w:rsidR="004E026B" w:rsidRPr="00076D22" w14:paraId="196385C5" w14:textId="77777777" w:rsidTr="00511760">
        <w:tc>
          <w:tcPr>
            <w:tcW w:w="709" w:type="dxa"/>
            <w:tcBorders>
              <w:top w:val="nil"/>
              <w:left w:val="nil"/>
              <w:bottom w:val="nil"/>
              <w:right w:val="nil"/>
            </w:tcBorders>
          </w:tcPr>
          <w:p w14:paraId="1246B827" w14:textId="77777777" w:rsidR="004E026B" w:rsidRPr="00076D22" w:rsidRDefault="004E026B" w:rsidP="00511760">
            <w:pPr>
              <w:pStyle w:val="TCTableBody"/>
              <w:jc w:val="left"/>
            </w:pPr>
            <w:r w:rsidRPr="00076D22">
              <w:t>136</w:t>
            </w:r>
          </w:p>
        </w:tc>
        <w:tc>
          <w:tcPr>
            <w:tcW w:w="1134" w:type="dxa"/>
            <w:tcBorders>
              <w:top w:val="nil"/>
              <w:left w:val="nil"/>
              <w:bottom w:val="nil"/>
              <w:right w:val="nil"/>
            </w:tcBorders>
          </w:tcPr>
          <w:p w14:paraId="3E13632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8CFD375"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27EFEA1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9F49C9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8275E8F" w14:textId="77777777" w:rsidR="004E026B" w:rsidRPr="00076D22" w:rsidRDefault="004E026B" w:rsidP="00511760">
            <w:pPr>
              <w:pStyle w:val="TCTableBody"/>
              <w:jc w:val="left"/>
            </w:pPr>
            <w:r w:rsidRPr="00076D22">
              <w:t>-</w:t>
            </w:r>
          </w:p>
        </w:tc>
      </w:tr>
      <w:tr w:rsidR="004E026B" w:rsidRPr="00076D22" w14:paraId="2BA66C86" w14:textId="77777777" w:rsidTr="00511760">
        <w:tc>
          <w:tcPr>
            <w:tcW w:w="709" w:type="dxa"/>
            <w:tcBorders>
              <w:top w:val="nil"/>
              <w:left w:val="nil"/>
              <w:bottom w:val="nil"/>
              <w:right w:val="nil"/>
            </w:tcBorders>
          </w:tcPr>
          <w:p w14:paraId="1A0F86BF" w14:textId="77777777" w:rsidR="004E026B" w:rsidRPr="00076D22" w:rsidRDefault="004E026B" w:rsidP="00511760">
            <w:pPr>
              <w:pStyle w:val="TCTableBody"/>
              <w:jc w:val="left"/>
            </w:pPr>
            <w:r w:rsidRPr="00076D22">
              <w:t>137</w:t>
            </w:r>
          </w:p>
        </w:tc>
        <w:tc>
          <w:tcPr>
            <w:tcW w:w="1134" w:type="dxa"/>
            <w:tcBorders>
              <w:top w:val="nil"/>
              <w:left w:val="nil"/>
              <w:bottom w:val="nil"/>
              <w:right w:val="nil"/>
            </w:tcBorders>
          </w:tcPr>
          <w:p w14:paraId="60B11F5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0CDB53"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3646BCE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2C96A7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05554F" w14:textId="77777777" w:rsidR="004E026B" w:rsidRPr="00076D22" w:rsidRDefault="004E026B" w:rsidP="00511760">
            <w:pPr>
              <w:pStyle w:val="TCTableBody"/>
              <w:jc w:val="left"/>
            </w:pPr>
            <w:r w:rsidRPr="00076D22">
              <w:t>-</w:t>
            </w:r>
          </w:p>
        </w:tc>
      </w:tr>
      <w:tr w:rsidR="004E026B" w:rsidRPr="00076D22" w14:paraId="5C4403B6" w14:textId="77777777" w:rsidTr="00511760">
        <w:tc>
          <w:tcPr>
            <w:tcW w:w="709" w:type="dxa"/>
            <w:tcBorders>
              <w:top w:val="nil"/>
              <w:left w:val="nil"/>
              <w:bottom w:val="nil"/>
              <w:right w:val="nil"/>
            </w:tcBorders>
          </w:tcPr>
          <w:p w14:paraId="2A9E2CB1" w14:textId="77777777" w:rsidR="004E026B" w:rsidRPr="00076D22" w:rsidRDefault="004E026B" w:rsidP="00511760">
            <w:pPr>
              <w:pStyle w:val="TCTableBody"/>
              <w:jc w:val="left"/>
            </w:pPr>
            <w:r w:rsidRPr="00076D22">
              <w:t>138</w:t>
            </w:r>
          </w:p>
        </w:tc>
        <w:tc>
          <w:tcPr>
            <w:tcW w:w="1134" w:type="dxa"/>
            <w:tcBorders>
              <w:top w:val="nil"/>
              <w:left w:val="nil"/>
              <w:bottom w:val="nil"/>
              <w:right w:val="nil"/>
            </w:tcBorders>
          </w:tcPr>
          <w:p w14:paraId="11255E3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19D1F21"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63C00E1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9E8EDF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7FE926B" w14:textId="77777777" w:rsidR="004E026B" w:rsidRPr="00076D22" w:rsidRDefault="004E026B" w:rsidP="00511760">
            <w:pPr>
              <w:pStyle w:val="TCTableBody"/>
              <w:jc w:val="left"/>
            </w:pPr>
            <w:r w:rsidRPr="00076D22">
              <w:t>-</w:t>
            </w:r>
          </w:p>
        </w:tc>
      </w:tr>
      <w:tr w:rsidR="004E026B" w:rsidRPr="00076D22" w14:paraId="665B21BA" w14:textId="77777777" w:rsidTr="00511760">
        <w:tc>
          <w:tcPr>
            <w:tcW w:w="709" w:type="dxa"/>
            <w:tcBorders>
              <w:top w:val="nil"/>
              <w:left w:val="nil"/>
              <w:bottom w:val="nil"/>
              <w:right w:val="nil"/>
            </w:tcBorders>
          </w:tcPr>
          <w:p w14:paraId="384F4C16" w14:textId="77777777" w:rsidR="004E026B" w:rsidRPr="00076D22" w:rsidRDefault="004E026B" w:rsidP="00511760">
            <w:pPr>
              <w:pStyle w:val="TCTableBody"/>
              <w:jc w:val="left"/>
            </w:pPr>
            <w:r w:rsidRPr="00076D22">
              <w:t>139</w:t>
            </w:r>
          </w:p>
        </w:tc>
        <w:tc>
          <w:tcPr>
            <w:tcW w:w="1134" w:type="dxa"/>
            <w:tcBorders>
              <w:top w:val="nil"/>
              <w:left w:val="nil"/>
              <w:bottom w:val="nil"/>
              <w:right w:val="nil"/>
            </w:tcBorders>
          </w:tcPr>
          <w:p w14:paraId="5526C23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F53967"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3CA80F9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669FDC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B39756F" w14:textId="77777777" w:rsidR="004E026B" w:rsidRPr="00076D22" w:rsidRDefault="004E026B" w:rsidP="00511760">
            <w:pPr>
              <w:pStyle w:val="TCTableBody"/>
              <w:jc w:val="left"/>
            </w:pPr>
            <w:r w:rsidRPr="00076D22">
              <w:t>-</w:t>
            </w:r>
          </w:p>
        </w:tc>
      </w:tr>
      <w:tr w:rsidR="004E026B" w:rsidRPr="00076D22" w14:paraId="337D4A7B" w14:textId="77777777" w:rsidTr="00511760">
        <w:tc>
          <w:tcPr>
            <w:tcW w:w="709" w:type="dxa"/>
            <w:tcBorders>
              <w:top w:val="nil"/>
              <w:left w:val="nil"/>
              <w:bottom w:val="nil"/>
              <w:right w:val="nil"/>
            </w:tcBorders>
          </w:tcPr>
          <w:p w14:paraId="5129C6E5" w14:textId="77777777" w:rsidR="004E026B" w:rsidRPr="00076D22" w:rsidRDefault="004E026B" w:rsidP="00511760">
            <w:pPr>
              <w:pStyle w:val="TCTableBody"/>
              <w:jc w:val="left"/>
            </w:pPr>
            <w:r w:rsidRPr="00076D22">
              <w:t>140</w:t>
            </w:r>
          </w:p>
        </w:tc>
        <w:tc>
          <w:tcPr>
            <w:tcW w:w="1134" w:type="dxa"/>
            <w:tcBorders>
              <w:top w:val="nil"/>
              <w:left w:val="nil"/>
              <w:bottom w:val="nil"/>
              <w:right w:val="nil"/>
            </w:tcBorders>
          </w:tcPr>
          <w:p w14:paraId="4AC00F5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51A4A43"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1C9FC043"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79F8E9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F2E6FA0" w14:textId="77777777" w:rsidR="004E026B" w:rsidRPr="00076D22" w:rsidRDefault="004E026B" w:rsidP="00511760">
            <w:pPr>
              <w:pStyle w:val="TCTableBody"/>
              <w:jc w:val="left"/>
            </w:pPr>
            <w:r w:rsidRPr="00076D22">
              <w:t>-</w:t>
            </w:r>
          </w:p>
        </w:tc>
      </w:tr>
      <w:tr w:rsidR="004E026B" w:rsidRPr="00076D22" w14:paraId="32D58660" w14:textId="77777777" w:rsidTr="00511760">
        <w:tc>
          <w:tcPr>
            <w:tcW w:w="709" w:type="dxa"/>
            <w:tcBorders>
              <w:top w:val="nil"/>
              <w:left w:val="nil"/>
              <w:bottom w:val="nil"/>
              <w:right w:val="nil"/>
            </w:tcBorders>
          </w:tcPr>
          <w:p w14:paraId="689F262D" w14:textId="77777777" w:rsidR="004E026B" w:rsidRPr="00076D22" w:rsidRDefault="004E026B" w:rsidP="00511760">
            <w:pPr>
              <w:pStyle w:val="TCTableBody"/>
              <w:jc w:val="left"/>
            </w:pPr>
            <w:r w:rsidRPr="00076D22">
              <w:t>141</w:t>
            </w:r>
          </w:p>
        </w:tc>
        <w:tc>
          <w:tcPr>
            <w:tcW w:w="1134" w:type="dxa"/>
            <w:tcBorders>
              <w:top w:val="nil"/>
              <w:left w:val="nil"/>
              <w:bottom w:val="nil"/>
              <w:right w:val="nil"/>
            </w:tcBorders>
          </w:tcPr>
          <w:p w14:paraId="3C886FD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937E06D"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4FA99475"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7B124B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1D9927D" w14:textId="77777777" w:rsidR="004E026B" w:rsidRPr="00076D22" w:rsidRDefault="004E026B" w:rsidP="00511760">
            <w:pPr>
              <w:pStyle w:val="TCTableBody"/>
              <w:jc w:val="left"/>
            </w:pPr>
            <w:r w:rsidRPr="00076D22">
              <w:t>-</w:t>
            </w:r>
          </w:p>
        </w:tc>
      </w:tr>
      <w:tr w:rsidR="004E026B" w:rsidRPr="00076D22" w14:paraId="7946D22F" w14:textId="77777777" w:rsidTr="00511760">
        <w:tc>
          <w:tcPr>
            <w:tcW w:w="709" w:type="dxa"/>
            <w:tcBorders>
              <w:top w:val="nil"/>
              <w:left w:val="nil"/>
              <w:bottom w:val="nil"/>
              <w:right w:val="nil"/>
            </w:tcBorders>
          </w:tcPr>
          <w:p w14:paraId="4490D6DC" w14:textId="77777777" w:rsidR="004E026B" w:rsidRPr="00076D22" w:rsidRDefault="004E026B" w:rsidP="00511760">
            <w:pPr>
              <w:pStyle w:val="TCTableBody"/>
              <w:jc w:val="left"/>
            </w:pPr>
            <w:r w:rsidRPr="00076D22">
              <w:t>142</w:t>
            </w:r>
          </w:p>
        </w:tc>
        <w:tc>
          <w:tcPr>
            <w:tcW w:w="1134" w:type="dxa"/>
            <w:tcBorders>
              <w:top w:val="nil"/>
              <w:left w:val="nil"/>
              <w:bottom w:val="nil"/>
              <w:right w:val="nil"/>
            </w:tcBorders>
          </w:tcPr>
          <w:p w14:paraId="038F826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38B5488"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0336C37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66F49E5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16A6238" w14:textId="77777777" w:rsidR="004E026B" w:rsidRPr="00076D22" w:rsidRDefault="004E026B" w:rsidP="00511760">
            <w:pPr>
              <w:pStyle w:val="TCTableBody"/>
              <w:jc w:val="left"/>
            </w:pPr>
            <w:r w:rsidRPr="00076D22">
              <w:t>-</w:t>
            </w:r>
          </w:p>
        </w:tc>
      </w:tr>
      <w:tr w:rsidR="004E026B" w:rsidRPr="00076D22" w14:paraId="63DCE64D" w14:textId="77777777" w:rsidTr="00511760">
        <w:tc>
          <w:tcPr>
            <w:tcW w:w="709" w:type="dxa"/>
            <w:tcBorders>
              <w:top w:val="nil"/>
              <w:left w:val="nil"/>
              <w:bottom w:val="nil"/>
              <w:right w:val="nil"/>
            </w:tcBorders>
          </w:tcPr>
          <w:p w14:paraId="2CFA5F18" w14:textId="77777777" w:rsidR="004E026B" w:rsidRPr="00076D22" w:rsidRDefault="004E026B" w:rsidP="00511760">
            <w:pPr>
              <w:pStyle w:val="TCTableBody"/>
              <w:jc w:val="left"/>
            </w:pPr>
            <w:r w:rsidRPr="00076D22">
              <w:t>143</w:t>
            </w:r>
          </w:p>
        </w:tc>
        <w:tc>
          <w:tcPr>
            <w:tcW w:w="1134" w:type="dxa"/>
            <w:tcBorders>
              <w:top w:val="nil"/>
              <w:left w:val="nil"/>
              <w:bottom w:val="nil"/>
              <w:right w:val="nil"/>
            </w:tcBorders>
          </w:tcPr>
          <w:p w14:paraId="1C1EE5A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85DDC09"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73CF3C5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04A546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E94F737" w14:textId="77777777" w:rsidR="004E026B" w:rsidRPr="00076D22" w:rsidRDefault="004E026B" w:rsidP="00511760">
            <w:pPr>
              <w:pStyle w:val="TCTableBody"/>
              <w:jc w:val="left"/>
            </w:pPr>
            <w:r w:rsidRPr="00076D22">
              <w:t>-</w:t>
            </w:r>
          </w:p>
        </w:tc>
      </w:tr>
      <w:tr w:rsidR="004E026B" w:rsidRPr="00076D22" w14:paraId="721CA6CA" w14:textId="77777777" w:rsidTr="00511760">
        <w:tc>
          <w:tcPr>
            <w:tcW w:w="709" w:type="dxa"/>
            <w:tcBorders>
              <w:top w:val="nil"/>
              <w:left w:val="nil"/>
              <w:bottom w:val="nil"/>
              <w:right w:val="nil"/>
            </w:tcBorders>
          </w:tcPr>
          <w:p w14:paraId="2C7BF26A" w14:textId="77777777" w:rsidR="004E026B" w:rsidRPr="00076D22" w:rsidRDefault="004E026B" w:rsidP="00511760">
            <w:pPr>
              <w:pStyle w:val="TCTableBody"/>
              <w:jc w:val="left"/>
            </w:pPr>
            <w:r w:rsidRPr="00076D22">
              <w:t>144</w:t>
            </w:r>
          </w:p>
        </w:tc>
        <w:tc>
          <w:tcPr>
            <w:tcW w:w="1134" w:type="dxa"/>
            <w:tcBorders>
              <w:top w:val="nil"/>
              <w:left w:val="nil"/>
              <w:bottom w:val="nil"/>
              <w:right w:val="nil"/>
            </w:tcBorders>
          </w:tcPr>
          <w:p w14:paraId="2A0F893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10F4850"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3255F64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6D6247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041A9D3" w14:textId="77777777" w:rsidR="004E026B" w:rsidRPr="00076D22" w:rsidRDefault="004E026B" w:rsidP="00511760">
            <w:pPr>
              <w:pStyle w:val="TCTableBody"/>
              <w:jc w:val="left"/>
            </w:pPr>
            <w:r w:rsidRPr="00076D22">
              <w:t>-</w:t>
            </w:r>
          </w:p>
        </w:tc>
      </w:tr>
      <w:tr w:rsidR="004E026B" w:rsidRPr="00076D22" w14:paraId="0276B9ED" w14:textId="77777777" w:rsidTr="00511760">
        <w:tc>
          <w:tcPr>
            <w:tcW w:w="709" w:type="dxa"/>
            <w:tcBorders>
              <w:top w:val="nil"/>
              <w:left w:val="nil"/>
              <w:bottom w:val="nil"/>
              <w:right w:val="nil"/>
            </w:tcBorders>
          </w:tcPr>
          <w:p w14:paraId="50379ADB" w14:textId="77777777" w:rsidR="004E026B" w:rsidRPr="00076D22" w:rsidRDefault="004E026B" w:rsidP="00511760">
            <w:pPr>
              <w:pStyle w:val="TCTableBody"/>
              <w:jc w:val="left"/>
            </w:pPr>
            <w:r w:rsidRPr="00076D22">
              <w:t>145</w:t>
            </w:r>
          </w:p>
        </w:tc>
        <w:tc>
          <w:tcPr>
            <w:tcW w:w="1134" w:type="dxa"/>
            <w:tcBorders>
              <w:top w:val="nil"/>
              <w:left w:val="nil"/>
              <w:bottom w:val="nil"/>
              <w:right w:val="nil"/>
            </w:tcBorders>
          </w:tcPr>
          <w:p w14:paraId="003C950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F2D3236"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73EC1C3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402F64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0AE86D0" w14:textId="77777777" w:rsidR="004E026B" w:rsidRPr="00076D22" w:rsidRDefault="004E026B" w:rsidP="00511760">
            <w:pPr>
              <w:pStyle w:val="TCTableBody"/>
              <w:jc w:val="left"/>
            </w:pPr>
            <w:r w:rsidRPr="00076D22">
              <w:t>-</w:t>
            </w:r>
          </w:p>
        </w:tc>
      </w:tr>
      <w:tr w:rsidR="004E026B" w:rsidRPr="00076D22" w14:paraId="45090235" w14:textId="77777777" w:rsidTr="00511760">
        <w:tc>
          <w:tcPr>
            <w:tcW w:w="709" w:type="dxa"/>
            <w:tcBorders>
              <w:top w:val="nil"/>
              <w:left w:val="nil"/>
              <w:bottom w:val="nil"/>
              <w:right w:val="nil"/>
            </w:tcBorders>
          </w:tcPr>
          <w:p w14:paraId="1FC75CD7" w14:textId="77777777" w:rsidR="004E026B" w:rsidRPr="00076D22" w:rsidRDefault="004E026B" w:rsidP="00511760">
            <w:pPr>
              <w:pStyle w:val="TCTableBody"/>
              <w:jc w:val="left"/>
            </w:pPr>
            <w:r w:rsidRPr="00076D22">
              <w:t>146</w:t>
            </w:r>
          </w:p>
        </w:tc>
        <w:tc>
          <w:tcPr>
            <w:tcW w:w="1134" w:type="dxa"/>
            <w:tcBorders>
              <w:top w:val="nil"/>
              <w:left w:val="nil"/>
              <w:bottom w:val="nil"/>
              <w:right w:val="nil"/>
            </w:tcBorders>
          </w:tcPr>
          <w:p w14:paraId="3E41703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F7B8D41"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1E6E02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13368B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C4598EF" w14:textId="77777777" w:rsidR="004E026B" w:rsidRPr="00076D22" w:rsidRDefault="004E026B" w:rsidP="00511760">
            <w:pPr>
              <w:pStyle w:val="TCTableBody"/>
              <w:jc w:val="left"/>
            </w:pPr>
            <w:r w:rsidRPr="00076D22">
              <w:t>-</w:t>
            </w:r>
          </w:p>
        </w:tc>
      </w:tr>
      <w:tr w:rsidR="004E026B" w:rsidRPr="00076D22" w14:paraId="41649BFA" w14:textId="77777777" w:rsidTr="00511760">
        <w:tc>
          <w:tcPr>
            <w:tcW w:w="709" w:type="dxa"/>
            <w:tcBorders>
              <w:top w:val="nil"/>
              <w:left w:val="nil"/>
              <w:bottom w:val="nil"/>
              <w:right w:val="nil"/>
            </w:tcBorders>
          </w:tcPr>
          <w:p w14:paraId="05A68EFD" w14:textId="77777777" w:rsidR="004E026B" w:rsidRPr="00076D22" w:rsidRDefault="004E026B" w:rsidP="00511760">
            <w:pPr>
              <w:pStyle w:val="TCTableBody"/>
              <w:jc w:val="left"/>
            </w:pPr>
            <w:r w:rsidRPr="00076D22">
              <w:t>147</w:t>
            </w:r>
          </w:p>
        </w:tc>
        <w:tc>
          <w:tcPr>
            <w:tcW w:w="1134" w:type="dxa"/>
            <w:tcBorders>
              <w:top w:val="nil"/>
              <w:left w:val="nil"/>
              <w:bottom w:val="nil"/>
              <w:right w:val="nil"/>
            </w:tcBorders>
          </w:tcPr>
          <w:p w14:paraId="61C82A5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70C5E49"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089EFD6"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16C2AC00"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454D4BE0" w14:textId="77777777" w:rsidR="004E026B" w:rsidRPr="00076D22" w:rsidRDefault="004E026B" w:rsidP="00511760">
            <w:pPr>
              <w:pStyle w:val="TCTableBody"/>
              <w:jc w:val="left"/>
            </w:pPr>
            <w:r w:rsidRPr="00076D22">
              <w:t>-</w:t>
            </w:r>
          </w:p>
        </w:tc>
      </w:tr>
      <w:tr w:rsidR="004E026B" w:rsidRPr="00076D22" w14:paraId="7C96C586" w14:textId="77777777" w:rsidTr="00511760">
        <w:tc>
          <w:tcPr>
            <w:tcW w:w="709" w:type="dxa"/>
            <w:tcBorders>
              <w:top w:val="nil"/>
              <w:left w:val="nil"/>
              <w:bottom w:val="nil"/>
              <w:right w:val="nil"/>
            </w:tcBorders>
          </w:tcPr>
          <w:p w14:paraId="4BC0AA39" w14:textId="77777777" w:rsidR="004E026B" w:rsidRPr="00076D22" w:rsidRDefault="004E026B" w:rsidP="00511760">
            <w:pPr>
              <w:pStyle w:val="TCTableBody"/>
              <w:jc w:val="left"/>
            </w:pPr>
            <w:r w:rsidRPr="00076D22">
              <w:t>148</w:t>
            </w:r>
          </w:p>
        </w:tc>
        <w:tc>
          <w:tcPr>
            <w:tcW w:w="1134" w:type="dxa"/>
            <w:tcBorders>
              <w:top w:val="nil"/>
              <w:left w:val="nil"/>
              <w:bottom w:val="nil"/>
              <w:right w:val="nil"/>
            </w:tcBorders>
          </w:tcPr>
          <w:p w14:paraId="394F35D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ED10026"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2FF8E7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10A45B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220BA45" w14:textId="77777777" w:rsidR="004E026B" w:rsidRPr="00076D22" w:rsidRDefault="004E026B" w:rsidP="00511760">
            <w:pPr>
              <w:pStyle w:val="TCTableBody"/>
              <w:jc w:val="left"/>
            </w:pPr>
            <w:r w:rsidRPr="00076D22">
              <w:t>-</w:t>
            </w:r>
          </w:p>
        </w:tc>
      </w:tr>
      <w:tr w:rsidR="004E026B" w:rsidRPr="00076D22" w14:paraId="3FFEA9A7" w14:textId="77777777" w:rsidTr="00511760">
        <w:tc>
          <w:tcPr>
            <w:tcW w:w="709" w:type="dxa"/>
            <w:tcBorders>
              <w:top w:val="nil"/>
              <w:left w:val="nil"/>
              <w:bottom w:val="nil"/>
              <w:right w:val="nil"/>
            </w:tcBorders>
          </w:tcPr>
          <w:p w14:paraId="3F24AB6D" w14:textId="77777777" w:rsidR="004E026B" w:rsidRPr="00076D22" w:rsidRDefault="004E026B" w:rsidP="00511760">
            <w:pPr>
              <w:pStyle w:val="TCTableBody"/>
              <w:jc w:val="left"/>
            </w:pPr>
            <w:r w:rsidRPr="00076D22">
              <w:t>149</w:t>
            </w:r>
          </w:p>
        </w:tc>
        <w:tc>
          <w:tcPr>
            <w:tcW w:w="1134" w:type="dxa"/>
            <w:tcBorders>
              <w:top w:val="nil"/>
              <w:left w:val="nil"/>
              <w:bottom w:val="nil"/>
              <w:right w:val="nil"/>
            </w:tcBorders>
          </w:tcPr>
          <w:p w14:paraId="7CD1574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0E211A"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6718A1E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7083BB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1E7ADAD" w14:textId="77777777" w:rsidR="004E026B" w:rsidRPr="00076D22" w:rsidRDefault="004E026B" w:rsidP="00511760">
            <w:pPr>
              <w:pStyle w:val="TCTableBody"/>
              <w:jc w:val="left"/>
            </w:pPr>
            <w:r w:rsidRPr="00076D22">
              <w:t>-</w:t>
            </w:r>
          </w:p>
        </w:tc>
      </w:tr>
      <w:tr w:rsidR="004E026B" w:rsidRPr="00076D22" w14:paraId="378BBDE5" w14:textId="77777777" w:rsidTr="00511760">
        <w:tc>
          <w:tcPr>
            <w:tcW w:w="709" w:type="dxa"/>
            <w:tcBorders>
              <w:top w:val="nil"/>
              <w:left w:val="nil"/>
              <w:bottom w:val="nil"/>
              <w:right w:val="nil"/>
            </w:tcBorders>
          </w:tcPr>
          <w:p w14:paraId="27BF4369" w14:textId="77777777" w:rsidR="004E026B" w:rsidRPr="00076D22" w:rsidRDefault="004E026B" w:rsidP="00511760">
            <w:pPr>
              <w:pStyle w:val="TCTableBody"/>
              <w:jc w:val="left"/>
            </w:pPr>
            <w:r w:rsidRPr="00076D22">
              <w:t>150</w:t>
            </w:r>
          </w:p>
        </w:tc>
        <w:tc>
          <w:tcPr>
            <w:tcW w:w="1134" w:type="dxa"/>
            <w:tcBorders>
              <w:top w:val="nil"/>
              <w:left w:val="nil"/>
              <w:bottom w:val="nil"/>
              <w:right w:val="nil"/>
            </w:tcBorders>
          </w:tcPr>
          <w:p w14:paraId="6F89E18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79D8502"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1104618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01EAD5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3EDDEDD" w14:textId="77777777" w:rsidR="004E026B" w:rsidRPr="00076D22" w:rsidRDefault="004E026B" w:rsidP="00511760">
            <w:pPr>
              <w:pStyle w:val="TCTableBody"/>
              <w:jc w:val="left"/>
            </w:pPr>
            <w:r w:rsidRPr="00076D22">
              <w:t>-</w:t>
            </w:r>
          </w:p>
        </w:tc>
      </w:tr>
      <w:tr w:rsidR="004E026B" w:rsidRPr="00076D22" w14:paraId="002C2D2C" w14:textId="77777777" w:rsidTr="00511760">
        <w:tc>
          <w:tcPr>
            <w:tcW w:w="709" w:type="dxa"/>
            <w:tcBorders>
              <w:top w:val="nil"/>
              <w:left w:val="nil"/>
              <w:bottom w:val="nil"/>
              <w:right w:val="nil"/>
            </w:tcBorders>
          </w:tcPr>
          <w:p w14:paraId="0700CC77" w14:textId="77777777" w:rsidR="004E026B" w:rsidRPr="00076D22" w:rsidRDefault="004E026B" w:rsidP="00511760">
            <w:pPr>
              <w:pStyle w:val="TCTableBody"/>
              <w:jc w:val="left"/>
            </w:pPr>
            <w:r w:rsidRPr="00076D22">
              <w:t>151</w:t>
            </w:r>
          </w:p>
        </w:tc>
        <w:tc>
          <w:tcPr>
            <w:tcW w:w="1134" w:type="dxa"/>
            <w:tcBorders>
              <w:top w:val="nil"/>
              <w:left w:val="nil"/>
              <w:bottom w:val="nil"/>
              <w:right w:val="nil"/>
            </w:tcBorders>
          </w:tcPr>
          <w:p w14:paraId="44B0B5A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352833"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7453FB4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4DBA8F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9EDBB04" w14:textId="77777777" w:rsidR="004E026B" w:rsidRPr="00076D22" w:rsidRDefault="004E026B" w:rsidP="00511760">
            <w:pPr>
              <w:pStyle w:val="TCTableBody"/>
              <w:jc w:val="left"/>
            </w:pPr>
            <w:r w:rsidRPr="00076D22">
              <w:t>-</w:t>
            </w:r>
          </w:p>
        </w:tc>
      </w:tr>
      <w:tr w:rsidR="004E026B" w:rsidRPr="00076D22" w14:paraId="4EA0FEED" w14:textId="77777777" w:rsidTr="00511760">
        <w:tc>
          <w:tcPr>
            <w:tcW w:w="709" w:type="dxa"/>
            <w:tcBorders>
              <w:top w:val="nil"/>
              <w:left w:val="nil"/>
              <w:bottom w:val="nil"/>
              <w:right w:val="nil"/>
            </w:tcBorders>
          </w:tcPr>
          <w:p w14:paraId="39CDA49C" w14:textId="77777777" w:rsidR="004E026B" w:rsidRPr="00076D22" w:rsidRDefault="004E026B" w:rsidP="00511760">
            <w:pPr>
              <w:pStyle w:val="TCTableBody"/>
              <w:jc w:val="left"/>
            </w:pPr>
            <w:r w:rsidRPr="00076D22">
              <w:t>152</w:t>
            </w:r>
          </w:p>
        </w:tc>
        <w:tc>
          <w:tcPr>
            <w:tcW w:w="1134" w:type="dxa"/>
            <w:tcBorders>
              <w:top w:val="nil"/>
              <w:left w:val="nil"/>
              <w:bottom w:val="nil"/>
              <w:right w:val="nil"/>
            </w:tcBorders>
          </w:tcPr>
          <w:p w14:paraId="2130D44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94CADB0"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3DB0297B"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2A3426C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DC08AFE" w14:textId="77777777" w:rsidR="004E026B" w:rsidRPr="00076D22" w:rsidRDefault="004E026B" w:rsidP="00511760">
            <w:pPr>
              <w:pStyle w:val="TCTableBody"/>
              <w:jc w:val="left"/>
            </w:pPr>
            <w:r w:rsidRPr="00076D22">
              <w:t>-</w:t>
            </w:r>
          </w:p>
        </w:tc>
      </w:tr>
      <w:tr w:rsidR="004E026B" w:rsidRPr="00076D22" w14:paraId="189C3C52" w14:textId="77777777" w:rsidTr="00511760">
        <w:tc>
          <w:tcPr>
            <w:tcW w:w="709" w:type="dxa"/>
            <w:tcBorders>
              <w:top w:val="nil"/>
              <w:left w:val="nil"/>
              <w:bottom w:val="nil"/>
              <w:right w:val="nil"/>
            </w:tcBorders>
          </w:tcPr>
          <w:p w14:paraId="11609CF9" w14:textId="77777777" w:rsidR="004E026B" w:rsidRPr="00076D22" w:rsidRDefault="004E026B" w:rsidP="00511760">
            <w:pPr>
              <w:pStyle w:val="TCTableBody"/>
              <w:jc w:val="left"/>
            </w:pPr>
            <w:r w:rsidRPr="00076D22">
              <w:t>153</w:t>
            </w:r>
          </w:p>
        </w:tc>
        <w:tc>
          <w:tcPr>
            <w:tcW w:w="1134" w:type="dxa"/>
            <w:tcBorders>
              <w:top w:val="nil"/>
              <w:left w:val="nil"/>
              <w:bottom w:val="nil"/>
              <w:right w:val="nil"/>
            </w:tcBorders>
          </w:tcPr>
          <w:p w14:paraId="4272ABE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438FC7B"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593ACC6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FC1785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C31ABE4" w14:textId="77777777" w:rsidR="004E026B" w:rsidRPr="00076D22" w:rsidRDefault="004E026B" w:rsidP="00511760">
            <w:pPr>
              <w:pStyle w:val="TCTableBody"/>
              <w:jc w:val="left"/>
            </w:pPr>
            <w:r w:rsidRPr="00076D22">
              <w:t>-</w:t>
            </w:r>
          </w:p>
        </w:tc>
      </w:tr>
      <w:tr w:rsidR="004E026B" w:rsidRPr="00076D22" w14:paraId="3D661B22" w14:textId="77777777" w:rsidTr="00511760">
        <w:tc>
          <w:tcPr>
            <w:tcW w:w="709" w:type="dxa"/>
            <w:tcBorders>
              <w:top w:val="nil"/>
              <w:left w:val="nil"/>
              <w:bottom w:val="nil"/>
              <w:right w:val="nil"/>
            </w:tcBorders>
          </w:tcPr>
          <w:p w14:paraId="3CC2DE3F" w14:textId="77777777" w:rsidR="004E026B" w:rsidRPr="00076D22" w:rsidRDefault="004E026B" w:rsidP="00511760">
            <w:pPr>
              <w:pStyle w:val="TCTableBody"/>
              <w:jc w:val="left"/>
            </w:pPr>
            <w:r w:rsidRPr="00076D22">
              <w:t>154</w:t>
            </w:r>
          </w:p>
        </w:tc>
        <w:tc>
          <w:tcPr>
            <w:tcW w:w="1134" w:type="dxa"/>
            <w:tcBorders>
              <w:top w:val="nil"/>
              <w:left w:val="nil"/>
              <w:bottom w:val="nil"/>
              <w:right w:val="nil"/>
            </w:tcBorders>
          </w:tcPr>
          <w:p w14:paraId="1AD4E32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41B98A6"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61BC02B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4C08A8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98F66C2" w14:textId="77777777" w:rsidR="004E026B" w:rsidRPr="00076D22" w:rsidRDefault="004E026B" w:rsidP="00511760">
            <w:pPr>
              <w:pStyle w:val="TCTableBody"/>
              <w:jc w:val="left"/>
            </w:pPr>
            <w:r w:rsidRPr="00076D22">
              <w:t>-</w:t>
            </w:r>
          </w:p>
        </w:tc>
      </w:tr>
      <w:tr w:rsidR="004E026B" w:rsidRPr="00076D22" w14:paraId="5824FB42" w14:textId="77777777" w:rsidTr="00511760">
        <w:tc>
          <w:tcPr>
            <w:tcW w:w="709" w:type="dxa"/>
            <w:tcBorders>
              <w:top w:val="nil"/>
              <w:left w:val="nil"/>
              <w:bottom w:val="nil"/>
              <w:right w:val="nil"/>
            </w:tcBorders>
          </w:tcPr>
          <w:p w14:paraId="112BCE75" w14:textId="77777777" w:rsidR="004E026B" w:rsidRPr="00076D22" w:rsidRDefault="004E026B" w:rsidP="00511760">
            <w:pPr>
              <w:pStyle w:val="TCTableBody"/>
              <w:jc w:val="left"/>
            </w:pPr>
            <w:r w:rsidRPr="00076D22">
              <w:t>155</w:t>
            </w:r>
          </w:p>
        </w:tc>
        <w:tc>
          <w:tcPr>
            <w:tcW w:w="1134" w:type="dxa"/>
            <w:tcBorders>
              <w:top w:val="nil"/>
              <w:left w:val="nil"/>
              <w:bottom w:val="nil"/>
              <w:right w:val="nil"/>
            </w:tcBorders>
          </w:tcPr>
          <w:p w14:paraId="589C0F9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60E9FFE"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A1CBD73"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B9CA71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3C2EDAE" w14:textId="77777777" w:rsidR="004E026B" w:rsidRPr="00076D22" w:rsidRDefault="004E026B" w:rsidP="00511760">
            <w:pPr>
              <w:pStyle w:val="TCTableBody"/>
              <w:jc w:val="left"/>
            </w:pPr>
            <w:r w:rsidRPr="00076D22">
              <w:t>-</w:t>
            </w:r>
          </w:p>
        </w:tc>
      </w:tr>
      <w:tr w:rsidR="004E026B" w:rsidRPr="00076D22" w14:paraId="64866A8B" w14:textId="77777777" w:rsidTr="00511760">
        <w:tc>
          <w:tcPr>
            <w:tcW w:w="709" w:type="dxa"/>
            <w:tcBorders>
              <w:top w:val="nil"/>
              <w:left w:val="nil"/>
              <w:bottom w:val="nil"/>
              <w:right w:val="nil"/>
            </w:tcBorders>
          </w:tcPr>
          <w:p w14:paraId="1DC80505" w14:textId="77777777" w:rsidR="004E026B" w:rsidRPr="00076D22" w:rsidRDefault="004E026B" w:rsidP="00511760">
            <w:pPr>
              <w:pStyle w:val="TCTableBody"/>
              <w:jc w:val="left"/>
            </w:pPr>
            <w:r w:rsidRPr="00076D22">
              <w:t>156</w:t>
            </w:r>
          </w:p>
        </w:tc>
        <w:tc>
          <w:tcPr>
            <w:tcW w:w="1134" w:type="dxa"/>
            <w:tcBorders>
              <w:top w:val="nil"/>
              <w:left w:val="nil"/>
              <w:bottom w:val="nil"/>
              <w:right w:val="nil"/>
            </w:tcBorders>
          </w:tcPr>
          <w:p w14:paraId="1D7555D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96A64A8"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41A4552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8647883"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21701947" w14:textId="77777777" w:rsidR="004E026B" w:rsidRPr="00076D22" w:rsidRDefault="004E026B" w:rsidP="00511760">
            <w:pPr>
              <w:pStyle w:val="TCTableBody"/>
              <w:jc w:val="left"/>
            </w:pPr>
            <w:r w:rsidRPr="00076D22">
              <w:t>-</w:t>
            </w:r>
          </w:p>
        </w:tc>
      </w:tr>
      <w:tr w:rsidR="004E026B" w:rsidRPr="00076D22" w14:paraId="0577D0D7" w14:textId="77777777" w:rsidTr="00511760">
        <w:tc>
          <w:tcPr>
            <w:tcW w:w="709" w:type="dxa"/>
            <w:tcBorders>
              <w:top w:val="nil"/>
              <w:left w:val="nil"/>
              <w:bottom w:val="nil"/>
              <w:right w:val="nil"/>
            </w:tcBorders>
          </w:tcPr>
          <w:p w14:paraId="13B247B7" w14:textId="77777777" w:rsidR="004E026B" w:rsidRPr="00076D22" w:rsidRDefault="004E026B" w:rsidP="00511760">
            <w:pPr>
              <w:pStyle w:val="TCTableBody"/>
              <w:jc w:val="left"/>
            </w:pPr>
            <w:r w:rsidRPr="00076D22">
              <w:t>157</w:t>
            </w:r>
          </w:p>
        </w:tc>
        <w:tc>
          <w:tcPr>
            <w:tcW w:w="1134" w:type="dxa"/>
            <w:tcBorders>
              <w:top w:val="nil"/>
              <w:left w:val="nil"/>
              <w:bottom w:val="nil"/>
              <w:right w:val="nil"/>
            </w:tcBorders>
          </w:tcPr>
          <w:p w14:paraId="3975FC9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E670C48"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524F1C8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006DA0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1E7676E" w14:textId="77777777" w:rsidR="004E026B" w:rsidRPr="00076D22" w:rsidRDefault="004E026B" w:rsidP="00511760">
            <w:pPr>
              <w:pStyle w:val="TCTableBody"/>
              <w:jc w:val="left"/>
            </w:pPr>
            <w:r w:rsidRPr="00076D22">
              <w:t>-</w:t>
            </w:r>
          </w:p>
        </w:tc>
      </w:tr>
      <w:tr w:rsidR="004E026B" w:rsidRPr="00076D22" w14:paraId="3BDCCED8" w14:textId="77777777" w:rsidTr="00511760">
        <w:tc>
          <w:tcPr>
            <w:tcW w:w="709" w:type="dxa"/>
            <w:tcBorders>
              <w:top w:val="nil"/>
              <w:left w:val="nil"/>
              <w:bottom w:val="nil"/>
              <w:right w:val="nil"/>
            </w:tcBorders>
          </w:tcPr>
          <w:p w14:paraId="60936E78" w14:textId="77777777" w:rsidR="004E026B" w:rsidRPr="00076D22" w:rsidRDefault="004E026B" w:rsidP="00511760">
            <w:pPr>
              <w:pStyle w:val="TCTableBody"/>
              <w:jc w:val="left"/>
            </w:pPr>
            <w:r w:rsidRPr="00076D22">
              <w:t>158</w:t>
            </w:r>
          </w:p>
        </w:tc>
        <w:tc>
          <w:tcPr>
            <w:tcW w:w="1134" w:type="dxa"/>
            <w:tcBorders>
              <w:top w:val="nil"/>
              <w:left w:val="nil"/>
              <w:bottom w:val="nil"/>
              <w:right w:val="nil"/>
            </w:tcBorders>
          </w:tcPr>
          <w:p w14:paraId="1301CB7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6E632FF"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083F3A0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CA1ECC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B050D51" w14:textId="77777777" w:rsidR="004E026B" w:rsidRPr="00076D22" w:rsidRDefault="004E026B" w:rsidP="00511760">
            <w:pPr>
              <w:pStyle w:val="TCTableBody"/>
              <w:jc w:val="left"/>
            </w:pPr>
            <w:r w:rsidRPr="00076D22">
              <w:t>-</w:t>
            </w:r>
          </w:p>
        </w:tc>
      </w:tr>
      <w:tr w:rsidR="004E026B" w:rsidRPr="00076D22" w14:paraId="0FE6E437" w14:textId="77777777" w:rsidTr="00511760">
        <w:tc>
          <w:tcPr>
            <w:tcW w:w="709" w:type="dxa"/>
            <w:tcBorders>
              <w:top w:val="nil"/>
              <w:left w:val="nil"/>
              <w:bottom w:val="nil"/>
              <w:right w:val="nil"/>
            </w:tcBorders>
          </w:tcPr>
          <w:p w14:paraId="20F7F609" w14:textId="77777777" w:rsidR="004E026B" w:rsidRPr="00076D22" w:rsidRDefault="004E026B" w:rsidP="00511760">
            <w:pPr>
              <w:pStyle w:val="TCTableBody"/>
              <w:jc w:val="left"/>
            </w:pPr>
            <w:r w:rsidRPr="00076D22">
              <w:t>159</w:t>
            </w:r>
          </w:p>
        </w:tc>
        <w:tc>
          <w:tcPr>
            <w:tcW w:w="1134" w:type="dxa"/>
            <w:tcBorders>
              <w:top w:val="nil"/>
              <w:left w:val="nil"/>
              <w:bottom w:val="nil"/>
              <w:right w:val="nil"/>
            </w:tcBorders>
          </w:tcPr>
          <w:p w14:paraId="63A6684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1FB1755" w14:textId="77777777" w:rsidR="004E026B" w:rsidRPr="00076D22" w:rsidRDefault="004E026B" w:rsidP="00511760">
            <w:pPr>
              <w:pStyle w:val="TCTableBody"/>
              <w:jc w:val="left"/>
            </w:pPr>
            <w:r w:rsidRPr="00076D22">
              <w:t>Veev</w:t>
            </w:r>
          </w:p>
        </w:tc>
        <w:tc>
          <w:tcPr>
            <w:tcW w:w="1276" w:type="dxa"/>
            <w:tcBorders>
              <w:top w:val="nil"/>
              <w:left w:val="nil"/>
              <w:bottom w:val="nil"/>
              <w:right w:val="nil"/>
            </w:tcBorders>
          </w:tcPr>
          <w:p w14:paraId="18BAB973"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4E6932A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4C8A175" w14:textId="77777777" w:rsidR="004E026B" w:rsidRPr="00076D22" w:rsidRDefault="004E026B" w:rsidP="00511760">
            <w:pPr>
              <w:pStyle w:val="TCTableBody"/>
              <w:jc w:val="left"/>
            </w:pPr>
            <w:r w:rsidRPr="00076D22">
              <w:t>-</w:t>
            </w:r>
          </w:p>
        </w:tc>
      </w:tr>
      <w:tr w:rsidR="004E026B" w:rsidRPr="00076D22" w14:paraId="39C78FA1" w14:textId="77777777" w:rsidTr="00511760">
        <w:tc>
          <w:tcPr>
            <w:tcW w:w="709" w:type="dxa"/>
            <w:tcBorders>
              <w:top w:val="nil"/>
              <w:left w:val="nil"/>
              <w:bottom w:val="nil"/>
              <w:right w:val="nil"/>
            </w:tcBorders>
          </w:tcPr>
          <w:p w14:paraId="27CDDC3C" w14:textId="77777777" w:rsidR="004E026B" w:rsidRPr="00076D22" w:rsidRDefault="004E026B" w:rsidP="00511760">
            <w:pPr>
              <w:pStyle w:val="TCTableBody"/>
              <w:jc w:val="left"/>
            </w:pPr>
            <w:r w:rsidRPr="00076D22">
              <w:t>160</w:t>
            </w:r>
          </w:p>
        </w:tc>
        <w:tc>
          <w:tcPr>
            <w:tcW w:w="1134" w:type="dxa"/>
            <w:tcBorders>
              <w:top w:val="nil"/>
              <w:left w:val="nil"/>
              <w:bottom w:val="nil"/>
              <w:right w:val="nil"/>
            </w:tcBorders>
          </w:tcPr>
          <w:p w14:paraId="1F86C3D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014B581"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0583BC8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9E45665"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37D321E1" w14:textId="77777777" w:rsidR="004E026B" w:rsidRPr="00076D22" w:rsidRDefault="004E026B" w:rsidP="00511760">
            <w:pPr>
              <w:pStyle w:val="TCTableBody"/>
              <w:jc w:val="left"/>
            </w:pPr>
            <w:r w:rsidRPr="00076D22">
              <w:t>-</w:t>
            </w:r>
          </w:p>
        </w:tc>
      </w:tr>
      <w:tr w:rsidR="004E026B" w:rsidRPr="00076D22" w14:paraId="46E4AC8E" w14:textId="77777777" w:rsidTr="00511760">
        <w:tc>
          <w:tcPr>
            <w:tcW w:w="709" w:type="dxa"/>
            <w:tcBorders>
              <w:top w:val="nil"/>
              <w:left w:val="nil"/>
              <w:bottom w:val="nil"/>
              <w:right w:val="nil"/>
            </w:tcBorders>
          </w:tcPr>
          <w:p w14:paraId="37DDD3A1" w14:textId="77777777" w:rsidR="004E026B" w:rsidRPr="00076D22" w:rsidRDefault="004E026B" w:rsidP="00511760">
            <w:pPr>
              <w:pStyle w:val="TCTableBody"/>
              <w:jc w:val="left"/>
            </w:pPr>
            <w:r w:rsidRPr="00076D22">
              <w:t>161</w:t>
            </w:r>
          </w:p>
        </w:tc>
        <w:tc>
          <w:tcPr>
            <w:tcW w:w="1134" w:type="dxa"/>
            <w:tcBorders>
              <w:top w:val="nil"/>
              <w:left w:val="nil"/>
              <w:bottom w:val="nil"/>
              <w:right w:val="nil"/>
            </w:tcBorders>
          </w:tcPr>
          <w:p w14:paraId="540C8D8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09F0755"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FE908B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9FF4CB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22EC267" w14:textId="77777777" w:rsidR="004E026B" w:rsidRPr="00076D22" w:rsidRDefault="004E026B" w:rsidP="00511760">
            <w:pPr>
              <w:pStyle w:val="TCTableBody"/>
              <w:jc w:val="left"/>
            </w:pPr>
            <w:r w:rsidRPr="00076D22">
              <w:t>-</w:t>
            </w:r>
          </w:p>
        </w:tc>
      </w:tr>
      <w:tr w:rsidR="004E026B" w:rsidRPr="00076D22" w14:paraId="1E6AC3FE" w14:textId="77777777" w:rsidTr="00511760">
        <w:tc>
          <w:tcPr>
            <w:tcW w:w="709" w:type="dxa"/>
            <w:tcBorders>
              <w:top w:val="nil"/>
              <w:left w:val="nil"/>
              <w:bottom w:val="nil"/>
              <w:right w:val="nil"/>
            </w:tcBorders>
          </w:tcPr>
          <w:p w14:paraId="4DBC93D5" w14:textId="77777777" w:rsidR="004E026B" w:rsidRPr="00076D22" w:rsidRDefault="004E026B" w:rsidP="00511760">
            <w:pPr>
              <w:pStyle w:val="TCTableBody"/>
              <w:jc w:val="left"/>
            </w:pPr>
            <w:r w:rsidRPr="00076D22">
              <w:t>162</w:t>
            </w:r>
          </w:p>
        </w:tc>
        <w:tc>
          <w:tcPr>
            <w:tcW w:w="1134" w:type="dxa"/>
            <w:tcBorders>
              <w:top w:val="nil"/>
              <w:left w:val="nil"/>
              <w:bottom w:val="nil"/>
              <w:right w:val="nil"/>
            </w:tcBorders>
          </w:tcPr>
          <w:p w14:paraId="568040D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143AE7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C885CC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65C007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28A4AF7" w14:textId="77777777" w:rsidR="004E026B" w:rsidRPr="00076D22" w:rsidRDefault="004E026B" w:rsidP="00511760">
            <w:pPr>
              <w:pStyle w:val="TCTableBody"/>
              <w:jc w:val="left"/>
            </w:pPr>
            <w:r w:rsidRPr="00076D22">
              <w:t>-</w:t>
            </w:r>
          </w:p>
        </w:tc>
      </w:tr>
      <w:tr w:rsidR="004E026B" w:rsidRPr="00076D22" w14:paraId="3A08BBDF" w14:textId="77777777" w:rsidTr="00511760">
        <w:tc>
          <w:tcPr>
            <w:tcW w:w="709" w:type="dxa"/>
            <w:tcBorders>
              <w:top w:val="nil"/>
              <w:left w:val="nil"/>
              <w:bottom w:val="nil"/>
              <w:right w:val="nil"/>
            </w:tcBorders>
          </w:tcPr>
          <w:p w14:paraId="00EDAE16" w14:textId="77777777" w:rsidR="004E026B" w:rsidRPr="00076D22" w:rsidRDefault="004E026B" w:rsidP="00511760">
            <w:pPr>
              <w:pStyle w:val="TCTableBody"/>
              <w:jc w:val="left"/>
            </w:pPr>
            <w:r w:rsidRPr="00076D22">
              <w:t>163</w:t>
            </w:r>
          </w:p>
        </w:tc>
        <w:tc>
          <w:tcPr>
            <w:tcW w:w="1134" w:type="dxa"/>
            <w:tcBorders>
              <w:top w:val="nil"/>
              <w:left w:val="nil"/>
              <w:bottom w:val="nil"/>
              <w:right w:val="nil"/>
            </w:tcBorders>
          </w:tcPr>
          <w:p w14:paraId="393C280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3D9856A" w14:textId="77777777" w:rsidR="004E026B" w:rsidRPr="00076D22" w:rsidRDefault="004E026B" w:rsidP="00511760">
            <w:pPr>
              <w:pStyle w:val="TCTableBody"/>
              <w:jc w:val="left"/>
            </w:pPr>
            <w:r w:rsidRPr="00076D22">
              <w:t>Geek</w:t>
            </w:r>
          </w:p>
        </w:tc>
        <w:tc>
          <w:tcPr>
            <w:tcW w:w="1276" w:type="dxa"/>
            <w:tcBorders>
              <w:top w:val="nil"/>
              <w:left w:val="nil"/>
              <w:bottom w:val="nil"/>
              <w:right w:val="nil"/>
            </w:tcBorders>
          </w:tcPr>
          <w:p w14:paraId="5AE0212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363BED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49DEFE4" w14:textId="77777777" w:rsidR="004E026B" w:rsidRPr="00076D22" w:rsidRDefault="004E026B" w:rsidP="00511760">
            <w:pPr>
              <w:pStyle w:val="TCTableBody"/>
              <w:jc w:val="left"/>
            </w:pPr>
            <w:r w:rsidRPr="00076D22">
              <w:t>-</w:t>
            </w:r>
          </w:p>
        </w:tc>
      </w:tr>
      <w:tr w:rsidR="004E026B" w:rsidRPr="00076D22" w14:paraId="5541B7B3" w14:textId="77777777" w:rsidTr="00511760">
        <w:tc>
          <w:tcPr>
            <w:tcW w:w="709" w:type="dxa"/>
            <w:tcBorders>
              <w:top w:val="nil"/>
              <w:left w:val="nil"/>
              <w:bottom w:val="single" w:sz="4" w:space="0" w:color="auto"/>
              <w:right w:val="nil"/>
            </w:tcBorders>
          </w:tcPr>
          <w:p w14:paraId="7C1C1CC5" w14:textId="77777777" w:rsidR="004E026B" w:rsidRPr="00076D22" w:rsidRDefault="004E026B" w:rsidP="00511760">
            <w:pPr>
              <w:pStyle w:val="TCTableBody"/>
              <w:jc w:val="left"/>
            </w:pPr>
            <w:r w:rsidRPr="00076D22">
              <w:t>164</w:t>
            </w:r>
          </w:p>
        </w:tc>
        <w:tc>
          <w:tcPr>
            <w:tcW w:w="1134" w:type="dxa"/>
            <w:tcBorders>
              <w:top w:val="nil"/>
              <w:left w:val="nil"/>
              <w:bottom w:val="single" w:sz="4" w:space="0" w:color="auto"/>
              <w:right w:val="nil"/>
            </w:tcBorders>
          </w:tcPr>
          <w:p w14:paraId="5D88ABB3"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5F2FCEDD"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481FD026"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07810FCF"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7D482F0B" w14:textId="77777777" w:rsidR="004E026B" w:rsidRPr="00076D22" w:rsidRDefault="004E026B" w:rsidP="00511760">
            <w:pPr>
              <w:pStyle w:val="TCTableBody"/>
              <w:jc w:val="left"/>
            </w:pPr>
            <w:r w:rsidRPr="00076D22">
              <w:t>-</w:t>
            </w:r>
          </w:p>
        </w:tc>
      </w:tr>
      <w:tr w:rsidR="004E026B" w:rsidRPr="00076D22" w14:paraId="02D65949" w14:textId="77777777" w:rsidTr="00511760">
        <w:tc>
          <w:tcPr>
            <w:tcW w:w="709" w:type="dxa"/>
            <w:tcBorders>
              <w:top w:val="single" w:sz="4" w:space="0" w:color="auto"/>
              <w:left w:val="nil"/>
              <w:bottom w:val="single" w:sz="4" w:space="0" w:color="auto"/>
              <w:right w:val="nil"/>
            </w:tcBorders>
          </w:tcPr>
          <w:p w14:paraId="55312DDC" w14:textId="77777777" w:rsidR="004E026B" w:rsidRPr="00076D22" w:rsidRDefault="004E026B" w:rsidP="00511760">
            <w:pPr>
              <w:pStyle w:val="TCTableBody"/>
              <w:jc w:val="left"/>
            </w:pPr>
            <w:r w:rsidRPr="00076D22">
              <w:t>R2S4</w:t>
            </w:r>
          </w:p>
        </w:tc>
        <w:tc>
          <w:tcPr>
            <w:tcW w:w="1134" w:type="dxa"/>
            <w:tcBorders>
              <w:top w:val="single" w:sz="4" w:space="0" w:color="auto"/>
              <w:left w:val="nil"/>
              <w:bottom w:val="single" w:sz="4" w:space="0" w:color="auto"/>
              <w:right w:val="nil"/>
            </w:tcBorders>
          </w:tcPr>
          <w:p w14:paraId="5AB936F9"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0E7ED76F"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331B8329"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41837A76"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6BFDCE0A" w14:textId="77777777" w:rsidR="004E026B" w:rsidRPr="00076D22" w:rsidRDefault="004E026B" w:rsidP="00511760">
            <w:pPr>
              <w:pStyle w:val="TCTableBody"/>
              <w:jc w:val="left"/>
            </w:pPr>
            <w:r w:rsidRPr="00076D22">
              <w:t>Quant (mg / mL)</w:t>
            </w:r>
          </w:p>
        </w:tc>
      </w:tr>
      <w:tr w:rsidR="004E026B" w:rsidRPr="00076D22" w14:paraId="5C6B323A" w14:textId="77777777" w:rsidTr="00511760">
        <w:tc>
          <w:tcPr>
            <w:tcW w:w="709" w:type="dxa"/>
            <w:tcBorders>
              <w:top w:val="single" w:sz="4" w:space="0" w:color="auto"/>
              <w:left w:val="nil"/>
              <w:bottom w:val="nil"/>
              <w:right w:val="nil"/>
            </w:tcBorders>
          </w:tcPr>
          <w:p w14:paraId="742BFE89" w14:textId="77777777" w:rsidR="004E026B" w:rsidRPr="00076D22" w:rsidRDefault="004E026B" w:rsidP="00511760">
            <w:pPr>
              <w:pStyle w:val="TCTableBody"/>
              <w:jc w:val="left"/>
            </w:pPr>
            <w:r w:rsidRPr="00076D22">
              <w:t>165</w:t>
            </w:r>
          </w:p>
        </w:tc>
        <w:tc>
          <w:tcPr>
            <w:tcW w:w="1134" w:type="dxa"/>
            <w:tcBorders>
              <w:top w:val="single" w:sz="4" w:space="0" w:color="auto"/>
              <w:left w:val="nil"/>
              <w:bottom w:val="nil"/>
              <w:right w:val="nil"/>
            </w:tcBorders>
          </w:tcPr>
          <w:p w14:paraId="56D0D6BD" w14:textId="77777777" w:rsidR="004E026B" w:rsidRPr="00076D22" w:rsidRDefault="004E026B" w:rsidP="00511760">
            <w:pPr>
              <w:pStyle w:val="TCTableBody"/>
              <w:jc w:val="left"/>
            </w:pPr>
            <w:r w:rsidRPr="00076D22">
              <w:t>UB</w:t>
            </w:r>
          </w:p>
        </w:tc>
        <w:tc>
          <w:tcPr>
            <w:tcW w:w="3402" w:type="dxa"/>
            <w:tcBorders>
              <w:top w:val="single" w:sz="4" w:space="0" w:color="auto"/>
              <w:left w:val="nil"/>
              <w:bottom w:val="nil"/>
              <w:right w:val="nil"/>
            </w:tcBorders>
          </w:tcPr>
          <w:p w14:paraId="24CB0314" w14:textId="77777777" w:rsidR="004E026B" w:rsidRPr="00076D22" w:rsidRDefault="004E026B" w:rsidP="00511760">
            <w:pPr>
              <w:pStyle w:val="TCTableBody"/>
              <w:jc w:val="left"/>
            </w:pPr>
            <w:r w:rsidRPr="00076D22">
              <w:t>-</w:t>
            </w:r>
          </w:p>
        </w:tc>
        <w:tc>
          <w:tcPr>
            <w:tcW w:w="1276" w:type="dxa"/>
            <w:tcBorders>
              <w:top w:val="single" w:sz="4" w:space="0" w:color="auto"/>
              <w:left w:val="nil"/>
              <w:bottom w:val="nil"/>
              <w:right w:val="nil"/>
            </w:tcBorders>
          </w:tcPr>
          <w:p w14:paraId="1B41D7C1"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47FED783" w14:textId="77777777" w:rsidR="004E026B" w:rsidRPr="00076D22" w:rsidRDefault="004E026B" w:rsidP="00511760">
            <w:pPr>
              <w:pStyle w:val="TCTableBody"/>
              <w:jc w:val="left"/>
            </w:pPr>
            <w:r w:rsidRPr="00076D22">
              <w:t>MDMB-4en-PINACA</w:t>
            </w:r>
          </w:p>
        </w:tc>
        <w:tc>
          <w:tcPr>
            <w:tcW w:w="1395" w:type="dxa"/>
            <w:tcBorders>
              <w:top w:val="single" w:sz="4" w:space="0" w:color="auto"/>
              <w:left w:val="nil"/>
              <w:bottom w:val="nil"/>
              <w:right w:val="nil"/>
            </w:tcBorders>
          </w:tcPr>
          <w:p w14:paraId="169E929C" w14:textId="77777777" w:rsidR="004E026B" w:rsidRPr="00076D22" w:rsidRDefault="004E026B" w:rsidP="00511760">
            <w:pPr>
              <w:pStyle w:val="TCTableBody"/>
              <w:jc w:val="left"/>
            </w:pPr>
            <w:r w:rsidRPr="00076D22">
              <w:t>IM</w:t>
            </w:r>
          </w:p>
        </w:tc>
      </w:tr>
      <w:tr w:rsidR="004E026B" w:rsidRPr="00076D22" w14:paraId="3A7067EA" w14:textId="77777777" w:rsidTr="00511760">
        <w:tc>
          <w:tcPr>
            <w:tcW w:w="709" w:type="dxa"/>
            <w:tcBorders>
              <w:top w:val="nil"/>
              <w:left w:val="nil"/>
              <w:bottom w:val="nil"/>
              <w:right w:val="nil"/>
            </w:tcBorders>
          </w:tcPr>
          <w:p w14:paraId="1772C6D2" w14:textId="77777777" w:rsidR="004E026B" w:rsidRPr="00076D22" w:rsidRDefault="004E026B" w:rsidP="00511760">
            <w:pPr>
              <w:pStyle w:val="TCTableBody"/>
              <w:jc w:val="left"/>
            </w:pPr>
            <w:r w:rsidRPr="00076D22">
              <w:t>166</w:t>
            </w:r>
          </w:p>
        </w:tc>
        <w:tc>
          <w:tcPr>
            <w:tcW w:w="1134" w:type="dxa"/>
            <w:tcBorders>
              <w:top w:val="nil"/>
              <w:left w:val="nil"/>
              <w:bottom w:val="nil"/>
              <w:right w:val="nil"/>
            </w:tcBorders>
          </w:tcPr>
          <w:p w14:paraId="29422169"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90878AE" w14:textId="77777777" w:rsidR="004E026B" w:rsidRPr="00076D22" w:rsidRDefault="004E026B" w:rsidP="00511760">
            <w:pPr>
              <w:pStyle w:val="TCTableBody"/>
              <w:jc w:val="left"/>
            </w:pPr>
            <w:r w:rsidRPr="00076D22">
              <w:t>Vaporesso</w:t>
            </w:r>
          </w:p>
        </w:tc>
        <w:tc>
          <w:tcPr>
            <w:tcW w:w="1276" w:type="dxa"/>
            <w:tcBorders>
              <w:top w:val="nil"/>
              <w:left w:val="nil"/>
              <w:bottom w:val="nil"/>
              <w:right w:val="nil"/>
            </w:tcBorders>
          </w:tcPr>
          <w:p w14:paraId="050AAC9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58CD11D"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63F035B" w14:textId="77777777" w:rsidR="004E026B" w:rsidRPr="00076D22" w:rsidRDefault="004E026B" w:rsidP="00511760">
            <w:pPr>
              <w:pStyle w:val="TCTableBody"/>
              <w:jc w:val="left"/>
            </w:pPr>
            <w:r w:rsidRPr="00076D22">
              <w:t>IM</w:t>
            </w:r>
          </w:p>
        </w:tc>
      </w:tr>
      <w:tr w:rsidR="004E026B" w:rsidRPr="00076D22" w14:paraId="0EE1A749" w14:textId="77777777" w:rsidTr="00511760">
        <w:tc>
          <w:tcPr>
            <w:tcW w:w="709" w:type="dxa"/>
            <w:tcBorders>
              <w:top w:val="nil"/>
              <w:left w:val="nil"/>
              <w:bottom w:val="single" w:sz="4" w:space="0" w:color="auto"/>
              <w:right w:val="nil"/>
            </w:tcBorders>
          </w:tcPr>
          <w:p w14:paraId="054F5C25" w14:textId="77777777" w:rsidR="004E026B" w:rsidRPr="00076D22" w:rsidRDefault="004E026B" w:rsidP="00511760">
            <w:pPr>
              <w:pStyle w:val="TCTableBody"/>
              <w:jc w:val="left"/>
            </w:pPr>
            <w:r w:rsidRPr="00076D22">
              <w:lastRenderedPageBreak/>
              <w:t>167</w:t>
            </w:r>
          </w:p>
        </w:tc>
        <w:tc>
          <w:tcPr>
            <w:tcW w:w="1134" w:type="dxa"/>
            <w:tcBorders>
              <w:top w:val="nil"/>
              <w:left w:val="nil"/>
              <w:bottom w:val="single" w:sz="4" w:space="0" w:color="auto"/>
              <w:right w:val="nil"/>
            </w:tcBorders>
          </w:tcPr>
          <w:p w14:paraId="508EACA4" w14:textId="77777777" w:rsidR="004E026B" w:rsidRPr="00076D22" w:rsidRDefault="004E026B" w:rsidP="00511760">
            <w:pPr>
              <w:pStyle w:val="TCTableBody"/>
              <w:jc w:val="left"/>
            </w:pPr>
            <w:r w:rsidRPr="00076D22">
              <w:t> -</w:t>
            </w:r>
          </w:p>
        </w:tc>
        <w:tc>
          <w:tcPr>
            <w:tcW w:w="3402" w:type="dxa"/>
            <w:tcBorders>
              <w:top w:val="nil"/>
              <w:left w:val="nil"/>
              <w:bottom w:val="single" w:sz="4" w:space="0" w:color="auto"/>
              <w:right w:val="nil"/>
            </w:tcBorders>
          </w:tcPr>
          <w:p w14:paraId="0C81E812"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6EB0C1DE"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0E0A5EDB"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3EE5BF1E" w14:textId="77777777" w:rsidR="004E026B" w:rsidRPr="00076D22" w:rsidRDefault="004E026B" w:rsidP="00511760">
            <w:pPr>
              <w:pStyle w:val="TCTableBody"/>
              <w:jc w:val="left"/>
            </w:pPr>
            <w:r w:rsidRPr="00076D22">
              <w:t>-</w:t>
            </w:r>
          </w:p>
        </w:tc>
      </w:tr>
      <w:tr w:rsidR="004E026B" w:rsidRPr="00076D22" w14:paraId="47B0AD27" w14:textId="77777777" w:rsidTr="00511760">
        <w:tc>
          <w:tcPr>
            <w:tcW w:w="709" w:type="dxa"/>
            <w:tcBorders>
              <w:top w:val="single" w:sz="4" w:space="0" w:color="auto"/>
              <w:left w:val="nil"/>
              <w:bottom w:val="single" w:sz="4" w:space="0" w:color="auto"/>
              <w:right w:val="nil"/>
            </w:tcBorders>
          </w:tcPr>
          <w:p w14:paraId="01DB56A4" w14:textId="77777777" w:rsidR="004E026B" w:rsidRPr="00076D22" w:rsidRDefault="004E026B" w:rsidP="00511760">
            <w:pPr>
              <w:pStyle w:val="TCTableBody"/>
              <w:jc w:val="left"/>
            </w:pPr>
            <w:r w:rsidRPr="00076D22">
              <w:t>R2S5</w:t>
            </w:r>
          </w:p>
        </w:tc>
        <w:tc>
          <w:tcPr>
            <w:tcW w:w="1134" w:type="dxa"/>
            <w:tcBorders>
              <w:top w:val="single" w:sz="4" w:space="0" w:color="auto"/>
              <w:left w:val="nil"/>
              <w:bottom w:val="single" w:sz="4" w:space="0" w:color="auto"/>
              <w:right w:val="nil"/>
            </w:tcBorders>
          </w:tcPr>
          <w:p w14:paraId="5697911E"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0FA706F1"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15C20A45"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5010ADD1"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2AE8FFF9" w14:textId="77777777" w:rsidR="004E026B" w:rsidRPr="00076D22" w:rsidRDefault="004E026B" w:rsidP="00511760">
            <w:pPr>
              <w:pStyle w:val="TCTableBody"/>
              <w:jc w:val="left"/>
            </w:pPr>
            <w:r w:rsidRPr="00076D22">
              <w:t>Quant (mg / mL)</w:t>
            </w:r>
          </w:p>
        </w:tc>
      </w:tr>
      <w:tr w:rsidR="004E026B" w:rsidRPr="00076D22" w14:paraId="11F7AD11" w14:textId="77777777" w:rsidTr="00511760">
        <w:tc>
          <w:tcPr>
            <w:tcW w:w="709" w:type="dxa"/>
            <w:tcBorders>
              <w:top w:val="single" w:sz="4" w:space="0" w:color="auto"/>
              <w:left w:val="nil"/>
              <w:bottom w:val="nil"/>
              <w:right w:val="nil"/>
            </w:tcBorders>
          </w:tcPr>
          <w:p w14:paraId="5FEF85C3" w14:textId="77777777" w:rsidR="004E026B" w:rsidRPr="00076D22" w:rsidRDefault="004E026B" w:rsidP="00511760">
            <w:pPr>
              <w:pStyle w:val="TCTableBody"/>
              <w:jc w:val="left"/>
            </w:pPr>
            <w:r w:rsidRPr="00076D22">
              <w:t>168</w:t>
            </w:r>
          </w:p>
        </w:tc>
        <w:tc>
          <w:tcPr>
            <w:tcW w:w="1134" w:type="dxa"/>
            <w:tcBorders>
              <w:top w:val="single" w:sz="4" w:space="0" w:color="auto"/>
              <w:left w:val="nil"/>
              <w:bottom w:val="nil"/>
              <w:right w:val="nil"/>
            </w:tcBorders>
          </w:tcPr>
          <w:p w14:paraId="02EB6675"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1BC6371A" w14:textId="77777777" w:rsidR="004E026B" w:rsidRPr="00076D22" w:rsidRDefault="004E026B" w:rsidP="00511760">
            <w:pPr>
              <w:pStyle w:val="TCTableBody"/>
              <w:jc w:val="left"/>
            </w:pPr>
            <w:r w:rsidRPr="00076D22">
              <w:t>Bear+ Aspire</w:t>
            </w:r>
          </w:p>
        </w:tc>
        <w:tc>
          <w:tcPr>
            <w:tcW w:w="1276" w:type="dxa"/>
            <w:tcBorders>
              <w:top w:val="single" w:sz="4" w:space="0" w:color="auto"/>
              <w:left w:val="nil"/>
              <w:bottom w:val="nil"/>
              <w:right w:val="nil"/>
            </w:tcBorders>
          </w:tcPr>
          <w:p w14:paraId="1E3C9473"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1517CC82" w14:textId="77777777" w:rsidR="004E026B" w:rsidRPr="00076D22" w:rsidRDefault="004E026B" w:rsidP="00511760">
            <w:pPr>
              <w:pStyle w:val="TCTableBody"/>
              <w:jc w:val="left"/>
            </w:pPr>
            <w:r w:rsidRPr="00076D22">
              <w:t>NDD</w:t>
            </w:r>
          </w:p>
        </w:tc>
        <w:tc>
          <w:tcPr>
            <w:tcW w:w="1395" w:type="dxa"/>
            <w:tcBorders>
              <w:top w:val="single" w:sz="4" w:space="0" w:color="auto"/>
              <w:left w:val="nil"/>
              <w:bottom w:val="nil"/>
              <w:right w:val="nil"/>
            </w:tcBorders>
          </w:tcPr>
          <w:p w14:paraId="4D0D4AB4" w14:textId="77777777" w:rsidR="004E026B" w:rsidRPr="00076D22" w:rsidRDefault="004E026B" w:rsidP="00511760">
            <w:pPr>
              <w:pStyle w:val="TCTableBody"/>
              <w:jc w:val="left"/>
            </w:pPr>
            <w:r w:rsidRPr="00076D22">
              <w:t>-</w:t>
            </w:r>
          </w:p>
        </w:tc>
      </w:tr>
      <w:tr w:rsidR="004E026B" w:rsidRPr="00076D22" w14:paraId="3B925348" w14:textId="77777777" w:rsidTr="00511760">
        <w:tc>
          <w:tcPr>
            <w:tcW w:w="709" w:type="dxa"/>
            <w:tcBorders>
              <w:top w:val="nil"/>
              <w:left w:val="nil"/>
              <w:bottom w:val="nil"/>
              <w:right w:val="nil"/>
            </w:tcBorders>
          </w:tcPr>
          <w:p w14:paraId="65B71833" w14:textId="77777777" w:rsidR="004E026B" w:rsidRPr="00076D22" w:rsidRDefault="004E026B" w:rsidP="00511760">
            <w:pPr>
              <w:pStyle w:val="TCTableBody"/>
              <w:jc w:val="left"/>
            </w:pPr>
            <w:r w:rsidRPr="00076D22">
              <w:t>169</w:t>
            </w:r>
          </w:p>
        </w:tc>
        <w:tc>
          <w:tcPr>
            <w:tcW w:w="1134" w:type="dxa"/>
            <w:tcBorders>
              <w:top w:val="nil"/>
              <w:left w:val="nil"/>
              <w:bottom w:val="nil"/>
              <w:right w:val="nil"/>
            </w:tcBorders>
          </w:tcPr>
          <w:p w14:paraId="3C28511E"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71BCB7A6"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FDE4DA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E5593F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41A99FC" w14:textId="77777777" w:rsidR="004E026B" w:rsidRPr="00076D22" w:rsidRDefault="004E026B" w:rsidP="00511760">
            <w:pPr>
              <w:pStyle w:val="TCTableBody"/>
              <w:jc w:val="left"/>
            </w:pPr>
            <w:r w:rsidRPr="00076D22">
              <w:t>-</w:t>
            </w:r>
          </w:p>
        </w:tc>
      </w:tr>
      <w:tr w:rsidR="004E026B" w:rsidRPr="00076D22" w14:paraId="224794D1" w14:textId="77777777" w:rsidTr="00511760">
        <w:tc>
          <w:tcPr>
            <w:tcW w:w="709" w:type="dxa"/>
            <w:tcBorders>
              <w:top w:val="nil"/>
              <w:left w:val="nil"/>
              <w:bottom w:val="nil"/>
              <w:right w:val="nil"/>
            </w:tcBorders>
          </w:tcPr>
          <w:p w14:paraId="7791B902" w14:textId="77777777" w:rsidR="004E026B" w:rsidRPr="00076D22" w:rsidRDefault="004E026B" w:rsidP="00511760">
            <w:pPr>
              <w:pStyle w:val="TCTableBody"/>
              <w:jc w:val="left"/>
            </w:pPr>
            <w:r w:rsidRPr="00076D22">
              <w:t>170</w:t>
            </w:r>
          </w:p>
        </w:tc>
        <w:tc>
          <w:tcPr>
            <w:tcW w:w="1134" w:type="dxa"/>
            <w:tcBorders>
              <w:top w:val="nil"/>
              <w:left w:val="nil"/>
              <w:bottom w:val="nil"/>
              <w:right w:val="nil"/>
            </w:tcBorders>
          </w:tcPr>
          <w:p w14:paraId="2C738959"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768EC7A" w14:textId="77777777" w:rsidR="004E026B" w:rsidRPr="00076D22" w:rsidRDefault="004E026B" w:rsidP="00511760">
            <w:pPr>
              <w:pStyle w:val="TCTableBody"/>
              <w:jc w:val="left"/>
            </w:pPr>
            <w:r w:rsidRPr="00076D22">
              <w:t>Smok Fortis</w:t>
            </w:r>
          </w:p>
        </w:tc>
        <w:tc>
          <w:tcPr>
            <w:tcW w:w="1276" w:type="dxa"/>
            <w:tcBorders>
              <w:top w:val="nil"/>
              <w:left w:val="nil"/>
              <w:bottom w:val="nil"/>
              <w:right w:val="nil"/>
            </w:tcBorders>
          </w:tcPr>
          <w:p w14:paraId="3F44F9A9"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542A8D1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F740DEF" w14:textId="77777777" w:rsidR="004E026B" w:rsidRPr="00076D22" w:rsidRDefault="004E026B" w:rsidP="00511760">
            <w:pPr>
              <w:pStyle w:val="TCTableBody"/>
              <w:jc w:val="left"/>
            </w:pPr>
            <w:r w:rsidRPr="00076D22">
              <w:t>-</w:t>
            </w:r>
          </w:p>
        </w:tc>
      </w:tr>
      <w:tr w:rsidR="004E026B" w:rsidRPr="00076D22" w14:paraId="13CCAE37" w14:textId="77777777" w:rsidTr="00511760">
        <w:tc>
          <w:tcPr>
            <w:tcW w:w="709" w:type="dxa"/>
            <w:tcBorders>
              <w:top w:val="nil"/>
              <w:left w:val="nil"/>
              <w:bottom w:val="nil"/>
              <w:right w:val="nil"/>
            </w:tcBorders>
          </w:tcPr>
          <w:p w14:paraId="2F24EDAB" w14:textId="77777777" w:rsidR="004E026B" w:rsidRPr="00076D22" w:rsidRDefault="004E026B" w:rsidP="00511760">
            <w:pPr>
              <w:pStyle w:val="TCTableBody"/>
              <w:jc w:val="left"/>
            </w:pPr>
            <w:r w:rsidRPr="00076D22">
              <w:t>171</w:t>
            </w:r>
          </w:p>
        </w:tc>
        <w:tc>
          <w:tcPr>
            <w:tcW w:w="1134" w:type="dxa"/>
            <w:tcBorders>
              <w:top w:val="nil"/>
              <w:left w:val="nil"/>
              <w:bottom w:val="nil"/>
              <w:right w:val="nil"/>
            </w:tcBorders>
          </w:tcPr>
          <w:p w14:paraId="36BE877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660ECD3" w14:textId="77777777" w:rsidR="004E026B" w:rsidRPr="00076D22" w:rsidRDefault="004E026B" w:rsidP="00511760">
            <w:pPr>
              <w:pStyle w:val="TCTableBody"/>
              <w:jc w:val="left"/>
            </w:pPr>
            <w:r w:rsidRPr="00076D22">
              <w:t>OXVA</w:t>
            </w:r>
          </w:p>
        </w:tc>
        <w:tc>
          <w:tcPr>
            <w:tcW w:w="1276" w:type="dxa"/>
            <w:tcBorders>
              <w:top w:val="nil"/>
              <w:left w:val="nil"/>
              <w:bottom w:val="nil"/>
              <w:right w:val="nil"/>
            </w:tcBorders>
          </w:tcPr>
          <w:p w14:paraId="0F6A44C1"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ADC5B6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2AA8C13" w14:textId="77777777" w:rsidR="004E026B" w:rsidRPr="00076D22" w:rsidRDefault="004E026B" w:rsidP="00511760">
            <w:pPr>
              <w:pStyle w:val="TCTableBody"/>
              <w:jc w:val="left"/>
            </w:pPr>
            <w:r w:rsidRPr="00076D22">
              <w:t>-</w:t>
            </w:r>
          </w:p>
        </w:tc>
      </w:tr>
      <w:tr w:rsidR="004E026B" w:rsidRPr="00076D22" w14:paraId="07910FEE" w14:textId="77777777" w:rsidTr="00511760">
        <w:tc>
          <w:tcPr>
            <w:tcW w:w="709" w:type="dxa"/>
            <w:tcBorders>
              <w:top w:val="nil"/>
              <w:left w:val="nil"/>
              <w:bottom w:val="nil"/>
              <w:right w:val="nil"/>
            </w:tcBorders>
          </w:tcPr>
          <w:p w14:paraId="2E442A74" w14:textId="77777777" w:rsidR="004E026B" w:rsidRPr="00076D22" w:rsidRDefault="004E026B" w:rsidP="00511760">
            <w:pPr>
              <w:pStyle w:val="TCTableBody"/>
              <w:jc w:val="left"/>
            </w:pPr>
            <w:r w:rsidRPr="00076D22">
              <w:t>172</w:t>
            </w:r>
          </w:p>
        </w:tc>
        <w:tc>
          <w:tcPr>
            <w:tcW w:w="1134" w:type="dxa"/>
            <w:tcBorders>
              <w:top w:val="nil"/>
              <w:left w:val="nil"/>
              <w:bottom w:val="nil"/>
              <w:right w:val="nil"/>
            </w:tcBorders>
          </w:tcPr>
          <w:p w14:paraId="081D800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6EC4745C" w14:textId="77777777" w:rsidR="004E026B" w:rsidRPr="00076D22" w:rsidRDefault="004E026B" w:rsidP="00511760">
            <w:pPr>
              <w:pStyle w:val="TCTableBody"/>
              <w:jc w:val="left"/>
            </w:pPr>
            <w:r w:rsidRPr="00076D22">
              <w:t>Tri Box</w:t>
            </w:r>
          </w:p>
        </w:tc>
        <w:tc>
          <w:tcPr>
            <w:tcW w:w="1276" w:type="dxa"/>
            <w:tcBorders>
              <w:top w:val="nil"/>
              <w:left w:val="nil"/>
              <w:bottom w:val="nil"/>
              <w:right w:val="nil"/>
            </w:tcBorders>
          </w:tcPr>
          <w:p w14:paraId="01B0F10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C1A3EF9"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15EEDC95" w14:textId="77777777" w:rsidR="004E026B" w:rsidRPr="00076D22" w:rsidRDefault="004E026B" w:rsidP="00511760">
            <w:pPr>
              <w:pStyle w:val="TCTableBody"/>
              <w:jc w:val="left"/>
            </w:pPr>
            <w:r w:rsidRPr="00076D22">
              <w:t>IM</w:t>
            </w:r>
          </w:p>
        </w:tc>
      </w:tr>
      <w:tr w:rsidR="004E026B" w:rsidRPr="00076D22" w14:paraId="29A6530E" w14:textId="77777777" w:rsidTr="00511760">
        <w:tc>
          <w:tcPr>
            <w:tcW w:w="709" w:type="dxa"/>
            <w:tcBorders>
              <w:top w:val="nil"/>
              <w:left w:val="nil"/>
              <w:bottom w:val="nil"/>
              <w:right w:val="nil"/>
            </w:tcBorders>
          </w:tcPr>
          <w:p w14:paraId="631CE218" w14:textId="77777777" w:rsidR="004E026B" w:rsidRPr="00076D22" w:rsidRDefault="004E026B" w:rsidP="00511760">
            <w:pPr>
              <w:pStyle w:val="TCTableBody"/>
              <w:jc w:val="left"/>
            </w:pPr>
            <w:r w:rsidRPr="00076D22">
              <w:t>173</w:t>
            </w:r>
          </w:p>
        </w:tc>
        <w:tc>
          <w:tcPr>
            <w:tcW w:w="1134" w:type="dxa"/>
            <w:tcBorders>
              <w:top w:val="nil"/>
              <w:left w:val="nil"/>
              <w:bottom w:val="nil"/>
              <w:right w:val="nil"/>
            </w:tcBorders>
          </w:tcPr>
          <w:p w14:paraId="661A9B3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5C28246"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320C8EB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6CC1A2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F137CC3" w14:textId="77777777" w:rsidR="004E026B" w:rsidRPr="00076D22" w:rsidRDefault="004E026B" w:rsidP="00511760">
            <w:pPr>
              <w:pStyle w:val="TCTableBody"/>
              <w:jc w:val="left"/>
            </w:pPr>
            <w:r w:rsidRPr="00076D22">
              <w:t>-</w:t>
            </w:r>
          </w:p>
        </w:tc>
      </w:tr>
      <w:tr w:rsidR="004E026B" w:rsidRPr="00076D22" w14:paraId="3440BBFA" w14:textId="77777777" w:rsidTr="00511760">
        <w:tc>
          <w:tcPr>
            <w:tcW w:w="709" w:type="dxa"/>
            <w:tcBorders>
              <w:top w:val="nil"/>
              <w:left w:val="nil"/>
              <w:bottom w:val="nil"/>
              <w:right w:val="nil"/>
            </w:tcBorders>
          </w:tcPr>
          <w:p w14:paraId="6CCD10A2" w14:textId="77777777" w:rsidR="004E026B" w:rsidRPr="00076D22" w:rsidRDefault="004E026B" w:rsidP="00511760">
            <w:pPr>
              <w:pStyle w:val="TCTableBody"/>
              <w:jc w:val="left"/>
            </w:pPr>
            <w:r w:rsidRPr="00076D22">
              <w:t>174</w:t>
            </w:r>
          </w:p>
        </w:tc>
        <w:tc>
          <w:tcPr>
            <w:tcW w:w="1134" w:type="dxa"/>
            <w:tcBorders>
              <w:top w:val="nil"/>
              <w:left w:val="nil"/>
              <w:bottom w:val="nil"/>
              <w:right w:val="nil"/>
            </w:tcBorders>
          </w:tcPr>
          <w:p w14:paraId="1203FAC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DB996AA"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13D5CBD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BF9563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76D396B" w14:textId="77777777" w:rsidR="004E026B" w:rsidRPr="00076D22" w:rsidRDefault="004E026B" w:rsidP="00511760">
            <w:pPr>
              <w:pStyle w:val="TCTableBody"/>
              <w:jc w:val="left"/>
            </w:pPr>
            <w:r w:rsidRPr="00076D22">
              <w:t>-</w:t>
            </w:r>
          </w:p>
        </w:tc>
      </w:tr>
      <w:tr w:rsidR="004E026B" w:rsidRPr="00076D22" w14:paraId="77C57845" w14:textId="77777777" w:rsidTr="00511760">
        <w:tc>
          <w:tcPr>
            <w:tcW w:w="709" w:type="dxa"/>
            <w:tcBorders>
              <w:top w:val="nil"/>
              <w:left w:val="nil"/>
              <w:bottom w:val="nil"/>
              <w:right w:val="nil"/>
            </w:tcBorders>
          </w:tcPr>
          <w:p w14:paraId="32783445" w14:textId="77777777" w:rsidR="004E026B" w:rsidRPr="00076D22" w:rsidRDefault="004E026B" w:rsidP="00511760">
            <w:pPr>
              <w:pStyle w:val="TCTableBody"/>
              <w:jc w:val="left"/>
            </w:pPr>
            <w:r w:rsidRPr="00076D22">
              <w:t>175</w:t>
            </w:r>
          </w:p>
        </w:tc>
        <w:tc>
          <w:tcPr>
            <w:tcW w:w="1134" w:type="dxa"/>
            <w:tcBorders>
              <w:top w:val="nil"/>
              <w:left w:val="nil"/>
              <w:bottom w:val="nil"/>
              <w:right w:val="nil"/>
            </w:tcBorders>
          </w:tcPr>
          <w:p w14:paraId="487A1BB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F866E30"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33DE31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83D669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69546AF" w14:textId="77777777" w:rsidR="004E026B" w:rsidRPr="00076D22" w:rsidRDefault="004E026B" w:rsidP="00511760">
            <w:pPr>
              <w:pStyle w:val="TCTableBody"/>
              <w:jc w:val="left"/>
            </w:pPr>
            <w:r w:rsidRPr="00076D22">
              <w:t>-</w:t>
            </w:r>
          </w:p>
        </w:tc>
      </w:tr>
      <w:tr w:rsidR="004E026B" w:rsidRPr="00076D22" w14:paraId="103BEFDB" w14:textId="77777777" w:rsidTr="00511760">
        <w:tc>
          <w:tcPr>
            <w:tcW w:w="709" w:type="dxa"/>
            <w:tcBorders>
              <w:top w:val="nil"/>
              <w:left w:val="nil"/>
              <w:bottom w:val="nil"/>
              <w:right w:val="nil"/>
            </w:tcBorders>
          </w:tcPr>
          <w:p w14:paraId="6DA3E0F4" w14:textId="77777777" w:rsidR="004E026B" w:rsidRPr="00076D22" w:rsidRDefault="004E026B" w:rsidP="00511760">
            <w:pPr>
              <w:pStyle w:val="TCTableBody"/>
              <w:jc w:val="left"/>
            </w:pPr>
            <w:r w:rsidRPr="00076D22">
              <w:t>176</w:t>
            </w:r>
          </w:p>
        </w:tc>
        <w:tc>
          <w:tcPr>
            <w:tcW w:w="1134" w:type="dxa"/>
            <w:tcBorders>
              <w:top w:val="nil"/>
              <w:left w:val="nil"/>
              <w:bottom w:val="nil"/>
              <w:right w:val="nil"/>
            </w:tcBorders>
          </w:tcPr>
          <w:p w14:paraId="42F9F47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A235A03"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0940D91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7D5237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6BD88F4" w14:textId="77777777" w:rsidR="004E026B" w:rsidRPr="00076D22" w:rsidRDefault="004E026B" w:rsidP="00511760">
            <w:pPr>
              <w:pStyle w:val="TCTableBody"/>
              <w:jc w:val="left"/>
            </w:pPr>
            <w:r w:rsidRPr="00076D22">
              <w:t>-</w:t>
            </w:r>
          </w:p>
        </w:tc>
      </w:tr>
      <w:tr w:rsidR="004E026B" w:rsidRPr="00076D22" w14:paraId="054D306E" w14:textId="77777777" w:rsidTr="00511760">
        <w:tc>
          <w:tcPr>
            <w:tcW w:w="709" w:type="dxa"/>
            <w:tcBorders>
              <w:top w:val="nil"/>
              <w:left w:val="nil"/>
              <w:bottom w:val="nil"/>
              <w:right w:val="nil"/>
            </w:tcBorders>
          </w:tcPr>
          <w:p w14:paraId="666D57A8" w14:textId="77777777" w:rsidR="004E026B" w:rsidRPr="00076D22" w:rsidRDefault="004E026B" w:rsidP="00511760">
            <w:pPr>
              <w:pStyle w:val="TCTableBody"/>
              <w:jc w:val="left"/>
            </w:pPr>
            <w:r w:rsidRPr="00076D22">
              <w:t>177</w:t>
            </w:r>
          </w:p>
        </w:tc>
        <w:tc>
          <w:tcPr>
            <w:tcW w:w="1134" w:type="dxa"/>
            <w:tcBorders>
              <w:top w:val="nil"/>
              <w:left w:val="nil"/>
              <w:bottom w:val="nil"/>
              <w:right w:val="nil"/>
            </w:tcBorders>
          </w:tcPr>
          <w:p w14:paraId="0BC8C39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043F7D"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2E046AC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A80983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25BC2CE" w14:textId="77777777" w:rsidR="004E026B" w:rsidRPr="00076D22" w:rsidRDefault="004E026B" w:rsidP="00511760">
            <w:pPr>
              <w:pStyle w:val="TCTableBody"/>
              <w:jc w:val="left"/>
            </w:pPr>
            <w:r w:rsidRPr="00076D22">
              <w:t>-</w:t>
            </w:r>
          </w:p>
        </w:tc>
      </w:tr>
      <w:tr w:rsidR="004E026B" w:rsidRPr="00076D22" w14:paraId="62334C45" w14:textId="77777777" w:rsidTr="00511760">
        <w:tc>
          <w:tcPr>
            <w:tcW w:w="709" w:type="dxa"/>
            <w:tcBorders>
              <w:top w:val="nil"/>
              <w:left w:val="nil"/>
              <w:bottom w:val="nil"/>
              <w:right w:val="nil"/>
            </w:tcBorders>
          </w:tcPr>
          <w:p w14:paraId="7D47AC65" w14:textId="77777777" w:rsidR="004E026B" w:rsidRPr="00076D22" w:rsidRDefault="004E026B" w:rsidP="00511760">
            <w:pPr>
              <w:pStyle w:val="TCTableBody"/>
              <w:jc w:val="left"/>
            </w:pPr>
            <w:r w:rsidRPr="00076D22">
              <w:t>178</w:t>
            </w:r>
          </w:p>
        </w:tc>
        <w:tc>
          <w:tcPr>
            <w:tcW w:w="1134" w:type="dxa"/>
            <w:tcBorders>
              <w:top w:val="nil"/>
              <w:left w:val="nil"/>
              <w:bottom w:val="nil"/>
              <w:right w:val="nil"/>
            </w:tcBorders>
          </w:tcPr>
          <w:p w14:paraId="41ADA6F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DEBFAF9"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107EBB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7EB7DD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04856B6" w14:textId="77777777" w:rsidR="004E026B" w:rsidRPr="00076D22" w:rsidRDefault="004E026B" w:rsidP="00511760">
            <w:pPr>
              <w:pStyle w:val="TCTableBody"/>
              <w:jc w:val="left"/>
            </w:pPr>
            <w:r w:rsidRPr="00076D22">
              <w:t>-</w:t>
            </w:r>
          </w:p>
        </w:tc>
      </w:tr>
      <w:tr w:rsidR="004E026B" w:rsidRPr="00076D22" w14:paraId="473213A7" w14:textId="77777777" w:rsidTr="00511760">
        <w:tc>
          <w:tcPr>
            <w:tcW w:w="709" w:type="dxa"/>
            <w:tcBorders>
              <w:top w:val="nil"/>
              <w:left w:val="nil"/>
              <w:bottom w:val="nil"/>
              <w:right w:val="nil"/>
            </w:tcBorders>
          </w:tcPr>
          <w:p w14:paraId="6501F032" w14:textId="77777777" w:rsidR="004E026B" w:rsidRPr="00076D22" w:rsidRDefault="004E026B" w:rsidP="00511760">
            <w:pPr>
              <w:pStyle w:val="TCTableBody"/>
              <w:jc w:val="left"/>
            </w:pPr>
            <w:r w:rsidRPr="00076D22">
              <w:t>179</w:t>
            </w:r>
          </w:p>
        </w:tc>
        <w:tc>
          <w:tcPr>
            <w:tcW w:w="1134" w:type="dxa"/>
            <w:tcBorders>
              <w:top w:val="nil"/>
              <w:left w:val="nil"/>
              <w:bottom w:val="nil"/>
              <w:right w:val="nil"/>
            </w:tcBorders>
          </w:tcPr>
          <w:p w14:paraId="1668950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52A898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BEB0BA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32A2EE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5620B9" w14:textId="77777777" w:rsidR="004E026B" w:rsidRPr="00076D22" w:rsidRDefault="004E026B" w:rsidP="00511760">
            <w:pPr>
              <w:pStyle w:val="TCTableBody"/>
              <w:jc w:val="left"/>
            </w:pPr>
            <w:r w:rsidRPr="00076D22">
              <w:t>-</w:t>
            </w:r>
          </w:p>
        </w:tc>
      </w:tr>
      <w:tr w:rsidR="004E026B" w:rsidRPr="00076D22" w14:paraId="46270A9C" w14:textId="77777777" w:rsidTr="00511760">
        <w:tc>
          <w:tcPr>
            <w:tcW w:w="709" w:type="dxa"/>
            <w:tcBorders>
              <w:top w:val="nil"/>
              <w:left w:val="nil"/>
              <w:bottom w:val="nil"/>
              <w:right w:val="nil"/>
            </w:tcBorders>
          </w:tcPr>
          <w:p w14:paraId="6728BB37" w14:textId="77777777" w:rsidR="004E026B" w:rsidRPr="00076D22" w:rsidRDefault="004E026B" w:rsidP="00511760">
            <w:pPr>
              <w:pStyle w:val="TCTableBody"/>
              <w:jc w:val="left"/>
            </w:pPr>
            <w:r w:rsidRPr="00076D22">
              <w:t>180</w:t>
            </w:r>
          </w:p>
        </w:tc>
        <w:tc>
          <w:tcPr>
            <w:tcW w:w="1134" w:type="dxa"/>
            <w:tcBorders>
              <w:top w:val="nil"/>
              <w:left w:val="nil"/>
              <w:bottom w:val="nil"/>
              <w:right w:val="nil"/>
            </w:tcBorders>
          </w:tcPr>
          <w:p w14:paraId="20A32D1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F0655E0"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1194FE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31A855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B7943B4" w14:textId="77777777" w:rsidR="004E026B" w:rsidRPr="00076D22" w:rsidRDefault="004E026B" w:rsidP="00511760">
            <w:pPr>
              <w:pStyle w:val="TCTableBody"/>
              <w:jc w:val="left"/>
            </w:pPr>
            <w:r w:rsidRPr="00076D22">
              <w:t>-</w:t>
            </w:r>
          </w:p>
        </w:tc>
      </w:tr>
      <w:tr w:rsidR="004E026B" w:rsidRPr="00076D22" w14:paraId="741E3595" w14:textId="77777777" w:rsidTr="00511760">
        <w:tc>
          <w:tcPr>
            <w:tcW w:w="709" w:type="dxa"/>
            <w:tcBorders>
              <w:top w:val="nil"/>
              <w:left w:val="nil"/>
              <w:bottom w:val="nil"/>
              <w:right w:val="nil"/>
            </w:tcBorders>
          </w:tcPr>
          <w:p w14:paraId="62CEE1AE" w14:textId="77777777" w:rsidR="004E026B" w:rsidRPr="00076D22" w:rsidRDefault="004E026B" w:rsidP="00511760">
            <w:pPr>
              <w:pStyle w:val="TCTableBody"/>
              <w:jc w:val="left"/>
            </w:pPr>
            <w:r w:rsidRPr="00076D22">
              <w:t>181</w:t>
            </w:r>
          </w:p>
        </w:tc>
        <w:tc>
          <w:tcPr>
            <w:tcW w:w="1134" w:type="dxa"/>
            <w:tcBorders>
              <w:top w:val="nil"/>
              <w:left w:val="nil"/>
              <w:bottom w:val="nil"/>
              <w:right w:val="nil"/>
            </w:tcBorders>
          </w:tcPr>
          <w:p w14:paraId="35B4B65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0C3F12F"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2808802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929172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86B36B2" w14:textId="77777777" w:rsidR="004E026B" w:rsidRPr="00076D22" w:rsidRDefault="004E026B" w:rsidP="00511760">
            <w:pPr>
              <w:pStyle w:val="TCTableBody"/>
              <w:jc w:val="left"/>
            </w:pPr>
            <w:r w:rsidRPr="00076D22">
              <w:t>-</w:t>
            </w:r>
          </w:p>
        </w:tc>
      </w:tr>
      <w:tr w:rsidR="004E026B" w:rsidRPr="00076D22" w14:paraId="01EF8346" w14:textId="77777777" w:rsidTr="00511760">
        <w:tc>
          <w:tcPr>
            <w:tcW w:w="709" w:type="dxa"/>
            <w:tcBorders>
              <w:top w:val="nil"/>
              <w:left w:val="nil"/>
              <w:bottom w:val="nil"/>
              <w:right w:val="nil"/>
            </w:tcBorders>
          </w:tcPr>
          <w:p w14:paraId="45FA9D0C" w14:textId="77777777" w:rsidR="004E026B" w:rsidRPr="00076D22" w:rsidRDefault="004E026B" w:rsidP="00511760">
            <w:pPr>
              <w:pStyle w:val="TCTableBody"/>
              <w:jc w:val="left"/>
            </w:pPr>
            <w:r w:rsidRPr="00076D22">
              <w:t>182</w:t>
            </w:r>
          </w:p>
        </w:tc>
        <w:tc>
          <w:tcPr>
            <w:tcW w:w="1134" w:type="dxa"/>
            <w:tcBorders>
              <w:top w:val="nil"/>
              <w:left w:val="nil"/>
              <w:bottom w:val="nil"/>
              <w:right w:val="nil"/>
            </w:tcBorders>
          </w:tcPr>
          <w:p w14:paraId="3A67C26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998E81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3A0CA6E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26CB38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F2F3ACB" w14:textId="77777777" w:rsidR="004E026B" w:rsidRPr="00076D22" w:rsidRDefault="004E026B" w:rsidP="00511760">
            <w:pPr>
              <w:pStyle w:val="TCTableBody"/>
              <w:jc w:val="left"/>
            </w:pPr>
            <w:r w:rsidRPr="00076D22">
              <w:t>-</w:t>
            </w:r>
          </w:p>
        </w:tc>
      </w:tr>
      <w:tr w:rsidR="004E026B" w:rsidRPr="00076D22" w14:paraId="77A1853B" w14:textId="77777777" w:rsidTr="00511760">
        <w:tc>
          <w:tcPr>
            <w:tcW w:w="709" w:type="dxa"/>
            <w:tcBorders>
              <w:top w:val="nil"/>
              <w:left w:val="nil"/>
              <w:bottom w:val="nil"/>
              <w:right w:val="nil"/>
            </w:tcBorders>
          </w:tcPr>
          <w:p w14:paraId="5C8BBBEA" w14:textId="77777777" w:rsidR="004E026B" w:rsidRPr="00076D22" w:rsidRDefault="004E026B" w:rsidP="00511760">
            <w:pPr>
              <w:pStyle w:val="TCTableBody"/>
              <w:jc w:val="left"/>
            </w:pPr>
            <w:r w:rsidRPr="00076D22">
              <w:t>183</w:t>
            </w:r>
          </w:p>
        </w:tc>
        <w:tc>
          <w:tcPr>
            <w:tcW w:w="1134" w:type="dxa"/>
            <w:tcBorders>
              <w:top w:val="nil"/>
              <w:left w:val="nil"/>
              <w:bottom w:val="nil"/>
              <w:right w:val="nil"/>
            </w:tcBorders>
          </w:tcPr>
          <w:p w14:paraId="77B4F5A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440B286"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710DBAF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6CB3C9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DDFA3F4" w14:textId="77777777" w:rsidR="004E026B" w:rsidRPr="00076D22" w:rsidRDefault="004E026B" w:rsidP="00511760">
            <w:pPr>
              <w:pStyle w:val="TCTableBody"/>
              <w:jc w:val="left"/>
            </w:pPr>
            <w:r w:rsidRPr="00076D22">
              <w:t>-</w:t>
            </w:r>
          </w:p>
        </w:tc>
      </w:tr>
      <w:tr w:rsidR="004E026B" w:rsidRPr="00076D22" w14:paraId="28214628" w14:textId="77777777" w:rsidTr="00511760">
        <w:tc>
          <w:tcPr>
            <w:tcW w:w="709" w:type="dxa"/>
            <w:tcBorders>
              <w:top w:val="nil"/>
              <w:left w:val="nil"/>
              <w:bottom w:val="nil"/>
              <w:right w:val="nil"/>
            </w:tcBorders>
          </w:tcPr>
          <w:p w14:paraId="0A810E1D" w14:textId="77777777" w:rsidR="004E026B" w:rsidRPr="00076D22" w:rsidRDefault="004E026B" w:rsidP="00511760">
            <w:pPr>
              <w:pStyle w:val="TCTableBody"/>
              <w:jc w:val="left"/>
            </w:pPr>
            <w:r w:rsidRPr="00076D22">
              <w:t>184</w:t>
            </w:r>
          </w:p>
        </w:tc>
        <w:tc>
          <w:tcPr>
            <w:tcW w:w="1134" w:type="dxa"/>
            <w:tcBorders>
              <w:top w:val="nil"/>
              <w:left w:val="nil"/>
              <w:bottom w:val="nil"/>
              <w:right w:val="nil"/>
            </w:tcBorders>
          </w:tcPr>
          <w:p w14:paraId="140734B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37F3E6D"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38AE0E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1E2906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BCB7A57" w14:textId="77777777" w:rsidR="004E026B" w:rsidRPr="00076D22" w:rsidRDefault="004E026B" w:rsidP="00511760">
            <w:pPr>
              <w:pStyle w:val="TCTableBody"/>
              <w:jc w:val="left"/>
            </w:pPr>
            <w:r w:rsidRPr="00076D22">
              <w:t>-</w:t>
            </w:r>
          </w:p>
        </w:tc>
      </w:tr>
      <w:tr w:rsidR="004E026B" w:rsidRPr="00076D22" w14:paraId="41CF5F9C" w14:textId="77777777" w:rsidTr="00511760">
        <w:tc>
          <w:tcPr>
            <w:tcW w:w="709" w:type="dxa"/>
            <w:tcBorders>
              <w:top w:val="nil"/>
              <w:left w:val="nil"/>
              <w:bottom w:val="nil"/>
              <w:right w:val="nil"/>
            </w:tcBorders>
          </w:tcPr>
          <w:p w14:paraId="1F8D2B40" w14:textId="77777777" w:rsidR="004E026B" w:rsidRPr="00076D22" w:rsidRDefault="004E026B" w:rsidP="00511760">
            <w:pPr>
              <w:pStyle w:val="TCTableBody"/>
              <w:jc w:val="left"/>
            </w:pPr>
            <w:r w:rsidRPr="00076D22">
              <w:t>185</w:t>
            </w:r>
          </w:p>
        </w:tc>
        <w:tc>
          <w:tcPr>
            <w:tcW w:w="1134" w:type="dxa"/>
            <w:tcBorders>
              <w:top w:val="nil"/>
              <w:left w:val="nil"/>
              <w:bottom w:val="nil"/>
              <w:right w:val="nil"/>
            </w:tcBorders>
          </w:tcPr>
          <w:p w14:paraId="05C0EB0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504340B" w14:textId="77777777" w:rsidR="004E026B" w:rsidRPr="00076D22" w:rsidRDefault="004E026B" w:rsidP="00511760">
            <w:pPr>
              <w:pStyle w:val="TCTableBody"/>
              <w:jc w:val="left"/>
            </w:pPr>
            <w:r w:rsidRPr="00076D22">
              <w:t>Elux legend pro</w:t>
            </w:r>
          </w:p>
        </w:tc>
        <w:tc>
          <w:tcPr>
            <w:tcW w:w="1276" w:type="dxa"/>
            <w:tcBorders>
              <w:top w:val="nil"/>
              <w:left w:val="nil"/>
              <w:bottom w:val="nil"/>
              <w:right w:val="nil"/>
            </w:tcBorders>
          </w:tcPr>
          <w:p w14:paraId="1D4D6A0E"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DEA6FA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5CB42D2" w14:textId="77777777" w:rsidR="004E026B" w:rsidRPr="00076D22" w:rsidRDefault="004E026B" w:rsidP="00511760">
            <w:pPr>
              <w:pStyle w:val="TCTableBody"/>
              <w:jc w:val="left"/>
            </w:pPr>
            <w:r w:rsidRPr="00076D22">
              <w:t>-</w:t>
            </w:r>
          </w:p>
        </w:tc>
      </w:tr>
      <w:tr w:rsidR="004E026B" w:rsidRPr="00076D22" w14:paraId="4DDB3B1F" w14:textId="77777777" w:rsidTr="00511760">
        <w:tc>
          <w:tcPr>
            <w:tcW w:w="709" w:type="dxa"/>
            <w:tcBorders>
              <w:top w:val="nil"/>
              <w:left w:val="nil"/>
              <w:bottom w:val="nil"/>
              <w:right w:val="nil"/>
            </w:tcBorders>
          </w:tcPr>
          <w:p w14:paraId="4B93BE09" w14:textId="77777777" w:rsidR="004E026B" w:rsidRPr="00076D22" w:rsidRDefault="004E026B" w:rsidP="00511760">
            <w:pPr>
              <w:pStyle w:val="TCTableBody"/>
              <w:jc w:val="left"/>
            </w:pPr>
            <w:r w:rsidRPr="00076D22">
              <w:t>186</w:t>
            </w:r>
          </w:p>
        </w:tc>
        <w:tc>
          <w:tcPr>
            <w:tcW w:w="1134" w:type="dxa"/>
            <w:tcBorders>
              <w:top w:val="nil"/>
              <w:left w:val="nil"/>
              <w:bottom w:val="nil"/>
              <w:right w:val="nil"/>
            </w:tcBorders>
          </w:tcPr>
          <w:p w14:paraId="7DEE3B5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767F4F7"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A2D789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D779F3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1246FA0" w14:textId="77777777" w:rsidR="004E026B" w:rsidRPr="00076D22" w:rsidRDefault="004E026B" w:rsidP="00511760">
            <w:pPr>
              <w:pStyle w:val="TCTableBody"/>
              <w:jc w:val="left"/>
            </w:pPr>
            <w:r w:rsidRPr="00076D22">
              <w:t>-</w:t>
            </w:r>
          </w:p>
        </w:tc>
      </w:tr>
      <w:tr w:rsidR="004E026B" w:rsidRPr="00076D22" w14:paraId="552AFBB8" w14:textId="77777777" w:rsidTr="00511760">
        <w:tc>
          <w:tcPr>
            <w:tcW w:w="709" w:type="dxa"/>
            <w:tcBorders>
              <w:top w:val="nil"/>
              <w:left w:val="nil"/>
              <w:bottom w:val="nil"/>
              <w:right w:val="nil"/>
            </w:tcBorders>
          </w:tcPr>
          <w:p w14:paraId="6E77E09C" w14:textId="77777777" w:rsidR="004E026B" w:rsidRPr="00076D22" w:rsidRDefault="004E026B" w:rsidP="00511760">
            <w:pPr>
              <w:pStyle w:val="TCTableBody"/>
              <w:jc w:val="left"/>
            </w:pPr>
            <w:r w:rsidRPr="00076D22">
              <w:t>187</w:t>
            </w:r>
          </w:p>
        </w:tc>
        <w:tc>
          <w:tcPr>
            <w:tcW w:w="1134" w:type="dxa"/>
            <w:tcBorders>
              <w:top w:val="nil"/>
              <w:left w:val="nil"/>
              <w:bottom w:val="nil"/>
              <w:right w:val="nil"/>
            </w:tcBorders>
          </w:tcPr>
          <w:p w14:paraId="07F0C46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AAB3D1E"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56548D5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4BF8D4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39C1052" w14:textId="77777777" w:rsidR="004E026B" w:rsidRPr="00076D22" w:rsidRDefault="004E026B" w:rsidP="00511760">
            <w:pPr>
              <w:pStyle w:val="TCTableBody"/>
              <w:jc w:val="left"/>
            </w:pPr>
            <w:r w:rsidRPr="00076D22">
              <w:t>-</w:t>
            </w:r>
          </w:p>
        </w:tc>
      </w:tr>
      <w:tr w:rsidR="004E026B" w:rsidRPr="00076D22" w14:paraId="6262A3AD" w14:textId="77777777" w:rsidTr="00511760">
        <w:tc>
          <w:tcPr>
            <w:tcW w:w="709" w:type="dxa"/>
            <w:tcBorders>
              <w:top w:val="nil"/>
              <w:left w:val="nil"/>
              <w:bottom w:val="nil"/>
              <w:right w:val="nil"/>
            </w:tcBorders>
          </w:tcPr>
          <w:p w14:paraId="6D07AB31" w14:textId="77777777" w:rsidR="004E026B" w:rsidRPr="00076D22" w:rsidRDefault="004E026B" w:rsidP="00511760">
            <w:pPr>
              <w:pStyle w:val="TCTableBody"/>
              <w:jc w:val="left"/>
            </w:pPr>
            <w:r w:rsidRPr="00076D22">
              <w:t>188</w:t>
            </w:r>
          </w:p>
        </w:tc>
        <w:tc>
          <w:tcPr>
            <w:tcW w:w="1134" w:type="dxa"/>
            <w:tcBorders>
              <w:top w:val="nil"/>
              <w:left w:val="nil"/>
              <w:bottom w:val="nil"/>
              <w:right w:val="nil"/>
            </w:tcBorders>
          </w:tcPr>
          <w:p w14:paraId="5A3F5F7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C3E9BB8"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8E8B7D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2E260D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1AA03DB" w14:textId="77777777" w:rsidR="004E026B" w:rsidRPr="00076D22" w:rsidRDefault="004E026B" w:rsidP="00511760">
            <w:pPr>
              <w:pStyle w:val="TCTableBody"/>
              <w:jc w:val="left"/>
            </w:pPr>
            <w:r w:rsidRPr="00076D22">
              <w:t>-</w:t>
            </w:r>
          </w:p>
        </w:tc>
      </w:tr>
      <w:tr w:rsidR="004E026B" w:rsidRPr="00076D22" w14:paraId="3E8D7EAC" w14:textId="77777777" w:rsidTr="00511760">
        <w:tc>
          <w:tcPr>
            <w:tcW w:w="709" w:type="dxa"/>
            <w:tcBorders>
              <w:top w:val="nil"/>
              <w:left w:val="nil"/>
              <w:bottom w:val="nil"/>
              <w:right w:val="nil"/>
            </w:tcBorders>
          </w:tcPr>
          <w:p w14:paraId="7D2E09BF" w14:textId="77777777" w:rsidR="004E026B" w:rsidRPr="00076D22" w:rsidRDefault="004E026B" w:rsidP="00511760">
            <w:pPr>
              <w:pStyle w:val="TCTableBody"/>
              <w:jc w:val="left"/>
            </w:pPr>
            <w:r w:rsidRPr="00076D22">
              <w:t>189</w:t>
            </w:r>
          </w:p>
        </w:tc>
        <w:tc>
          <w:tcPr>
            <w:tcW w:w="1134" w:type="dxa"/>
            <w:tcBorders>
              <w:top w:val="nil"/>
              <w:left w:val="nil"/>
              <w:bottom w:val="nil"/>
              <w:right w:val="nil"/>
            </w:tcBorders>
          </w:tcPr>
          <w:p w14:paraId="6A38E5C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3D44489"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156008E"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B6017AE"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30797515" w14:textId="77777777" w:rsidR="004E026B" w:rsidRPr="00076D22" w:rsidRDefault="004E026B" w:rsidP="00511760">
            <w:pPr>
              <w:pStyle w:val="TCTableBody"/>
              <w:jc w:val="left"/>
            </w:pPr>
            <w:r w:rsidRPr="00076D22">
              <w:t>-</w:t>
            </w:r>
          </w:p>
        </w:tc>
      </w:tr>
      <w:tr w:rsidR="004E026B" w:rsidRPr="00076D22" w14:paraId="10B88919" w14:textId="77777777" w:rsidTr="00511760">
        <w:tc>
          <w:tcPr>
            <w:tcW w:w="709" w:type="dxa"/>
            <w:tcBorders>
              <w:top w:val="nil"/>
              <w:left w:val="nil"/>
              <w:bottom w:val="nil"/>
              <w:right w:val="nil"/>
            </w:tcBorders>
          </w:tcPr>
          <w:p w14:paraId="5541505E" w14:textId="77777777" w:rsidR="004E026B" w:rsidRPr="00076D22" w:rsidRDefault="004E026B" w:rsidP="00511760">
            <w:pPr>
              <w:pStyle w:val="TCTableBody"/>
              <w:jc w:val="left"/>
            </w:pPr>
            <w:r w:rsidRPr="00076D22">
              <w:t>190</w:t>
            </w:r>
          </w:p>
        </w:tc>
        <w:tc>
          <w:tcPr>
            <w:tcW w:w="1134" w:type="dxa"/>
            <w:tcBorders>
              <w:top w:val="nil"/>
              <w:left w:val="nil"/>
              <w:bottom w:val="nil"/>
              <w:right w:val="nil"/>
            </w:tcBorders>
          </w:tcPr>
          <w:p w14:paraId="45B515B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F0EF914"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0C7647D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0ADBE5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6C1043" w14:textId="77777777" w:rsidR="004E026B" w:rsidRPr="00076D22" w:rsidRDefault="004E026B" w:rsidP="00511760">
            <w:pPr>
              <w:pStyle w:val="TCTableBody"/>
              <w:jc w:val="left"/>
            </w:pPr>
            <w:r w:rsidRPr="00076D22">
              <w:t>-</w:t>
            </w:r>
          </w:p>
        </w:tc>
      </w:tr>
      <w:tr w:rsidR="004E026B" w:rsidRPr="00076D22" w14:paraId="18C8109A" w14:textId="77777777" w:rsidTr="00511760">
        <w:tc>
          <w:tcPr>
            <w:tcW w:w="709" w:type="dxa"/>
            <w:tcBorders>
              <w:top w:val="nil"/>
              <w:left w:val="nil"/>
              <w:bottom w:val="nil"/>
              <w:right w:val="nil"/>
            </w:tcBorders>
          </w:tcPr>
          <w:p w14:paraId="127044C0" w14:textId="77777777" w:rsidR="004E026B" w:rsidRPr="00076D22" w:rsidRDefault="004E026B" w:rsidP="00511760">
            <w:pPr>
              <w:pStyle w:val="TCTableBody"/>
              <w:jc w:val="left"/>
            </w:pPr>
            <w:r w:rsidRPr="00076D22">
              <w:t>191</w:t>
            </w:r>
          </w:p>
        </w:tc>
        <w:tc>
          <w:tcPr>
            <w:tcW w:w="1134" w:type="dxa"/>
            <w:tcBorders>
              <w:top w:val="nil"/>
              <w:left w:val="nil"/>
              <w:bottom w:val="nil"/>
              <w:right w:val="nil"/>
            </w:tcBorders>
          </w:tcPr>
          <w:p w14:paraId="780A23D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80E8BE9"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11A2D2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443244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ED2D1D1" w14:textId="77777777" w:rsidR="004E026B" w:rsidRPr="00076D22" w:rsidRDefault="004E026B" w:rsidP="00511760">
            <w:pPr>
              <w:pStyle w:val="TCTableBody"/>
              <w:jc w:val="left"/>
            </w:pPr>
            <w:r w:rsidRPr="00076D22">
              <w:t>-</w:t>
            </w:r>
          </w:p>
        </w:tc>
      </w:tr>
      <w:tr w:rsidR="004E026B" w:rsidRPr="00076D22" w14:paraId="725210DD" w14:textId="77777777" w:rsidTr="00511760">
        <w:tc>
          <w:tcPr>
            <w:tcW w:w="709" w:type="dxa"/>
            <w:tcBorders>
              <w:top w:val="nil"/>
              <w:left w:val="nil"/>
              <w:bottom w:val="single" w:sz="4" w:space="0" w:color="auto"/>
              <w:right w:val="nil"/>
            </w:tcBorders>
          </w:tcPr>
          <w:p w14:paraId="4E3196F9" w14:textId="77777777" w:rsidR="004E026B" w:rsidRPr="00076D22" w:rsidRDefault="004E026B" w:rsidP="00511760">
            <w:pPr>
              <w:pStyle w:val="TCTableBody"/>
              <w:jc w:val="left"/>
            </w:pPr>
            <w:r w:rsidRPr="00076D22">
              <w:t>192</w:t>
            </w:r>
          </w:p>
        </w:tc>
        <w:tc>
          <w:tcPr>
            <w:tcW w:w="1134" w:type="dxa"/>
            <w:tcBorders>
              <w:top w:val="nil"/>
              <w:left w:val="nil"/>
              <w:bottom w:val="single" w:sz="4" w:space="0" w:color="auto"/>
              <w:right w:val="nil"/>
            </w:tcBorders>
          </w:tcPr>
          <w:p w14:paraId="5F799CAE"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577CB153"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65ABAF7E" w14:textId="77777777" w:rsidR="004E026B" w:rsidRPr="00076D22" w:rsidRDefault="004E026B" w:rsidP="00511760">
            <w:pPr>
              <w:pStyle w:val="TCTableBody"/>
              <w:jc w:val="left"/>
            </w:pPr>
          </w:p>
        </w:tc>
        <w:tc>
          <w:tcPr>
            <w:tcW w:w="2126" w:type="dxa"/>
            <w:tcBorders>
              <w:top w:val="nil"/>
              <w:left w:val="nil"/>
              <w:bottom w:val="single" w:sz="4" w:space="0" w:color="auto"/>
              <w:right w:val="nil"/>
            </w:tcBorders>
          </w:tcPr>
          <w:p w14:paraId="067855A9" w14:textId="77777777" w:rsidR="004E026B" w:rsidRPr="00076D22" w:rsidRDefault="004E026B" w:rsidP="00511760">
            <w:pPr>
              <w:pStyle w:val="TCTableBody"/>
              <w:jc w:val="left"/>
            </w:pPr>
            <w:r w:rsidRPr="00076D22">
              <w:t>NT</w:t>
            </w:r>
          </w:p>
        </w:tc>
        <w:tc>
          <w:tcPr>
            <w:tcW w:w="1395" w:type="dxa"/>
            <w:tcBorders>
              <w:top w:val="nil"/>
              <w:left w:val="nil"/>
              <w:bottom w:val="single" w:sz="4" w:space="0" w:color="auto"/>
              <w:right w:val="nil"/>
            </w:tcBorders>
          </w:tcPr>
          <w:p w14:paraId="517AE28D" w14:textId="77777777" w:rsidR="004E026B" w:rsidRPr="00076D22" w:rsidRDefault="004E026B" w:rsidP="00511760">
            <w:pPr>
              <w:pStyle w:val="TCTableBody"/>
              <w:jc w:val="left"/>
            </w:pPr>
            <w:r w:rsidRPr="00076D22">
              <w:t>-</w:t>
            </w:r>
          </w:p>
        </w:tc>
      </w:tr>
      <w:tr w:rsidR="004E026B" w:rsidRPr="00076D22" w14:paraId="4C8A89D6" w14:textId="77777777" w:rsidTr="00511760">
        <w:tc>
          <w:tcPr>
            <w:tcW w:w="709" w:type="dxa"/>
            <w:tcBorders>
              <w:top w:val="single" w:sz="4" w:space="0" w:color="auto"/>
              <w:left w:val="nil"/>
              <w:bottom w:val="single" w:sz="4" w:space="0" w:color="auto"/>
              <w:right w:val="nil"/>
            </w:tcBorders>
          </w:tcPr>
          <w:p w14:paraId="515DDFBA" w14:textId="77777777" w:rsidR="004E026B" w:rsidRPr="00076D22" w:rsidRDefault="004E026B" w:rsidP="00511760">
            <w:pPr>
              <w:pStyle w:val="TCTableBody"/>
              <w:jc w:val="left"/>
            </w:pPr>
            <w:r w:rsidRPr="00076D22">
              <w:t>R2S6</w:t>
            </w:r>
          </w:p>
        </w:tc>
        <w:tc>
          <w:tcPr>
            <w:tcW w:w="1134" w:type="dxa"/>
            <w:tcBorders>
              <w:top w:val="single" w:sz="4" w:space="0" w:color="auto"/>
              <w:left w:val="nil"/>
              <w:bottom w:val="single" w:sz="4" w:space="0" w:color="auto"/>
              <w:right w:val="nil"/>
            </w:tcBorders>
          </w:tcPr>
          <w:p w14:paraId="195CBCB6"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15C0594D"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0F2EA7E2"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0BEB3277"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58FBBCE5" w14:textId="77777777" w:rsidR="004E026B" w:rsidRPr="00076D22" w:rsidRDefault="004E026B" w:rsidP="00511760">
            <w:pPr>
              <w:pStyle w:val="TCTableBody"/>
              <w:jc w:val="left"/>
            </w:pPr>
            <w:r w:rsidRPr="00076D22">
              <w:t>Quant (mg / mL)</w:t>
            </w:r>
          </w:p>
        </w:tc>
      </w:tr>
      <w:tr w:rsidR="004E026B" w:rsidRPr="00076D22" w14:paraId="10B2199B" w14:textId="77777777" w:rsidTr="00511760">
        <w:tc>
          <w:tcPr>
            <w:tcW w:w="709" w:type="dxa"/>
            <w:tcBorders>
              <w:top w:val="single" w:sz="4" w:space="0" w:color="auto"/>
              <w:left w:val="nil"/>
              <w:bottom w:val="nil"/>
              <w:right w:val="nil"/>
            </w:tcBorders>
          </w:tcPr>
          <w:p w14:paraId="79D6BF1D" w14:textId="77777777" w:rsidR="004E026B" w:rsidRPr="00076D22" w:rsidRDefault="004E026B" w:rsidP="00511760">
            <w:pPr>
              <w:pStyle w:val="TCTableBody"/>
              <w:jc w:val="left"/>
            </w:pPr>
            <w:r w:rsidRPr="00076D22">
              <w:t>193</w:t>
            </w:r>
          </w:p>
        </w:tc>
        <w:tc>
          <w:tcPr>
            <w:tcW w:w="1134" w:type="dxa"/>
            <w:tcBorders>
              <w:top w:val="single" w:sz="4" w:space="0" w:color="auto"/>
              <w:left w:val="nil"/>
              <w:bottom w:val="nil"/>
              <w:right w:val="nil"/>
            </w:tcBorders>
          </w:tcPr>
          <w:p w14:paraId="3E6EBCB6" w14:textId="77777777" w:rsidR="004E026B" w:rsidRPr="00076D22" w:rsidRDefault="004E026B" w:rsidP="00511760">
            <w:pPr>
              <w:pStyle w:val="TCTableBody"/>
              <w:jc w:val="left"/>
            </w:pPr>
            <w:r w:rsidRPr="00076D22">
              <w:t>UB</w:t>
            </w:r>
          </w:p>
        </w:tc>
        <w:tc>
          <w:tcPr>
            <w:tcW w:w="3402" w:type="dxa"/>
            <w:tcBorders>
              <w:top w:val="single" w:sz="4" w:space="0" w:color="auto"/>
              <w:left w:val="nil"/>
              <w:bottom w:val="nil"/>
              <w:right w:val="nil"/>
            </w:tcBorders>
          </w:tcPr>
          <w:p w14:paraId="394A71A7" w14:textId="77777777" w:rsidR="004E026B" w:rsidRPr="00076D22" w:rsidRDefault="004E026B" w:rsidP="00511760">
            <w:pPr>
              <w:pStyle w:val="TCTableBody"/>
              <w:jc w:val="left"/>
            </w:pPr>
            <w:r w:rsidRPr="00076D22">
              <w:t>-</w:t>
            </w:r>
          </w:p>
        </w:tc>
        <w:tc>
          <w:tcPr>
            <w:tcW w:w="1276" w:type="dxa"/>
            <w:tcBorders>
              <w:top w:val="single" w:sz="4" w:space="0" w:color="auto"/>
              <w:left w:val="nil"/>
              <w:bottom w:val="nil"/>
              <w:right w:val="nil"/>
            </w:tcBorders>
          </w:tcPr>
          <w:p w14:paraId="77F6DDD8" w14:textId="77777777" w:rsidR="004E026B" w:rsidRPr="00076D22" w:rsidRDefault="004E026B" w:rsidP="00511760">
            <w:pPr>
              <w:pStyle w:val="TCTableBody"/>
              <w:jc w:val="left"/>
            </w:pPr>
            <w:r w:rsidRPr="00076D22">
              <w:t xml:space="preserve">Pink </w:t>
            </w:r>
          </w:p>
        </w:tc>
        <w:tc>
          <w:tcPr>
            <w:tcW w:w="2126" w:type="dxa"/>
            <w:tcBorders>
              <w:top w:val="single" w:sz="4" w:space="0" w:color="auto"/>
              <w:left w:val="nil"/>
              <w:bottom w:val="nil"/>
              <w:right w:val="nil"/>
            </w:tcBorders>
          </w:tcPr>
          <w:p w14:paraId="54A9A0ED" w14:textId="77777777" w:rsidR="004E026B" w:rsidRPr="00076D22" w:rsidRDefault="004E026B" w:rsidP="00511760">
            <w:pPr>
              <w:pStyle w:val="TCTableBody"/>
              <w:jc w:val="left"/>
            </w:pPr>
            <w:r w:rsidRPr="00076D22">
              <w:t>MDMB-4en-PINACA</w:t>
            </w:r>
          </w:p>
          <w:p w14:paraId="0A8F8EE0" w14:textId="77777777" w:rsidR="004E026B" w:rsidRPr="00076D22" w:rsidRDefault="004E026B" w:rsidP="00511760">
            <w:pPr>
              <w:pStyle w:val="TCTableBody"/>
              <w:jc w:val="left"/>
            </w:pPr>
            <w:r w:rsidRPr="00076D22">
              <w:t>MDMB-PINACA</w:t>
            </w:r>
          </w:p>
        </w:tc>
        <w:tc>
          <w:tcPr>
            <w:tcW w:w="1395" w:type="dxa"/>
            <w:tcBorders>
              <w:top w:val="single" w:sz="4" w:space="0" w:color="auto"/>
              <w:left w:val="nil"/>
              <w:bottom w:val="nil"/>
              <w:right w:val="nil"/>
            </w:tcBorders>
          </w:tcPr>
          <w:p w14:paraId="4068D4A2" w14:textId="77777777" w:rsidR="004E026B" w:rsidRPr="00511760" w:rsidRDefault="004E026B" w:rsidP="00511760">
            <w:pPr>
              <w:pStyle w:val="TCTableBody"/>
              <w:jc w:val="left"/>
            </w:pPr>
            <w:r w:rsidRPr="00511760">
              <w:t>2.45</w:t>
            </w:r>
          </w:p>
        </w:tc>
      </w:tr>
      <w:tr w:rsidR="004E026B" w:rsidRPr="00076D22" w14:paraId="5B29A5F0" w14:textId="77777777" w:rsidTr="00511760">
        <w:tc>
          <w:tcPr>
            <w:tcW w:w="709" w:type="dxa"/>
            <w:tcBorders>
              <w:top w:val="nil"/>
              <w:left w:val="nil"/>
              <w:bottom w:val="nil"/>
              <w:right w:val="nil"/>
            </w:tcBorders>
          </w:tcPr>
          <w:p w14:paraId="1B8CFF1E" w14:textId="77777777" w:rsidR="004E026B" w:rsidRPr="00076D22" w:rsidRDefault="004E026B" w:rsidP="00511760">
            <w:pPr>
              <w:pStyle w:val="TCTableBody"/>
              <w:jc w:val="left"/>
            </w:pPr>
            <w:r w:rsidRPr="00076D22">
              <w:t>194</w:t>
            </w:r>
          </w:p>
        </w:tc>
        <w:tc>
          <w:tcPr>
            <w:tcW w:w="1134" w:type="dxa"/>
            <w:tcBorders>
              <w:top w:val="nil"/>
              <w:left w:val="nil"/>
              <w:bottom w:val="nil"/>
              <w:right w:val="nil"/>
            </w:tcBorders>
          </w:tcPr>
          <w:p w14:paraId="0B23D108"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7816DD0B" w14:textId="77777777" w:rsidR="004E026B" w:rsidRPr="00076D22" w:rsidRDefault="004E026B" w:rsidP="00511760">
            <w:pPr>
              <w:pStyle w:val="TCTableBody"/>
              <w:jc w:val="left"/>
            </w:pPr>
            <w:r w:rsidRPr="00076D22">
              <w:t>Gotek cart</w:t>
            </w:r>
          </w:p>
        </w:tc>
        <w:tc>
          <w:tcPr>
            <w:tcW w:w="1276" w:type="dxa"/>
            <w:tcBorders>
              <w:top w:val="nil"/>
              <w:left w:val="nil"/>
              <w:bottom w:val="nil"/>
              <w:right w:val="nil"/>
            </w:tcBorders>
          </w:tcPr>
          <w:p w14:paraId="202AF798" w14:textId="77777777" w:rsidR="004E026B" w:rsidRPr="00076D22" w:rsidRDefault="004E026B" w:rsidP="00511760">
            <w:pPr>
              <w:pStyle w:val="TCTableBody"/>
              <w:jc w:val="left"/>
            </w:pPr>
            <w:r w:rsidRPr="00076D22">
              <w:t xml:space="preserve">Pink </w:t>
            </w:r>
          </w:p>
        </w:tc>
        <w:tc>
          <w:tcPr>
            <w:tcW w:w="2126" w:type="dxa"/>
            <w:tcBorders>
              <w:top w:val="nil"/>
              <w:left w:val="nil"/>
              <w:bottom w:val="nil"/>
              <w:right w:val="nil"/>
            </w:tcBorders>
          </w:tcPr>
          <w:p w14:paraId="2B693ACB" w14:textId="77777777" w:rsidR="004E026B" w:rsidRPr="00076D22" w:rsidRDefault="004E026B" w:rsidP="00511760">
            <w:pPr>
              <w:pStyle w:val="TCTableBody"/>
              <w:jc w:val="left"/>
            </w:pPr>
            <w:r w:rsidRPr="00076D22">
              <w:t>MDMB-4en-PINACA</w:t>
            </w:r>
          </w:p>
          <w:p w14:paraId="7F01368A" w14:textId="77777777" w:rsidR="004E026B" w:rsidRPr="00076D22" w:rsidRDefault="004E026B" w:rsidP="00511760">
            <w:pPr>
              <w:pStyle w:val="TCTableBody"/>
              <w:jc w:val="left"/>
            </w:pPr>
            <w:r w:rsidRPr="00076D22">
              <w:t>MDMB-PINACA</w:t>
            </w:r>
          </w:p>
        </w:tc>
        <w:tc>
          <w:tcPr>
            <w:tcW w:w="1395" w:type="dxa"/>
            <w:tcBorders>
              <w:top w:val="nil"/>
              <w:left w:val="nil"/>
              <w:bottom w:val="nil"/>
              <w:right w:val="nil"/>
            </w:tcBorders>
          </w:tcPr>
          <w:p w14:paraId="6C964032" w14:textId="77777777" w:rsidR="004E026B" w:rsidRPr="00511760" w:rsidRDefault="004E026B" w:rsidP="00511760">
            <w:pPr>
              <w:pStyle w:val="TCTableBody"/>
              <w:jc w:val="left"/>
            </w:pPr>
            <w:r w:rsidRPr="00511760">
              <w:t>2.08</w:t>
            </w:r>
          </w:p>
        </w:tc>
      </w:tr>
      <w:tr w:rsidR="004E026B" w:rsidRPr="00076D22" w14:paraId="515BE3D6" w14:textId="77777777" w:rsidTr="00511760">
        <w:tc>
          <w:tcPr>
            <w:tcW w:w="709" w:type="dxa"/>
            <w:tcBorders>
              <w:top w:val="nil"/>
              <w:left w:val="nil"/>
              <w:bottom w:val="nil"/>
              <w:right w:val="nil"/>
            </w:tcBorders>
          </w:tcPr>
          <w:p w14:paraId="67CFD80E" w14:textId="77777777" w:rsidR="004E026B" w:rsidRPr="00076D22" w:rsidRDefault="004E026B" w:rsidP="00511760">
            <w:pPr>
              <w:pStyle w:val="TCTableBody"/>
              <w:jc w:val="left"/>
            </w:pPr>
            <w:r w:rsidRPr="00076D22">
              <w:t>195</w:t>
            </w:r>
          </w:p>
        </w:tc>
        <w:tc>
          <w:tcPr>
            <w:tcW w:w="1134" w:type="dxa"/>
            <w:tcBorders>
              <w:top w:val="nil"/>
              <w:left w:val="nil"/>
              <w:bottom w:val="nil"/>
              <w:right w:val="nil"/>
            </w:tcBorders>
          </w:tcPr>
          <w:p w14:paraId="2BA07232"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549AB3A" w14:textId="77777777" w:rsidR="004E026B" w:rsidRPr="00076D22" w:rsidRDefault="004E026B" w:rsidP="00511760">
            <w:pPr>
              <w:pStyle w:val="TCTableBody"/>
              <w:jc w:val="left"/>
            </w:pPr>
            <w:r w:rsidRPr="00076D22">
              <w:t>Gotek cart</w:t>
            </w:r>
          </w:p>
        </w:tc>
        <w:tc>
          <w:tcPr>
            <w:tcW w:w="1276" w:type="dxa"/>
            <w:tcBorders>
              <w:top w:val="nil"/>
              <w:left w:val="nil"/>
              <w:bottom w:val="nil"/>
              <w:right w:val="nil"/>
            </w:tcBorders>
          </w:tcPr>
          <w:p w14:paraId="363A995A"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0119DDE7" w14:textId="77777777" w:rsidR="004E026B" w:rsidRPr="00511760" w:rsidRDefault="004E026B" w:rsidP="00511760">
            <w:pPr>
              <w:pStyle w:val="TCTableBody"/>
              <w:jc w:val="left"/>
            </w:pPr>
            <w:r w:rsidRPr="00511760">
              <w:t>MDMB-4en-PINACA</w:t>
            </w:r>
          </w:p>
          <w:p w14:paraId="58628FFA" w14:textId="77777777" w:rsidR="004E026B" w:rsidRPr="00076D22" w:rsidRDefault="004E026B" w:rsidP="00511760">
            <w:pPr>
              <w:pStyle w:val="TCTableBody"/>
              <w:jc w:val="left"/>
            </w:pPr>
            <w:r w:rsidRPr="00511760">
              <w:t>MDMB-PINACA</w:t>
            </w:r>
          </w:p>
        </w:tc>
        <w:tc>
          <w:tcPr>
            <w:tcW w:w="1395" w:type="dxa"/>
            <w:tcBorders>
              <w:top w:val="nil"/>
              <w:left w:val="nil"/>
              <w:bottom w:val="nil"/>
              <w:right w:val="nil"/>
            </w:tcBorders>
          </w:tcPr>
          <w:p w14:paraId="583A5857" w14:textId="77777777" w:rsidR="004E026B" w:rsidRPr="00076D22" w:rsidRDefault="004E026B" w:rsidP="00511760">
            <w:pPr>
              <w:pStyle w:val="TCTableBody"/>
              <w:jc w:val="left"/>
            </w:pPr>
            <w:r w:rsidRPr="00076D22">
              <w:t>1.04</w:t>
            </w:r>
          </w:p>
        </w:tc>
      </w:tr>
      <w:tr w:rsidR="004E026B" w:rsidRPr="00076D22" w14:paraId="310D0339" w14:textId="77777777" w:rsidTr="00511760">
        <w:tc>
          <w:tcPr>
            <w:tcW w:w="709" w:type="dxa"/>
            <w:tcBorders>
              <w:top w:val="nil"/>
              <w:left w:val="nil"/>
              <w:bottom w:val="nil"/>
              <w:right w:val="nil"/>
            </w:tcBorders>
          </w:tcPr>
          <w:p w14:paraId="4D40679A" w14:textId="77777777" w:rsidR="004E026B" w:rsidRPr="00076D22" w:rsidRDefault="004E026B" w:rsidP="00511760">
            <w:pPr>
              <w:pStyle w:val="TCTableBody"/>
              <w:jc w:val="left"/>
            </w:pPr>
            <w:r w:rsidRPr="00076D22">
              <w:t>196</w:t>
            </w:r>
          </w:p>
        </w:tc>
        <w:tc>
          <w:tcPr>
            <w:tcW w:w="1134" w:type="dxa"/>
            <w:tcBorders>
              <w:top w:val="nil"/>
              <w:left w:val="nil"/>
              <w:bottom w:val="nil"/>
              <w:right w:val="nil"/>
            </w:tcBorders>
          </w:tcPr>
          <w:p w14:paraId="3AD35723"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8C2AB89"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F3B8E1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AC71B1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36627AD" w14:textId="77777777" w:rsidR="004E026B" w:rsidRPr="00076D22" w:rsidRDefault="004E026B" w:rsidP="00511760">
            <w:pPr>
              <w:pStyle w:val="TCTableBody"/>
              <w:jc w:val="left"/>
            </w:pPr>
            <w:r w:rsidRPr="00076D22">
              <w:t>-</w:t>
            </w:r>
          </w:p>
        </w:tc>
      </w:tr>
      <w:tr w:rsidR="004E026B" w:rsidRPr="00076D22" w14:paraId="014A7CD3" w14:textId="77777777" w:rsidTr="00511760">
        <w:tc>
          <w:tcPr>
            <w:tcW w:w="709" w:type="dxa"/>
            <w:tcBorders>
              <w:top w:val="nil"/>
              <w:left w:val="nil"/>
              <w:bottom w:val="nil"/>
              <w:right w:val="nil"/>
            </w:tcBorders>
          </w:tcPr>
          <w:p w14:paraId="5B41606C" w14:textId="77777777" w:rsidR="004E026B" w:rsidRPr="00076D22" w:rsidRDefault="004E026B" w:rsidP="00511760">
            <w:pPr>
              <w:pStyle w:val="TCTableBody"/>
              <w:jc w:val="left"/>
            </w:pPr>
            <w:r w:rsidRPr="00076D22">
              <w:t>197</w:t>
            </w:r>
          </w:p>
        </w:tc>
        <w:tc>
          <w:tcPr>
            <w:tcW w:w="1134" w:type="dxa"/>
            <w:tcBorders>
              <w:top w:val="nil"/>
              <w:left w:val="nil"/>
              <w:bottom w:val="nil"/>
              <w:right w:val="nil"/>
            </w:tcBorders>
          </w:tcPr>
          <w:p w14:paraId="761CEA58"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E572D60"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1749C03"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191D44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289F361" w14:textId="77777777" w:rsidR="004E026B" w:rsidRPr="00076D22" w:rsidRDefault="004E026B" w:rsidP="00511760">
            <w:pPr>
              <w:pStyle w:val="TCTableBody"/>
              <w:jc w:val="left"/>
            </w:pPr>
            <w:r w:rsidRPr="00076D22">
              <w:t>-</w:t>
            </w:r>
          </w:p>
        </w:tc>
      </w:tr>
      <w:tr w:rsidR="004E026B" w:rsidRPr="00076D22" w14:paraId="17FE4C01" w14:textId="77777777" w:rsidTr="00511760">
        <w:tc>
          <w:tcPr>
            <w:tcW w:w="709" w:type="dxa"/>
            <w:tcBorders>
              <w:top w:val="nil"/>
              <w:left w:val="nil"/>
              <w:bottom w:val="single" w:sz="4" w:space="0" w:color="auto"/>
              <w:right w:val="nil"/>
            </w:tcBorders>
          </w:tcPr>
          <w:p w14:paraId="21A3610E" w14:textId="77777777" w:rsidR="004E026B" w:rsidRPr="00076D22" w:rsidRDefault="004E026B" w:rsidP="00511760">
            <w:pPr>
              <w:pStyle w:val="TCTableBody"/>
              <w:jc w:val="left"/>
            </w:pPr>
            <w:r w:rsidRPr="00076D22">
              <w:t>198</w:t>
            </w:r>
          </w:p>
        </w:tc>
        <w:tc>
          <w:tcPr>
            <w:tcW w:w="1134" w:type="dxa"/>
            <w:tcBorders>
              <w:top w:val="nil"/>
              <w:left w:val="nil"/>
              <w:bottom w:val="single" w:sz="4" w:space="0" w:color="auto"/>
              <w:right w:val="nil"/>
            </w:tcBorders>
          </w:tcPr>
          <w:p w14:paraId="13CF1B9E"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0B633250" w14:textId="77777777" w:rsidR="004E026B" w:rsidRPr="00076D22" w:rsidRDefault="004E026B" w:rsidP="00511760">
            <w:pPr>
              <w:pStyle w:val="TCTableBody"/>
              <w:jc w:val="left"/>
            </w:pPr>
            <w:r w:rsidRPr="00076D22">
              <w:t>Elux legend</w:t>
            </w:r>
          </w:p>
        </w:tc>
        <w:tc>
          <w:tcPr>
            <w:tcW w:w="1276" w:type="dxa"/>
            <w:tcBorders>
              <w:top w:val="nil"/>
              <w:left w:val="nil"/>
              <w:bottom w:val="single" w:sz="4" w:space="0" w:color="auto"/>
              <w:right w:val="nil"/>
            </w:tcBorders>
          </w:tcPr>
          <w:p w14:paraId="778DE1D7" w14:textId="77777777" w:rsidR="004E026B" w:rsidRPr="00076D22" w:rsidRDefault="004E026B" w:rsidP="00511760">
            <w:pPr>
              <w:pStyle w:val="TCTableBody"/>
              <w:jc w:val="left"/>
            </w:pPr>
            <w:r w:rsidRPr="00076D22">
              <w:t>Brown</w:t>
            </w:r>
          </w:p>
        </w:tc>
        <w:tc>
          <w:tcPr>
            <w:tcW w:w="2126" w:type="dxa"/>
            <w:tcBorders>
              <w:top w:val="nil"/>
              <w:left w:val="nil"/>
              <w:bottom w:val="single" w:sz="4" w:space="0" w:color="auto"/>
              <w:right w:val="nil"/>
            </w:tcBorders>
          </w:tcPr>
          <w:p w14:paraId="191DF533"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2D54599B" w14:textId="77777777" w:rsidR="004E026B" w:rsidRPr="00076D22" w:rsidRDefault="004E026B" w:rsidP="00511760">
            <w:pPr>
              <w:pStyle w:val="TCTableBody"/>
              <w:jc w:val="left"/>
            </w:pPr>
            <w:r w:rsidRPr="00076D22">
              <w:t>-</w:t>
            </w:r>
          </w:p>
        </w:tc>
      </w:tr>
      <w:tr w:rsidR="004E026B" w:rsidRPr="00076D22" w14:paraId="4AFC9838" w14:textId="77777777" w:rsidTr="00511760">
        <w:tc>
          <w:tcPr>
            <w:tcW w:w="709" w:type="dxa"/>
            <w:tcBorders>
              <w:top w:val="single" w:sz="4" w:space="0" w:color="auto"/>
              <w:left w:val="nil"/>
              <w:bottom w:val="single" w:sz="4" w:space="0" w:color="auto"/>
              <w:right w:val="nil"/>
            </w:tcBorders>
          </w:tcPr>
          <w:p w14:paraId="11B67ACA" w14:textId="77777777" w:rsidR="004E026B" w:rsidRPr="00076D22" w:rsidRDefault="004E026B" w:rsidP="00511760">
            <w:pPr>
              <w:pStyle w:val="TCTableBody"/>
              <w:jc w:val="left"/>
            </w:pPr>
            <w:r w:rsidRPr="00076D22">
              <w:t>R2S7</w:t>
            </w:r>
          </w:p>
        </w:tc>
        <w:tc>
          <w:tcPr>
            <w:tcW w:w="1134" w:type="dxa"/>
            <w:tcBorders>
              <w:top w:val="single" w:sz="4" w:space="0" w:color="auto"/>
              <w:left w:val="nil"/>
              <w:bottom w:val="single" w:sz="4" w:space="0" w:color="auto"/>
              <w:right w:val="nil"/>
            </w:tcBorders>
          </w:tcPr>
          <w:p w14:paraId="2091423E"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7FA71A76"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48AF2E2F"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038B8ABC"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1B55F09E" w14:textId="77777777" w:rsidR="004E026B" w:rsidRPr="00076D22" w:rsidRDefault="004E026B" w:rsidP="00511760">
            <w:pPr>
              <w:pStyle w:val="TCTableBody"/>
              <w:jc w:val="left"/>
            </w:pPr>
            <w:r w:rsidRPr="00076D22">
              <w:t>Quant (mg / mL)</w:t>
            </w:r>
          </w:p>
        </w:tc>
      </w:tr>
      <w:tr w:rsidR="004E026B" w:rsidRPr="00076D22" w14:paraId="7D5D623E" w14:textId="77777777" w:rsidTr="00511760">
        <w:tc>
          <w:tcPr>
            <w:tcW w:w="709" w:type="dxa"/>
            <w:tcBorders>
              <w:top w:val="single" w:sz="4" w:space="0" w:color="auto"/>
              <w:left w:val="nil"/>
              <w:bottom w:val="nil"/>
              <w:right w:val="nil"/>
            </w:tcBorders>
          </w:tcPr>
          <w:p w14:paraId="5768665F" w14:textId="77777777" w:rsidR="004E026B" w:rsidRPr="00076D22" w:rsidRDefault="004E026B" w:rsidP="00511760">
            <w:pPr>
              <w:pStyle w:val="TCTableBody"/>
              <w:jc w:val="left"/>
            </w:pPr>
            <w:r w:rsidRPr="00076D22">
              <w:t>199</w:t>
            </w:r>
          </w:p>
        </w:tc>
        <w:tc>
          <w:tcPr>
            <w:tcW w:w="1134" w:type="dxa"/>
            <w:tcBorders>
              <w:top w:val="single" w:sz="4" w:space="0" w:color="auto"/>
              <w:left w:val="nil"/>
              <w:bottom w:val="nil"/>
              <w:right w:val="nil"/>
            </w:tcBorders>
          </w:tcPr>
          <w:p w14:paraId="5B2C3608" w14:textId="77777777" w:rsidR="004E026B" w:rsidRPr="00076D22" w:rsidRDefault="004E026B" w:rsidP="00511760">
            <w:pPr>
              <w:pStyle w:val="TCTableBody"/>
              <w:jc w:val="left"/>
            </w:pPr>
            <w:r w:rsidRPr="00076D22">
              <w:t>LB</w:t>
            </w:r>
          </w:p>
        </w:tc>
        <w:tc>
          <w:tcPr>
            <w:tcW w:w="3402" w:type="dxa"/>
            <w:tcBorders>
              <w:top w:val="single" w:sz="4" w:space="0" w:color="auto"/>
              <w:left w:val="nil"/>
              <w:bottom w:val="nil"/>
              <w:right w:val="nil"/>
            </w:tcBorders>
          </w:tcPr>
          <w:p w14:paraId="4A21C3D9" w14:textId="77777777" w:rsidR="004E026B" w:rsidRPr="00076D22" w:rsidRDefault="004E026B" w:rsidP="00511760">
            <w:pPr>
              <w:pStyle w:val="TCTableBody"/>
              <w:jc w:val="left"/>
            </w:pPr>
            <w:r w:rsidRPr="00076D22">
              <w:t>Elux Banana ice</w:t>
            </w:r>
          </w:p>
        </w:tc>
        <w:tc>
          <w:tcPr>
            <w:tcW w:w="1276" w:type="dxa"/>
            <w:tcBorders>
              <w:top w:val="single" w:sz="4" w:space="0" w:color="auto"/>
              <w:left w:val="nil"/>
              <w:bottom w:val="nil"/>
              <w:right w:val="nil"/>
            </w:tcBorders>
          </w:tcPr>
          <w:p w14:paraId="0C6327BD"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52F83136" w14:textId="77777777" w:rsidR="004E026B" w:rsidRPr="00076D22" w:rsidRDefault="004E026B" w:rsidP="00511760">
            <w:pPr>
              <w:pStyle w:val="TCTableBody"/>
              <w:jc w:val="left"/>
            </w:pPr>
            <w:r w:rsidRPr="00076D22">
              <w:t>NDD</w:t>
            </w:r>
          </w:p>
        </w:tc>
        <w:tc>
          <w:tcPr>
            <w:tcW w:w="1395" w:type="dxa"/>
            <w:tcBorders>
              <w:top w:val="single" w:sz="4" w:space="0" w:color="auto"/>
              <w:left w:val="nil"/>
              <w:bottom w:val="nil"/>
              <w:right w:val="nil"/>
            </w:tcBorders>
          </w:tcPr>
          <w:p w14:paraId="1684BD43" w14:textId="77777777" w:rsidR="004E026B" w:rsidRPr="00076D22" w:rsidRDefault="004E026B" w:rsidP="00511760">
            <w:pPr>
              <w:pStyle w:val="TCTableBody"/>
              <w:jc w:val="left"/>
            </w:pPr>
            <w:r w:rsidRPr="00076D22">
              <w:t>-</w:t>
            </w:r>
          </w:p>
        </w:tc>
      </w:tr>
      <w:tr w:rsidR="004E026B" w:rsidRPr="00076D22" w14:paraId="3474D0B2" w14:textId="77777777" w:rsidTr="00511760">
        <w:tc>
          <w:tcPr>
            <w:tcW w:w="709" w:type="dxa"/>
            <w:tcBorders>
              <w:top w:val="nil"/>
              <w:left w:val="nil"/>
              <w:bottom w:val="nil"/>
              <w:right w:val="nil"/>
            </w:tcBorders>
          </w:tcPr>
          <w:p w14:paraId="028ED97E" w14:textId="77777777" w:rsidR="004E026B" w:rsidRPr="00076D22" w:rsidRDefault="004E026B" w:rsidP="00511760">
            <w:pPr>
              <w:pStyle w:val="TCTableBody"/>
              <w:jc w:val="left"/>
            </w:pPr>
            <w:r w:rsidRPr="00076D22">
              <w:t>200</w:t>
            </w:r>
          </w:p>
        </w:tc>
        <w:tc>
          <w:tcPr>
            <w:tcW w:w="1134" w:type="dxa"/>
            <w:tcBorders>
              <w:top w:val="nil"/>
              <w:left w:val="nil"/>
              <w:bottom w:val="nil"/>
              <w:right w:val="nil"/>
            </w:tcBorders>
          </w:tcPr>
          <w:p w14:paraId="3D3A58B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026A4931" w14:textId="77777777" w:rsidR="004E026B" w:rsidRPr="00076D22" w:rsidRDefault="004E026B" w:rsidP="00511760">
            <w:pPr>
              <w:pStyle w:val="TCTableBody"/>
              <w:jc w:val="left"/>
            </w:pPr>
            <w:r w:rsidRPr="00076D22">
              <w:t>Elux, gummy bear</w:t>
            </w:r>
          </w:p>
        </w:tc>
        <w:tc>
          <w:tcPr>
            <w:tcW w:w="1276" w:type="dxa"/>
            <w:tcBorders>
              <w:top w:val="nil"/>
              <w:left w:val="nil"/>
              <w:bottom w:val="nil"/>
              <w:right w:val="nil"/>
            </w:tcBorders>
          </w:tcPr>
          <w:p w14:paraId="428685B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DC477B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531040A" w14:textId="77777777" w:rsidR="004E026B" w:rsidRPr="00076D22" w:rsidRDefault="004E026B" w:rsidP="00511760">
            <w:pPr>
              <w:pStyle w:val="TCTableBody"/>
              <w:jc w:val="left"/>
            </w:pPr>
            <w:r w:rsidRPr="00076D22">
              <w:t>-</w:t>
            </w:r>
          </w:p>
        </w:tc>
      </w:tr>
      <w:tr w:rsidR="004E026B" w:rsidRPr="00076D22" w14:paraId="6B43FA74" w14:textId="77777777" w:rsidTr="00511760">
        <w:tc>
          <w:tcPr>
            <w:tcW w:w="709" w:type="dxa"/>
            <w:tcBorders>
              <w:top w:val="nil"/>
              <w:left w:val="nil"/>
              <w:bottom w:val="nil"/>
              <w:right w:val="nil"/>
            </w:tcBorders>
          </w:tcPr>
          <w:p w14:paraId="00770712" w14:textId="77777777" w:rsidR="004E026B" w:rsidRPr="00076D22" w:rsidRDefault="004E026B" w:rsidP="00511760">
            <w:pPr>
              <w:pStyle w:val="TCTableBody"/>
              <w:jc w:val="left"/>
            </w:pPr>
            <w:r w:rsidRPr="00076D22">
              <w:t>201</w:t>
            </w:r>
          </w:p>
        </w:tc>
        <w:tc>
          <w:tcPr>
            <w:tcW w:w="1134" w:type="dxa"/>
            <w:tcBorders>
              <w:top w:val="nil"/>
              <w:left w:val="nil"/>
              <w:bottom w:val="nil"/>
              <w:right w:val="nil"/>
            </w:tcBorders>
          </w:tcPr>
          <w:p w14:paraId="7156FF2C"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31883FAF" w14:textId="77777777" w:rsidR="004E026B" w:rsidRPr="00076D22" w:rsidRDefault="004E026B" w:rsidP="00511760">
            <w:pPr>
              <w:pStyle w:val="TCTableBody"/>
              <w:jc w:val="left"/>
            </w:pPr>
            <w:r w:rsidRPr="00076D22">
              <w:t>Elux, gummy bear</w:t>
            </w:r>
          </w:p>
        </w:tc>
        <w:tc>
          <w:tcPr>
            <w:tcW w:w="1276" w:type="dxa"/>
            <w:tcBorders>
              <w:top w:val="nil"/>
              <w:left w:val="nil"/>
              <w:bottom w:val="nil"/>
              <w:right w:val="nil"/>
            </w:tcBorders>
          </w:tcPr>
          <w:p w14:paraId="52FFF5F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08BD2F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F28CCC1" w14:textId="77777777" w:rsidR="004E026B" w:rsidRPr="00076D22" w:rsidRDefault="004E026B" w:rsidP="00511760">
            <w:pPr>
              <w:pStyle w:val="TCTableBody"/>
              <w:jc w:val="left"/>
            </w:pPr>
            <w:r w:rsidRPr="00076D22">
              <w:t>-</w:t>
            </w:r>
          </w:p>
        </w:tc>
      </w:tr>
      <w:tr w:rsidR="004E026B" w:rsidRPr="00076D22" w14:paraId="50A832AF" w14:textId="77777777" w:rsidTr="00511760">
        <w:tc>
          <w:tcPr>
            <w:tcW w:w="709" w:type="dxa"/>
            <w:tcBorders>
              <w:top w:val="nil"/>
              <w:left w:val="nil"/>
              <w:bottom w:val="nil"/>
              <w:right w:val="nil"/>
            </w:tcBorders>
          </w:tcPr>
          <w:p w14:paraId="29EC1506" w14:textId="77777777" w:rsidR="004E026B" w:rsidRPr="00076D22" w:rsidRDefault="004E026B" w:rsidP="00511760">
            <w:pPr>
              <w:pStyle w:val="TCTableBody"/>
              <w:jc w:val="left"/>
            </w:pPr>
            <w:r w:rsidRPr="00076D22">
              <w:t>202</w:t>
            </w:r>
          </w:p>
        </w:tc>
        <w:tc>
          <w:tcPr>
            <w:tcW w:w="1134" w:type="dxa"/>
            <w:tcBorders>
              <w:top w:val="nil"/>
              <w:left w:val="nil"/>
              <w:bottom w:val="nil"/>
              <w:right w:val="nil"/>
            </w:tcBorders>
          </w:tcPr>
          <w:p w14:paraId="60EF5BC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9A0978A"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00E2767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AE71A8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EF0A2F3" w14:textId="77777777" w:rsidR="004E026B" w:rsidRPr="00076D22" w:rsidRDefault="004E026B" w:rsidP="00511760">
            <w:pPr>
              <w:pStyle w:val="TCTableBody"/>
              <w:jc w:val="left"/>
            </w:pPr>
            <w:r w:rsidRPr="00076D22">
              <w:t>-</w:t>
            </w:r>
          </w:p>
        </w:tc>
      </w:tr>
      <w:tr w:rsidR="004E026B" w:rsidRPr="00076D22" w14:paraId="34CA732F" w14:textId="77777777" w:rsidTr="00511760">
        <w:tc>
          <w:tcPr>
            <w:tcW w:w="709" w:type="dxa"/>
            <w:tcBorders>
              <w:top w:val="nil"/>
              <w:left w:val="nil"/>
              <w:bottom w:val="nil"/>
              <w:right w:val="nil"/>
            </w:tcBorders>
          </w:tcPr>
          <w:p w14:paraId="5FAD4308" w14:textId="77777777" w:rsidR="004E026B" w:rsidRPr="00076D22" w:rsidRDefault="004E026B" w:rsidP="00511760">
            <w:pPr>
              <w:pStyle w:val="TCTableBody"/>
              <w:jc w:val="left"/>
            </w:pPr>
            <w:r w:rsidRPr="00076D22">
              <w:t>203</w:t>
            </w:r>
          </w:p>
        </w:tc>
        <w:tc>
          <w:tcPr>
            <w:tcW w:w="1134" w:type="dxa"/>
            <w:tcBorders>
              <w:top w:val="nil"/>
              <w:left w:val="nil"/>
              <w:bottom w:val="nil"/>
              <w:right w:val="nil"/>
            </w:tcBorders>
          </w:tcPr>
          <w:p w14:paraId="14F1737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DE80CE7" w14:textId="77777777" w:rsidR="004E026B" w:rsidRPr="00076D22" w:rsidRDefault="004E026B" w:rsidP="00511760">
            <w:pPr>
              <w:pStyle w:val="TCTableBody"/>
              <w:jc w:val="left"/>
            </w:pPr>
            <w:r w:rsidRPr="00076D22">
              <w:t>Hyati duo mesh</w:t>
            </w:r>
          </w:p>
        </w:tc>
        <w:tc>
          <w:tcPr>
            <w:tcW w:w="1276" w:type="dxa"/>
            <w:tcBorders>
              <w:top w:val="nil"/>
              <w:left w:val="nil"/>
              <w:bottom w:val="nil"/>
              <w:right w:val="nil"/>
            </w:tcBorders>
          </w:tcPr>
          <w:p w14:paraId="1A43BDE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3D830E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7D94220" w14:textId="77777777" w:rsidR="004E026B" w:rsidRPr="00076D22" w:rsidRDefault="004E026B" w:rsidP="00511760">
            <w:pPr>
              <w:pStyle w:val="TCTableBody"/>
              <w:jc w:val="left"/>
            </w:pPr>
            <w:r w:rsidRPr="00076D22">
              <w:t>-</w:t>
            </w:r>
          </w:p>
        </w:tc>
      </w:tr>
      <w:tr w:rsidR="004E026B" w:rsidRPr="00076D22" w14:paraId="3714C5C4" w14:textId="77777777" w:rsidTr="00511760">
        <w:tc>
          <w:tcPr>
            <w:tcW w:w="709" w:type="dxa"/>
            <w:tcBorders>
              <w:top w:val="nil"/>
              <w:left w:val="nil"/>
              <w:bottom w:val="nil"/>
              <w:right w:val="nil"/>
            </w:tcBorders>
          </w:tcPr>
          <w:p w14:paraId="55B19655" w14:textId="77777777" w:rsidR="004E026B" w:rsidRPr="00076D22" w:rsidRDefault="004E026B" w:rsidP="00511760">
            <w:pPr>
              <w:pStyle w:val="TCTableBody"/>
              <w:jc w:val="left"/>
            </w:pPr>
            <w:r w:rsidRPr="00076D22">
              <w:t>204</w:t>
            </w:r>
          </w:p>
        </w:tc>
        <w:tc>
          <w:tcPr>
            <w:tcW w:w="1134" w:type="dxa"/>
            <w:tcBorders>
              <w:top w:val="nil"/>
              <w:left w:val="nil"/>
              <w:bottom w:val="nil"/>
              <w:right w:val="nil"/>
            </w:tcBorders>
          </w:tcPr>
          <w:p w14:paraId="18E126E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09F2918"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44F82CC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FDA847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D18AF94" w14:textId="77777777" w:rsidR="004E026B" w:rsidRPr="00076D22" w:rsidRDefault="004E026B" w:rsidP="00511760">
            <w:pPr>
              <w:pStyle w:val="TCTableBody"/>
              <w:jc w:val="left"/>
            </w:pPr>
            <w:r w:rsidRPr="00076D22">
              <w:t>-</w:t>
            </w:r>
          </w:p>
        </w:tc>
      </w:tr>
      <w:tr w:rsidR="004E026B" w:rsidRPr="00076D22" w14:paraId="393364DB" w14:textId="77777777" w:rsidTr="00511760">
        <w:tc>
          <w:tcPr>
            <w:tcW w:w="709" w:type="dxa"/>
            <w:tcBorders>
              <w:top w:val="nil"/>
              <w:left w:val="nil"/>
              <w:bottom w:val="single" w:sz="4" w:space="0" w:color="auto"/>
              <w:right w:val="nil"/>
            </w:tcBorders>
          </w:tcPr>
          <w:p w14:paraId="32F3B391" w14:textId="77777777" w:rsidR="004E026B" w:rsidRPr="00076D22" w:rsidRDefault="004E026B" w:rsidP="00511760">
            <w:pPr>
              <w:pStyle w:val="TCTableBody"/>
              <w:jc w:val="left"/>
            </w:pPr>
            <w:r w:rsidRPr="00076D22">
              <w:t>205</w:t>
            </w:r>
          </w:p>
        </w:tc>
        <w:tc>
          <w:tcPr>
            <w:tcW w:w="1134" w:type="dxa"/>
            <w:tcBorders>
              <w:top w:val="nil"/>
              <w:left w:val="nil"/>
              <w:bottom w:val="single" w:sz="4" w:space="0" w:color="auto"/>
              <w:right w:val="nil"/>
            </w:tcBorders>
          </w:tcPr>
          <w:p w14:paraId="4A3C8077"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0E193751" w14:textId="77777777" w:rsidR="004E026B" w:rsidRPr="00076D22" w:rsidRDefault="004E026B" w:rsidP="00511760">
            <w:pPr>
              <w:pStyle w:val="TCTableBody"/>
              <w:jc w:val="left"/>
            </w:pPr>
            <w:r w:rsidRPr="00076D22">
              <w:t>Lost Mary</w:t>
            </w:r>
          </w:p>
        </w:tc>
        <w:tc>
          <w:tcPr>
            <w:tcW w:w="1276" w:type="dxa"/>
            <w:tcBorders>
              <w:top w:val="nil"/>
              <w:left w:val="nil"/>
              <w:bottom w:val="single" w:sz="4" w:space="0" w:color="auto"/>
              <w:right w:val="nil"/>
            </w:tcBorders>
          </w:tcPr>
          <w:p w14:paraId="786BC8FB"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5A0A4BFA"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5811AD54" w14:textId="77777777" w:rsidR="004E026B" w:rsidRPr="00076D22" w:rsidRDefault="004E026B" w:rsidP="00511760">
            <w:pPr>
              <w:pStyle w:val="TCTableBody"/>
              <w:jc w:val="left"/>
            </w:pPr>
            <w:r w:rsidRPr="00076D22">
              <w:t>-</w:t>
            </w:r>
          </w:p>
        </w:tc>
      </w:tr>
      <w:tr w:rsidR="004E026B" w:rsidRPr="00076D22" w14:paraId="174E016F" w14:textId="77777777" w:rsidTr="00511760">
        <w:tc>
          <w:tcPr>
            <w:tcW w:w="709" w:type="dxa"/>
            <w:tcBorders>
              <w:top w:val="single" w:sz="4" w:space="0" w:color="auto"/>
              <w:left w:val="nil"/>
              <w:bottom w:val="single" w:sz="4" w:space="0" w:color="auto"/>
              <w:right w:val="nil"/>
            </w:tcBorders>
          </w:tcPr>
          <w:p w14:paraId="03B0EA46" w14:textId="77777777" w:rsidR="004E026B" w:rsidRPr="00076D22" w:rsidRDefault="004E026B" w:rsidP="00511760">
            <w:pPr>
              <w:pStyle w:val="TCTableBody"/>
              <w:jc w:val="left"/>
            </w:pPr>
            <w:r w:rsidRPr="00076D22">
              <w:t>R2S8</w:t>
            </w:r>
          </w:p>
        </w:tc>
        <w:tc>
          <w:tcPr>
            <w:tcW w:w="1134" w:type="dxa"/>
            <w:tcBorders>
              <w:top w:val="single" w:sz="4" w:space="0" w:color="auto"/>
              <w:left w:val="nil"/>
              <w:bottom w:val="single" w:sz="4" w:space="0" w:color="auto"/>
              <w:right w:val="nil"/>
            </w:tcBorders>
          </w:tcPr>
          <w:p w14:paraId="35182233"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79E4BCCA"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572B8F69"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3D299D11"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007B5A90" w14:textId="77777777" w:rsidR="004E026B" w:rsidRPr="00076D22" w:rsidRDefault="004E026B" w:rsidP="00511760">
            <w:pPr>
              <w:pStyle w:val="TCTableBody"/>
              <w:jc w:val="left"/>
            </w:pPr>
            <w:r w:rsidRPr="00076D22">
              <w:t>Quant (mg / mL)</w:t>
            </w:r>
          </w:p>
        </w:tc>
      </w:tr>
      <w:tr w:rsidR="004E026B" w:rsidRPr="00076D22" w14:paraId="25A12D60" w14:textId="77777777" w:rsidTr="00511760">
        <w:tc>
          <w:tcPr>
            <w:tcW w:w="709" w:type="dxa"/>
            <w:tcBorders>
              <w:top w:val="single" w:sz="4" w:space="0" w:color="auto"/>
              <w:left w:val="nil"/>
              <w:bottom w:val="nil"/>
              <w:right w:val="nil"/>
            </w:tcBorders>
          </w:tcPr>
          <w:p w14:paraId="2699BEDE" w14:textId="77777777" w:rsidR="004E026B" w:rsidRPr="00076D22" w:rsidRDefault="004E026B" w:rsidP="00511760">
            <w:pPr>
              <w:pStyle w:val="TCTableBody"/>
              <w:jc w:val="left"/>
            </w:pPr>
            <w:r w:rsidRPr="00076D22">
              <w:t>206</w:t>
            </w:r>
          </w:p>
        </w:tc>
        <w:tc>
          <w:tcPr>
            <w:tcW w:w="1134" w:type="dxa"/>
            <w:tcBorders>
              <w:top w:val="single" w:sz="4" w:space="0" w:color="auto"/>
              <w:left w:val="nil"/>
              <w:bottom w:val="nil"/>
              <w:right w:val="nil"/>
            </w:tcBorders>
          </w:tcPr>
          <w:p w14:paraId="733C0AD2"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61781D60" w14:textId="77777777" w:rsidR="004E026B" w:rsidRPr="00076D22" w:rsidRDefault="004E026B" w:rsidP="00511760">
            <w:pPr>
              <w:pStyle w:val="TCTableBody"/>
              <w:jc w:val="left"/>
            </w:pPr>
            <w:r w:rsidRPr="00076D22">
              <w:t>Vaporesso</w:t>
            </w:r>
          </w:p>
        </w:tc>
        <w:tc>
          <w:tcPr>
            <w:tcW w:w="1276" w:type="dxa"/>
            <w:tcBorders>
              <w:top w:val="single" w:sz="4" w:space="0" w:color="auto"/>
              <w:left w:val="nil"/>
              <w:bottom w:val="nil"/>
              <w:right w:val="nil"/>
            </w:tcBorders>
          </w:tcPr>
          <w:p w14:paraId="580BD081"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584ABC87" w14:textId="77777777" w:rsidR="004E026B" w:rsidRPr="00076D22" w:rsidRDefault="004E026B" w:rsidP="00511760">
            <w:pPr>
              <w:pStyle w:val="TCTableBody"/>
              <w:jc w:val="left"/>
            </w:pPr>
            <w:r w:rsidRPr="00076D22">
              <w:t>NDD</w:t>
            </w:r>
          </w:p>
        </w:tc>
        <w:tc>
          <w:tcPr>
            <w:tcW w:w="1395" w:type="dxa"/>
            <w:tcBorders>
              <w:top w:val="single" w:sz="4" w:space="0" w:color="auto"/>
              <w:left w:val="nil"/>
              <w:bottom w:val="nil"/>
              <w:right w:val="nil"/>
            </w:tcBorders>
          </w:tcPr>
          <w:p w14:paraId="462F74D0" w14:textId="77777777" w:rsidR="004E026B" w:rsidRPr="00076D22" w:rsidRDefault="004E026B" w:rsidP="00511760">
            <w:pPr>
              <w:pStyle w:val="TCTableBody"/>
              <w:jc w:val="left"/>
            </w:pPr>
            <w:r w:rsidRPr="00076D22">
              <w:t>-</w:t>
            </w:r>
          </w:p>
        </w:tc>
      </w:tr>
      <w:tr w:rsidR="004E026B" w:rsidRPr="00076D22" w14:paraId="68AE28C7" w14:textId="77777777" w:rsidTr="00511760">
        <w:tc>
          <w:tcPr>
            <w:tcW w:w="709" w:type="dxa"/>
            <w:tcBorders>
              <w:top w:val="nil"/>
              <w:left w:val="nil"/>
              <w:bottom w:val="nil"/>
              <w:right w:val="nil"/>
            </w:tcBorders>
          </w:tcPr>
          <w:p w14:paraId="33567F3D" w14:textId="77777777" w:rsidR="004E026B" w:rsidRPr="00076D22" w:rsidRDefault="004E026B" w:rsidP="00511760">
            <w:pPr>
              <w:pStyle w:val="TCTableBody"/>
              <w:jc w:val="left"/>
            </w:pPr>
            <w:r w:rsidRPr="00076D22">
              <w:lastRenderedPageBreak/>
              <w:t>207</w:t>
            </w:r>
          </w:p>
        </w:tc>
        <w:tc>
          <w:tcPr>
            <w:tcW w:w="1134" w:type="dxa"/>
            <w:tcBorders>
              <w:top w:val="nil"/>
              <w:left w:val="nil"/>
              <w:bottom w:val="nil"/>
              <w:right w:val="nil"/>
            </w:tcBorders>
          </w:tcPr>
          <w:p w14:paraId="185C05F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D5D1D5C"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183C235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624C76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C028B7D" w14:textId="77777777" w:rsidR="004E026B" w:rsidRPr="00076D22" w:rsidRDefault="004E026B" w:rsidP="00511760">
            <w:pPr>
              <w:pStyle w:val="TCTableBody"/>
              <w:jc w:val="left"/>
            </w:pPr>
            <w:r w:rsidRPr="00076D22">
              <w:t>-</w:t>
            </w:r>
          </w:p>
        </w:tc>
      </w:tr>
      <w:tr w:rsidR="004E026B" w:rsidRPr="00076D22" w14:paraId="692BD328" w14:textId="77777777" w:rsidTr="00511760">
        <w:tc>
          <w:tcPr>
            <w:tcW w:w="709" w:type="dxa"/>
            <w:tcBorders>
              <w:top w:val="nil"/>
              <w:left w:val="nil"/>
              <w:bottom w:val="nil"/>
              <w:right w:val="nil"/>
            </w:tcBorders>
          </w:tcPr>
          <w:p w14:paraId="7C5F497C" w14:textId="77777777" w:rsidR="004E026B" w:rsidRPr="00076D22" w:rsidRDefault="004E026B" w:rsidP="00511760">
            <w:pPr>
              <w:pStyle w:val="TCTableBody"/>
              <w:jc w:val="left"/>
            </w:pPr>
            <w:r w:rsidRPr="00076D22">
              <w:t>208</w:t>
            </w:r>
          </w:p>
        </w:tc>
        <w:tc>
          <w:tcPr>
            <w:tcW w:w="1134" w:type="dxa"/>
            <w:tcBorders>
              <w:top w:val="nil"/>
              <w:left w:val="nil"/>
              <w:bottom w:val="nil"/>
              <w:right w:val="nil"/>
            </w:tcBorders>
          </w:tcPr>
          <w:p w14:paraId="6E93092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9D3787C"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60C1F9FF"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0CA09A6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84F66EA" w14:textId="77777777" w:rsidR="004E026B" w:rsidRPr="00076D22" w:rsidRDefault="004E026B" w:rsidP="00511760">
            <w:pPr>
              <w:pStyle w:val="TCTableBody"/>
              <w:jc w:val="left"/>
            </w:pPr>
            <w:r w:rsidRPr="00076D22">
              <w:t>-</w:t>
            </w:r>
          </w:p>
        </w:tc>
      </w:tr>
      <w:tr w:rsidR="004E026B" w:rsidRPr="00076D22" w14:paraId="3E09C9E3" w14:textId="77777777" w:rsidTr="00511760">
        <w:tc>
          <w:tcPr>
            <w:tcW w:w="709" w:type="dxa"/>
            <w:tcBorders>
              <w:top w:val="nil"/>
              <w:left w:val="nil"/>
              <w:bottom w:val="nil"/>
              <w:right w:val="nil"/>
            </w:tcBorders>
          </w:tcPr>
          <w:p w14:paraId="51508F8E" w14:textId="77777777" w:rsidR="004E026B" w:rsidRPr="00076D22" w:rsidRDefault="004E026B" w:rsidP="00511760">
            <w:pPr>
              <w:pStyle w:val="TCTableBody"/>
              <w:jc w:val="left"/>
            </w:pPr>
            <w:r w:rsidRPr="00076D22">
              <w:t>209</w:t>
            </w:r>
          </w:p>
        </w:tc>
        <w:tc>
          <w:tcPr>
            <w:tcW w:w="1134" w:type="dxa"/>
            <w:tcBorders>
              <w:top w:val="nil"/>
              <w:left w:val="nil"/>
              <w:bottom w:val="nil"/>
              <w:right w:val="nil"/>
            </w:tcBorders>
          </w:tcPr>
          <w:p w14:paraId="1AA0154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A5C09DA"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07F29C4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1613BF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A4617C0" w14:textId="77777777" w:rsidR="004E026B" w:rsidRPr="00076D22" w:rsidRDefault="004E026B" w:rsidP="00511760">
            <w:pPr>
              <w:pStyle w:val="TCTableBody"/>
              <w:jc w:val="left"/>
            </w:pPr>
            <w:r w:rsidRPr="00076D22">
              <w:t>-</w:t>
            </w:r>
          </w:p>
        </w:tc>
      </w:tr>
      <w:tr w:rsidR="004E026B" w:rsidRPr="00076D22" w14:paraId="12875B09" w14:textId="77777777" w:rsidTr="00511760">
        <w:tc>
          <w:tcPr>
            <w:tcW w:w="709" w:type="dxa"/>
            <w:tcBorders>
              <w:top w:val="nil"/>
              <w:left w:val="nil"/>
              <w:bottom w:val="nil"/>
              <w:right w:val="nil"/>
            </w:tcBorders>
          </w:tcPr>
          <w:p w14:paraId="1892E418" w14:textId="77777777" w:rsidR="004E026B" w:rsidRPr="00076D22" w:rsidRDefault="004E026B" w:rsidP="00511760">
            <w:pPr>
              <w:pStyle w:val="TCTableBody"/>
              <w:jc w:val="left"/>
            </w:pPr>
            <w:r w:rsidRPr="00076D22">
              <w:t>210</w:t>
            </w:r>
          </w:p>
        </w:tc>
        <w:tc>
          <w:tcPr>
            <w:tcW w:w="1134" w:type="dxa"/>
            <w:tcBorders>
              <w:top w:val="nil"/>
              <w:left w:val="nil"/>
              <w:bottom w:val="nil"/>
              <w:right w:val="nil"/>
            </w:tcBorders>
          </w:tcPr>
          <w:p w14:paraId="5645279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60D8309"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3F68B14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E66F0A7"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E2AFF0D" w14:textId="77777777" w:rsidR="004E026B" w:rsidRPr="00076D22" w:rsidRDefault="004E026B" w:rsidP="00511760">
            <w:pPr>
              <w:pStyle w:val="TCTableBody"/>
              <w:jc w:val="left"/>
            </w:pPr>
            <w:r w:rsidRPr="00076D22">
              <w:t>-</w:t>
            </w:r>
          </w:p>
        </w:tc>
      </w:tr>
      <w:tr w:rsidR="004E026B" w:rsidRPr="00076D22" w14:paraId="325386A8" w14:textId="77777777" w:rsidTr="00511760">
        <w:tc>
          <w:tcPr>
            <w:tcW w:w="709" w:type="dxa"/>
            <w:tcBorders>
              <w:top w:val="nil"/>
              <w:left w:val="nil"/>
              <w:bottom w:val="nil"/>
              <w:right w:val="nil"/>
            </w:tcBorders>
          </w:tcPr>
          <w:p w14:paraId="6DBC1C6B" w14:textId="77777777" w:rsidR="004E026B" w:rsidRPr="00076D22" w:rsidRDefault="004E026B" w:rsidP="00511760">
            <w:pPr>
              <w:pStyle w:val="TCTableBody"/>
              <w:jc w:val="left"/>
            </w:pPr>
            <w:r w:rsidRPr="00076D22">
              <w:t>211</w:t>
            </w:r>
          </w:p>
        </w:tc>
        <w:tc>
          <w:tcPr>
            <w:tcW w:w="1134" w:type="dxa"/>
            <w:tcBorders>
              <w:top w:val="nil"/>
              <w:left w:val="nil"/>
              <w:bottom w:val="nil"/>
              <w:right w:val="nil"/>
            </w:tcBorders>
          </w:tcPr>
          <w:p w14:paraId="649B1EE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DFD11EE"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60A5B00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F5ECAD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2989332" w14:textId="77777777" w:rsidR="004E026B" w:rsidRPr="00076D22" w:rsidRDefault="004E026B" w:rsidP="00511760">
            <w:pPr>
              <w:pStyle w:val="TCTableBody"/>
              <w:jc w:val="left"/>
            </w:pPr>
            <w:r w:rsidRPr="00076D22">
              <w:t>-</w:t>
            </w:r>
          </w:p>
        </w:tc>
      </w:tr>
      <w:tr w:rsidR="004E026B" w:rsidRPr="00076D22" w14:paraId="50D66D97" w14:textId="77777777" w:rsidTr="00511760">
        <w:tc>
          <w:tcPr>
            <w:tcW w:w="709" w:type="dxa"/>
            <w:tcBorders>
              <w:top w:val="nil"/>
              <w:left w:val="nil"/>
              <w:bottom w:val="nil"/>
              <w:right w:val="nil"/>
            </w:tcBorders>
          </w:tcPr>
          <w:p w14:paraId="4961BC4A" w14:textId="77777777" w:rsidR="004E026B" w:rsidRPr="00076D22" w:rsidRDefault="004E026B" w:rsidP="00511760">
            <w:pPr>
              <w:pStyle w:val="TCTableBody"/>
              <w:jc w:val="left"/>
            </w:pPr>
            <w:r w:rsidRPr="00076D22">
              <w:t>212</w:t>
            </w:r>
          </w:p>
        </w:tc>
        <w:tc>
          <w:tcPr>
            <w:tcW w:w="1134" w:type="dxa"/>
            <w:tcBorders>
              <w:top w:val="nil"/>
              <w:left w:val="nil"/>
              <w:bottom w:val="nil"/>
              <w:right w:val="nil"/>
            </w:tcBorders>
          </w:tcPr>
          <w:p w14:paraId="45814AE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C229E71"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724FC7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0F6298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EA4517A" w14:textId="77777777" w:rsidR="004E026B" w:rsidRPr="00076D22" w:rsidRDefault="004E026B" w:rsidP="00511760">
            <w:pPr>
              <w:pStyle w:val="TCTableBody"/>
              <w:jc w:val="left"/>
            </w:pPr>
            <w:r w:rsidRPr="00076D22">
              <w:t>-</w:t>
            </w:r>
          </w:p>
        </w:tc>
      </w:tr>
      <w:tr w:rsidR="004E026B" w:rsidRPr="00076D22" w14:paraId="7BC8F537" w14:textId="77777777" w:rsidTr="00511760">
        <w:tc>
          <w:tcPr>
            <w:tcW w:w="709" w:type="dxa"/>
            <w:tcBorders>
              <w:top w:val="nil"/>
              <w:left w:val="nil"/>
              <w:bottom w:val="nil"/>
              <w:right w:val="nil"/>
            </w:tcBorders>
          </w:tcPr>
          <w:p w14:paraId="4D372381" w14:textId="77777777" w:rsidR="004E026B" w:rsidRPr="00076D22" w:rsidRDefault="004E026B" w:rsidP="00511760">
            <w:pPr>
              <w:pStyle w:val="TCTableBody"/>
              <w:jc w:val="left"/>
            </w:pPr>
            <w:r w:rsidRPr="00076D22">
              <w:t>213</w:t>
            </w:r>
          </w:p>
        </w:tc>
        <w:tc>
          <w:tcPr>
            <w:tcW w:w="1134" w:type="dxa"/>
            <w:tcBorders>
              <w:top w:val="nil"/>
              <w:left w:val="nil"/>
              <w:bottom w:val="nil"/>
              <w:right w:val="nil"/>
            </w:tcBorders>
          </w:tcPr>
          <w:p w14:paraId="5759EA0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F74B490"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2B3FC8D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90983E0"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D150E0E" w14:textId="77777777" w:rsidR="004E026B" w:rsidRPr="00076D22" w:rsidRDefault="004E026B" w:rsidP="00511760">
            <w:pPr>
              <w:pStyle w:val="TCTableBody"/>
              <w:jc w:val="left"/>
            </w:pPr>
            <w:r w:rsidRPr="00076D22">
              <w:t>-</w:t>
            </w:r>
          </w:p>
        </w:tc>
      </w:tr>
      <w:tr w:rsidR="004E026B" w:rsidRPr="00076D22" w14:paraId="28990833" w14:textId="77777777" w:rsidTr="00511760">
        <w:tc>
          <w:tcPr>
            <w:tcW w:w="709" w:type="dxa"/>
            <w:tcBorders>
              <w:top w:val="nil"/>
              <w:left w:val="nil"/>
              <w:bottom w:val="nil"/>
              <w:right w:val="nil"/>
            </w:tcBorders>
          </w:tcPr>
          <w:p w14:paraId="67743FC8" w14:textId="77777777" w:rsidR="004E026B" w:rsidRPr="00076D22" w:rsidRDefault="004E026B" w:rsidP="00511760">
            <w:pPr>
              <w:pStyle w:val="TCTableBody"/>
              <w:jc w:val="left"/>
            </w:pPr>
            <w:r w:rsidRPr="00076D22">
              <w:t>214</w:t>
            </w:r>
          </w:p>
        </w:tc>
        <w:tc>
          <w:tcPr>
            <w:tcW w:w="1134" w:type="dxa"/>
            <w:tcBorders>
              <w:top w:val="nil"/>
              <w:left w:val="nil"/>
              <w:bottom w:val="nil"/>
              <w:right w:val="nil"/>
            </w:tcBorders>
          </w:tcPr>
          <w:p w14:paraId="71BFBEC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4070AC5"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D351B2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96097F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9B2BA12" w14:textId="77777777" w:rsidR="004E026B" w:rsidRPr="00076D22" w:rsidRDefault="004E026B" w:rsidP="00511760">
            <w:pPr>
              <w:pStyle w:val="TCTableBody"/>
              <w:jc w:val="left"/>
            </w:pPr>
            <w:r w:rsidRPr="00076D22">
              <w:t>-</w:t>
            </w:r>
          </w:p>
        </w:tc>
      </w:tr>
      <w:tr w:rsidR="004E026B" w:rsidRPr="00076D22" w14:paraId="5E3FA933" w14:textId="77777777" w:rsidTr="00511760">
        <w:tc>
          <w:tcPr>
            <w:tcW w:w="709" w:type="dxa"/>
            <w:tcBorders>
              <w:top w:val="nil"/>
              <w:left w:val="nil"/>
              <w:bottom w:val="nil"/>
              <w:right w:val="nil"/>
            </w:tcBorders>
          </w:tcPr>
          <w:p w14:paraId="11DC6732" w14:textId="77777777" w:rsidR="004E026B" w:rsidRPr="00076D22" w:rsidRDefault="004E026B" w:rsidP="00511760">
            <w:pPr>
              <w:pStyle w:val="TCTableBody"/>
              <w:jc w:val="left"/>
            </w:pPr>
            <w:r w:rsidRPr="00076D22">
              <w:t>215</w:t>
            </w:r>
          </w:p>
        </w:tc>
        <w:tc>
          <w:tcPr>
            <w:tcW w:w="1134" w:type="dxa"/>
            <w:tcBorders>
              <w:top w:val="nil"/>
              <w:left w:val="nil"/>
              <w:bottom w:val="nil"/>
              <w:right w:val="nil"/>
            </w:tcBorders>
          </w:tcPr>
          <w:p w14:paraId="4F6F946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69CDF7B" w14:textId="77777777" w:rsidR="004E026B" w:rsidRPr="00076D22" w:rsidRDefault="004E026B" w:rsidP="00511760">
            <w:pPr>
              <w:pStyle w:val="TCTableBody"/>
              <w:jc w:val="left"/>
            </w:pPr>
            <w:r w:rsidRPr="00076D22">
              <w:t>Hyati pro max</w:t>
            </w:r>
          </w:p>
        </w:tc>
        <w:tc>
          <w:tcPr>
            <w:tcW w:w="1276" w:type="dxa"/>
            <w:tcBorders>
              <w:top w:val="nil"/>
              <w:left w:val="nil"/>
              <w:bottom w:val="nil"/>
              <w:right w:val="nil"/>
            </w:tcBorders>
          </w:tcPr>
          <w:p w14:paraId="4B361DA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61CF47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FDCA200" w14:textId="77777777" w:rsidR="004E026B" w:rsidRPr="00076D22" w:rsidRDefault="004E026B" w:rsidP="00511760">
            <w:pPr>
              <w:pStyle w:val="TCTableBody"/>
              <w:jc w:val="left"/>
            </w:pPr>
            <w:r w:rsidRPr="00076D22">
              <w:t>-</w:t>
            </w:r>
          </w:p>
        </w:tc>
      </w:tr>
      <w:tr w:rsidR="004E026B" w:rsidRPr="00076D22" w14:paraId="63BDC5DA" w14:textId="77777777" w:rsidTr="00511760">
        <w:tc>
          <w:tcPr>
            <w:tcW w:w="709" w:type="dxa"/>
            <w:tcBorders>
              <w:top w:val="nil"/>
              <w:left w:val="nil"/>
              <w:bottom w:val="nil"/>
              <w:right w:val="nil"/>
            </w:tcBorders>
          </w:tcPr>
          <w:p w14:paraId="4B4AE324" w14:textId="77777777" w:rsidR="004E026B" w:rsidRPr="00076D22" w:rsidRDefault="004E026B" w:rsidP="00511760">
            <w:pPr>
              <w:pStyle w:val="TCTableBody"/>
              <w:jc w:val="left"/>
            </w:pPr>
            <w:r w:rsidRPr="00076D22">
              <w:t>216</w:t>
            </w:r>
          </w:p>
        </w:tc>
        <w:tc>
          <w:tcPr>
            <w:tcW w:w="1134" w:type="dxa"/>
            <w:tcBorders>
              <w:top w:val="nil"/>
              <w:left w:val="nil"/>
              <w:bottom w:val="nil"/>
              <w:right w:val="nil"/>
            </w:tcBorders>
          </w:tcPr>
          <w:p w14:paraId="12F8BF3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BCC3A01"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4DA2BD5"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0D03A6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F5D922F" w14:textId="77777777" w:rsidR="004E026B" w:rsidRPr="00076D22" w:rsidRDefault="004E026B" w:rsidP="00511760">
            <w:pPr>
              <w:pStyle w:val="TCTableBody"/>
              <w:jc w:val="left"/>
            </w:pPr>
            <w:r w:rsidRPr="00076D22">
              <w:t>-</w:t>
            </w:r>
          </w:p>
        </w:tc>
      </w:tr>
      <w:tr w:rsidR="004E026B" w:rsidRPr="00076D22" w14:paraId="37C1D4C6" w14:textId="77777777" w:rsidTr="00511760">
        <w:tc>
          <w:tcPr>
            <w:tcW w:w="709" w:type="dxa"/>
            <w:tcBorders>
              <w:top w:val="nil"/>
              <w:left w:val="nil"/>
              <w:bottom w:val="nil"/>
              <w:right w:val="nil"/>
            </w:tcBorders>
          </w:tcPr>
          <w:p w14:paraId="025C1F8E" w14:textId="77777777" w:rsidR="004E026B" w:rsidRPr="00076D22" w:rsidRDefault="004E026B" w:rsidP="00511760">
            <w:pPr>
              <w:pStyle w:val="TCTableBody"/>
              <w:jc w:val="left"/>
            </w:pPr>
            <w:r w:rsidRPr="00076D22">
              <w:t>217</w:t>
            </w:r>
          </w:p>
        </w:tc>
        <w:tc>
          <w:tcPr>
            <w:tcW w:w="1134" w:type="dxa"/>
            <w:tcBorders>
              <w:top w:val="nil"/>
              <w:left w:val="nil"/>
              <w:bottom w:val="nil"/>
              <w:right w:val="nil"/>
            </w:tcBorders>
          </w:tcPr>
          <w:p w14:paraId="2333388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F0C070E" w14:textId="77777777" w:rsidR="004E026B" w:rsidRPr="00076D22" w:rsidRDefault="004E026B" w:rsidP="00511760">
            <w:pPr>
              <w:pStyle w:val="TCTableBody"/>
              <w:jc w:val="left"/>
            </w:pPr>
            <w:r w:rsidRPr="00076D22">
              <w:t>88 vapes</w:t>
            </w:r>
          </w:p>
        </w:tc>
        <w:tc>
          <w:tcPr>
            <w:tcW w:w="1276" w:type="dxa"/>
            <w:tcBorders>
              <w:top w:val="nil"/>
              <w:left w:val="nil"/>
              <w:bottom w:val="nil"/>
              <w:right w:val="nil"/>
            </w:tcBorders>
          </w:tcPr>
          <w:p w14:paraId="0B77928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53D3B5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91AE4A2" w14:textId="77777777" w:rsidR="004E026B" w:rsidRPr="00076D22" w:rsidRDefault="004E026B" w:rsidP="00511760">
            <w:pPr>
              <w:pStyle w:val="TCTableBody"/>
              <w:jc w:val="left"/>
            </w:pPr>
            <w:r w:rsidRPr="00076D22">
              <w:t>-</w:t>
            </w:r>
          </w:p>
        </w:tc>
      </w:tr>
      <w:tr w:rsidR="004E026B" w:rsidRPr="00076D22" w14:paraId="7F0C8792" w14:textId="77777777" w:rsidTr="00511760">
        <w:tc>
          <w:tcPr>
            <w:tcW w:w="709" w:type="dxa"/>
            <w:tcBorders>
              <w:top w:val="nil"/>
              <w:left w:val="nil"/>
              <w:bottom w:val="single" w:sz="4" w:space="0" w:color="auto"/>
              <w:right w:val="nil"/>
            </w:tcBorders>
          </w:tcPr>
          <w:p w14:paraId="220C7311" w14:textId="77777777" w:rsidR="004E026B" w:rsidRPr="00076D22" w:rsidRDefault="004E026B" w:rsidP="00511760">
            <w:pPr>
              <w:pStyle w:val="TCTableBody"/>
              <w:jc w:val="left"/>
            </w:pPr>
            <w:r w:rsidRPr="00076D22">
              <w:t>218</w:t>
            </w:r>
          </w:p>
        </w:tc>
        <w:tc>
          <w:tcPr>
            <w:tcW w:w="1134" w:type="dxa"/>
            <w:tcBorders>
              <w:top w:val="nil"/>
              <w:left w:val="nil"/>
              <w:bottom w:val="single" w:sz="4" w:space="0" w:color="auto"/>
              <w:right w:val="nil"/>
            </w:tcBorders>
          </w:tcPr>
          <w:p w14:paraId="52A7236C"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7106D4AD" w14:textId="77777777" w:rsidR="004E026B" w:rsidRPr="00076D22" w:rsidRDefault="004E026B" w:rsidP="00511760">
            <w:pPr>
              <w:pStyle w:val="TCTableBody"/>
              <w:jc w:val="left"/>
            </w:pPr>
            <w:r w:rsidRPr="00076D22">
              <w:t> -</w:t>
            </w:r>
          </w:p>
        </w:tc>
        <w:tc>
          <w:tcPr>
            <w:tcW w:w="1276" w:type="dxa"/>
            <w:tcBorders>
              <w:top w:val="nil"/>
              <w:left w:val="nil"/>
              <w:bottom w:val="single" w:sz="4" w:space="0" w:color="auto"/>
              <w:right w:val="nil"/>
            </w:tcBorders>
          </w:tcPr>
          <w:p w14:paraId="2E19E703"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32C022CD"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1003DB9B" w14:textId="77777777" w:rsidR="004E026B" w:rsidRPr="00076D22" w:rsidRDefault="004E026B" w:rsidP="00511760">
            <w:pPr>
              <w:pStyle w:val="TCTableBody"/>
              <w:jc w:val="left"/>
            </w:pPr>
            <w:r w:rsidRPr="00076D22">
              <w:t>-</w:t>
            </w:r>
          </w:p>
        </w:tc>
      </w:tr>
      <w:tr w:rsidR="004E026B" w:rsidRPr="00076D22" w14:paraId="7F963BA1" w14:textId="77777777" w:rsidTr="00511760">
        <w:tc>
          <w:tcPr>
            <w:tcW w:w="709" w:type="dxa"/>
            <w:tcBorders>
              <w:top w:val="single" w:sz="4" w:space="0" w:color="auto"/>
              <w:left w:val="nil"/>
              <w:bottom w:val="single" w:sz="4" w:space="0" w:color="auto"/>
              <w:right w:val="nil"/>
            </w:tcBorders>
          </w:tcPr>
          <w:p w14:paraId="1EB9EA12" w14:textId="77777777" w:rsidR="004E026B" w:rsidRPr="00076D22" w:rsidRDefault="004E026B" w:rsidP="00511760">
            <w:pPr>
              <w:pStyle w:val="TCTableBody"/>
              <w:jc w:val="left"/>
            </w:pPr>
            <w:r w:rsidRPr="00076D22">
              <w:t>R2S9</w:t>
            </w:r>
          </w:p>
        </w:tc>
        <w:tc>
          <w:tcPr>
            <w:tcW w:w="1134" w:type="dxa"/>
            <w:tcBorders>
              <w:top w:val="single" w:sz="4" w:space="0" w:color="auto"/>
              <w:left w:val="nil"/>
              <w:bottom w:val="single" w:sz="4" w:space="0" w:color="auto"/>
              <w:right w:val="nil"/>
            </w:tcBorders>
          </w:tcPr>
          <w:p w14:paraId="5D557C18" w14:textId="77777777" w:rsidR="004E026B" w:rsidRPr="00076D22" w:rsidRDefault="004E026B" w:rsidP="00511760">
            <w:pPr>
              <w:pStyle w:val="TCTableBody"/>
              <w:jc w:val="left"/>
            </w:pPr>
            <w:r w:rsidRPr="00076D22">
              <w:t>Sample type</w:t>
            </w:r>
          </w:p>
        </w:tc>
        <w:tc>
          <w:tcPr>
            <w:tcW w:w="3402" w:type="dxa"/>
            <w:tcBorders>
              <w:top w:val="single" w:sz="4" w:space="0" w:color="auto"/>
              <w:left w:val="nil"/>
              <w:bottom w:val="single" w:sz="4" w:space="0" w:color="auto"/>
              <w:right w:val="nil"/>
            </w:tcBorders>
          </w:tcPr>
          <w:p w14:paraId="33869077" w14:textId="77777777" w:rsidR="004E026B" w:rsidRPr="00076D22" w:rsidRDefault="004E026B" w:rsidP="00511760">
            <w:pPr>
              <w:pStyle w:val="TCTableBody"/>
              <w:jc w:val="left"/>
            </w:pPr>
            <w:r w:rsidRPr="00076D22">
              <w:t>Detail</w:t>
            </w:r>
          </w:p>
        </w:tc>
        <w:tc>
          <w:tcPr>
            <w:tcW w:w="1276" w:type="dxa"/>
            <w:tcBorders>
              <w:top w:val="single" w:sz="4" w:space="0" w:color="auto"/>
              <w:left w:val="nil"/>
              <w:bottom w:val="single" w:sz="4" w:space="0" w:color="auto"/>
              <w:right w:val="nil"/>
            </w:tcBorders>
          </w:tcPr>
          <w:p w14:paraId="4C6106B6" w14:textId="77777777" w:rsidR="004E026B" w:rsidRPr="00076D22" w:rsidRDefault="004E026B" w:rsidP="00511760">
            <w:pPr>
              <w:pStyle w:val="TCTableBody"/>
              <w:jc w:val="left"/>
            </w:pPr>
            <w:r w:rsidRPr="00076D22">
              <w:t>Liquid colour</w:t>
            </w:r>
          </w:p>
        </w:tc>
        <w:tc>
          <w:tcPr>
            <w:tcW w:w="2126" w:type="dxa"/>
            <w:tcBorders>
              <w:top w:val="single" w:sz="4" w:space="0" w:color="auto"/>
              <w:left w:val="nil"/>
              <w:bottom w:val="single" w:sz="4" w:space="0" w:color="auto"/>
              <w:right w:val="nil"/>
            </w:tcBorders>
          </w:tcPr>
          <w:p w14:paraId="414B5A05" w14:textId="77777777" w:rsidR="004E026B" w:rsidRPr="00076D22" w:rsidRDefault="004E026B" w:rsidP="00511760">
            <w:pPr>
              <w:pStyle w:val="TCTableBody"/>
              <w:jc w:val="left"/>
            </w:pPr>
            <w:r w:rsidRPr="00076D22">
              <w:t>LC-MS result</w:t>
            </w:r>
          </w:p>
        </w:tc>
        <w:tc>
          <w:tcPr>
            <w:tcW w:w="1395" w:type="dxa"/>
            <w:tcBorders>
              <w:top w:val="single" w:sz="4" w:space="0" w:color="auto"/>
              <w:left w:val="nil"/>
              <w:bottom w:val="single" w:sz="4" w:space="0" w:color="auto"/>
              <w:right w:val="nil"/>
            </w:tcBorders>
          </w:tcPr>
          <w:p w14:paraId="02C94CDC" w14:textId="77777777" w:rsidR="004E026B" w:rsidRPr="00076D22" w:rsidRDefault="004E026B" w:rsidP="00511760">
            <w:pPr>
              <w:pStyle w:val="TCTableBody"/>
              <w:jc w:val="left"/>
            </w:pPr>
            <w:r w:rsidRPr="00076D22">
              <w:t>Quant (mg / mL)</w:t>
            </w:r>
          </w:p>
        </w:tc>
      </w:tr>
      <w:tr w:rsidR="004E026B" w:rsidRPr="00076D22" w14:paraId="0451B221" w14:textId="77777777" w:rsidTr="00511760">
        <w:tc>
          <w:tcPr>
            <w:tcW w:w="709" w:type="dxa"/>
            <w:tcBorders>
              <w:top w:val="single" w:sz="4" w:space="0" w:color="auto"/>
              <w:left w:val="nil"/>
              <w:bottom w:val="nil"/>
              <w:right w:val="nil"/>
            </w:tcBorders>
          </w:tcPr>
          <w:p w14:paraId="417A9A09" w14:textId="77777777" w:rsidR="004E026B" w:rsidRPr="00076D22" w:rsidRDefault="004E026B" w:rsidP="00511760">
            <w:pPr>
              <w:pStyle w:val="TCTableBody"/>
              <w:jc w:val="left"/>
            </w:pPr>
            <w:r w:rsidRPr="00076D22">
              <w:t>219</w:t>
            </w:r>
          </w:p>
        </w:tc>
        <w:tc>
          <w:tcPr>
            <w:tcW w:w="1134" w:type="dxa"/>
            <w:tcBorders>
              <w:top w:val="single" w:sz="4" w:space="0" w:color="auto"/>
              <w:left w:val="nil"/>
              <w:bottom w:val="nil"/>
              <w:right w:val="nil"/>
            </w:tcBorders>
          </w:tcPr>
          <w:p w14:paraId="17741022" w14:textId="77777777" w:rsidR="004E026B" w:rsidRPr="00076D22" w:rsidRDefault="004E026B" w:rsidP="00511760">
            <w:pPr>
              <w:pStyle w:val="TCTableBody"/>
              <w:jc w:val="left"/>
            </w:pPr>
            <w:r w:rsidRPr="00076D22">
              <w:t>RF</w:t>
            </w:r>
          </w:p>
        </w:tc>
        <w:tc>
          <w:tcPr>
            <w:tcW w:w="3402" w:type="dxa"/>
            <w:tcBorders>
              <w:top w:val="single" w:sz="4" w:space="0" w:color="auto"/>
              <w:left w:val="nil"/>
              <w:bottom w:val="nil"/>
              <w:right w:val="nil"/>
            </w:tcBorders>
          </w:tcPr>
          <w:p w14:paraId="5A9B990E" w14:textId="77777777" w:rsidR="004E026B" w:rsidRPr="00076D22" w:rsidRDefault="004E026B" w:rsidP="00511760">
            <w:pPr>
              <w:pStyle w:val="TCTableBody"/>
              <w:jc w:val="left"/>
            </w:pPr>
            <w:r w:rsidRPr="00076D22">
              <w:t>X-Priv</w:t>
            </w:r>
          </w:p>
        </w:tc>
        <w:tc>
          <w:tcPr>
            <w:tcW w:w="1276" w:type="dxa"/>
            <w:tcBorders>
              <w:top w:val="single" w:sz="4" w:space="0" w:color="auto"/>
              <w:left w:val="nil"/>
              <w:bottom w:val="nil"/>
              <w:right w:val="nil"/>
            </w:tcBorders>
          </w:tcPr>
          <w:p w14:paraId="1E4B8A7A" w14:textId="77777777" w:rsidR="004E026B" w:rsidRPr="00076D22" w:rsidRDefault="004E026B" w:rsidP="00511760">
            <w:pPr>
              <w:pStyle w:val="TCTableBody"/>
              <w:jc w:val="left"/>
            </w:pPr>
            <w:r w:rsidRPr="00076D22">
              <w:t>Yellow</w:t>
            </w:r>
          </w:p>
        </w:tc>
        <w:tc>
          <w:tcPr>
            <w:tcW w:w="2126" w:type="dxa"/>
            <w:tcBorders>
              <w:top w:val="single" w:sz="4" w:space="0" w:color="auto"/>
              <w:left w:val="nil"/>
              <w:bottom w:val="nil"/>
              <w:right w:val="nil"/>
            </w:tcBorders>
          </w:tcPr>
          <w:p w14:paraId="530C1C5F" w14:textId="77777777" w:rsidR="004E026B" w:rsidRPr="00076D22" w:rsidRDefault="004E026B" w:rsidP="00511760">
            <w:pPr>
              <w:pStyle w:val="TCTableBody"/>
              <w:jc w:val="left"/>
            </w:pPr>
            <w:r w:rsidRPr="00076D22">
              <w:t>MDMB-4en-PINACA</w:t>
            </w:r>
          </w:p>
        </w:tc>
        <w:tc>
          <w:tcPr>
            <w:tcW w:w="1395" w:type="dxa"/>
            <w:tcBorders>
              <w:top w:val="single" w:sz="4" w:space="0" w:color="auto"/>
              <w:left w:val="nil"/>
              <w:bottom w:val="nil"/>
              <w:right w:val="nil"/>
            </w:tcBorders>
          </w:tcPr>
          <w:p w14:paraId="12A94F3E" w14:textId="77777777" w:rsidR="004E026B" w:rsidRPr="00076D22" w:rsidRDefault="004E026B" w:rsidP="00511760">
            <w:pPr>
              <w:pStyle w:val="TCTableBody"/>
              <w:jc w:val="left"/>
            </w:pPr>
            <w:r w:rsidRPr="00076D22">
              <w:t>IM</w:t>
            </w:r>
          </w:p>
        </w:tc>
      </w:tr>
      <w:tr w:rsidR="004E026B" w:rsidRPr="00076D22" w14:paraId="09348C65" w14:textId="77777777" w:rsidTr="00511760">
        <w:tc>
          <w:tcPr>
            <w:tcW w:w="709" w:type="dxa"/>
            <w:tcBorders>
              <w:top w:val="nil"/>
              <w:left w:val="nil"/>
              <w:bottom w:val="nil"/>
              <w:right w:val="nil"/>
            </w:tcBorders>
          </w:tcPr>
          <w:p w14:paraId="4D2B3CBB" w14:textId="77777777" w:rsidR="004E026B" w:rsidRPr="00076D22" w:rsidRDefault="004E026B" w:rsidP="00511760">
            <w:pPr>
              <w:pStyle w:val="TCTableBody"/>
              <w:jc w:val="left"/>
            </w:pPr>
            <w:r w:rsidRPr="00076D22">
              <w:t>220</w:t>
            </w:r>
          </w:p>
        </w:tc>
        <w:tc>
          <w:tcPr>
            <w:tcW w:w="1134" w:type="dxa"/>
            <w:tcBorders>
              <w:top w:val="nil"/>
              <w:left w:val="nil"/>
              <w:bottom w:val="nil"/>
              <w:right w:val="nil"/>
            </w:tcBorders>
          </w:tcPr>
          <w:p w14:paraId="0EC5BA3D" w14:textId="77777777" w:rsidR="004E026B" w:rsidRPr="00076D22" w:rsidRDefault="004E026B" w:rsidP="00511760">
            <w:pPr>
              <w:pStyle w:val="TCTableBody"/>
              <w:jc w:val="left"/>
            </w:pPr>
            <w:r w:rsidRPr="00076D22">
              <w:t>UB</w:t>
            </w:r>
          </w:p>
        </w:tc>
        <w:tc>
          <w:tcPr>
            <w:tcW w:w="3402" w:type="dxa"/>
            <w:tcBorders>
              <w:top w:val="nil"/>
              <w:left w:val="nil"/>
              <w:bottom w:val="nil"/>
              <w:right w:val="nil"/>
            </w:tcBorders>
          </w:tcPr>
          <w:p w14:paraId="528663A4"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08A96E3D" w14:textId="77777777" w:rsidR="004E026B" w:rsidRPr="00076D22" w:rsidRDefault="004E026B" w:rsidP="00511760">
            <w:pPr>
              <w:pStyle w:val="TCTableBody"/>
              <w:jc w:val="left"/>
            </w:pPr>
            <w:r w:rsidRPr="00076D22">
              <w:t>Yellow opaque</w:t>
            </w:r>
          </w:p>
        </w:tc>
        <w:tc>
          <w:tcPr>
            <w:tcW w:w="2126" w:type="dxa"/>
            <w:tcBorders>
              <w:top w:val="nil"/>
              <w:left w:val="nil"/>
              <w:bottom w:val="nil"/>
              <w:right w:val="nil"/>
            </w:tcBorders>
          </w:tcPr>
          <w:p w14:paraId="66F6BD99" w14:textId="77777777" w:rsidR="004E026B" w:rsidRPr="00511760" w:rsidRDefault="004E026B" w:rsidP="00511760">
            <w:pPr>
              <w:pStyle w:val="TCTableBody"/>
              <w:jc w:val="left"/>
            </w:pPr>
            <w:r w:rsidRPr="00511760">
              <w:t>MDMB-4en-PINACA</w:t>
            </w:r>
          </w:p>
          <w:p w14:paraId="22D49391" w14:textId="77777777" w:rsidR="004E026B" w:rsidRPr="00511760" w:rsidRDefault="004E026B" w:rsidP="00511760">
            <w:pPr>
              <w:pStyle w:val="TCTableBody"/>
              <w:jc w:val="left"/>
            </w:pPr>
            <w:r w:rsidRPr="00511760">
              <w:t>MDMB-INACA</w:t>
            </w:r>
          </w:p>
        </w:tc>
        <w:tc>
          <w:tcPr>
            <w:tcW w:w="1395" w:type="dxa"/>
            <w:tcBorders>
              <w:top w:val="nil"/>
              <w:left w:val="nil"/>
              <w:bottom w:val="nil"/>
              <w:right w:val="nil"/>
            </w:tcBorders>
          </w:tcPr>
          <w:p w14:paraId="502DD440" w14:textId="77777777" w:rsidR="004E026B" w:rsidRPr="00076D22" w:rsidRDefault="004E026B" w:rsidP="00511760">
            <w:pPr>
              <w:pStyle w:val="TCTableBody"/>
              <w:jc w:val="left"/>
            </w:pPr>
            <w:r w:rsidRPr="00076D22">
              <w:t>0.82</w:t>
            </w:r>
          </w:p>
        </w:tc>
      </w:tr>
      <w:tr w:rsidR="004E026B" w:rsidRPr="00076D22" w14:paraId="11ADFB04" w14:textId="77777777" w:rsidTr="00511760">
        <w:tc>
          <w:tcPr>
            <w:tcW w:w="709" w:type="dxa"/>
            <w:tcBorders>
              <w:top w:val="nil"/>
              <w:left w:val="nil"/>
              <w:bottom w:val="nil"/>
              <w:right w:val="nil"/>
            </w:tcBorders>
          </w:tcPr>
          <w:p w14:paraId="3FFABCCF" w14:textId="77777777" w:rsidR="004E026B" w:rsidRPr="00076D22" w:rsidRDefault="004E026B" w:rsidP="00511760">
            <w:pPr>
              <w:pStyle w:val="TCTableBody"/>
              <w:jc w:val="left"/>
            </w:pPr>
            <w:r w:rsidRPr="00076D22">
              <w:t>221</w:t>
            </w:r>
          </w:p>
        </w:tc>
        <w:tc>
          <w:tcPr>
            <w:tcW w:w="1134" w:type="dxa"/>
            <w:tcBorders>
              <w:top w:val="nil"/>
              <w:left w:val="nil"/>
              <w:bottom w:val="nil"/>
              <w:right w:val="nil"/>
            </w:tcBorders>
          </w:tcPr>
          <w:p w14:paraId="112A1AEF"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1757EC1D"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2309CB3C"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9C68733" w14:textId="77777777" w:rsidR="004E026B" w:rsidRPr="00511760" w:rsidRDefault="004E026B" w:rsidP="00511760">
            <w:pPr>
              <w:pStyle w:val="TCTableBody"/>
              <w:jc w:val="left"/>
            </w:pPr>
            <w:r w:rsidRPr="00511760">
              <w:t>MDMB-4en-PINACA</w:t>
            </w:r>
          </w:p>
          <w:p w14:paraId="603D9787" w14:textId="77777777" w:rsidR="004E026B" w:rsidRPr="00511760" w:rsidRDefault="004E026B" w:rsidP="00511760">
            <w:pPr>
              <w:pStyle w:val="TCTableBody"/>
              <w:jc w:val="left"/>
            </w:pPr>
            <w:r w:rsidRPr="00511760">
              <w:t>MDMB-INACA</w:t>
            </w:r>
          </w:p>
        </w:tc>
        <w:tc>
          <w:tcPr>
            <w:tcW w:w="1395" w:type="dxa"/>
            <w:tcBorders>
              <w:top w:val="nil"/>
              <w:left w:val="nil"/>
              <w:bottom w:val="nil"/>
              <w:right w:val="nil"/>
            </w:tcBorders>
          </w:tcPr>
          <w:p w14:paraId="35EAF461" w14:textId="77777777" w:rsidR="004E026B" w:rsidRPr="00076D22" w:rsidRDefault="004E026B" w:rsidP="00511760">
            <w:pPr>
              <w:pStyle w:val="TCTableBody"/>
              <w:jc w:val="left"/>
            </w:pPr>
            <w:r w:rsidRPr="00076D22">
              <w:t>0.55</w:t>
            </w:r>
          </w:p>
        </w:tc>
      </w:tr>
      <w:tr w:rsidR="004E026B" w:rsidRPr="00076D22" w14:paraId="0A8A2D6E" w14:textId="77777777" w:rsidTr="00511760">
        <w:tc>
          <w:tcPr>
            <w:tcW w:w="709" w:type="dxa"/>
            <w:tcBorders>
              <w:top w:val="nil"/>
              <w:left w:val="nil"/>
              <w:bottom w:val="nil"/>
              <w:right w:val="nil"/>
            </w:tcBorders>
          </w:tcPr>
          <w:p w14:paraId="5A8390C2" w14:textId="77777777" w:rsidR="004E026B" w:rsidRPr="00076D22" w:rsidRDefault="004E026B" w:rsidP="00511760">
            <w:pPr>
              <w:pStyle w:val="TCTableBody"/>
              <w:jc w:val="left"/>
            </w:pPr>
            <w:r w:rsidRPr="00076D22">
              <w:t>222</w:t>
            </w:r>
          </w:p>
        </w:tc>
        <w:tc>
          <w:tcPr>
            <w:tcW w:w="1134" w:type="dxa"/>
            <w:tcBorders>
              <w:top w:val="nil"/>
              <w:left w:val="nil"/>
              <w:bottom w:val="nil"/>
              <w:right w:val="nil"/>
            </w:tcBorders>
          </w:tcPr>
          <w:p w14:paraId="0455472F"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56988E58" w14:textId="77777777" w:rsidR="004E026B" w:rsidRPr="00076D22" w:rsidRDefault="004E026B" w:rsidP="00511760">
            <w:pPr>
              <w:pStyle w:val="TCTableBody"/>
              <w:jc w:val="left"/>
            </w:pPr>
            <w:r w:rsidRPr="00076D22">
              <w:t>Heizen blue</w:t>
            </w:r>
          </w:p>
        </w:tc>
        <w:tc>
          <w:tcPr>
            <w:tcW w:w="1276" w:type="dxa"/>
            <w:tcBorders>
              <w:top w:val="nil"/>
              <w:left w:val="nil"/>
              <w:bottom w:val="nil"/>
              <w:right w:val="nil"/>
            </w:tcBorders>
          </w:tcPr>
          <w:p w14:paraId="3599AF9E"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3F31E9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0E92056" w14:textId="77777777" w:rsidR="004E026B" w:rsidRPr="00076D22" w:rsidRDefault="004E026B" w:rsidP="00511760">
            <w:pPr>
              <w:pStyle w:val="TCTableBody"/>
              <w:jc w:val="left"/>
            </w:pPr>
            <w:r w:rsidRPr="00076D22">
              <w:t>-</w:t>
            </w:r>
          </w:p>
        </w:tc>
      </w:tr>
      <w:tr w:rsidR="004E026B" w:rsidRPr="00076D22" w14:paraId="49D4113A" w14:textId="77777777" w:rsidTr="00511760">
        <w:tc>
          <w:tcPr>
            <w:tcW w:w="709" w:type="dxa"/>
            <w:tcBorders>
              <w:top w:val="nil"/>
              <w:left w:val="nil"/>
              <w:bottom w:val="nil"/>
              <w:right w:val="nil"/>
            </w:tcBorders>
          </w:tcPr>
          <w:p w14:paraId="71FD928D" w14:textId="77777777" w:rsidR="004E026B" w:rsidRPr="00076D22" w:rsidRDefault="004E026B" w:rsidP="00511760">
            <w:pPr>
              <w:pStyle w:val="TCTableBody"/>
              <w:jc w:val="left"/>
            </w:pPr>
            <w:r w:rsidRPr="00076D22">
              <w:t>223</w:t>
            </w:r>
          </w:p>
        </w:tc>
        <w:tc>
          <w:tcPr>
            <w:tcW w:w="1134" w:type="dxa"/>
            <w:tcBorders>
              <w:top w:val="nil"/>
              <w:left w:val="nil"/>
              <w:bottom w:val="nil"/>
              <w:right w:val="nil"/>
            </w:tcBorders>
          </w:tcPr>
          <w:p w14:paraId="27EC1C67"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280A7050" w14:textId="77777777" w:rsidR="004E026B" w:rsidRPr="00076D22" w:rsidRDefault="004E026B" w:rsidP="00511760">
            <w:pPr>
              <w:pStyle w:val="TCTableBody"/>
              <w:jc w:val="left"/>
            </w:pPr>
            <w:r w:rsidRPr="00076D22">
              <w:t>EPIQ</w:t>
            </w:r>
          </w:p>
        </w:tc>
        <w:tc>
          <w:tcPr>
            <w:tcW w:w="1276" w:type="dxa"/>
            <w:tcBorders>
              <w:top w:val="nil"/>
              <w:left w:val="nil"/>
              <w:bottom w:val="nil"/>
              <w:right w:val="nil"/>
            </w:tcBorders>
          </w:tcPr>
          <w:p w14:paraId="33837F2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6B30AE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DB66882" w14:textId="77777777" w:rsidR="004E026B" w:rsidRPr="00076D22" w:rsidRDefault="004E026B" w:rsidP="00511760">
            <w:pPr>
              <w:pStyle w:val="TCTableBody"/>
              <w:jc w:val="left"/>
            </w:pPr>
            <w:r w:rsidRPr="00076D22">
              <w:t>-</w:t>
            </w:r>
          </w:p>
        </w:tc>
      </w:tr>
      <w:tr w:rsidR="004E026B" w:rsidRPr="00076D22" w14:paraId="4B2214F3" w14:textId="77777777" w:rsidTr="00511760">
        <w:tc>
          <w:tcPr>
            <w:tcW w:w="709" w:type="dxa"/>
            <w:tcBorders>
              <w:top w:val="nil"/>
              <w:left w:val="nil"/>
              <w:bottom w:val="nil"/>
              <w:right w:val="nil"/>
            </w:tcBorders>
          </w:tcPr>
          <w:p w14:paraId="67A5BB47" w14:textId="77777777" w:rsidR="004E026B" w:rsidRPr="00076D22" w:rsidRDefault="004E026B" w:rsidP="00511760">
            <w:pPr>
              <w:pStyle w:val="TCTableBody"/>
              <w:jc w:val="left"/>
            </w:pPr>
            <w:r w:rsidRPr="00076D22">
              <w:t>224</w:t>
            </w:r>
          </w:p>
        </w:tc>
        <w:tc>
          <w:tcPr>
            <w:tcW w:w="1134" w:type="dxa"/>
            <w:tcBorders>
              <w:top w:val="nil"/>
              <w:left w:val="nil"/>
              <w:bottom w:val="nil"/>
              <w:right w:val="nil"/>
            </w:tcBorders>
          </w:tcPr>
          <w:p w14:paraId="5C0E917F"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35F094E5" w14:textId="77777777" w:rsidR="004E026B" w:rsidRPr="00076D22" w:rsidRDefault="004E026B" w:rsidP="00511760">
            <w:pPr>
              <w:pStyle w:val="TCTableBody"/>
              <w:jc w:val="left"/>
            </w:pPr>
            <w:r w:rsidRPr="00076D22">
              <w:t>Sense by vapearts</w:t>
            </w:r>
          </w:p>
        </w:tc>
        <w:tc>
          <w:tcPr>
            <w:tcW w:w="1276" w:type="dxa"/>
            <w:tcBorders>
              <w:top w:val="nil"/>
              <w:left w:val="nil"/>
              <w:bottom w:val="nil"/>
              <w:right w:val="nil"/>
            </w:tcBorders>
          </w:tcPr>
          <w:p w14:paraId="698CF446"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5F840E8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82E1680" w14:textId="77777777" w:rsidR="004E026B" w:rsidRPr="00076D22" w:rsidRDefault="004E026B" w:rsidP="00511760">
            <w:pPr>
              <w:pStyle w:val="TCTableBody"/>
              <w:jc w:val="left"/>
            </w:pPr>
            <w:r w:rsidRPr="00076D22">
              <w:t>-</w:t>
            </w:r>
          </w:p>
        </w:tc>
      </w:tr>
      <w:tr w:rsidR="004E026B" w:rsidRPr="00076D22" w14:paraId="4B20438C" w14:textId="77777777" w:rsidTr="00511760">
        <w:tc>
          <w:tcPr>
            <w:tcW w:w="709" w:type="dxa"/>
            <w:tcBorders>
              <w:top w:val="nil"/>
              <w:left w:val="nil"/>
              <w:bottom w:val="nil"/>
              <w:right w:val="nil"/>
            </w:tcBorders>
          </w:tcPr>
          <w:p w14:paraId="758A900E" w14:textId="77777777" w:rsidR="004E026B" w:rsidRPr="00076D22" w:rsidRDefault="004E026B" w:rsidP="00511760">
            <w:pPr>
              <w:pStyle w:val="TCTableBody"/>
              <w:jc w:val="left"/>
            </w:pPr>
            <w:r w:rsidRPr="00076D22">
              <w:t>225</w:t>
            </w:r>
          </w:p>
        </w:tc>
        <w:tc>
          <w:tcPr>
            <w:tcW w:w="1134" w:type="dxa"/>
            <w:tcBorders>
              <w:top w:val="nil"/>
              <w:left w:val="nil"/>
              <w:bottom w:val="nil"/>
              <w:right w:val="nil"/>
            </w:tcBorders>
          </w:tcPr>
          <w:p w14:paraId="5FC56ADC"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33A16AD7" w14:textId="77777777" w:rsidR="004E026B" w:rsidRPr="00076D22" w:rsidRDefault="004E026B" w:rsidP="00511760">
            <w:pPr>
              <w:pStyle w:val="TCTableBody"/>
              <w:jc w:val="left"/>
            </w:pPr>
            <w:r w:rsidRPr="00076D22">
              <w:t>Sense by vapearts</w:t>
            </w:r>
          </w:p>
        </w:tc>
        <w:tc>
          <w:tcPr>
            <w:tcW w:w="1276" w:type="dxa"/>
            <w:tcBorders>
              <w:top w:val="nil"/>
              <w:left w:val="nil"/>
              <w:bottom w:val="nil"/>
              <w:right w:val="nil"/>
            </w:tcBorders>
          </w:tcPr>
          <w:p w14:paraId="528C89AE"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748AAE4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74DB4DD" w14:textId="77777777" w:rsidR="004E026B" w:rsidRPr="00076D22" w:rsidRDefault="004E026B" w:rsidP="00511760">
            <w:pPr>
              <w:pStyle w:val="TCTableBody"/>
              <w:jc w:val="left"/>
            </w:pPr>
            <w:r w:rsidRPr="00076D22">
              <w:t>-</w:t>
            </w:r>
          </w:p>
        </w:tc>
      </w:tr>
      <w:tr w:rsidR="004E026B" w:rsidRPr="00076D22" w14:paraId="03F00D42" w14:textId="77777777" w:rsidTr="00511760">
        <w:tc>
          <w:tcPr>
            <w:tcW w:w="709" w:type="dxa"/>
            <w:tcBorders>
              <w:top w:val="nil"/>
              <w:left w:val="nil"/>
              <w:bottom w:val="nil"/>
              <w:right w:val="nil"/>
            </w:tcBorders>
          </w:tcPr>
          <w:p w14:paraId="2FCC33B8" w14:textId="77777777" w:rsidR="004E026B" w:rsidRPr="00076D22" w:rsidRDefault="004E026B" w:rsidP="00511760">
            <w:pPr>
              <w:pStyle w:val="TCTableBody"/>
              <w:jc w:val="left"/>
            </w:pPr>
            <w:r w:rsidRPr="00076D22">
              <w:t>226</w:t>
            </w:r>
          </w:p>
        </w:tc>
        <w:tc>
          <w:tcPr>
            <w:tcW w:w="1134" w:type="dxa"/>
            <w:tcBorders>
              <w:top w:val="nil"/>
              <w:left w:val="nil"/>
              <w:bottom w:val="nil"/>
              <w:right w:val="nil"/>
            </w:tcBorders>
          </w:tcPr>
          <w:p w14:paraId="47E8D5DC" w14:textId="77777777" w:rsidR="004E026B" w:rsidRPr="00076D22" w:rsidRDefault="004E026B" w:rsidP="00511760">
            <w:pPr>
              <w:pStyle w:val="TCTableBody"/>
              <w:jc w:val="left"/>
            </w:pPr>
            <w:r w:rsidRPr="00076D22">
              <w:t>LB</w:t>
            </w:r>
          </w:p>
        </w:tc>
        <w:tc>
          <w:tcPr>
            <w:tcW w:w="3402" w:type="dxa"/>
            <w:tcBorders>
              <w:top w:val="nil"/>
              <w:left w:val="nil"/>
              <w:bottom w:val="nil"/>
              <w:right w:val="nil"/>
            </w:tcBorders>
          </w:tcPr>
          <w:p w14:paraId="4A6145B8" w14:textId="77777777" w:rsidR="004E026B" w:rsidRPr="00076D22" w:rsidRDefault="004E026B" w:rsidP="00511760">
            <w:pPr>
              <w:pStyle w:val="TCTableBody"/>
              <w:jc w:val="left"/>
            </w:pPr>
            <w:r w:rsidRPr="00076D22">
              <w:t>Vape district, Pineapple mango</w:t>
            </w:r>
          </w:p>
        </w:tc>
        <w:tc>
          <w:tcPr>
            <w:tcW w:w="1276" w:type="dxa"/>
            <w:tcBorders>
              <w:top w:val="nil"/>
              <w:left w:val="nil"/>
              <w:bottom w:val="nil"/>
              <w:right w:val="nil"/>
            </w:tcBorders>
          </w:tcPr>
          <w:p w14:paraId="10BC73CC"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28B3055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6DFD4B5" w14:textId="77777777" w:rsidR="004E026B" w:rsidRPr="00076D22" w:rsidRDefault="004E026B" w:rsidP="00511760">
            <w:pPr>
              <w:pStyle w:val="TCTableBody"/>
              <w:jc w:val="left"/>
            </w:pPr>
            <w:r w:rsidRPr="00076D22">
              <w:t>-</w:t>
            </w:r>
          </w:p>
        </w:tc>
      </w:tr>
      <w:tr w:rsidR="004E026B" w:rsidRPr="00076D22" w14:paraId="27AE0FCE" w14:textId="77777777" w:rsidTr="00511760">
        <w:tc>
          <w:tcPr>
            <w:tcW w:w="709" w:type="dxa"/>
            <w:tcBorders>
              <w:top w:val="nil"/>
              <w:left w:val="nil"/>
              <w:bottom w:val="nil"/>
              <w:right w:val="nil"/>
            </w:tcBorders>
          </w:tcPr>
          <w:p w14:paraId="2B3946DD" w14:textId="77777777" w:rsidR="004E026B" w:rsidRPr="00076D22" w:rsidRDefault="004E026B" w:rsidP="00511760">
            <w:pPr>
              <w:pStyle w:val="TCTableBody"/>
              <w:jc w:val="left"/>
            </w:pPr>
            <w:r w:rsidRPr="00076D22">
              <w:t>227</w:t>
            </w:r>
          </w:p>
        </w:tc>
        <w:tc>
          <w:tcPr>
            <w:tcW w:w="1134" w:type="dxa"/>
            <w:tcBorders>
              <w:top w:val="nil"/>
              <w:left w:val="nil"/>
              <w:bottom w:val="nil"/>
              <w:right w:val="nil"/>
            </w:tcBorders>
          </w:tcPr>
          <w:p w14:paraId="4F60545E"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3D9169F3" w14:textId="77777777" w:rsidR="004E026B" w:rsidRPr="00076D22" w:rsidRDefault="004E026B" w:rsidP="00511760">
            <w:pPr>
              <w:pStyle w:val="TCTableBody"/>
              <w:jc w:val="left"/>
            </w:pPr>
            <w:r w:rsidRPr="00076D22">
              <w:t>Smok</w:t>
            </w:r>
          </w:p>
        </w:tc>
        <w:tc>
          <w:tcPr>
            <w:tcW w:w="1276" w:type="dxa"/>
            <w:tcBorders>
              <w:top w:val="nil"/>
              <w:left w:val="nil"/>
              <w:bottom w:val="nil"/>
              <w:right w:val="nil"/>
            </w:tcBorders>
          </w:tcPr>
          <w:p w14:paraId="0E9A53EA"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5191FA2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8372C5E" w14:textId="77777777" w:rsidR="004E026B" w:rsidRPr="00076D22" w:rsidRDefault="004E026B" w:rsidP="00511760">
            <w:pPr>
              <w:pStyle w:val="TCTableBody"/>
              <w:jc w:val="left"/>
            </w:pPr>
            <w:r w:rsidRPr="00076D22">
              <w:t>-</w:t>
            </w:r>
          </w:p>
        </w:tc>
      </w:tr>
      <w:tr w:rsidR="004E026B" w:rsidRPr="00076D22" w14:paraId="753EF5B2" w14:textId="77777777" w:rsidTr="00511760">
        <w:tc>
          <w:tcPr>
            <w:tcW w:w="709" w:type="dxa"/>
            <w:tcBorders>
              <w:top w:val="nil"/>
              <w:left w:val="nil"/>
              <w:bottom w:val="nil"/>
              <w:right w:val="nil"/>
            </w:tcBorders>
          </w:tcPr>
          <w:p w14:paraId="5BA11CC3" w14:textId="77777777" w:rsidR="004E026B" w:rsidRPr="00076D22" w:rsidRDefault="004E026B" w:rsidP="00511760">
            <w:pPr>
              <w:pStyle w:val="TCTableBody"/>
              <w:jc w:val="left"/>
            </w:pPr>
            <w:r w:rsidRPr="00076D22">
              <w:t>228</w:t>
            </w:r>
          </w:p>
        </w:tc>
        <w:tc>
          <w:tcPr>
            <w:tcW w:w="1134" w:type="dxa"/>
            <w:tcBorders>
              <w:top w:val="nil"/>
              <w:left w:val="nil"/>
              <w:bottom w:val="nil"/>
              <w:right w:val="nil"/>
            </w:tcBorders>
          </w:tcPr>
          <w:p w14:paraId="4ED9574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2F54078"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15B6E5A2" w14:textId="77777777" w:rsidR="004E026B" w:rsidRPr="00076D22" w:rsidRDefault="004E026B" w:rsidP="00511760">
            <w:pPr>
              <w:pStyle w:val="TCTableBody"/>
              <w:jc w:val="left"/>
            </w:pPr>
            <w:r w:rsidRPr="00076D22">
              <w:t>Clear</w:t>
            </w:r>
          </w:p>
        </w:tc>
        <w:tc>
          <w:tcPr>
            <w:tcW w:w="2126" w:type="dxa"/>
            <w:tcBorders>
              <w:top w:val="nil"/>
              <w:left w:val="nil"/>
              <w:bottom w:val="nil"/>
              <w:right w:val="nil"/>
            </w:tcBorders>
          </w:tcPr>
          <w:p w14:paraId="24942783"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2BC84C9" w14:textId="77777777" w:rsidR="004E026B" w:rsidRPr="00076D22" w:rsidRDefault="004E026B" w:rsidP="00511760">
            <w:pPr>
              <w:pStyle w:val="TCTableBody"/>
              <w:jc w:val="left"/>
            </w:pPr>
            <w:r w:rsidRPr="00076D22">
              <w:t>-</w:t>
            </w:r>
          </w:p>
        </w:tc>
      </w:tr>
      <w:tr w:rsidR="004E026B" w:rsidRPr="00076D22" w14:paraId="266B3461" w14:textId="77777777" w:rsidTr="00511760">
        <w:tc>
          <w:tcPr>
            <w:tcW w:w="709" w:type="dxa"/>
            <w:tcBorders>
              <w:top w:val="nil"/>
              <w:left w:val="nil"/>
              <w:bottom w:val="nil"/>
              <w:right w:val="nil"/>
            </w:tcBorders>
          </w:tcPr>
          <w:p w14:paraId="0B64B656" w14:textId="77777777" w:rsidR="004E026B" w:rsidRPr="00076D22" w:rsidRDefault="004E026B" w:rsidP="00511760">
            <w:pPr>
              <w:pStyle w:val="TCTableBody"/>
              <w:jc w:val="left"/>
            </w:pPr>
            <w:r w:rsidRPr="00076D22">
              <w:t>229</w:t>
            </w:r>
          </w:p>
        </w:tc>
        <w:tc>
          <w:tcPr>
            <w:tcW w:w="1134" w:type="dxa"/>
            <w:tcBorders>
              <w:top w:val="nil"/>
              <w:left w:val="nil"/>
              <w:bottom w:val="nil"/>
              <w:right w:val="nil"/>
            </w:tcBorders>
          </w:tcPr>
          <w:p w14:paraId="31B3C0B5"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57F4B3D3"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1A377D9"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5739A3A3" w14:textId="77777777" w:rsidR="004E026B" w:rsidRPr="00076D22" w:rsidRDefault="004E026B" w:rsidP="00511760">
            <w:pPr>
              <w:pStyle w:val="TCTableBody"/>
              <w:jc w:val="left"/>
            </w:pPr>
            <w:r w:rsidRPr="00076D22">
              <w:t>4F-MDMB-BINACA</w:t>
            </w:r>
          </w:p>
        </w:tc>
        <w:tc>
          <w:tcPr>
            <w:tcW w:w="1395" w:type="dxa"/>
            <w:tcBorders>
              <w:top w:val="nil"/>
              <w:left w:val="nil"/>
              <w:bottom w:val="nil"/>
              <w:right w:val="nil"/>
            </w:tcBorders>
          </w:tcPr>
          <w:p w14:paraId="59477BF4" w14:textId="77777777" w:rsidR="004E026B" w:rsidRPr="00076D22" w:rsidRDefault="004E026B" w:rsidP="00511760">
            <w:pPr>
              <w:pStyle w:val="TCTableBody"/>
              <w:jc w:val="left"/>
            </w:pPr>
            <w:r w:rsidRPr="00076D22">
              <w:t>IM</w:t>
            </w:r>
          </w:p>
        </w:tc>
      </w:tr>
      <w:tr w:rsidR="004E026B" w:rsidRPr="00076D22" w14:paraId="5FEED433" w14:textId="77777777" w:rsidTr="00511760">
        <w:tc>
          <w:tcPr>
            <w:tcW w:w="709" w:type="dxa"/>
            <w:tcBorders>
              <w:top w:val="nil"/>
              <w:left w:val="nil"/>
              <w:bottom w:val="nil"/>
              <w:right w:val="nil"/>
            </w:tcBorders>
          </w:tcPr>
          <w:p w14:paraId="79C546ED" w14:textId="77777777" w:rsidR="004E026B" w:rsidRPr="00076D22" w:rsidRDefault="004E026B" w:rsidP="00511760">
            <w:pPr>
              <w:pStyle w:val="TCTableBody"/>
              <w:jc w:val="left"/>
            </w:pPr>
            <w:r w:rsidRPr="00076D22">
              <w:t>230</w:t>
            </w:r>
          </w:p>
        </w:tc>
        <w:tc>
          <w:tcPr>
            <w:tcW w:w="1134" w:type="dxa"/>
            <w:tcBorders>
              <w:top w:val="nil"/>
              <w:left w:val="nil"/>
              <w:bottom w:val="nil"/>
              <w:right w:val="nil"/>
            </w:tcBorders>
          </w:tcPr>
          <w:p w14:paraId="203EDC33"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26924BCC"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55729E96"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293AB34A" w14:textId="77777777" w:rsidR="004E026B" w:rsidRPr="00076D22" w:rsidRDefault="004E026B" w:rsidP="00511760">
            <w:pPr>
              <w:pStyle w:val="TCTableBody"/>
              <w:jc w:val="left"/>
            </w:pPr>
            <w:r w:rsidRPr="00076D22">
              <w:t>MDMB-4en-PINACA</w:t>
            </w:r>
          </w:p>
          <w:p w14:paraId="4BFCECB5" w14:textId="77777777" w:rsidR="004E026B" w:rsidRPr="00076D22" w:rsidRDefault="004E026B" w:rsidP="00511760">
            <w:pPr>
              <w:pStyle w:val="TCTableBody"/>
              <w:jc w:val="left"/>
            </w:pPr>
            <w:r w:rsidRPr="00076D22">
              <w:t>4F-MDMB-BINACA</w:t>
            </w:r>
          </w:p>
        </w:tc>
        <w:tc>
          <w:tcPr>
            <w:tcW w:w="1395" w:type="dxa"/>
            <w:tcBorders>
              <w:top w:val="nil"/>
              <w:left w:val="nil"/>
              <w:bottom w:val="nil"/>
              <w:right w:val="nil"/>
            </w:tcBorders>
          </w:tcPr>
          <w:p w14:paraId="4111B8E4" w14:textId="77777777" w:rsidR="004E026B" w:rsidRPr="00076D22" w:rsidRDefault="004E026B" w:rsidP="00511760">
            <w:pPr>
              <w:pStyle w:val="TCTableBody"/>
              <w:jc w:val="left"/>
            </w:pPr>
            <w:r w:rsidRPr="00076D22">
              <w:t>IM</w:t>
            </w:r>
          </w:p>
        </w:tc>
      </w:tr>
      <w:tr w:rsidR="004E026B" w:rsidRPr="00076D22" w14:paraId="0535B820" w14:textId="77777777" w:rsidTr="00511760">
        <w:tc>
          <w:tcPr>
            <w:tcW w:w="709" w:type="dxa"/>
            <w:tcBorders>
              <w:top w:val="nil"/>
              <w:left w:val="nil"/>
              <w:bottom w:val="nil"/>
              <w:right w:val="nil"/>
            </w:tcBorders>
          </w:tcPr>
          <w:p w14:paraId="684F8C68" w14:textId="77777777" w:rsidR="004E026B" w:rsidRPr="00076D22" w:rsidRDefault="004E026B" w:rsidP="00511760">
            <w:pPr>
              <w:pStyle w:val="TCTableBody"/>
              <w:jc w:val="left"/>
            </w:pPr>
            <w:r w:rsidRPr="00076D22">
              <w:t>231</w:t>
            </w:r>
          </w:p>
        </w:tc>
        <w:tc>
          <w:tcPr>
            <w:tcW w:w="1134" w:type="dxa"/>
            <w:tcBorders>
              <w:top w:val="nil"/>
              <w:left w:val="nil"/>
              <w:bottom w:val="nil"/>
              <w:right w:val="nil"/>
            </w:tcBorders>
          </w:tcPr>
          <w:p w14:paraId="4ECA507D" w14:textId="77777777" w:rsidR="004E026B" w:rsidRPr="00076D22" w:rsidRDefault="004E026B" w:rsidP="00511760">
            <w:pPr>
              <w:pStyle w:val="TCTableBody"/>
              <w:jc w:val="left"/>
            </w:pPr>
            <w:r w:rsidRPr="00076D22">
              <w:t>RF</w:t>
            </w:r>
          </w:p>
        </w:tc>
        <w:tc>
          <w:tcPr>
            <w:tcW w:w="3402" w:type="dxa"/>
            <w:tcBorders>
              <w:top w:val="nil"/>
              <w:left w:val="nil"/>
              <w:bottom w:val="nil"/>
              <w:right w:val="nil"/>
            </w:tcBorders>
          </w:tcPr>
          <w:p w14:paraId="427EBC07"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300329C"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09A24AE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21FB37E" w14:textId="77777777" w:rsidR="004E026B" w:rsidRPr="00076D22" w:rsidRDefault="004E026B" w:rsidP="00511760">
            <w:pPr>
              <w:pStyle w:val="TCTableBody"/>
              <w:jc w:val="left"/>
            </w:pPr>
            <w:r w:rsidRPr="00076D22">
              <w:t>-</w:t>
            </w:r>
          </w:p>
        </w:tc>
      </w:tr>
      <w:tr w:rsidR="004E026B" w:rsidRPr="00076D22" w14:paraId="4BF5DD6B" w14:textId="77777777" w:rsidTr="00511760">
        <w:tc>
          <w:tcPr>
            <w:tcW w:w="709" w:type="dxa"/>
            <w:tcBorders>
              <w:top w:val="nil"/>
              <w:left w:val="nil"/>
              <w:bottom w:val="nil"/>
              <w:right w:val="nil"/>
            </w:tcBorders>
          </w:tcPr>
          <w:p w14:paraId="78E564CF" w14:textId="77777777" w:rsidR="004E026B" w:rsidRPr="00076D22" w:rsidRDefault="004E026B" w:rsidP="00511760">
            <w:pPr>
              <w:pStyle w:val="TCTableBody"/>
              <w:jc w:val="left"/>
            </w:pPr>
            <w:r w:rsidRPr="00076D22">
              <w:t>232</w:t>
            </w:r>
          </w:p>
        </w:tc>
        <w:tc>
          <w:tcPr>
            <w:tcW w:w="1134" w:type="dxa"/>
            <w:tcBorders>
              <w:top w:val="nil"/>
              <w:left w:val="nil"/>
              <w:bottom w:val="nil"/>
              <w:right w:val="nil"/>
            </w:tcBorders>
          </w:tcPr>
          <w:p w14:paraId="13595A7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5EFD45A"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3CB2741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51C3F5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7B6D428" w14:textId="77777777" w:rsidR="004E026B" w:rsidRPr="00076D22" w:rsidRDefault="004E026B" w:rsidP="00511760">
            <w:pPr>
              <w:pStyle w:val="TCTableBody"/>
              <w:jc w:val="left"/>
            </w:pPr>
            <w:r w:rsidRPr="00076D22">
              <w:t>-</w:t>
            </w:r>
          </w:p>
        </w:tc>
      </w:tr>
      <w:tr w:rsidR="004E026B" w:rsidRPr="00076D22" w14:paraId="7578071F" w14:textId="77777777" w:rsidTr="00511760">
        <w:tc>
          <w:tcPr>
            <w:tcW w:w="709" w:type="dxa"/>
            <w:tcBorders>
              <w:top w:val="nil"/>
              <w:left w:val="nil"/>
              <w:bottom w:val="nil"/>
              <w:right w:val="nil"/>
            </w:tcBorders>
          </w:tcPr>
          <w:p w14:paraId="323C3860" w14:textId="77777777" w:rsidR="004E026B" w:rsidRPr="00076D22" w:rsidRDefault="004E026B" w:rsidP="00511760">
            <w:pPr>
              <w:pStyle w:val="TCTableBody"/>
              <w:jc w:val="left"/>
            </w:pPr>
            <w:r w:rsidRPr="00076D22">
              <w:t>233</w:t>
            </w:r>
          </w:p>
        </w:tc>
        <w:tc>
          <w:tcPr>
            <w:tcW w:w="1134" w:type="dxa"/>
            <w:tcBorders>
              <w:top w:val="nil"/>
              <w:left w:val="nil"/>
              <w:bottom w:val="nil"/>
              <w:right w:val="nil"/>
            </w:tcBorders>
          </w:tcPr>
          <w:p w14:paraId="4B4B80E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A9E244C"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FE3386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AF865A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6603FAF" w14:textId="77777777" w:rsidR="004E026B" w:rsidRPr="00076D22" w:rsidRDefault="004E026B" w:rsidP="00511760">
            <w:pPr>
              <w:pStyle w:val="TCTableBody"/>
              <w:jc w:val="left"/>
            </w:pPr>
            <w:r w:rsidRPr="00076D22">
              <w:t>-</w:t>
            </w:r>
          </w:p>
        </w:tc>
      </w:tr>
      <w:tr w:rsidR="004E026B" w:rsidRPr="00076D22" w14:paraId="5BE5BE99" w14:textId="77777777" w:rsidTr="00511760">
        <w:tc>
          <w:tcPr>
            <w:tcW w:w="709" w:type="dxa"/>
            <w:tcBorders>
              <w:top w:val="nil"/>
              <w:left w:val="nil"/>
              <w:bottom w:val="nil"/>
              <w:right w:val="nil"/>
            </w:tcBorders>
          </w:tcPr>
          <w:p w14:paraId="18B61558" w14:textId="77777777" w:rsidR="004E026B" w:rsidRPr="00076D22" w:rsidRDefault="004E026B" w:rsidP="00511760">
            <w:pPr>
              <w:pStyle w:val="TCTableBody"/>
              <w:jc w:val="left"/>
            </w:pPr>
            <w:r w:rsidRPr="00076D22">
              <w:t>234</w:t>
            </w:r>
          </w:p>
        </w:tc>
        <w:tc>
          <w:tcPr>
            <w:tcW w:w="1134" w:type="dxa"/>
            <w:tcBorders>
              <w:top w:val="nil"/>
              <w:left w:val="nil"/>
              <w:bottom w:val="nil"/>
              <w:right w:val="nil"/>
            </w:tcBorders>
          </w:tcPr>
          <w:p w14:paraId="1C5D85C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E298C2"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20B266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0CD857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786728F" w14:textId="77777777" w:rsidR="004E026B" w:rsidRPr="00076D22" w:rsidRDefault="004E026B" w:rsidP="00511760">
            <w:pPr>
              <w:pStyle w:val="TCTableBody"/>
              <w:jc w:val="left"/>
            </w:pPr>
            <w:r w:rsidRPr="00076D22">
              <w:t>-</w:t>
            </w:r>
          </w:p>
        </w:tc>
      </w:tr>
      <w:tr w:rsidR="004E026B" w:rsidRPr="00076D22" w14:paraId="281D9AD4" w14:textId="77777777" w:rsidTr="00511760">
        <w:tc>
          <w:tcPr>
            <w:tcW w:w="709" w:type="dxa"/>
            <w:tcBorders>
              <w:top w:val="nil"/>
              <w:left w:val="nil"/>
              <w:bottom w:val="nil"/>
              <w:right w:val="nil"/>
            </w:tcBorders>
          </w:tcPr>
          <w:p w14:paraId="17CDEDF1" w14:textId="77777777" w:rsidR="004E026B" w:rsidRPr="00076D22" w:rsidRDefault="004E026B" w:rsidP="00511760">
            <w:pPr>
              <w:pStyle w:val="TCTableBody"/>
              <w:jc w:val="left"/>
            </w:pPr>
            <w:r w:rsidRPr="00076D22">
              <w:t>235</w:t>
            </w:r>
          </w:p>
        </w:tc>
        <w:tc>
          <w:tcPr>
            <w:tcW w:w="1134" w:type="dxa"/>
            <w:tcBorders>
              <w:top w:val="nil"/>
              <w:left w:val="nil"/>
              <w:bottom w:val="nil"/>
              <w:right w:val="nil"/>
            </w:tcBorders>
          </w:tcPr>
          <w:p w14:paraId="522E01C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A071738"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D1296B7"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D2C960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283DF62" w14:textId="77777777" w:rsidR="004E026B" w:rsidRPr="00076D22" w:rsidRDefault="004E026B" w:rsidP="00511760">
            <w:pPr>
              <w:pStyle w:val="TCTableBody"/>
              <w:jc w:val="left"/>
            </w:pPr>
            <w:r w:rsidRPr="00076D22">
              <w:t>-</w:t>
            </w:r>
          </w:p>
        </w:tc>
      </w:tr>
      <w:tr w:rsidR="004E026B" w:rsidRPr="00076D22" w14:paraId="5FF542E9" w14:textId="77777777" w:rsidTr="00511760">
        <w:tc>
          <w:tcPr>
            <w:tcW w:w="709" w:type="dxa"/>
            <w:tcBorders>
              <w:top w:val="nil"/>
              <w:left w:val="nil"/>
              <w:bottom w:val="nil"/>
              <w:right w:val="nil"/>
            </w:tcBorders>
          </w:tcPr>
          <w:p w14:paraId="12C983E5" w14:textId="77777777" w:rsidR="004E026B" w:rsidRPr="00076D22" w:rsidRDefault="004E026B" w:rsidP="00511760">
            <w:pPr>
              <w:pStyle w:val="TCTableBody"/>
              <w:jc w:val="left"/>
            </w:pPr>
            <w:r w:rsidRPr="00076D22">
              <w:t>236</w:t>
            </w:r>
          </w:p>
        </w:tc>
        <w:tc>
          <w:tcPr>
            <w:tcW w:w="1134" w:type="dxa"/>
            <w:tcBorders>
              <w:top w:val="nil"/>
              <w:left w:val="nil"/>
              <w:bottom w:val="nil"/>
              <w:right w:val="nil"/>
            </w:tcBorders>
          </w:tcPr>
          <w:p w14:paraId="57D5A99A"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AD868BD"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1B36F4CD"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65A23A8"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B16ACEF" w14:textId="77777777" w:rsidR="004E026B" w:rsidRPr="00076D22" w:rsidRDefault="004E026B" w:rsidP="00511760">
            <w:pPr>
              <w:pStyle w:val="TCTableBody"/>
              <w:jc w:val="left"/>
            </w:pPr>
            <w:r w:rsidRPr="00076D22">
              <w:t>-</w:t>
            </w:r>
          </w:p>
        </w:tc>
      </w:tr>
      <w:tr w:rsidR="004E026B" w:rsidRPr="00076D22" w14:paraId="7913573B" w14:textId="77777777" w:rsidTr="00511760">
        <w:tc>
          <w:tcPr>
            <w:tcW w:w="709" w:type="dxa"/>
            <w:tcBorders>
              <w:top w:val="nil"/>
              <w:left w:val="nil"/>
              <w:bottom w:val="nil"/>
              <w:right w:val="nil"/>
            </w:tcBorders>
          </w:tcPr>
          <w:p w14:paraId="5F14C8AC" w14:textId="77777777" w:rsidR="004E026B" w:rsidRPr="00076D22" w:rsidRDefault="004E026B" w:rsidP="00511760">
            <w:pPr>
              <w:pStyle w:val="TCTableBody"/>
              <w:jc w:val="left"/>
            </w:pPr>
            <w:r w:rsidRPr="00076D22">
              <w:t>237</w:t>
            </w:r>
          </w:p>
        </w:tc>
        <w:tc>
          <w:tcPr>
            <w:tcW w:w="1134" w:type="dxa"/>
            <w:tcBorders>
              <w:top w:val="nil"/>
              <w:left w:val="nil"/>
              <w:bottom w:val="nil"/>
              <w:right w:val="nil"/>
            </w:tcBorders>
          </w:tcPr>
          <w:p w14:paraId="3B635B2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DABE95C"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7246F9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BDA201D"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A0EE928" w14:textId="77777777" w:rsidR="004E026B" w:rsidRPr="00076D22" w:rsidRDefault="004E026B" w:rsidP="00511760">
            <w:pPr>
              <w:pStyle w:val="TCTableBody"/>
              <w:jc w:val="left"/>
            </w:pPr>
            <w:r w:rsidRPr="00076D22">
              <w:t>-</w:t>
            </w:r>
          </w:p>
        </w:tc>
      </w:tr>
      <w:tr w:rsidR="004E026B" w:rsidRPr="00076D22" w14:paraId="46E25FD1" w14:textId="77777777" w:rsidTr="00511760">
        <w:tc>
          <w:tcPr>
            <w:tcW w:w="709" w:type="dxa"/>
            <w:tcBorders>
              <w:top w:val="nil"/>
              <w:left w:val="nil"/>
              <w:bottom w:val="nil"/>
              <w:right w:val="nil"/>
            </w:tcBorders>
          </w:tcPr>
          <w:p w14:paraId="76065902" w14:textId="77777777" w:rsidR="004E026B" w:rsidRPr="00076D22" w:rsidRDefault="004E026B" w:rsidP="00511760">
            <w:pPr>
              <w:pStyle w:val="TCTableBody"/>
              <w:jc w:val="left"/>
            </w:pPr>
            <w:r w:rsidRPr="00076D22">
              <w:t>238</w:t>
            </w:r>
          </w:p>
        </w:tc>
        <w:tc>
          <w:tcPr>
            <w:tcW w:w="1134" w:type="dxa"/>
            <w:tcBorders>
              <w:top w:val="nil"/>
              <w:left w:val="nil"/>
              <w:bottom w:val="nil"/>
              <w:right w:val="nil"/>
            </w:tcBorders>
          </w:tcPr>
          <w:p w14:paraId="6C91953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8154F32"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548BF54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84D5C8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AE3F95D" w14:textId="77777777" w:rsidR="004E026B" w:rsidRPr="00076D22" w:rsidRDefault="004E026B" w:rsidP="00511760">
            <w:pPr>
              <w:pStyle w:val="TCTableBody"/>
              <w:jc w:val="left"/>
            </w:pPr>
            <w:r w:rsidRPr="00076D22">
              <w:t>-</w:t>
            </w:r>
          </w:p>
        </w:tc>
      </w:tr>
      <w:tr w:rsidR="004E026B" w:rsidRPr="00076D22" w14:paraId="535E1C83" w14:textId="77777777" w:rsidTr="00511760">
        <w:tc>
          <w:tcPr>
            <w:tcW w:w="709" w:type="dxa"/>
            <w:tcBorders>
              <w:top w:val="nil"/>
              <w:left w:val="nil"/>
              <w:bottom w:val="nil"/>
              <w:right w:val="nil"/>
            </w:tcBorders>
          </w:tcPr>
          <w:p w14:paraId="7582B8A7" w14:textId="77777777" w:rsidR="004E026B" w:rsidRPr="00076D22" w:rsidRDefault="004E026B" w:rsidP="00511760">
            <w:pPr>
              <w:pStyle w:val="TCTableBody"/>
              <w:jc w:val="left"/>
            </w:pPr>
            <w:r w:rsidRPr="00076D22">
              <w:t>239</w:t>
            </w:r>
          </w:p>
        </w:tc>
        <w:tc>
          <w:tcPr>
            <w:tcW w:w="1134" w:type="dxa"/>
            <w:tcBorders>
              <w:top w:val="nil"/>
              <w:left w:val="nil"/>
              <w:bottom w:val="nil"/>
              <w:right w:val="nil"/>
            </w:tcBorders>
          </w:tcPr>
          <w:p w14:paraId="32F2D5C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901127C"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92EDFF0"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651B93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83AD084" w14:textId="77777777" w:rsidR="004E026B" w:rsidRPr="00076D22" w:rsidRDefault="004E026B" w:rsidP="00511760">
            <w:pPr>
              <w:pStyle w:val="TCTableBody"/>
              <w:jc w:val="left"/>
            </w:pPr>
            <w:r w:rsidRPr="00076D22">
              <w:t>-</w:t>
            </w:r>
          </w:p>
        </w:tc>
      </w:tr>
      <w:tr w:rsidR="004E026B" w:rsidRPr="00076D22" w14:paraId="536A7BC9" w14:textId="77777777" w:rsidTr="00511760">
        <w:tc>
          <w:tcPr>
            <w:tcW w:w="709" w:type="dxa"/>
            <w:tcBorders>
              <w:top w:val="nil"/>
              <w:left w:val="nil"/>
              <w:bottom w:val="nil"/>
              <w:right w:val="nil"/>
            </w:tcBorders>
          </w:tcPr>
          <w:p w14:paraId="5C78AF25" w14:textId="77777777" w:rsidR="004E026B" w:rsidRPr="00076D22" w:rsidRDefault="004E026B" w:rsidP="00511760">
            <w:pPr>
              <w:pStyle w:val="TCTableBody"/>
              <w:jc w:val="left"/>
            </w:pPr>
            <w:r w:rsidRPr="00076D22">
              <w:t>240</w:t>
            </w:r>
          </w:p>
        </w:tc>
        <w:tc>
          <w:tcPr>
            <w:tcW w:w="1134" w:type="dxa"/>
            <w:tcBorders>
              <w:top w:val="nil"/>
              <w:left w:val="nil"/>
              <w:bottom w:val="nil"/>
              <w:right w:val="nil"/>
            </w:tcBorders>
          </w:tcPr>
          <w:p w14:paraId="1CE40B51"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392D2FA"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62B4B5A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9A8E895"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FEF8912" w14:textId="77777777" w:rsidR="004E026B" w:rsidRPr="00076D22" w:rsidRDefault="004E026B" w:rsidP="00511760">
            <w:pPr>
              <w:pStyle w:val="TCTableBody"/>
              <w:jc w:val="left"/>
            </w:pPr>
            <w:r w:rsidRPr="00076D22">
              <w:t>-</w:t>
            </w:r>
          </w:p>
        </w:tc>
      </w:tr>
      <w:tr w:rsidR="004E026B" w:rsidRPr="00076D22" w14:paraId="2A02DBFF" w14:textId="77777777" w:rsidTr="00511760">
        <w:tc>
          <w:tcPr>
            <w:tcW w:w="709" w:type="dxa"/>
            <w:tcBorders>
              <w:top w:val="nil"/>
              <w:left w:val="nil"/>
              <w:bottom w:val="nil"/>
              <w:right w:val="nil"/>
            </w:tcBorders>
          </w:tcPr>
          <w:p w14:paraId="371BBECA" w14:textId="77777777" w:rsidR="004E026B" w:rsidRPr="00076D22" w:rsidRDefault="004E026B" w:rsidP="00511760">
            <w:pPr>
              <w:pStyle w:val="TCTableBody"/>
              <w:jc w:val="left"/>
            </w:pPr>
            <w:r w:rsidRPr="00076D22">
              <w:t>241</w:t>
            </w:r>
          </w:p>
        </w:tc>
        <w:tc>
          <w:tcPr>
            <w:tcW w:w="1134" w:type="dxa"/>
            <w:tcBorders>
              <w:top w:val="nil"/>
              <w:left w:val="nil"/>
              <w:bottom w:val="nil"/>
              <w:right w:val="nil"/>
            </w:tcBorders>
          </w:tcPr>
          <w:p w14:paraId="3E730D0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EC75726"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06740F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34334C3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EFFE50C" w14:textId="77777777" w:rsidR="004E026B" w:rsidRPr="00076D22" w:rsidRDefault="004E026B" w:rsidP="00511760">
            <w:pPr>
              <w:pStyle w:val="TCTableBody"/>
              <w:jc w:val="left"/>
            </w:pPr>
            <w:r w:rsidRPr="00076D22">
              <w:t>-</w:t>
            </w:r>
          </w:p>
        </w:tc>
      </w:tr>
      <w:tr w:rsidR="004E026B" w:rsidRPr="00076D22" w14:paraId="23464210" w14:textId="77777777" w:rsidTr="00511760">
        <w:tc>
          <w:tcPr>
            <w:tcW w:w="709" w:type="dxa"/>
            <w:tcBorders>
              <w:top w:val="nil"/>
              <w:left w:val="nil"/>
              <w:bottom w:val="nil"/>
              <w:right w:val="nil"/>
            </w:tcBorders>
          </w:tcPr>
          <w:p w14:paraId="4ABE88EC" w14:textId="77777777" w:rsidR="004E026B" w:rsidRPr="00076D22" w:rsidRDefault="004E026B" w:rsidP="00511760">
            <w:pPr>
              <w:pStyle w:val="TCTableBody"/>
              <w:jc w:val="left"/>
            </w:pPr>
            <w:r w:rsidRPr="00076D22">
              <w:t>242</w:t>
            </w:r>
          </w:p>
        </w:tc>
        <w:tc>
          <w:tcPr>
            <w:tcW w:w="1134" w:type="dxa"/>
            <w:tcBorders>
              <w:top w:val="nil"/>
              <w:left w:val="nil"/>
              <w:bottom w:val="nil"/>
              <w:right w:val="nil"/>
            </w:tcBorders>
          </w:tcPr>
          <w:p w14:paraId="0A97A3E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6785492"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01515BF4"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9415D4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BA565FC" w14:textId="77777777" w:rsidR="004E026B" w:rsidRPr="00076D22" w:rsidRDefault="004E026B" w:rsidP="00511760">
            <w:pPr>
              <w:pStyle w:val="TCTableBody"/>
              <w:jc w:val="left"/>
            </w:pPr>
            <w:r w:rsidRPr="00076D22">
              <w:t>-</w:t>
            </w:r>
          </w:p>
        </w:tc>
      </w:tr>
      <w:tr w:rsidR="004E026B" w:rsidRPr="00076D22" w14:paraId="45FB4AE7" w14:textId="77777777" w:rsidTr="00511760">
        <w:tc>
          <w:tcPr>
            <w:tcW w:w="709" w:type="dxa"/>
            <w:tcBorders>
              <w:top w:val="nil"/>
              <w:left w:val="nil"/>
              <w:bottom w:val="nil"/>
              <w:right w:val="nil"/>
            </w:tcBorders>
          </w:tcPr>
          <w:p w14:paraId="596122F2" w14:textId="77777777" w:rsidR="004E026B" w:rsidRPr="00076D22" w:rsidRDefault="004E026B" w:rsidP="00511760">
            <w:pPr>
              <w:pStyle w:val="TCTableBody"/>
              <w:jc w:val="left"/>
            </w:pPr>
            <w:r w:rsidRPr="00076D22">
              <w:t>243</w:t>
            </w:r>
          </w:p>
        </w:tc>
        <w:tc>
          <w:tcPr>
            <w:tcW w:w="1134" w:type="dxa"/>
            <w:tcBorders>
              <w:top w:val="nil"/>
              <w:left w:val="nil"/>
              <w:bottom w:val="nil"/>
              <w:right w:val="nil"/>
            </w:tcBorders>
          </w:tcPr>
          <w:p w14:paraId="7E86948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BFCC721"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7B6FE69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EED67F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4BA9BE4" w14:textId="77777777" w:rsidR="004E026B" w:rsidRPr="00076D22" w:rsidRDefault="004E026B" w:rsidP="00511760">
            <w:pPr>
              <w:pStyle w:val="TCTableBody"/>
              <w:jc w:val="left"/>
            </w:pPr>
            <w:r w:rsidRPr="00076D22">
              <w:t>-</w:t>
            </w:r>
          </w:p>
        </w:tc>
      </w:tr>
      <w:tr w:rsidR="004E026B" w:rsidRPr="00076D22" w14:paraId="10B5C76F" w14:textId="77777777" w:rsidTr="00511760">
        <w:tc>
          <w:tcPr>
            <w:tcW w:w="709" w:type="dxa"/>
            <w:tcBorders>
              <w:top w:val="nil"/>
              <w:left w:val="nil"/>
              <w:bottom w:val="nil"/>
              <w:right w:val="nil"/>
            </w:tcBorders>
          </w:tcPr>
          <w:p w14:paraId="547547EC" w14:textId="77777777" w:rsidR="004E026B" w:rsidRPr="00076D22" w:rsidRDefault="004E026B" w:rsidP="00511760">
            <w:pPr>
              <w:pStyle w:val="TCTableBody"/>
              <w:jc w:val="left"/>
            </w:pPr>
            <w:r w:rsidRPr="00076D22">
              <w:t>244</w:t>
            </w:r>
          </w:p>
        </w:tc>
        <w:tc>
          <w:tcPr>
            <w:tcW w:w="1134" w:type="dxa"/>
            <w:tcBorders>
              <w:top w:val="nil"/>
              <w:left w:val="nil"/>
              <w:bottom w:val="nil"/>
              <w:right w:val="nil"/>
            </w:tcBorders>
          </w:tcPr>
          <w:p w14:paraId="325517E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583CE38"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C8AFC22"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AF76A4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0B451E0" w14:textId="77777777" w:rsidR="004E026B" w:rsidRPr="00076D22" w:rsidRDefault="004E026B" w:rsidP="00511760">
            <w:pPr>
              <w:pStyle w:val="TCTableBody"/>
              <w:jc w:val="left"/>
            </w:pPr>
            <w:r w:rsidRPr="00076D22">
              <w:t>-</w:t>
            </w:r>
          </w:p>
        </w:tc>
      </w:tr>
      <w:tr w:rsidR="004E026B" w:rsidRPr="00076D22" w14:paraId="136253F6" w14:textId="77777777" w:rsidTr="00511760">
        <w:tc>
          <w:tcPr>
            <w:tcW w:w="709" w:type="dxa"/>
            <w:tcBorders>
              <w:top w:val="nil"/>
              <w:left w:val="nil"/>
              <w:bottom w:val="nil"/>
              <w:right w:val="nil"/>
            </w:tcBorders>
          </w:tcPr>
          <w:p w14:paraId="28B0A4A0" w14:textId="77777777" w:rsidR="004E026B" w:rsidRPr="00076D22" w:rsidRDefault="004E026B" w:rsidP="00511760">
            <w:pPr>
              <w:pStyle w:val="TCTableBody"/>
              <w:jc w:val="left"/>
            </w:pPr>
            <w:r w:rsidRPr="00076D22">
              <w:t>245</w:t>
            </w:r>
          </w:p>
        </w:tc>
        <w:tc>
          <w:tcPr>
            <w:tcW w:w="1134" w:type="dxa"/>
            <w:tcBorders>
              <w:top w:val="nil"/>
              <w:left w:val="nil"/>
              <w:bottom w:val="nil"/>
              <w:right w:val="nil"/>
            </w:tcBorders>
          </w:tcPr>
          <w:p w14:paraId="1BA8438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1343F42"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6C6B81F1"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364F8E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3ACB32C" w14:textId="77777777" w:rsidR="004E026B" w:rsidRPr="00076D22" w:rsidRDefault="004E026B" w:rsidP="00511760">
            <w:pPr>
              <w:pStyle w:val="TCTableBody"/>
              <w:jc w:val="left"/>
            </w:pPr>
            <w:r w:rsidRPr="00076D22">
              <w:t>-</w:t>
            </w:r>
          </w:p>
        </w:tc>
      </w:tr>
      <w:tr w:rsidR="004E026B" w:rsidRPr="00076D22" w14:paraId="46ACDD8C" w14:textId="77777777" w:rsidTr="00511760">
        <w:tc>
          <w:tcPr>
            <w:tcW w:w="709" w:type="dxa"/>
            <w:tcBorders>
              <w:top w:val="nil"/>
              <w:left w:val="nil"/>
              <w:bottom w:val="nil"/>
              <w:right w:val="nil"/>
            </w:tcBorders>
          </w:tcPr>
          <w:p w14:paraId="3E3BC7F4" w14:textId="77777777" w:rsidR="004E026B" w:rsidRPr="00076D22" w:rsidRDefault="004E026B" w:rsidP="00511760">
            <w:pPr>
              <w:pStyle w:val="TCTableBody"/>
              <w:jc w:val="left"/>
            </w:pPr>
            <w:r w:rsidRPr="00076D22">
              <w:t>246</w:t>
            </w:r>
          </w:p>
        </w:tc>
        <w:tc>
          <w:tcPr>
            <w:tcW w:w="1134" w:type="dxa"/>
            <w:tcBorders>
              <w:top w:val="nil"/>
              <w:left w:val="nil"/>
              <w:bottom w:val="nil"/>
              <w:right w:val="nil"/>
            </w:tcBorders>
          </w:tcPr>
          <w:p w14:paraId="1672AF5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8BD4BF6" w14:textId="77777777" w:rsidR="004E026B" w:rsidRPr="00076D22" w:rsidRDefault="004E026B" w:rsidP="00511760">
            <w:pPr>
              <w:pStyle w:val="TCTableBody"/>
              <w:jc w:val="left"/>
            </w:pPr>
            <w:r w:rsidRPr="00076D22">
              <w:t>Hyati pro</w:t>
            </w:r>
          </w:p>
        </w:tc>
        <w:tc>
          <w:tcPr>
            <w:tcW w:w="1276" w:type="dxa"/>
            <w:tcBorders>
              <w:top w:val="nil"/>
              <w:left w:val="nil"/>
              <w:bottom w:val="nil"/>
              <w:right w:val="nil"/>
            </w:tcBorders>
          </w:tcPr>
          <w:p w14:paraId="2117EE6A"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2E222E6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059F8DB" w14:textId="77777777" w:rsidR="004E026B" w:rsidRPr="00076D22" w:rsidRDefault="004E026B" w:rsidP="00511760">
            <w:pPr>
              <w:pStyle w:val="TCTableBody"/>
              <w:jc w:val="left"/>
            </w:pPr>
            <w:r w:rsidRPr="00076D22">
              <w:t>-</w:t>
            </w:r>
          </w:p>
        </w:tc>
      </w:tr>
      <w:tr w:rsidR="004E026B" w:rsidRPr="00076D22" w14:paraId="64556BF3" w14:textId="77777777" w:rsidTr="00511760">
        <w:tc>
          <w:tcPr>
            <w:tcW w:w="709" w:type="dxa"/>
            <w:tcBorders>
              <w:top w:val="nil"/>
              <w:left w:val="nil"/>
              <w:bottom w:val="nil"/>
              <w:right w:val="nil"/>
            </w:tcBorders>
          </w:tcPr>
          <w:p w14:paraId="70BC2497" w14:textId="77777777" w:rsidR="004E026B" w:rsidRPr="00076D22" w:rsidRDefault="004E026B" w:rsidP="00511760">
            <w:pPr>
              <w:pStyle w:val="TCTableBody"/>
              <w:jc w:val="left"/>
            </w:pPr>
            <w:r w:rsidRPr="00076D22">
              <w:t>247</w:t>
            </w:r>
          </w:p>
        </w:tc>
        <w:tc>
          <w:tcPr>
            <w:tcW w:w="1134" w:type="dxa"/>
            <w:tcBorders>
              <w:top w:val="nil"/>
              <w:left w:val="nil"/>
              <w:bottom w:val="nil"/>
              <w:right w:val="nil"/>
            </w:tcBorders>
          </w:tcPr>
          <w:p w14:paraId="7CD4A1C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4501383"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0F093A9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018AC6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D9BFD68" w14:textId="77777777" w:rsidR="004E026B" w:rsidRPr="00076D22" w:rsidRDefault="004E026B" w:rsidP="00511760">
            <w:pPr>
              <w:pStyle w:val="TCTableBody"/>
              <w:jc w:val="left"/>
            </w:pPr>
            <w:r w:rsidRPr="00076D22">
              <w:t>-</w:t>
            </w:r>
          </w:p>
        </w:tc>
      </w:tr>
      <w:tr w:rsidR="004E026B" w:rsidRPr="00076D22" w14:paraId="55F6D9F7" w14:textId="77777777" w:rsidTr="00511760">
        <w:tc>
          <w:tcPr>
            <w:tcW w:w="709" w:type="dxa"/>
            <w:tcBorders>
              <w:top w:val="nil"/>
              <w:left w:val="nil"/>
              <w:bottom w:val="nil"/>
              <w:right w:val="nil"/>
            </w:tcBorders>
          </w:tcPr>
          <w:p w14:paraId="3C1B3C25" w14:textId="77777777" w:rsidR="004E026B" w:rsidRPr="00076D22" w:rsidRDefault="004E026B" w:rsidP="00511760">
            <w:pPr>
              <w:pStyle w:val="TCTableBody"/>
              <w:jc w:val="left"/>
            </w:pPr>
            <w:r w:rsidRPr="00076D22">
              <w:t>248</w:t>
            </w:r>
          </w:p>
        </w:tc>
        <w:tc>
          <w:tcPr>
            <w:tcW w:w="1134" w:type="dxa"/>
            <w:tcBorders>
              <w:top w:val="nil"/>
              <w:left w:val="nil"/>
              <w:bottom w:val="nil"/>
              <w:right w:val="nil"/>
            </w:tcBorders>
          </w:tcPr>
          <w:p w14:paraId="7BDF1C5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9506CE9" w14:textId="77777777" w:rsidR="004E026B" w:rsidRPr="00076D22" w:rsidRDefault="004E026B" w:rsidP="00511760">
            <w:pPr>
              <w:pStyle w:val="TCTableBody"/>
              <w:jc w:val="left"/>
            </w:pPr>
            <w:r w:rsidRPr="00076D22">
              <w:t>Ene Legend</w:t>
            </w:r>
          </w:p>
        </w:tc>
        <w:tc>
          <w:tcPr>
            <w:tcW w:w="1276" w:type="dxa"/>
            <w:tcBorders>
              <w:top w:val="nil"/>
              <w:left w:val="nil"/>
              <w:bottom w:val="nil"/>
              <w:right w:val="nil"/>
            </w:tcBorders>
          </w:tcPr>
          <w:p w14:paraId="5D6EFEF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638E94F"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05B346B" w14:textId="77777777" w:rsidR="004E026B" w:rsidRPr="00076D22" w:rsidRDefault="004E026B" w:rsidP="00511760">
            <w:pPr>
              <w:pStyle w:val="TCTableBody"/>
              <w:jc w:val="left"/>
            </w:pPr>
            <w:r w:rsidRPr="00076D22">
              <w:t>-</w:t>
            </w:r>
          </w:p>
        </w:tc>
      </w:tr>
      <w:tr w:rsidR="004E026B" w:rsidRPr="00076D22" w14:paraId="540BD72B" w14:textId="77777777" w:rsidTr="00511760">
        <w:tc>
          <w:tcPr>
            <w:tcW w:w="709" w:type="dxa"/>
            <w:tcBorders>
              <w:top w:val="nil"/>
              <w:left w:val="nil"/>
              <w:bottom w:val="nil"/>
              <w:right w:val="nil"/>
            </w:tcBorders>
          </w:tcPr>
          <w:p w14:paraId="7A14C48D" w14:textId="77777777" w:rsidR="004E026B" w:rsidRPr="00076D22" w:rsidRDefault="004E026B" w:rsidP="00511760">
            <w:pPr>
              <w:pStyle w:val="TCTableBody"/>
              <w:jc w:val="left"/>
            </w:pPr>
            <w:r w:rsidRPr="00076D22">
              <w:t>249</w:t>
            </w:r>
          </w:p>
        </w:tc>
        <w:tc>
          <w:tcPr>
            <w:tcW w:w="1134" w:type="dxa"/>
            <w:tcBorders>
              <w:top w:val="nil"/>
              <w:left w:val="nil"/>
              <w:bottom w:val="nil"/>
              <w:right w:val="nil"/>
            </w:tcBorders>
          </w:tcPr>
          <w:p w14:paraId="09C53DA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EDBD16A"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01FDB8DC"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DA9926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D6197DC" w14:textId="77777777" w:rsidR="004E026B" w:rsidRPr="00076D22" w:rsidRDefault="004E026B" w:rsidP="00511760">
            <w:pPr>
              <w:pStyle w:val="TCTableBody"/>
              <w:jc w:val="left"/>
            </w:pPr>
            <w:r w:rsidRPr="00076D22">
              <w:t>-</w:t>
            </w:r>
          </w:p>
        </w:tc>
      </w:tr>
      <w:tr w:rsidR="004E026B" w:rsidRPr="00076D22" w14:paraId="68BEE93C" w14:textId="77777777" w:rsidTr="00511760">
        <w:tc>
          <w:tcPr>
            <w:tcW w:w="709" w:type="dxa"/>
            <w:tcBorders>
              <w:top w:val="nil"/>
              <w:left w:val="nil"/>
              <w:bottom w:val="nil"/>
              <w:right w:val="nil"/>
            </w:tcBorders>
          </w:tcPr>
          <w:p w14:paraId="654A7D63" w14:textId="77777777" w:rsidR="004E026B" w:rsidRPr="00076D22" w:rsidRDefault="004E026B" w:rsidP="00511760">
            <w:pPr>
              <w:pStyle w:val="TCTableBody"/>
              <w:jc w:val="left"/>
            </w:pPr>
            <w:r w:rsidRPr="00076D22">
              <w:lastRenderedPageBreak/>
              <w:t>250</w:t>
            </w:r>
          </w:p>
        </w:tc>
        <w:tc>
          <w:tcPr>
            <w:tcW w:w="1134" w:type="dxa"/>
            <w:tcBorders>
              <w:top w:val="nil"/>
              <w:left w:val="nil"/>
              <w:bottom w:val="nil"/>
              <w:right w:val="nil"/>
            </w:tcBorders>
          </w:tcPr>
          <w:p w14:paraId="75B926F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B18B010"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5D274A06"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74FBDD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931DB82" w14:textId="77777777" w:rsidR="004E026B" w:rsidRPr="00076D22" w:rsidRDefault="004E026B" w:rsidP="00511760">
            <w:pPr>
              <w:pStyle w:val="TCTableBody"/>
              <w:jc w:val="left"/>
            </w:pPr>
            <w:r w:rsidRPr="00076D22">
              <w:t>-</w:t>
            </w:r>
          </w:p>
        </w:tc>
      </w:tr>
      <w:tr w:rsidR="004E026B" w:rsidRPr="00076D22" w14:paraId="63F56C3B" w14:textId="77777777" w:rsidTr="00511760">
        <w:tc>
          <w:tcPr>
            <w:tcW w:w="709" w:type="dxa"/>
            <w:tcBorders>
              <w:top w:val="nil"/>
              <w:left w:val="nil"/>
              <w:bottom w:val="nil"/>
              <w:right w:val="nil"/>
            </w:tcBorders>
          </w:tcPr>
          <w:p w14:paraId="7F0688EC" w14:textId="77777777" w:rsidR="004E026B" w:rsidRPr="00076D22" w:rsidRDefault="004E026B" w:rsidP="00511760">
            <w:pPr>
              <w:pStyle w:val="TCTableBody"/>
              <w:jc w:val="left"/>
            </w:pPr>
            <w:r w:rsidRPr="00076D22">
              <w:t>251</w:t>
            </w:r>
          </w:p>
        </w:tc>
        <w:tc>
          <w:tcPr>
            <w:tcW w:w="1134" w:type="dxa"/>
            <w:tcBorders>
              <w:top w:val="nil"/>
              <w:left w:val="nil"/>
              <w:bottom w:val="nil"/>
              <w:right w:val="nil"/>
            </w:tcBorders>
          </w:tcPr>
          <w:p w14:paraId="38BFB5A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2DA99613" w14:textId="77777777" w:rsidR="004E026B" w:rsidRPr="00076D22" w:rsidRDefault="004E026B" w:rsidP="00511760">
            <w:pPr>
              <w:pStyle w:val="TCTableBody"/>
              <w:jc w:val="left"/>
            </w:pPr>
            <w:r w:rsidRPr="00076D22">
              <w:t>Elux Legend</w:t>
            </w:r>
          </w:p>
        </w:tc>
        <w:tc>
          <w:tcPr>
            <w:tcW w:w="1276" w:type="dxa"/>
            <w:tcBorders>
              <w:top w:val="nil"/>
              <w:left w:val="nil"/>
              <w:bottom w:val="nil"/>
              <w:right w:val="nil"/>
            </w:tcBorders>
          </w:tcPr>
          <w:p w14:paraId="5DEF23C7"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3A3C711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BCA88F8" w14:textId="77777777" w:rsidR="004E026B" w:rsidRPr="00076D22" w:rsidRDefault="004E026B" w:rsidP="00511760">
            <w:pPr>
              <w:pStyle w:val="TCTableBody"/>
              <w:jc w:val="left"/>
            </w:pPr>
            <w:r w:rsidRPr="00076D22">
              <w:t>-</w:t>
            </w:r>
          </w:p>
        </w:tc>
      </w:tr>
      <w:tr w:rsidR="004E026B" w:rsidRPr="00076D22" w14:paraId="34253C72" w14:textId="77777777" w:rsidTr="00511760">
        <w:tc>
          <w:tcPr>
            <w:tcW w:w="709" w:type="dxa"/>
            <w:tcBorders>
              <w:top w:val="nil"/>
              <w:left w:val="nil"/>
              <w:bottom w:val="nil"/>
              <w:right w:val="nil"/>
            </w:tcBorders>
          </w:tcPr>
          <w:p w14:paraId="594600FA" w14:textId="77777777" w:rsidR="004E026B" w:rsidRPr="00076D22" w:rsidRDefault="004E026B" w:rsidP="00511760">
            <w:pPr>
              <w:pStyle w:val="TCTableBody"/>
              <w:jc w:val="left"/>
            </w:pPr>
            <w:r w:rsidRPr="00076D22">
              <w:t>252</w:t>
            </w:r>
          </w:p>
        </w:tc>
        <w:tc>
          <w:tcPr>
            <w:tcW w:w="1134" w:type="dxa"/>
            <w:tcBorders>
              <w:top w:val="nil"/>
              <w:left w:val="nil"/>
              <w:bottom w:val="nil"/>
              <w:right w:val="nil"/>
            </w:tcBorders>
          </w:tcPr>
          <w:p w14:paraId="6DA06616"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D795014"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201F34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FDF70E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49FAC35A" w14:textId="77777777" w:rsidR="004E026B" w:rsidRPr="00076D22" w:rsidRDefault="004E026B" w:rsidP="00511760">
            <w:pPr>
              <w:pStyle w:val="TCTableBody"/>
              <w:jc w:val="left"/>
            </w:pPr>
            <w:r w:rsidRPr="00076D22">
              <w:t>-</w:t>
            </w:r>
          </w:p>
        </w:tc>
      </w:tr>
      <w:tr w:rsidR="004E026B" w:rsidRPr="00076D22" w14:paraId="28B99C58" w14:textId="77777777" w:rsidTr="00511760">
        <w:tc>
          <w:tcPr>
            <w:tcW w:w="709" w:type="dxa"/>
            <w:tcBorders>
              <w:top w:val="nil"/>
              <w:left w:val="nil"/>
              <w:bottom w:val="nil"/>
              <w:right w:val="nil"/>
            </w:tcBorders>
          </w:tcPr>
          <w:p w14:paraId="138CB8B5" w14:textId="77777777" w:rsidR="004E026B" w:rsidRPr="00076D22" w:rsidRDefault="004E026B" w:rsidP="00511760">
            <w:pPr>
              <w:pStyle w:val="TCTableBody"/>
              <w:jc w:val="left"/>
            </w:pPr>
            <w:r w:rsidRPr="00076D22">
              <w:t>253</w:t>
            </w:r>
          </w:p>
        </w:tc>
        <w:tc>
          <w:tcPr>
            <w:tcW w:w="1134" w:type="dxa"/>
            <w:tcBorders>
              <w:top w:val="nil"/>
              <w:left w:val="nil"/>
              <w:bottom w:val="nil"/>
              <w:right w:val="nil"/>
            </w:tcBorders>
          </w:tcPr>
          <w:p w14:paraId="1896C2A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AB77FA0"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1CA804FA"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74D3BB37"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79C2295C" w14:textId="77777777" w:rsidR="004E026B" w:rsidRPr="00076D22" w:rsidRDefault="004E026B" w:rsidP="00511760">
            <w:pPr>
              <w:pStyle w:val="TCTableBody"/>
              <w:jc w:val="left"/>
            </w:pPr>
            <w:r w:rsidRPr="00076D22">
              <w:t>-</w:t>
            </w:r>
          </w:p>
        </w:tc>
      </w:tr>
      <w:tr w:rsidR="004E026B" w:rsidRPr="00076D22" w14:paraId="6B775E0E" w14:textId="77777777" w:rsidTr="00511760">
        <w:tc>
          <w:tcPr>
            <w:tcW w:w="709" w:type="dxa"/>
            <w:tcBorders>
              <w:top w:val="nil"/>
              <w:left w:val="nil"/>
              <w:bottom w:val="nil"/>
              <w:right w:val="nil"/>
            </w:tcBorders>
          </w:tcPr>
          <w:p w14:paraId="73AFA16D" w14:textId="77777777" w:rsidR="004E026B" w:rsidRPr="00076D22" w:rsidRDefault="004E026B" w:rsidP="00511760">
            <w:pPr>
              <w:pStyle w:val="TCTableBody"/>
              <w:jc w:val="left"/>
            </w:pPr>
            <w:r w:rsidRPr="00076D22">
              <w:t>254</w:t>
            </w:r>
          </w:p>
        </w:tc>
        <w:tc>
          <w:tcPr>
            <w:tcW w:w="1134" w:type="dxa"/>
            <w:tcBorders>
              <w:top w:val="nil"/>
              <w:left w:val="nil"/>
              <w:bottom w:val="nil"/>
              <w:right w:val="nil"/>
            </w:tcBorders>
          </w:tcPr>
          <w:p w14:paraId="33D0BB0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9A49D4A" w14:textId="77777777" w:rsidR="004E026B" w:rsidRPr="00076D22" w:rsidRDefault="004E026B" w:rsidP="00511760">
            <w:pPr>
              <w:pStyle w:val="TCTableBody"/>
              <w:jc w:val="left"/>
            </w:pPr>
            <w:r w:rsidRPr="00076D22">
              <w:t>Crystal prime</w:t>
            </w:r>
          </w:p>
        </w:tc>
        <w:tc>
          <w:tcPr>
            <w:tcW w:w="1276" w:type="dxa"/>
            <w:tcBorders>
              <w:top w:val="nil"/>
              <w:left w:val="nil"/>
              <w:bottom w:val="nil"/>
              <w:right w:val="nil"/>
            </w:tcBorders>
          </w:tcPr>
          <w:p w14:paraId="6B33093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1FF6051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3C2ED392" w14:textId="77777777" w:rsidR="004E026B" w:rsidRPr="00076D22" w:rsidRDefault="004E026B" w:rsidP="00511760">
            <w:pPr>
              <w:pStyle w:val="TCTableBody"/>
              <w:jc w:val="left"/>
            </w:pPr>
            <w:r w:rsidRPr="00076D22">
              <w:t>-</w:t>
            </w:r>
          </w:p>
        </w:tc>
      </w:tr>
      <w:tr w:rsidR="004E026B" w:rsidRPr="00076D22" w14:paraId="4FB673B1" w14:textId="77777777" w:rsidTr="00511760">
        <w:tc>
          <w:tcPr>
            <w:tcW w:w="709" w:type="dxa"/>
            <w:tcBorders>
              <w:top w:val="nil"/>
              <w:left w:val="nil"/>
              <w:bottom w:val="nil"/>
              <w:right w:val="nil"/>
            </w:tcBorders>
          </w:tcPr>
          <w:p w14:paraId="5D602D01" w14:textId="77777777" w:rsidR="004E026B" w:rsidRPr="00076D22" w:rsidRDefault="004E026B" w:rsidP="00511760">
            <w:pPr>
              <w:pStyle w:val="TCTableBody"/>
              <w:jc w:val="left"/>
            </w:pPr>
            <w:r w:rsidRPr="00076D22">
              <w:t>255</w:t>
            </w:r>
          </w:p>
        </w:tc>
        <w:tc>
          <w:tcPr>
            <w:tcW w:w="1134" w:type="dxa"/>
            <w:tcBorders>
              <w:top w:val="nil"/>
              <w:left w:val="nil"/>
              <w:bottom w:val="nil"/>
              <w:right w:val="nil"/>
            </w:tcBorders>
          </w:tcPr>
          <w:p w14:paraId="4DAB6B2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43BD286"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46084076"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459DCA48"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5165F6B6" w14:textId="77777777" w:rsidR="004E026B" w:rsidRPr="00076D22" w:rsidRDefault="004E026B" w:rsidP="00511760">
            <w:pPr>
              <w:pStyle w:val="TCTableBody"/>
              <w:jc w:val="left"/>
            </w:pPr>
            <w:r w:rsidRPr="00076D22">
              <w:t>-</w:t>
            </w:r>
          </w:p>
        </w:tc>
      </w:tr>
      <w:tr w:rsidR="004E026B" w:rsidRPr="00076D22" w14:paraId="430B7A35" w14:textId="77777777" w:rsidTr="00511760">
        <w:tc>
          <w:tcPr>
            <w:tcW w:w="709" w:type="dxa"/>
            <w:tcBorders>
              <w:top w:val="nil"/>
              <w:left w:val="nil"/>
              <w:bottom w:val="nil"/>
              <w:right w:val="nil"/>
            </w:tcBorders>
          </w:tcPr>
          <w:p w14:paraId="25812365" w14:textId="77777777" w:rsidR="004E026B" w:rsidRPr="00076D22" w:rsidRDefault="004E026B" w:rsidP="00511760">
            <w:pPr>
              <w:pStyle w:val="TCTableBody"/>
              <w:jc w:val="left"/>
            </w:pPr>
            <w:r w:rsidRPr="00076D22">
              <w:t>256</w:t>
            </w:r>
          </w:p>
        </w:tc>
        <w:tc>
          <w:tcPr>
            <w:tcW w:w="1134" w:type="dxa"/>
            <w:tcBorders>
              <w:top w:val="nil"/>
              <w:left w:val="nil"/>
              <w:bottom w:val="nil"/>
              <w:right w:val="nil"/>
            </w:tcBorders>
          </w:tcPr>
          <w:p w14:paraId="6637A837"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03D2D9C" w14:textId="77777777" w:rsidR="004E026B" w:rsidRPr="00076D22" w:rsidRDefault="004E026B" w:rsidP="00511760">
            <w:pPr>
              <w:pStyle w:val="TCTableBody"/>
              <w:jc w:val="left"/>
            </w:pPr>
            <w:r w:rsidRPr="00076D22">
              <w:t>Randm Tornado</w:t>
            </w:r>
          </w:p>
        </w:tc>
        <w:tc>
          <w:tcPr>
            <w:tcW w:w="1276" w:type="dxa"/>
            <w:tcBorders>
              <w:top w:val="nil"/>
              <w:left w:val="nil"/>
              <w:bottom w:val="nil"/>
              <w:right w:val="nil"/>
            </w:tcBorders>
          </w:tcPr>
          <w:p w14:paraId="460B752A"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409AAEA4" w14:textId="77777777" w:rsidR="004E026B" w:rsidRPr="00076D22" w:rsidRDefault="004E026B" w:rsidP="00511760">
            <w:pPr>
              <w:pStyle w:val="TCTableBody"/>
              <w:jc w:val="left"/>
            </w:pPr>
            <w:r w:rsidRPr="00076D22">
              <w:t>MDMB-4en-PINACA</w:t>
            </w:r>
          </w:p>
        </w:tc>
        <w:tc>
          <w:tcPr>
            <w:tcW w:w="1395" w:type="dxa"/>
            <w:tcBorders>
              <w:top w:val="nil"/>
              <w:left w:val="nil"/>
              <w:bottom w:val="nil"/>
              <w:right w:val="nil"/>
            </w:tcBorders>
          </w:tcPr>
          <w:p w14:paraId="092A9E67" w14:textId="77777777" w:rsidR="004E026B" w:rsidRPr="00076D22" w:rsidRDefault="004E026B" w:rsidP="00511760">
            <w:pPr>
              <w:pStyle w:val="TCTableBody"/>
              <w:jc w:val="left"/>
            </w:pPr>
            <w:r w:rsidRPr="00511760">
              <w:t>0.05</w:t>
            </w:r>
          </w:p>
        </w:tc>
      </w:tr>
      <w:tr w:rsidR="004E026B" w:rsidRPr="00076D22" w14:paraId="10A66E02" w14:textId="77777777" w:rsidTr="00511760">
        <w:tc>
          <w:tcPr>
            <w:tcW w:w="709" w:type="dxa"/>
            <w:tcBorders>
              <w:top w:val="nil"/>
              <w:left w:val="nil"/>
              <w:bottom w:val="nil"/>
              <w:right w:val="nil"/>
            </w:tcBorders>
          </w:tcPr>
          <w:p w14:paraId="2A5C2436" w14:textId="77777777" w:rsidR="004E026B" w:rsidRPr="00076D22" w:rsidRDefault="004E026B" w:rsidP="00511760">
            <w:pPr>
              <w:pStyle w:val="TCTableBody"/>
              <w:jc w:val="left"/>
            </w:pPr>
            <w:r w:rsidRPr="00076D22">
              <w:t>257</w:t>
            </w:r>
          </w:p>
        </w:tc>
        <w:tc>
          <w:tcPr>
            <w:tcW w:w="1134" w:type="dxa"/>
            <w:tcBorders>
              <w:top w:val="nil"/>
              <w:left w:val="nil"/>
              <w:bottom w:val="nil"/>
              <w:right w:val="nil"/>
            </w:tcBorders>
          </w:tcPr>
          <w:p w14:paraId="2BE6071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2AB6855"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74CE5054"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29ECA35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7643587B" w14:textId="77777777" w:rsidR="004E026B" w:rsidRPr="00076D22" w:rsidRDefault="004E026B" w:rsidP="00511760">
            <w:pPr>
              <w:pStyle w:val="TCTableBody"/>
              <w:jc w:val="left"/>
            </w:pPr>
            <w:r w:rsidRPr="00076D22">
              <w:t>-</w:t>
            </w:r>
          </w:p>
        </w:tc>
      </w:tr>
      <w:tr w:rsidR="004E026B" w:rsidRPr="00076D22" w14:paraId="2ED1572F" w14:textId="77777777" w:rsidTr="00511760">
        <w:tc>
          <w:tcPr>
            <w:tcW w:w="709" w:type="dxa"/>
            <w:tcBorders>
              <w:top w:val="nil"/>
              <w:left w:val="nil"/>
              <w:bottom w:val="nil"/>
              <w:right w:val="nil"/>
            </w:tcBorders>
          </w:tcPr>
          <w:p w14:paraId="5BD6F800" w14:textId="77777777" w:rsidR="004E026B" w:rsidRPr="00076D22" w:rsidRDefault="004E026B" w:rsidP="00511760">
            <w:pPr>
              <w:pStyle w:val="TCTableBody"/>
              <w:jc w:val="left"/>
            </w:pPr>
            <w:r w:rsidRPr="00076D22">
              <w:t>258</w:t>
            </w:r>
          </w:p>
        </w:tc>
        <w:tc>
          <w:tcPr>
            <w:tcW w:w="1134" w:type="dxa"/>
            <w:tcBorders>
              <w:top w:val="nil"/>
              <w:left w:val="nil"/>
              <w:bottom w:val="nil"/>
              <w:right w:val="nil"/>
            </w:tcBorders>
          </w:tcPr>
          <w:p w14:paraId="60F4F77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C62D14"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3DBC2F7C"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77766C0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51A58E7" w14:textId="77777777" w:rsidR="004E026B" w:rsidRPr="00076D22" w:rsidRDefault="004E026B" w:rsidP="00511760">
            <w:pPr>
              <w:pStyle w:val="TCTableBody"/>
              <w:jc w:val="left"/>
            </w:pPr>
            <w:r w:rsidRPr="00076D22">
              <w:t>-</w:t>
            </w:r>
          </w:p>
        </w:tc>
      </w:tr>
      <w:tr w:rsidR="004E026B" w:rsidRPr="00076D22" w14:paraId="1985A79F" w14:textId="77777777" w:rsidTr="00511760">
        <w:tc>
          <w:tcPr>
            <w:tcW w:w="709" w:type="dxa"/>
            <w:tcBorders>
              <w:top w:val="nil"/>
              <w:left w:val="nil"/>
              <w:bottom w:val="nil"/>
              <w:right w:val="nil"/>
            </w:tcBorders>
          </w:tcPr>
          <w:p w14:paraId="300A6192" w14:textId="77777777" w:rsidR="004E026B" w:rsidRPr="00076D22" w:rsidRDefault="004E026B" w:rsidP="00511760">
            <w:pPr>
              <w:pStyle w:val="TCTableBody"/>
              <w:jc w:val="left"/>
            </w:pPr>
            <w:r w:rsidRPr="00076D22">
              <w:t>259</w:t>
            </w:r>
          </w:p>
        </w:tc>
        <w:tc>
          <w:tcPr>
            <w:tcW w:w="1134" w:type="dxa"/>
            <w:tcBorders>
              <w:top w:val="nil"/>
              <w:left w:val="nil"/>
              <w:bottom w:val="nil"/>
              <w:right w:val="nil"/>
            </w:tcBorders>
          </w:tcPr>
          <w:p w14:paraId="194DDA0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AB337E1"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2873A90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8292A4A"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E485F87" w14:textId="77777777" w:rsidR="004E026B" w:rsidRPr="00076D22" w:rsidRDefault="004E026B" w:rsidP="00511760">
            <w:pPr>
              <w:pStyle w:val="TCTableBody"/>
              <w:jc w:val="left"/>
            </w:pPr>
            <w:r w:rsidRPr="00076D22">
              <w:t>-</w:t>
            </w:r>
          </w:p>
        </w:tc>
      </w:tr>
      <w:tr w:rsidR="004E026B" w:rsidRPr="00076D22" w14:paraId="61A03ACB" w14:textId="77777777" w:rsidTr="00511760">
        <w:tc>
          <w:tcPr>
            <w:tcW w:w="709" w:type="dxa"/>
            <w:tcBorders>
              <w:top w:val="nil"/>
              <w:left w:val="nil"/>
              <w:bottom w:val="nil"/>
              <w:right w:val="nil"/>
            </w:tcBorders>
          </w:tcPr>
          <w:p w14:paraId="377C2F9E" w14:textId="77777777" w:rsidR="004E026B" w:rsidRPr="00076D22" w:rsidRDefault="004E026B" w:rsidP="00511760">
            <w:pPr>
              <w:pStyle w:val="TCTableBody"/>
              <w:jc w:val="left"/>
            </w:pPr>
            <w:r w:rsidRPr="00076D22">
              <w:t>260</w:t>
            </w:r>
          </w:p>
        </w:tc>
        <w:tc>
          <w:tcPr>
            <w:tcW w:w="1134" w:type="dxa"/>
            <w:tcBorders>
              <w:top w:val="nil"/>
              <w:left w:val="nil"/>
              <w:bottom w:val="nil"/>
              <w:right w:val="nil"/>
            </w:tcBorders>
          </w:tcPr>
          <w:p w14:paraId="323B845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0518D99"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43B1E7B2"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1B126B96"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CB61DC1" w14:textId="77777777" w:rsidR="004E026B" w:rsidRPr="00076D22" w:rsidRDefault="004E026B" w:rsidP="00511760">
            <w:pPr>
              <w:pStyle w:val="TCTableBody"/>
              <w:jc w:val="left"/>
            </w:pPr>
            <w:r w:rsidRPr="00076D22">
              <w:t>-</w:t>
            </w:r>
          </w:p>
        </w:tc>
      </w:tr>
      <w:tr w:rsidR="004E026B" w:rsidRPr="00076D22" w14:paraId="02FB3F1D" w14:textId="77777777" w:rsidTr="00511760">
        <w:tc>
          <w:tcPr>
            <w:tcW w:w="709" w:type="dxa"/>
            <w:tcBorders>
              <w:top w:val="nil"/>
              <w:left w:val="nil"/>
              <w:bottom w:val="nil"/>
              <w:right w:val="nil"/>
            </w:tcBorders>
          </w:tcPr>
          <w:p w14:paraId="5AFC7B1A" w14:textId="77777777" w:rsidR="004E026B" w:rsidRPr="00076D22" w:rsidRDefault="004E026B" w:rsidP="00511760">
            <w:pPr>
              <w:pStyle w:val="TCTableBody"/>
              <w:jc w:val="left"/>
            </w:pPr>
            <w:r w:rsidRPr="00076D22">
              <w:t>261</w:t>
            </w:r>
          </w:p>
        </w:tc>
        <w:tc>
          <w:tcPr>
            <w:tcW w:w="1134" w:type="dxa"/>
            <w:tcBorders>
              <w:top w:val="nil"/>
              <w:left w:val="nil"/>
              <w:bottom w:val="nil"/>
              <w:right w:val="nil"/>
            </w:tcBorders>
          </w:tcPr>
          <w:p w14:paraId="230B69DE"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7E91FD3" w14:textId="77777777" w:rsidR="004E026B" w:rsidRPr="00076D22" w:rsidRDefault="004E026B" w:rsidP="00511760">
            <w:pPr>
              <w:pStyle w:val="TCTableBody"/>
              <w:jc w:val="left"/>
            </w:pPr>
            <w:r w:rsidRPr="00076D22">
              <w:t>Elfbar</w:t>
            </w:r>
          </w:p>
        </w:tc>
        <w:tc>
          <w:tcPr>
            <w:tcW w:w="1276" w:type="dxa"/>
            <w:tcBorders>
              <w:top w:val="nil"/>
              <w:left w:val="nil"/>
              <w:bottom w:val="nil"/>
              <w:right w:val="nil"/>
            </w:tcBorders>
          </w:tcPr>
          <w:p w14:paraId="1576A1A5"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0323EF1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14971487" w14:textId="77777777" w:rsidR="004E026B" w:rsidRPr="00076D22" w:rsidRDefault="004E026B" w:rsidP="00511760">
            <w:pPr>
              <w:pStyle w:val="TCTableBody"/>
              <w:jc w:val="left"/>
            </w:pPr>
            <w:r w:rsidRPr="00076D22">
              <w:t>-</w:t>
            </w:r>
          </w:p>
        </w:tc>
      </w:tr>
      <w:tr w:rsidR="004E026B" w:rsidRPr="00076D22" w14:paraId="5EE1191E" w14:textId="77777777" w:rsidTr="00511760">
        <w:tc>
          <w:tcPr>
            <w:tcW w:w="709" w:type="dxa"/>
            <w:tcBorders>
              <w:top w:val="nil"/>
              <w:left w:val="nil"/>
              <w:bottom w:val="nil"/>
              <w:right w:val="nil"/>
            </w:tcBorders>
          </w:tcPr>
          <w:p w14:paraId="7BB0EB43" w14:textId="77777777" w:rsidR="004E026B" w:rsidRPr="00076D22" w:rsidRDefault="004E026B" w:rsidP="00511760">
            <w:pPr>
              <w:pStyle w:val="TCTableBody"/>
              <w:jc w:val="left"/>
            </w:pPr>
            <w:r w:rsidRPr="00076D22">
              <w:t>262</w:t>
            </w:r>
          </w:p>
        </w:tc>
        <w:tc>
          <w:tcPr>
            <w:tcW w:w="1134" w:type="dxa"/>
            <w:tcBorders>
              <w:top w:val="nil"/>
              <w:left w:val="nil"/>
              <w:bottom w:val="nil"/>
              <w:right w:val="nil"/>
            </w:tcBorders>
          </w:tcPr>
          <w:p w14:paraId="4D3E5E3B"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CB1D5C6"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7D62ECAF"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571EFB2C"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A969BBA" w14:textId="77777777" w:rsidR="004E026B" w:rsidRPr="00076D22" w:rsidRDefault="004E026B" w:rsidP="00511760">
            <w:pPr>
              <w:pStyle w:val="TCTableBody"/>
              <w:jc w:val="left"/>
            </w:pPr>
            <w:r w:rsidRPr="00076D22">
              <w:t>-</w:t>
            </w:r>
          </w:p>
        </w:tc>
      </w:tr>
      <w:tr w:rsidR="004E026B" w:rsidRPr="00076D22" w14:paraId="7C25F541" w14:textId="77777777" w:rsidTr="00511760">
        <w:tc>
          <w:tcPr>
            <w:tcW w:w="709" w:type="dxa"/>
            <w:tcBorders>
              <w:top w:val="nil"/>
              <w:left w:val="nil"/>
              <w:bottom w:val="nil"/>
              <w:right w:val="nil"/>
            </w:tcBorders>
          </w:tcPr>
          <w:p w14:paraId="7C8D78F9" w14:textId="77777777" w:rsidR="004E026B" w:rsidRPr="00076D22" w:rsidRDefault="004E026B" w:rsidP="00511760">
            <w:pPr>
              <w:pStyle w:val="TCTableBody"/>
              <w:jc w:val="left"/>
            </w:pPr>
            <w:r w:rsidRPr="00076D22">
              <w:t>263</w:t>
            </w:r>
          </w:p>
        </w:tc>
        <w:tc>
          <w:tcPr>
            <w:tcW w:w="1134" w:type="dxa"/>
            <w:tcBorders>
              <w:top w:val="nil"/>
              <w:left w:val="nil"/>
              <w:bottom w:val="nil"/>
              <w:right w:val="nil"/>
            </w:tcBorders>
          </w:tcPr>
          <w:p w14:paraId="5A66E9E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39294ADE"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002A06B6"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750225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08428CF3" w14:textId="77777777" w:rsidR="004E026B" w:rsidRPr="00076D22" w:rsidRDefault="004E026B" w:rsidP="00511760">
            <w:pPr>
              <w:pStyle w:val="TCTableBody"/>
              <w:jc w:val="left"/>
            </w:pPr>
            <w:r w:rsidRPr="00076D22">
              <w:t>-</w:t>
            </w:r>
          </w:p>
        </w:tc>
      </w:tr>
      <w:tr w:rsidR="004E026B" w:rsidRPr="00076D22" w14:paraId="03C037AB" w14:textId="77777777" w:rsidTr="00511760">
        <w:tc>
          <w:tcPr>
            <w:tcW w:w="709" w:type="dxa"/>
            <w:tcBorders>
              <w:top w:val="nil"/>
              <w:left w:val="nil"/>
              <w:bottom w:val="nil"/>
              <w:right w:val="nil"/>
            </w:tcBorders>
          </w:tcPr>
          <w:p w14:paraId="573EBA8B" w14:textId="77777777" w:rsidR="004E026B" w:rsidRPr="00076D22" w:rsidRDefault="004E026B" w:rsidP="00511760">
            <w:pPr>
              <w:pStyle w:val="TCTableBody"/>
              <w:jc w:val="left"/>
            </w:pPr>
            <w:r w:rsidRPr="00076D22">
              <w:t>264</w:t>
            </w:r>
          </w:p>
        </w:tc>
        <w:tc>
          <w:tcPr>
            <w:tcW w:w="1134" w:type="dxa"/>
            <w:tcBorders>
              <w:top w:val="nil"/>
              <w:left w:val="nil"/>
              <w:bottom w:val="nil"/>
              <w:right w:val="nil"/>
            </w:tcBorders>
          </w:tcPr>
          <w:p w14:paraId="1C87511F"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0E3FD7F3" w14:textId="77777777" w:rsidR="004E026B" w:rsidRPr="00076D22" w:rsidRDefault="004E026B" w:rsidP="00511760">
            <w:pPr>
              <w:pStyle w:val="TCTableBody"/>
              <w:jc w:val="left"/>
            </w:pPr>
            <w:r w:rsidRPr="00076D22">
              <w:t>Crystal bar</w:t>
            </w:r>
          </w:p>
        </w:tc>
        <w:tc>
          <w:tcPr>
            <w:tcW w:w="1276" w:type="dxa"/>
            <w:tcBorders>
              <w:top w:val="nil"/>
              <w:left w:val="nil"/>
              <w:bottom w:val="nil"/>
              <w:right w:val="nil"/>
            </w:tcBorders>
          </w:tcPr>
          <w:p w14:paraId="424C35E8"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00BCDAB4"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81EE190" w14:textId="77777777" w:rsidR="004E026B" w:rsidRPr="00076D22" w:rsidRDefault="004E026B" w:rsidP="00511760">
            <w:pPr>
              <w:pStyle w:val="TCTableBody"/>
              <w:jc w:val="left"/>
            </w:pPr>
            <w:r w:rsidRPr="00076D22">
              <w:t>-</w:t>
            </w:r>
          </w:p>
        </w:tc>
      </w:tr>
      <w:tr w:rsidR="004E026B" w:rsidRPr="00076D22" w14:paraId="4322F39F" w14:textId="77777777" w:rsidTr="00511760">
        <w:tc>
          <w:tcPr>
            <w:tcW w:w="709" w:type="dxa"/>
            <w:tcBorders>
              <w:top w:val="nil"/>
              <w:left w:val="nil"/>
              <w:bottom w:val="nil"/>
              <w:right w:val="nil"/>
            </w:tcBorders>
          </w:tcPr>
          <w:p w14:paraId="00245EB6" w14:textId="77777777" w:rsidR="004E026B" w:rsidRPr="00076D22" w:rsidRDefault="004E026B" w:rsidP="00511760">
            <w:pPr>
              <w:pStyle w:val="TCTableBody"/>
              <w:jc w:val="left"/>
            </w:pPr>
            <w:r w:rsidRPr="00076D22">
              <w:t>265</w:t>
            </w:r>
          </w:p>
        </w:tc>
        <w:tc>
          <w:tcPr>
            <w:tcW w:w="1134" w:type="dxa"/>
            <w:tcBorders>
              <w:top w:val="nil"/>
              <w:left w:val="nil"/>
              <w:bottom w:val="nil"/>
              <w:right w:val="nil"/>
            </w:tcBorders>
          </w:tcPr>
          <w:p w14:paraId="0E521974"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EA7267E"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6D7CB68C"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64741829"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54CFCE1C" w14:textId="77777777" w:rsidR="004E026B" w:rsidRPr="00076D22" w:rsidRDefault="004E026B" w:rsidP="00511760">
            <w:pPr>
              <w:pStyle w:val="TCTableBody"/>
              <w:jc w:val="left"/>
            </w:pPr>
            <w:r w:rsidRPr="00076D22">
              <w:t>-</w:t>
            </w:r>
          </w:p>
        </w:tc>
      </w:tr>
      <w:tr w:rsidR="004E026B" w:rsidRPr="00076D22" w14:paraId="036F6196" w14:textId="77777777" w:rsidTr="00511760">
        <w:tc>
          <w:tcPr>
            <w:tcW w:w="709" w:type="dxa"/>
            <w:tcBorders>
              <w:top w:val="nil"/>
              <w:left w:val="nil"/>
              <w:bottom w:val="nil"/>
              <w:right w:val="nil"/>
            </w:tcBorders>
          </w:tcPr>
          <w:p w14:paraId="2EE8E05F" w14:textId="77777777" w:rsidR="004E026B" w:rsidRPr="00076D22" w:rsidRDefault="004E026B" w:rsidP="00511760">
            <w:pPr>
              <w:pStyle w:val="TCTableBody"/>
              <w:jc w:val="left"/>
            </w:pPr>
            <w:r w:rsidRPr="00076D22">
              <w:t>266</w:t>
            </w:r>
          </w:p>
        </w:tc>
        <w:tc>
          <w:tcPr>
            <w:tcW w:w="1134" w:type="dxa"/>
            <w:tcBorders>
              <w:top w:val="nil"/>
              <w:left w:val="nil"/>
              <w:bottom w:val="nil"/>
              <w:right w:val="nil"/>
            </w:tcBorders>
          </w:tcPr>
          <w:p w14:paraId="36F46C89"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9F49D4F" w14:textId="77777777" w:rsidR="004E026B" w:rsidRPr="00076D22" w:rsidRDefault="004E026B" w:rsidP="00511760">
            <w:pPr>
              <w:pStyle w:val="TCTableBody"/>
              <w:jc w:val="left"/>
            </w:pPr>
            <w:r w:rsidRPr="00076D22">
              <w:t>-</w:t>
            </w:r>
          </w:p>
        </w:tc>
        <w:tc>
          <w:tcPr>
            <w:tcW w:w="1276" w:type="dxa"/>
            <w:tcBorders>
              <w:top w:val="nil"/>
              <w:left w:val="nil"/>
              <w:bottom w:val="nil"/>
              <w:right w:val="nil"/>
            </w:tcBorders>
          </w:tcPr>
          <w:p w14:paraId="1843BBDD"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98AD0CB"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5D78EED6" w14:textId="77777777" w:rsidR="004E026B" w:rsidRPr="00076D22" w:rsidRDefault="004E026B" w:rsidP="00511760">
            <w:pPr>
              <w:pStyle w:val="TCTableBody"/>
              <w:jc w:val="left"/>
            </w:pPr>
            <w:r w:rsidRPr="00076D22">
              <w:t>-</w:t>
            </w:r>
          </w:p>
        </w:tc>
      </w:tr>
      <w:tr w:rsidR="004E026B" w:rsidRPr="00076D22" w14:paraId="28B029B5" w14:textId="77777777" w:rsidTr="00511760">
        <w:tc>
          <w:tcPr>
            <w:tcW w:w="709" w:type="dxa"/>
            <w:tcBorders>
              <w:top w:val="nil"/>
              <w:left w:val="nil"/>
              <w:bottom w:val="nil"/>
              <w:right w:val="nil"/>
            </w:tcBorders>
          </w:tcPr>
          <w:p w14:paraId="62FF62CD" w14:textId="77777777" w:rsidR="004E026B" w:rsidRPr="00076D22" w:rsidRDefault="004E026B" w:rsidP="00511760">
            <w:pPr>
              <w:pStyle w:val="TCTableBody"/>
              <w:jc w:val="left"/>
            </w:pPr>
            <w:r w:rsidRPr="00076D22">
              <w:t>267</w:t>
            </w:r>
          </w:p>
        </w:tc>
        <w:tc>
          <w:tcPr>
            <w:tcW w:w="1134" w:type="dxa"/>
            <w:tcBorders>
              <w:top w:val="nil"/>
              <w:left w:val="nil"/>
              <w:bottom w:val="nil"/>
              <w:right w:val="nil"/>
            </w:tcBorders>
          </w:tcPr>
          <w:p w14:paraId="7A7E2BDC"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55658B82" w14:textId="77777777" w:rsidR="004E026B" w:rsidRPr="00076D22" w:rsidRDefault="004E026B" w:rsidP="00511760">
            <w:pPr>
              <w:pStyle w:val="TCTableBody"/>
              <w:jc w:val="left"/>
            </w:pPr>
            <w:r w:rsidRPr="00076D22">
              <w:t>Crystal pro</w:t>
            </w:r>
          </w:p>
        </w:tc>
        <w:tc>
          <w:tcPr>
            <w:tcW w:w="1276" w:type="dxa"/>
            <w:tcBorders>
              <w:top w:val="nil"/>
              <w:left w:val="nil"/>
              <w:bottom w:val="nil"/>
              <w:right w:val="nil"/>
            </w:tcBorders>
          </w:tcPr>
          <w:p w14:paraId="33A5EC58" w14:textId="77777777" w:rsidR="004E026B" w:rsidRPr="00076D22" w:rsidRDefault="004E026B" w:rsidP="00511760">
            <w:pPr>
              <w:pStyle w:val="TCTableBody"/>
              <w:jc w:val="left"/>
            </w:pPr>
            <w:r w:rsidRPr="00076D22">
              <w:t>Brown</w:t>
            </w:r>
          </w:p>
        </w:tc>
        <w:tc>
          <w:tcPr>
            <w:tcW w:w="2126" w:type="dxa"/>
            <w:tcBorders>
              <w:top w:val="nil"/>
              <w:left w:val="nil"/>
              <w:bottom w:val="nil"/>
              <w:right w:val="nil"/>
            </w:tcBorders>
          </w:tcPr>
          <w:p w14:paraId="7F68B7F1"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F659FCB" w14:textId="77777777" w:rsidR="004E026B" w:rsidRPr="00076D22" w:rsidRDefault="004E026B" w:rsidP="00511760">
            <w:pPr>
              <w:pStyle w:val="TCTableBody"/>
              <w:jc w:val="left"/>
            </w:pPr>
            <w:r w:rsidRPr="00076D22">
              <w:t>-</w:t>
            </w:r>
          </w:p>
        </w:tc>
      </w:tr>
      <w:tr w:rsidR="004E026B" w:rsidRPr="00076D22" w14:paraId="6B78CC14" w14:textId="77777777" w:rsidTr="00511760">
        <w:tc>
          <w:tcPr>
            <w:tcW w:w="709" w:type="dxa"/>
            <w:tcBorders>
              <w:top w:val="nil"/>
              <w:left w:val="nil"/>
              <w:bottom w:val="nil"/>
              <w:right w:val="nil"/>
            </w:tcBorders>
          </w:tcPr>
          <w:p w14:paraId="093CBB15" w14:textId="77777777" w:rsidR="004E026B" w:rsidRPr="00076D22" w:rsidRDefault="004E026B" w:rsidP="00511760">
            <w:pPr>
              <w:pStyle w:val="TCTableBody"/>
              <w:jc w:val="left"/>
            </w:pPr>
            <w:r w:rsidRPr="00076D22">
              <w:t>268</w:t>
            </w:r>
          </w:p>
        </w:tc>
        <w:tc>
          <w:tcPr>
            <w:tcW w:w="1134" w:type="dxa"/>
            <w:tcBorders>
              <w:top w:val="nil"/>
              <w:left w:val="nil"/>
              <w:bottom w:val="nil"/>
              <w:right w:val="nil"/>
            </w:tcBorders>
          </w:tcPr>
          <w:p w14:paraId="79E1BC30"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63FD7A0B" w14:textId="77777777" w:rsidR="004E026B" w:rsidRPr="00076D22" w:rsidRDefault="004E026B" w:rsidP="00511760">
            <w:pPr>
              <w:pStyle w:val="TCTableBody"/>
              <w:jc w:val="left"/>
            </w:pPr>
            <w:r w:rsidRPr="00076D22">
              <w:t>WGA</w:t>
            </w:r>
          </w:p>
        </w:tc>
        <w:tc>
          <w:tcPr>
            <w:tcW w:w="1276" w:type="dxa"/>
            <w:tcBorders>
              <w:top w:val="nil"/>
              <w:left w:val="nil"/>
              <w:bottom w:val="nil"/>
              <w:right w:val="nil"/>
            </w:tcBorders>
          </w:tcPr>
          <w:p w14:paraId="0E3FD489"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41C94BC2"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26C2FF6" w14:textId="77777777" w:rsidR="004E026B" w:rsidRPr="00076D22" w:rsidRDefault="004E026B" w:rsidP="00511760">
            <w:pPr>
              <w:pStyle w:val="TCTableBody"/>
              <w:jc w:val="left"/>
            </w:pPr>
            <w:r w:rsidRPr="00076D22">
              <w:t>-</w:t>
            </w:r>
          </w:p>
        </w:tc>
      </w:tr>
      <w:tr w:rsidR="004E026B" w:rsidRPr="00076D22" w14:paraId="25AD44BD" w14:textId="77777777" w:rsidTr="00511760">
        <w:tc>
          <w:tcPr>
            <w:tcW w:w="709" w:type="dxa"/>
            <w:tcBorders>
              <w:top w:val="nil"/>
              <w:left w:val="nil"/>
              <w:bottom w:val="nil"/>
              <w:right w:val="nil"/>
            </w:tcBorders>
          </w:tcPr>
          <w:p w14:paraId="143A01B2" w14:textId="77777777" w:rsidR="004E026B" w:rsidRPr="00076D22" w:rsidRDefault="004E026B" w:rsidP="00511760">
            <w:pPr>
              <w:pStyle w:val="TCTableBody"/>
              <w:jc w:val="left"/>
            </w:pPr>
            <w:r w:rsidRPr="00076D22">
              <w:t>269</w:t>
            </w:r>
          </w:p>
        </w:tc>
        <w:tc>
          <w:tcPr>
            <w:tcW w:w="1134" w:type="dxa"/>
            <w:tcBorders>
              <w:top w:val="nil"/>
              <w:left w:val="nil"/>
              <w:bottom w:val="nil"/>
              <w:right w:val="nil"/>
            </w:tcBorders>
          </w:tcPr>
          <w:p w14:paraId="105FC8D5"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45A84B93" w14:textId="77777777" w:rsidR="004E026B" w:rsidRPr="00076D22" w:rsidRDefault="004E026B" w:rsidP="00511760">
            <w:pPr>
              <w:pStyle w:val="TCTableBody"/>
              <w:jc w:val="left"/>
            </w:pPr>
            <w:r w:rsidRPr="00076D22">
              <w:t>WGA</w:t>
            </w:r>
          </w:p>
        </w:tc>
        <w:tc>
          <w:tcPr>
            <w:tcW w:w="1276" w:type="dxa"/>
            <w:tcBorders>
              <w:top w:val="nil"/>
              <w:left w:val="nil"/>
              <w:bottom w:val="nil"/>
              <w:right w:val="nil"/>
            </w:tcBorders>
          </w:tcPr>
          <w:p w14:paraId="64682915" w14:textId="77777777" w:rsidR="004E026B" w:rsidRPr="00076D22" w:rsidRDefault="004E026B" w:rsidP="00511760">
            <w:pPr>
              <w:pStyle w:val="TCTableBody"/>
              <w:jc w:val="left"/>
            </w:pPr>
            <w:r w:rsidRPr="00076D22">
              <w:t>-</w:t>
            </w:r>
          </w:p>
        </w:tc>
        <w:tc>
          <w:tcPr>
            <w:tcW w:w="2126" w:type="dxa"/>
            <w:tcBorders>
              <w:top w:val="nil"/>
              <w:left w:val="nil"/>
              <w:bottom w:val="nil"/>
              <w:right w:val="nil"/>
            </w:tcBorders>
          </w:tcPr>
          <w:p w14:paraId="0AFCECF0" w14:textId="77777777" w:rsidR="004E026B" w:rsidRPr="00076D22" w:rsidRDefault="004E026B" w:rsidP="00511760">
            <w:pPr>
              <w:pStyle w:val="TCTableBody"/>
              <w:jc w:val="left"/>
            </w:pPr>
            <w:r w:rsidRPr="00076D22">
              <w:t>NT</w:t>
            </w:r>
          </w:p>
        </w:tc>
        <w:tc>
          <w:tcPr>
            <w:tcW w:w="1395" w:type="dxa"/>
            <w:tcBorders>
              <w:top w:val="nil"/>
              <w:left w:val="nil"/>
              <w:bottom w:val="nil"/>
              <w:right w:val="nil"/>
            </w:tcBorders>
          </w:tcPr>
          <w:p w14:paraId="241A72A7" w14:textId="77777777" w:rsidR="004E026B" w:rsidRPr="00076D22" w:rsidRDefault="004E026B" w:rsidP="00511760">
            <w:pPr>
              <w:pStyle w:val="TCTableBody"/>
              <w:jc w:val="left"/>
            </w:pPr>
            <w:r w:rsidRPr="00076D22">
              <w:t>-</w:t>
            </w:r>
          </w:p>
        </w:tc>
      </w:tr>
      <w:tr w:rsidR="004E026B" w:rsidRPr="00076D22" w14:paraId="4D38FD21" w14:textId="77777777" w:rsidTr="00511760">
        <w:tc>
          <w:tcPr>
            <w:tcW w:w="709" w:type="dxa"/>
            <w:tcBorders>
              <w:top w:val="nil"/>
              <w:left w:val="nil"/>
              <w:bottom w:val="nil"/>
              <w:right w:val="nil"/>
            </w:tcBorders>
          </w:tcPr>
          <w:p w14:paraId="0332D8DC" w14:textId="77777777" w:rsidR="004E026B" w:rsidRPr="00076D22" w:rsidRDefault="004E026B" w:rsidP="00511760">
            <w:pPr>
              <w:pStyle w:val="TCTableBody"/>
              <w:jc w:val="left"/>
            </w:pPr>
            <w:r w:rsidRPr="00076D22">
              <w:t>270</w:t>
            </w:r>
          </w:p>
        </w:tc>
        <w:tc>
          <w:tcPr>
            <w:tcW w:w="1134" w:type="dxa"/>
            <w:tcBorders>
              <w:top w:val="nil"/>
              <w:left w:val="nil"/>
              <w:bottom w:val="nil"/>
              <w:right w:val="nil"/>
            </w:tcBorders>
          </w:tcPr>
          <w:p w14:paraId="50B62D5D"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77F72087" w14:textId="77777777" w:rsidR="004E026B" w:rsidRPr="00076D22" w:rsidRDefault="004E026B" w:rsidP="00511760">
            <w:pPr>
              <w:pStyle w:val="TCTableBody"/>
              <w:jc w:val="left"/>
            </w:pPr>
            <w:r w:rsidRPr="00076D22">
              <w:t>Hyati pro ultra</w:t>
            </w:r>
          </w:p>
        </w:tc>
        <w:tc>
          <w:tcPr>
            <w:tcW w:w="1276" w:type="dxa"/>
            <w:tcBorders>
              <w:top w:val="nil"/>
              <w:left w:val="nil"/>
              <w:bottom w:val="nil"/>
              <w:right w:val="nil"/>
            </w:tcBorders>
          </w:tcPr>
          <w:p w14:paraId="5EA7C06B" w14:textId="77777777" w:rsidR="004E026B" w:rsidRPr="00076D22" w:rsidRDefault="004E026B" w:rsidP="00511760">
            <w:pPr>
              <w:pStyle w:val="TCTableBody"/>
              <w:jc w:val="left"/>
            </w:pPr>
            <w:r w:rsidRPr="00076D22">
              <w:t>Yellow</w:t>
            </w:r>
          </w:p>
        </w:tc>
        <w:tc>
          <w:tcPr>
            <w:tcW w:w="2126" w:type="dxa"/>
            <w:tcBorders>
              <w:top w:val="nil"/>
              <w:left w:val="nil"/>
              <w:bottom w:val="nil"/>
              <w:right w:val="nil"/>
            </w:tcBorders>
          </w:tcPr>
          <w:p w14:paraId="648DBFEE"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2D08FF5A" w14:textId="77777777" w:rsidR="004E026B" w:rsidRPr="00076D22" w:rsidRDefault="004E026B" w:rsidP="00511760">
            <w:pPr>
              <w:pStyle w:val="TCTableBody"/>
              <w:jc w:val="left"/>
            </w:pPr>
            <w:r w:rsidRPr="00076D22">
              <w:t>-</w:t>
            </w:r>
          </w:p>
        </w:tc>
      </w:tr>
      <w:tr w:rsidR="004E026B" w:rsidRPr="00076D22" w14:paraId="0D0E58F5" w14:textId="77777777" w:rsidTr="00511760">
        <w:tc>
          <w:tcPr>
            <w:tcW w:w="709" w:type="dxa"/>
            <w:tcBorders>
              <w:top w:val="nil"/>
              <w:left w:val="nil"/>
              <w:bottom w:val="nil"/>
              <w:right w:val="nil"/>
            </w:tcBorders>
          </w:tcPr>
          <w:p w14:paraId="1E53C83C" w14:textId="77777777" w:rsidR="004E026B" w:rsidRPr="00076D22" w:rsidRDefault="004E026B" w:rsidP="00511760">
            <w:pPr>
              <w:pStyle w:val="TCTableBody"/>
              <w:jc w:val="left"/>
            </w:pPr>
            <w:r w:rsidRPr="00076D22">
              <w:t>271</w:t>
            </w:r>
          </w:p>
        </w:tc>
        <w:tc>
          <w:tcPr>
            <w:tcW w:w="1134" w:type="dxa"/>
            <w:tcBorders>
              <w:top w:val="nil"/>
              <w:left w:val="nil"/>
              <w:bottom w:val="nil"/>
              <w:right w:val="nil"/>
            </w:tcBorders>
          </w:tcPr>
          <w:p w14:paraId="0F357932" w14:textId="77777777" w:rsidR="004E026B" w:rsidRPr="00076D22" w:rsidRDefault="004E026B" w:rsidP="00511760">
            <w:pPr>
              <w:pStyle w:val="TCTableBody"/>
              <w:jc w:val="left"/>
            </w:pPr>
            <w:r w:rsidRPr="00076D22">
              <w:t>SU</w:t>
            </w:r>
          </w:p>
        </w:tc>
        <w:tc>
          <w:tcPr>
            <w:tcW w:w="3402" w:type="dxa"/>
            <w:tcBorders>
              <w:top w:val="nil"/>
              <w:left w:val="nil"/>
              <w:bottom w:val="nil"/>
              <w:right w:val="nil"/>
            </w:tcBorders>
          </w:tcPr>
          <w:p w14:paraId="11772D03" w14:textId="77777777" w:rsidR="004E026B" w:rsidRPr="00076D22" w:rsidRDefault="004E026B" w:rsidP="00511760">
            <w:pPr>
              <w:pStyle w:val="TCTableBody"/>
              <w:jc w:val="left"/>
            </w:pPr>
            <w:r w:rsidRPr="00076D22">
              <w:t>Lost mary</w:t>
            </w:r>
          </w:p>
        </w:tc>
        <w:tc>
          <w:tcPr>
            <w:tcW w:w="1276" w:type="dxa"/>
            <w:tcBorders>
              <w:top w:val="nil"/>
              <w:left w:val="nil"/>
              <w:bottom w:val="nil"/>
              <w:right w:val="nil"/>
            </w:tcBorders>
          </w:tcPr>
          <w:p w14:paraId="24068842" w14:textId="77777777" w:rsidR="004E026B" w:rsidRPr="00076D22" w:rsidRDefault="004E026B" w:rsidP="00511760">
            <w:pPr>
              <w:pStyle w:val="TCTableBody"/>
              <w:jc w:val="left"/>
            </w:pPr>
            <w:r w:rsidRPr="00076D22">
              <w:t>Green</w:t>
            </w:r>
          </w:p>
        </w:tc>
        <w:tc>
          <w:tcPr>
            <w:tcW w:w="2126" w:type="dxa"/>
            <w:tcBorders>
              <w:top w:val="nil"/>
              <w:left w:val="nil"/>
              <w:bottom w:val="nil"/>
              <w:right w:val="nil"/>
            </w:tcBorders>
          </w:tcPr>
          <w:p w14:paraId="29A62059" w14:textId="77777777" w:rsidR="004E026B" w:rsidRPr="00076D22" w:rsidRDefault="004E026B" w:rsidP="00511760">
            <w:pPr>
              <w:pStyle w:val="TCTableBody"/>
              <w:jc w:val="left"/>
            </w:pPr>
            <w:r w:rsidRPr="00076D22">
              <w:t>NDD</w:t>
            </w:r>
          </w:p>
        </w:tc>
        <w:tc>
          <w:tcPr>
            <w:tcW w:w="1395" w:type="dxa"/>
            <w:tcBorders>
              <w:top w:val="nil"/>
              <w:left w:val="nil"/>
              <w:bottom w:val="nil"/>
              <w:right w:val="nil"/>
            </w:tcBorders>
          </w:tcPr>
          <w:p w14:paraId="6533BE09" w14:textId="77777777" w:rsidR="004E026B" w:rsidRPr="00076D22" w:rsidRDefault="004E026B" w:rsidP="00511760">
            <w:pPr>
              <w:pStyle w:val="TCTableBody"/>
              <w:jc w:val="left"/>
            </w:pPr>
            <w:r w:rsidRPr="00076D22">
              <w:t>-</w:t>
            </w:r>
          </w:p>
        </w:tc>
      </w:tr>
      <w:tr w:rsidR="004E026B" w:rsidRPr="00076D22" w14:paraId="040243C3" w14:textId="77777777" w:rsidTr="00511760">
        <w:tc>
          <w:tcPr>
            <w:tcW w:w="709" w:type="dxa"/>
            <w:tcBorders>
              <w:top w:val="nil"/>
              <w:left w:val="nil"/>
              <w:bottom w:val="single" w:sz="4" w:space="0" w:color="auto"/>
              <w:right w:val="nil"/>
            </w:tcBorders>
          </w:tcPr>
          <w:p w14:paraId="7A7761E1" w14:textId="77777777" w:rsidR="004E026B" w:rsidRPr="00076D22" w:rsidRDefault="004E026B" w:rsidP="00511760">
            <w:pPr>
              <w:pStyle w:val="TCTableBody"/>
              <w:jc w:val="left"/>
            </w:pPr>
            <w:r w:rsidRPr="00076D22">
              <w:t>272</w:t>
            </w:r>
          </w:p>
        </w:tc>
        <w:tc>
          <w:tcPr>
            <w:tcW w:w="1134" w:type="dxa"/>
            <w:tcBorders>
              <w:top w:val="nil"/>
              <w:left w:val="nil"/>
              <w:bottom w:val="single" w:sz="4" w:space="0" w:color="auto"/>
              <w:right w:val="nil"/>
            </w:tcBorders>
          </w:tcPr>
          <w:p w14:paraId="50F2DB64" w14:textId="77777777" w:rsidR="004E026B" w:rsidRPr="00076D22" w:rsidRDefault="004E026B" w:rsidP="00511760">
            <w:pPr>
              <w:pStyle w:val="TCTableBody"/>
              <w:jc w:val="left"/>
            </w:pPr>
            <w:r w:rsidRPr="00076D22">
              <w:t>SU</w:t>
            </w:r>
          </w:p>
        </w:tc>
        <w:tc>
          <w:tcPr>
            <w:tcW w:w="3402" w:type="dxa"/>
            <w:tcBorders>
              <w:top w:val="nil"/>
              <w:left w:val="nil"/>
              <w:bottom w:val="single" w:sz="4" w:space="0" w:color="auto"/>
              <w:right w:val="nil"/>
            </w:tcBorders>
          </w:tcPr>
          <w:p w14:paraId="0FD75F7A" w14:textId="77777777" w:rsidR="004E026B" w:rsidRPr="00076D22" w:rsidRDefault="004E026B" w:rsidP="00511760">
            <w:pPr>
              <w:pStyle w:val="TCTableBody"/>
              <w:jc w:val="left"/>
            </w:pPr>
            <w:r w:rsidRPr="00076D22">
              <w:t>Lost mary</w:t>
            </w:r>
          </w:p>
        </w:tc>
        <w:tc>
          <w:tcPr>
            <w:tcW w:w="1276" w:type="dxa"/>
            <w:tcBorders>
              <w:top w:val="nil"/>
              <w:left w:val="nil"/>
              <w:bottom w:val="single" w:sz="4" w:space="0" w:color="auto"/>
              <w:right w:val="nil"/>
            </w:tcBorders>
          </w:tcPr>
          <w:p w14:paraId="54767E1F" w14:textId="77777777" w:rsidR="004E026B" w:rsidRPr="00076D22" w:rsidRDefault="004E026B" w:rsidP="00511760">
            <w:pPr>
              <w:pStyle w:val="TCTableBody"/>
              <w:jc w:val="left"/>
            </w:pPr>
            <w:r w:rsidRPr="00076D22">
              <w:t>Yellow</w:t>
            </w:r>
          </w:p>
        </w:tc>
        <w:tc>
          <w:tcPr>
            <w:tcW w:w="2126" w:type="dxa"/>
            <w:tcBorders>
              <w:top w:val="nil"/>
              <w:left w:val="nil"/>
              <w:bottom w:val="single" w:sz="4" w:space="0" w:color="auto"/>
              <w:right w:val="nil"/>
            </w:tcBorders>
          </w:tcPr>
          <w:p w14:paraId="60D14AF2" w14:textId="77777777" w:rsidR="004E026B" w:rsidRPr="00076D22" w:rsidRDefault="004E026B" w:rsidP="00511760">
            <w:pPr>
              <w:pStyle w:val="TCTableBody"/>
              <w:jc w:val="left"/>
            </w:pPr>
            <w:r w:rsidRPr="00076D22">
              <w:t>NDD</w:t>
            </w:r>
          </w:p>
        </w:tc>
        <w:tc>
          <w:tcPr>
            <w:tcW w:w="1395" w:type="dxa"/>
            <w:tcBorders>
              <w:top w:val="nil"/>
              <w:left w:val="nil"/>
              <w:bottom w:val="single" w:sz="4" w:space="0" w:color="auto"/>
              <w:right w:val="nil"/>
            </w:tcBorders>
          </w:tcPr>
          <w:p w14:paraId="5834FE07" w14:textId="77777777" w:rsidR="004E026B" w:rsidRPr="00076D22" w:rsidRDefault="004E026B" w:rsidP="00511760">
            <w:pPr>
              <w:pStyle w:val="TCTableBody"/>
              <w:jc w:val="left"/>
            </w:pPr>
            <w:r w:rsidRPr="00076D22">
              <w:t>-</w:t>
            </w:r>
          </w:p>
        </w:tc>
      </w:tr>
      <w:tr w:rsidR="004E026B" w:rsidRPr="00076D22" w14:paraId="765BCBE2" w14:textId="77777777" w:rsidTr="00511760">
        <w:tc>
          <w:tcPr>
            <w:tcW w:w="709" w:type="dxa"/>
            <w:tcBorders>
              <w:top w:val="single" w:sz="4" w:space="0" w:color="auto"/>
              <w:left w:val="nil"/>
              <w:bottom w:val="nil"/>
              <w:right w:val="nil"/>
            </w:tcBorders>
            <w:vAlign w:val="bottom"/>
          </w:tcPr>
          <w:p w14:paraId="65EE54EC" w14:textId="77777777" w:rsidR="004E026B" w:rsidRPr="00076D22" w:rsidRDefault="004E026B" w:rsidP="00511760">
            <w:pPr>
              <w:pStyle w:val="TCTableBody"/>
            </w:pPr>
          </w:p>
        </w:tc>
        <w:tc>
          <w:tcPr>
            <w:tcW w:w="1134" w:type="dxa"/>
            <w:tcBorders>
              <w:top w:val="single" w:sz="4" w:space="0" w:color="auto"/>
              <w:left w:val="nil"/>
              <w:bottom w:val="nil"/>
              <w:right w:val="nil"/>
            </w:tcBorders>
            <w:vAlign w:val="bottom"/>
          </w:tcPr>
          <w:p w14:paraId="033CCDB6" w14:textId="77777777" w:rsidR="004E026B" w:rsidRPr="00076D22" w:rsidRDefault="004E026B" w:rsidP="00511760">
            <w:pPr>
              <w:pStyle w:val="TCTableBody"/>
            </w:pPr>
          </w:p>
        </w:tc>
        <w:tc>
          <w:tcPr>
            <w:tcW w:w="3402" w:type="dxa"/>
            <w:tcBorders>
              <w:top w:val="single" w:sz="4" w:space="0" w:color="auto"/>
              <w:left w:val="nil"/>
              <w:bottom w:val="nil"/>
              <w:right w:val="nil"/>
            </w:tcBorders>
            <w:vAlign w:val="bottom"/>
          </w:tcPr>
          <w:p w14:paraId="4EAC68C7" w14:textId="77777777" w:rsidR="004E026B" w:rsidRPr="00076D22" w:rsidRDefault="004E026B" w:rsidP="00511760">
            <w:pPr>
              <w:pStyle w:val="TCTableBody"/>
            </w:pPr>
          </w:p>
        </w:tc>
        <w:tc>
          <w:tcPr>
            <w:tcW w:w="1276" w:type="dxa"/>
            <w:tcBorders>
              <w:top w:val="single" w:sz="4" w:space="0" w:color="auto"/>
              <w:left w:val="nil"/>
              <w:bottom w:val="nil"/>
              <w:right w:val="nil"/>
            </w:tcBorders>
            <w:vAlign w:val="bottom"/>
          </w:tcPr>
          <w:p w14:paraId="473C73D6" w14:textId="77777777" w:rsidR="004E026B" w:rsidRPr="00076D22" w:rsidRDefault="004E026B" w:rsidP="00511760">
            <w:pPr>
              <w:pStyle w:val="TCTableBody"/>
            </w:pPr>
          </w:p>
        </w:tc>
        <w:tc>
          <w:tcPr>
            <w:tcW w:w="2126" w:type="dxa"/>
            <w:tcBorders>
              <w:top w:val="single" w:sz="4" w:space="0" w:color="auto"/>
              <w:left w:val="nil"/>
              <w:bottom w:val="nil"/>
              <w:right w:val="nil"/>
            </w:tcBorders>
            <w:vAlign w:val="bottom"/>
          </w:tcPr>
          <w:p w14:paraId="7534A58A" w14:textId="77777777" w:rsidR="004E026B" w:rsidRPr="00076D22" w:rsidRDefault="004E026B" w:rsidP="00511760">
            <w:pPr>
              <w:pStyle w:val="TCTableBody"/>
            </w:pPr>
          </w:p>
        </w:tc>
        <w:tc>
          <w:tcPr>
            <w:tcW w:w="1395" w:type="dxa"/>
            <w:tcBorders>
              <w:top w:val="single" w:sz="4" w:space="0" w:color="auto"/>
              <w:left w:val="nil"/>
              <w:bottom w:val="nil"/>
              <w:right w:val="nil"/>
            </w:tcBorders>
            <w:vAlign w:val="bottom"/>
          </w:tcPr>
          <w:p w14:paraId="7FBFA64D" w14:textId="77777777" w:rsidR="004E026B" w:rsidRPr="00076D22" w:rsidRDefault="004E026B" w:rsidP="00511760">
            <w:pPr>
              <w:pStyle w:val="TCTableBody"/>
            </w:pPr>
          </w:p>
        </w:tc>
      </w:tr>
    </w:tbl>
    <w:p w14:paraId="3AA99D4E" w14:textId="77777777" w:rsidR="004E026B" w:rsidRPr="00076D22" w:rsidRDefault="004E026B" w:rsidP="004E026B">
      <w:pPr>
        <w:pStyle w:val="TAMainText"/>
      </w:pPr>
      <w:r w:rsidRPr="00076D22">
        <w:t>NDD, no drug detected;</w:t>
      </w:r>
      <w:r w:rsidRPr="00511760">
        <w:t xml:space="preserve"> ‘low’, concentration below level of NMR measurement;</w:t>
      </w:r>
      <w:r w:rsidRPr="00076D22">
        <w:t xml:space="preserve"> IM, insufficient material; NT, not tested; SU, single use; RF, refillable; UB, unlabelled bottle; LB, labelled bottle.</w:t>
      </w:r>
    </w:p>
    <w:p w14:paraId="18048B16" w14:textId="77777777" w:rsidR="004E026B" w:rsidRPr="00076D22" w:rsidRDefault="004E026B" w:rsidP="004E026B">
      <w:pPr>
        <w:pBdr>
          <w:bottom w:val="single" w:sz="4" w:space="1" w:color="auto"/>
        </w:pBdr>
        <w:spacing w:after="240"/>
        <w:rPr>
          <w:rFonts w:ascii="Arno Pro" w:hAnsi="Arno Pro"/>
        </w:rPr>
      </w:pPr>
    </w:p>
    <w:p w14:paraId="015884FE" w14:textId="77777777" w:rsidR="004E026B" w:rsidRPr="00076D22" w:rsidRDefault="004E026B" w:rsidP="004E026B">
      <w:pPr>
        <w:spacing w:after="0"/>
        <w:jc w:val="left"/>
        <w:rPr>
          <w:rFonts w:ascii="Arno Pro" w:hAnsi="Arno Pro"/>
        </w:rPr>
      </w:pPr>
      <w:r w:rsidRPr="00076D22">
        <w:rPr>
          <w:rFonts w:ascii="Arno Pro" w:hAnsi="Arno Pro"/>
        </w:rPr>
        <w:br w:type="page"/>
      </w:r>
    </w:p>
    <w:p w14:paraId="3BF2A804" w14:textId="74E5BB67" w:rsidR="004E026B" w:rsidRPr="00076D22" w:rsidRDefault="004E026B" w:rsidP="004E026B">
      <w:pPr>
        <w:pStyle w:val="VDTableTitle"/>
      </w:pPr>
      <w:r w:rsidRPr="00076D22">
        <w:lastRenderedPageBreak/>
        <w:t>Table S</w:t>
      </w:r>
      <w:r w:rsidR="00DC2664">
        <w:t>4</w:t>
      </w:r>
      <w:r w:rsidRPr="00076D22">
        <w:t>. Results summary for all samples in R3</w:t>
      </w:r>
    </w:p>
    <w:tbl>
      <w:tblPr>
        <w:tblStyle w:val="TableGrid"/>
        <w:tblW w:w="0" w:type="auto"/>
        <w:tblLook w:val="04A0" w:firstRow="1" w:lastRow="0" w:firstColumn="1" w:lastColumn="0" w:noHBand="0" w:noVBand="1"/>
      </w:tblPr>
      <w:tblGrid>
        <w:gridCol w:w="709"/>
        <w:gridCol w:w="1134"/>
        <w:gridCol w:w="3402"/>
        <w:gridCol w:w="1276"/>
        <w:gridCol w:w="2126"/>
        <w:gridCol w:w="1396"/>
      </w:tblGrid>
      <w:tr w:rsidR="004E026B" w:rsidRPr="00076D22" w14:paraId="011BF332" w14:textId="77777777" w:rsidTr="00511760">
        <w:tc>
          <w:tcPr>
            <w:tcW w:w="709" w:type="dxa"/>
            <w:tcBorders>
              <w:left w:val="nil"/>
              <w:bottom w:val="single" w:sz="4" w:space="0" w:color="auto"/>
            </w:tcBorders>
          </w:tcPr>
          <w:p w14:paraId="67246D94" w14:textId="77777777" w:rsidR="004E026B" w:rsidRPr="00076D22" w:rsidRDefault="004E026B" w:rsidP="00511760">
            <w:pPr>
              <w:pStyle w:val="TCTableBody"/>
            </w:pPr>
            <w:r w:rsidRPr="00076D22">
              <w:t>R3S1</w:t>
            </w:r>
          </w:p>
        </w:tc>
        <w:tc>
          <w:tcPr>
            <w:tcW w:w="1134" w:type="dxa"/>
            <w:tcBorders>
              <w:bottom w:val="single" w:sz="4" w:space="0" w:color="auto"/>
            </w:tcBorders>
          </w:tcPr>
          <w:p w14:paraId="7B8CC10C" w14:textId="77777777" w:rsidR="004E026B" w:rsidRPr="00076D22" w:rsidRDefault="004E026B" w:rsidP="00511760">
            <w:pPr>
              <w:pStyle w:val="TCTableBody"/>
            </w:pPr>
            <w:r w:rsidRPr="00076D22">
              <w:t>Sample type</w:t>
            </w:r>
          </w:p>
        </w:tc>
        <w:tc>
          <w:tcPr>
            <w:tcW w:w="3402" w:type="dxa"/>
            <w:tcBorders>
              <w:bottom w:val="single" w:sz="4" w:space="0" w:color="auto"/>
            </w:tcBorders>
          </w:tcPr>
          <w:p w14:paraId="61D6D3FB" w14:textId="77777777" w:rsidR="004E026B" w:rsidRPr="00076D22" w:rsidRDefault="004E026B" w:rsidP="00511760">
            <w:pPr>
              <w:pStyle w:val="TCTableBody"/>
            </w:pPr>
            <w:r w:rsidRPr="00076D22">
              <w:t>Detail</w:t>
            </w:r>
          </w:p>
        </w:tc>
        <w:tc>
          <w:tcPr>
            <w:tcW w:w="1276" w:type="dxa"/>
            <w:tcBorders>
              <w:bottom w:val="single" w:sz="4" w:space="0" w:color="auto"/>
            </w:tcBorders>
          </w:tcPr>
          <w:p w14:paraId="098F304F" w14:textId="77777777" w:rsidR="004E026B" w:rsidRPr="00076D22" w:rsidRDefault="004E026B" w:rsidP="00511760">
            <w:pPr>
              <w:pStyle w:val="TCTableBody"/>
            </w:pPr>
            <w:r w:rsidRPr="00076D22">
              <w:t>Liquid colour</w:t>
            </w:r>
          </w:p>
        </w:tc>
        <w:tc>
          <w:tcPr>
            <w:tcW w:w="2126" w:type="dxa"/>
            <w:tcBorders>
              <w:bottom w:val="single" w:sz="4" w:space="0" w:color="auto"/>
              <w:right w:val="nil"/>
            </w:tcBorders>
          </w:tcPr>
          <w:p w14:paraId="553CFE4C" w14:textId="77777777" w:rsidR="004E026B" w:rsidRPr="00076D22" w:rsidRDefault="004E026B" w:rsidP="00511760">
            <w:pPr>
              <w:pStyle w:val="TCTableBody"/>
            </w:pPr>
            <w:r w:rsidRPr="00076D22">
              <w:t>Presumptive result</w:t>
            </w:r>
          </w:p>
        </w:tc>
        <w:tc>
          <w:tcPr>
            <w:tcW w:w="1396" w:type="dxa"/>
            <w:tcBorders>
              <w:top w:val="nil"/>
              <w:left w:val="nil"/>
              <w:bottom w:val="nil"/>
              <w:right w:val="nil"/>
            </w:tcBorders>
          </w:tcPr>
          <w:p w14:paraId="1FF47AE9" w14:textId="77777777" w:rsidR="004E026B" w:rsidRPr="00076D22" w:rsidRDefault="004E026B" w:rsidP="00511760">
            <w:pPr>
              <w:pStyle w:val="TCTableBody"/>
            </w:pPr>
          </w:p>
        </w:tc>
      </w:tr>
      <w:tr w:rsidR="004E026B" w:rsidRPr="00076D22" w14:paraId="576E6E0A" w14:textId="77777777" w:rsidTr="00511760">
        <w:tc>
          <w:tcPr>
            <w:tcW w:w="709" w:type="dxa"/>
            <w:tcBorders>
              <w:top w:val="single" w:sz="4" w:space="0" w:color="auto"/>
              <w:left w:val="nil"/>
              <w:bottom w:val="nil"/>
              <w:right w:val="nil"/>
            </w:tcBorders>
            <w:vAlign w:val="bottom"/>
          </w:tcPr>
          <w:p w14:paraId="284D81A2" w14:textId="77777777" w:rsidR="004E026B" w:rsidRPr="00076D22" w:rsidRDefault="004E026B" w:rsidP="00511760">
            <w:pPr>
              <w:pStyle w:val="TCTableBody"/>
            </w:pPr>
            <w:r w:rsidRPr="00076D22">
              <w:t>1</w:t>
            </w:r>
          </w:p>
        </w:tc>
        <w:tc>
          <w:tcPr>
            <w:tcW w:w="1134" w:type="dxa"/>
            <w:tcBorders>
              <w:top w:val="single" w:sz="4" w:space="0" w:color="auto"/>
              <w:left w:val="nil"/>
              <w:bottom w:val="nil"/>
              <w:right w:val="nil"/>
            </w:tcBorders>
            <w:vAlign w:val="bottom"/>
          </w:tcPr>
          <w:p w14:paraId="4072EDBB" w14:textId="77777777" w:rsidR="004E026B" w:rsidRPr="00076D22" w:rsidRDefault="004E026B" w:rsidP="00511760">
            <w:pPr>
              <w:pStyle w:val="TCTableBody"/>
            </w:pPr>
            <w:r w:rsidRPr="00076D22">
              <w:t>SU</w:t>
            </w:r>
          </w:p>
        </w:tc>
        <w:tc>
          <w:tcPr>
            <w:tcW w:w="3402" w:type="dxa"/>
            <w:tcBorders>
              <w:top w:val="single" w:sz="4" w:space="0" w:color="auto"/>
              <w:left w:val="nil"/>
              <w:bottom w:val="nil"/>
              <w:right w:val="nil"/>
            </w:tcBorders>
            <w:vAlign w:val="bottom"/>
          </w:tcPr>
          <w:p w14:paraId="14170806" w14:textId="77777777" w:rsidR="004E026B" w:rsidRPr="00076D22" w:rsidRDefault="004E026B" w:rsidP="00511760">
            <w:pPr>
              <w:pStyle w:val="TCTableBody"/>
            </w:pPr>
            <w:r w:rsidRPr="00076D22">
              <w:t>Boutiq, French Toast</w:t>
            </w:r>
          </w:p>
        </w:tc>
        <w:tc>
          <w:tcPr>
            <w:tcW w:w="1276" w:type="dxa"/>
            <w:tcBorders>
              <w:top w:val="single" w:sz="4" w:space="0" w:color="auto"/>
              <w:left w:val="nil"/>
              <w:bottom w:val="nil"/>
              <w:right w:val="nil"/>
            </w:tcBorders>
            <w:vAlign w:val="bottom"/>
          </w:tcPr>
          <w:p w14:paraId="529B8B52" w14:textId="77777777" w:rsidR="004E026B" w:rsidRPr="00076D22" w:rsidRDefault="004E026B" w:rsidP="00511760">
            <w:pPr>
              <w:pStyle w:val="TCTableBody"/>
            </w:pPr>
            <w:r w:rsidRPr="00076D22">
              <w:t>Yellow resin</w:t>
            </w:r>
          </w:p>
        </w:tc>
        <w:tc>
          <w:tcPr>
            <w:tcW w:w="2126" w:type="dxa"/>
            <w:tcBorders>
              <w:top w:val="single" w:sz="4" w:space="0" w:color="auto"/>
              <w:left w:val="nil"/>
              <w:bottom w:val="nil"/>
              <w:right w:val="nil"/>
            </w:tcBorders>
            <w:vAlign w:val="bottom"/>
          </w:tcPr>
          <w:p w14:paraId="343CAB05" w14:textId="77777777" w:rsidR="004E026B" w:rsidRPr="00076D22" w:rsidRDefault="004E026B" w:rsidP="00511760">
            <w:pPr>
              <w:pStyle w:val="TCTableBody"/>
            </w:pPr>
            <w:r w:rsidRPr="00076D22">
              <w:t>THC</w:t>
            </w:r>
          </w:p>
        </w:tc>
        <w:tc>
          <w:tcPr>
            <w:tcW w:w="1396" w:type="dxa"/>
            <w:tcBorders>
              <w:top w:val="nil"/>
              <w:left w:val="nil"/>
              <w:bottom w:val="nil"/>
              <w:right w:val="nil"/>
            </w:tcBorders>
            <w:vAlign w:val="bottom"/>
          </w:tcPr>
          <w:p w14:paraId="1679BDAE" w14:textId="77777777" w:rsidR="004E026B" w:rsidRPr="00076D22" w:rsidRDefault="004E026B" w:rsidP="00511760">
            <w:pPr>
              <w:pStyle w:val="TCTableBody"/>
            </w:pPr>
          </w:p>
        </w:tc>
      </w:tr>
      <w:tr w:rsidR="004E026B" w:rsidRPr="00076D22" w14:paraId="2F1DCA89" w14:textId="77777777" w:rsidTr="00511760">
        <w:tc>
          <w:tcPr>
            <w:tcW w:w="709" w:type="dxa"/>
            <w:tcBorders>
              <w:top w:val="nil"/>
              <w:left w:val="nil"/>
              <w:bottom w:val="nil"/>
              <w:right w:val="nil"/>
            </w:tcBorders>
            <w:vAlign w:val="bottom"/>
          </w:tcPr>
          <w:p w14:paraId="42804774" w14:textId="77777777" w:rsidR="004E026B" w:rsidRPr="00076D22" w:rsidRDefault="004E026B" w:rsidP="00511760">
            <w:pPr>
              <w:pStyle w:val="TCTableBody"/>
            </w:pPr>
            <w:r w:rsidRPr="00076D22">
              <w:t>2</w:t>
            </w:r>
          </w:p>
        </w:tc>
        <w:tc>
          <w:tcPr>
            <w:tcW w:w="1134" w:type="dxa"/>
            <w:tcBorders>
              <w:top w:val="nil"/>
              <w:left w:val="nil"/>
              <w:bottom w:val="nil"/>
              <w:right w:val="nil"/>
            </w:tcBorders>
            <w:vAlign w:val="bottom"/>
          </w:tcPr>
          <w:p w14:paraId="4E421477"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58180593" w14:textId="77777777" w:rsidR="004E026B" w:rsidRPr="00076D22" w:rsidRDefault="004E026B" w:rsidP="00511760">
            <w:pPr>
              <w:pStyle w:val="TCTableBody"/>
            </w:pPr>
            <w:r w:rsidRPr="00076D22">
              <w:t>CCELL</w:t>
            </w:r>
          </w:p>
        </w:tc>
        <w:tc>
          <w:tcPr>
            <w:tcW w:w="1276" w:type="dxa"/>
            <w:tcBorders>
              <w:top w:val="nil"/>
              <w:left w:val="nil"/>
              <w:bottom w:val="nil"/>
              <w:right w:val="nil"/>
            </w:tcBorders>
            <w:vAlign w:val="bottom"/>
          </w:tcPr>
          <w:p w14:paraId="2C9ACB45" w14:textId="77777777" w:rsidR="004E026B" w:rsidRPr="00076D22" w:rsidRDefault="004E026B" w:rsidP="00511760">
            <w:pPr>
              <w:pStyle w:val="TCTableBody"/>
            </w:pPr>
            <w:r w:rsidRPr="00076D22">
              <w:t>Yellow resin</w:t>
            </w:r>
          </w:p>
        </w:tc>
        <w:tc>
          <w:tcPr>
            <w:tcW w:w="2126" w:type="dxa"/>
            <w:tcBorders>
              <w:top w:val="nil"/>
              <w:left w:val="nil"/>
              <w:bottom w:val="nil"/>
              <w:right w:val="nil"/>
            </w:tcBorders>
            <w:vAlign w:val="bottom"/>
          </w:tcPr>
          <w:p w14:paraId="4974DB00" w14:textId="77777777" w:rsidR="004E026B" w:rsidRPr="00076D22" w:rsidRDefault="004E026B" w:rsidP="00511760">
            <w:pPr>
              <w:pStyle w:val="TCTableBody"/>
            </w:pPr>
            <w:r w:rsidRPr="00076D22">
              <w:t>THC</w:t>
            </w:r>
          </w:p>
        </w:tc>
        <w:tc>
          <w:tcPr>
            <w:tcW w:w="1396" w:type="dxa"/>
            <w:tcBorders>
              <w:top w:val="nil"/>
              <w:left w:val="nil"/>
              <w:bottom w:val="nil"/>
              <w:right w:val="nil"/>
            </w:tcBorders>
            <w:vAlign w:val="bottom"/>
          </w:tcPr>
          <w:p w14:paraId="23026D09" w14:textId="77777777" w:rsidR="004E026B" w:rsidRPr="00076D22" w:rsidRDefault="004E026B" w:rsidP="00511760">
            <w:pPr>
              <w:pStyle w:val="TCTableBody"/>
            </w:pPr>
          </w:p>
        </w:tc>
      </w:tr>
      <w:tr w:rsidR="004E026B" w:rsidRPr="00076D22" w14:paraId="4B156051" w14:textId="77777777" w:rsidTr="00511760">
        <w:tc>
          <w:tcPr>
            <w:tcW w:w="709" w:type="dxa"/>
            <w:tcBorders>
              <w:top w:val="nil"/>
              <w:left w:val="nil"/>
              <w:bottom w:val="nil"/>
              <w:right w:val="nil"/>
            </w:tcBorders>
            <w:vAlign w:val="bottom"/>
          </w:tcPr>
          <w:p w14:paraId="24EFC290" w14:textId="77777777" w:rsidR="004E026B" w:rsidRPr="00076D22" w:rsidRDefault="004E026B" w:rsidP="00511760">
            <w:pPr>
              <w:pStyle w:val="TCTableBody"/>
            </w:pPr>
            <w:r w:rsidRPr="00076D22">
              <w:t>3</w:t>
            </w:r>
          </w:p>
        </w:tc>
        <w:tc>
          <w:tcPr>
            <w:tcW w:w="1134" w:type="dxa"/>
            <w:tcBorders>
              <w:top w:val="nil"/>
              <w:left w:val="nil"/>
              <w:bottom w:val="nil"/>
              <w:right w:val="nil"/>
            </w:tcBorders>
            <w:vAlign w:val="bottom"/>
          </w:tcPr>
          <w:p w14:paraId="1D07CB28"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4F0983E3" w14:textId="77777777" w:rsidR="004E026B" w:rsidRPr="00076D22" w:rsidRDefault="004E026B" w:rsidP="00511760">
            <w:pPr>
              <w:pStyle w:val="TCTableBody"/>
            </w:pPr>
            <w:r w:rsidRPr="00076D22">
              <w:t>Bubbglegum Runtz</w:t>
            </w:r>
          </w:p>
        </w:tc>
        <w:tc>
          <w:tcPr>
            <w:tcW w:w="1276" w:type="dxa"/>
            <w:tcBorders>
              <w:top w:val="nil"/>
              <w:left w:val="nil"/>
              <w:bottom w:val="nil"/>
              <w:right w:val="nil"/>
            </w:tcBorders>
            <w:vAlign w:val="bottom"/>
          </w:tcPr>
          <w:p w14:paraId="3B158ACF" w14:textId="77777777" w:rsidR="004E026B" w:rsidRPr="00076D22" w:rsidRDefault="004E026B" w:rsidP="00511760">
            <w:pPr>
              <w:pStyle w:val="TCTableBody"/>
            </w:pPr>
            <w:r w:rsidRPr="00076D22">
              <w:t>Yellow resin</w:t>
            </w:r>
          </w:p>
        </w:tc>
        <w:tc>
          <w:tcPr>
            <w:tcW w:w="2126" w:type="dxa"/>
            <w:tcBorders>
              <w:top w:val="nil"/>
              <w:left w:val="nil"/>
              <w:bottom w:val="nil"/>
              <w:right w:val="nil"/>
            </w:tcBorders>
            <w:vAlign w:val="bottom"/>
          </w:tcPr>
          <w:p w14:paraId="447AFDE4" w14:textId="77777777" w:rsidR="004E026B" w:rsidRPr="00076D22" w:rsidRDefault="004E026B" w:rsidP="00511760">
            <w:pPr>
              <w:pStyle w:val="TCTableBody"/>
            </w:pPr>
            <w:r w:rsidRPr="00076D22">
              <w:t>THC</w:t>
            </w:r>
          </w:p>
        </w:tc>
        <w:tc>
          <w:tcPr>
            <w:tcW w:w="1396" w:type="dxa"/>
            <w:tcBorders>
              <w:top w:val="nil"/>
              <w:left w:val="nil"/>
              <w:bottom w:val="nil"/>
              <w:right w:val="nil"/>
            </w:tcBorders>
            <w:vAlign w:val="bottom"/>
          </w:tcPr>
          <w:p w14:paraId="3D6AF3BD" w14:textId="77777777" w:rsidR="004E026B" w:rsidRPr="00076D22" w:rsidRDefault="004E026B" w:rsidP="00511760">
            <w:pPr>
              <w:pStyle w:val="TCTableBody"/>
            </w:pPr>
          </w:p>
        </w:tc>
      </w:tr>
      <w:tr w:rsidR="004E026B" w:rsidRPr="00076D22" w14:paraId="3FF0A47B" w14:textId="77777777" w:rsidTr="00511760">
        <w:tc>
          <w:tcPr>
            <w:tcW w:w="709" w:type="dxa"/>
            <w:tcBorders>
              <w:top w:val="nil"/>
              <w:left w:val="nil"/>
              <w:bottom w:val="nil"/>
              <w:right w:val="nil"/>
            </w:tcBorders>
            <w:vAlign w:val="bottom"/>
          </w:tcPr>
          <w:p w14:paraId="0E1CE848" w14:textId="77777777" w:rsidR="004E026B" w:rsidRPr="00076D22" w:rsidRDefault="004E026B" w:rsidP="00511760">
            <w:pPr>
              <w:pStyle w:val="TCTableBody"/>
            </w:pPr>
            <w:r w:rsidRPr="00076D22">
              <w:t>4</w:t>
            </w:r>
          </w:p>
        </w:tc>
        <w:tc>
          <w:tcPr>
            <w:tcW w:w="1134" w:type="dxa"/>
            <w:tcBorders>
              <w:top w:val="nil"/>
              <w:left w:val="nil"/>
              <w:bottom w:val="nil"/>
              <w:right w:val="nil"/>
            </w:tcBorders>
            <w:vAlign w:val="bottom"/>
          </w:tcPr>
          <w:p w14:paraId="0607D85E"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76044930" w14:textId="77777777" w:rsidR="004E026B" w:rsidRPr="00076D22" w:rsidRDefault="004E026B" w:rsidP="00511760">
            <w:pPr>
              <w:pStyle w:val="TCTableBody"/>
            </w:pPr>
            <w:r w:rsidRPr="00076D22">
              <w:t>Argus</w:t>
            </w:r>
          </w:p>
        </w:tc>
        <w:tc>
          <w:tcPr>
            <w:tcW w:w="1276" w:type="dxa"/>
            <w:tcBorders>
              <w:top w:val="nil"/>
              <w:left w:val="nil"/>
              <w:bottom w:val="nil"/>
              <w:right w:val="nil"/>
            </w:tcBorders>
            <w:vAlign w:val="bottom"/>
          </w:tcPr>
          <w:p w14:paraId="1D78BBBD" w14:textId="77777777" w:rsidR="004E026B" w:rsidRPr="00076D22" w:rsidRDefault="004E026B" w:rsidP="00511760">
            <w:pPr>
              <w:pStyle w:val="TCTableBody"/>
            </w:pPr>
            <w:r w:rsidRPr="00076D22">
              <w:t>Yellow</w:t>
            </w:r>
          </w:p>
        </w:tc>
        <w:tc>
          <w:tcPr>
            <w:tcW w:w="2126" w:type="dxa"/>
            <w:tcBorders>
              <w:top w:val="nil"/>
              <w:left w:val="nil"/>
              <w:bottom w:val="nil"/>
              <w:right w:val="nil"/>
            </w:tcBorders>
            <w:vAlign w:val="bottom"/>
          </w:tcPr>
          <w:p w14:paraId="3BC6FA88"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5B860813" w14:textId="77777777" w:rsidR="004E026B" w:rsidRPr="00076D22" w:rsidRDefault="004E026B" w:rsidP="00511760">
            <w:pPr>
              <w:pStyle w:val="TCTableBody"/>
            </w:pPr>
          </w:p>
        </w:tc>
      </w:tr>
      <w:tr w:rsidR="004E026B" w:rsidRPr="00076D22" w14:paraId="43635112" w14:textId="77777777" w:rsidTr="00511760">
        <w:tc>
          <w:tcPr>
            <w:tcW w:w="709" w:type="dxa"/>
            <w:tcBorders>
              <w:top w:val="nil"/>
              <w:left w:val="nil"/>
              <w:bottom w:val="nil"/>
              <w:right w:val="nil"/>
            </w:tcBorders>
            <w:vAlign w:val="bottom"/>
          </w:tcPr>
          <w:p w14:paraId="0DE2EBE3" w14:textId="77777777" w:rsidR="004E026B" w:rsidRPr="00076D22" w:rsidRDefault="004E026B" w:rsidP="00511760">
            <w:pPr>
              <w:pStyle w:val="TCTableBody"/>
            </w:pPr>
            <w:r w:rsidRPr="00076D22">
              <w:t>5</w:t>
            </w:r>
          </w:p>
        </w:tc>
        <w:tc>
          <w:tcPr>
            <w:tcW w:w="1134" w:type="dxa"/>
            <w:tcBorders>
              <w:top w:val="nil"/>
              <w:left w:val="nil"/>
              <w:bottom w:val="nil"/>
              <w:right w:val="nil"/>
            </w:tcBorders>
            <w:vAlign w:val="bottom"/>
          </w:tcPr>
          <w:p w14:paraId="558017D7"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2E1F6BAC" w14:textId="77777777" w:rsidR="004E026B" w:rsidRPr="00076D22" w:rsidRDefault="004E026B" w:rsidP="00511760">
            <w:pPr>
              <w:pStyle w:val="TCTableBody"/>
            </w:pPr>
            <w:r w:rsidRPr="00076D22">
              <w:t>Crystal bar</w:t>
            </w:r>
          </w:p>
        </w:tc>
        <w:tc>
          <w:tcPr>
            <w:tcW w:w="1276" w:type="dxa"/>
            <w:tcBorders>
              <w:top w:val="nil"/>
              <w:left w:val="nil"/>
              <w:bottom w:val="nil"/>
              <w:right w:val="nil"/>
            </w:tcBorders>
            <w:vAlign w:val="bottom"/>
          </w:tcPr>
          <w:p w14:paraId="067273CA"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FD0B8BD"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54C18E1" w14:textId="77777777" w:rsidR="004E026B" w:rsidRPr="00076D22" w:rsidRDefault="004E026B" w:rsidP="00511760">
            <w:pPr>
              <w:pStyle w:val="TCTableBody"/>
            </w:pPr>
          </w:p>
        </w:tc>
      </w:tr>
      <w:tr w:rsidR="004E026B" w:rsidRPr="00076D22" w14:paraId="54E96EDB" w14:textId="77777777" w:rsidTr="00511760">
        <w:tc>
          <w:tcPr>
            <w:tcW w:w="709" w:type="dxa"/>
            <w:tcBorders>
              <w:top w:val="nil"/>
              <w:left w:val="nil"/>
              <w:bottom w:val="nil"/>
              <w:right w:val="nil"/>
            </w:tcBorders>
            <w:vAlign w:val="bottom"/>
          </w:tcPr>
          <w:p w14:paraId="5429F781" w14:textId="77777777" w:rsidR="004E026B" w:rsidRPr="00076D22" w:rsidRDefault="004E026B" w:rsidP="00511760">
            <w:pPr>
              <w:pStyle w:val="TCTableBody"/>
            </w:pPr>
            <w:r w:rsidRPr="00076D22">
              <w:t>6</w:t>
            </w:r>
          </w:p>
        </w:tc>
        <w:tc>
          <w:tcPr>
            <w:tcW w:w="1134" w:type="dxa"/>
            <w:tcBorders>
              <w:top w:val="nil"/>
              <w:left w:val="nil"/>
              <w:bottom w:val="nil"/>
              <w:right w:val="nil"/>
            </w:tcBorders>
            <w:vAlign w:val="bottom"/>
          </w:tcPr>
          <w:p w14:paraId="6908F324"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17649FC5" w14:textId="77777777" w:rsidR="004E026B" w:rsidRPr="00076D22" w:rsidRDefault="004E026B" w:rsidP="00511760">
            <w:pPr>
              <w:pStyle w:val="TCTableBody"/>
            </w:pPr>
            <w:r w:rsidRPr="00076D22">
              <w:t>Gotek</w:t>
            </w:r>
          </w:p>
        </w:tc>
        <w:tc>
          <w:tcPr>
            <w:tcW w:w="1276" w:type="dxa"/>
            <w:tcBorders>
              <w:top w:val="nil"/>
              <w:left w:val="nil"/>
              <w:bottom w:val="nil"/>
              <w:right w:val="nil"/>
            </w:tcBorders>
            <w:vAlign w:val="bottom"/>
          </w:tcPr>
          <w:p w14:paraId="0A520D6E"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8D9E5AB"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2A4C8725" w14:textId="77777777" w:rsidR="004E026B" w:rsidRPr="00076D22" w:rsidRDefault="004E026B" w:rsidP="00511760">
            <w:pPr>
              <w:pStyle w:val="TCTableBody"/>
            </w:pPr>
          </w:p>
        </w:tc>
      </w:tr>
      <w:tr w:rsidR="004E026B" w:rsidRPr="00076D22" w14:paraId="7492C5C5" w14:textId="77777777" w:rsidTr="00511760">
        <w:tc>
          <w:tcPr>
            <w:tcW w:w="709" w:type="dxa"/>
            <w:tcBorders>
              <w:top w:val="nil"/>
              <w:left w:val="nil"/>
              <w:bottom w:val="nil"/>
              <w:right w:val="nil"/>
            </w:tcBorders>
            <w:vAlign w:val="bottom"/>
          </w:tcPr>
          <w:p w14:paraId="1A4EAE4A" w14:textId="77777777" w:rsidR="004E026B" w:rsidRPr="00076D22" w:rsidRDefault="004E026B" w:rsidP="00511760">
            <w:pPr>
              <w:pStyle w:val="TCTableBody"/>
            </w:pPr>
            <w:r w:rsidRPr="00076D22">
              <w:t>7</w:t>
            </w:r>
          </w:p>
        </w:tc>
        <w:tc>
          <w:tcPr>
            <w:tcW w:w="1134" w:type="dxa"/>
            <w:tcBorders>
              <w:top w:val="nil"/>
              <w:left w:val="nil"/>
              <w:bottom w:val="nil"/>
              <w:right w:val="nil"/>
            </w:tcBorders>
            <w:vAlign w:val="bottom"/>
          </w:tcPr>
          <w:p w14:paraId="5781017B"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0B22B928" w14:textId="77777777" w:rsidR="004E026B" w:rsidRPr="00076D22" w:rsidRDefault="004E026B" w:rsidP="00511760">
            <w:pPr>
              <w:pStyle w:val="TCTableBody"/>
            </w:pPr>
            <w:r w:rsidRPr="00076D22">
              <w:t>Sonder</w:t>
            </w:r>
          </w:p>
        </w:tc>
        <w:tc>
          <w:tcPr>
            <w:tcW w:w="1276" w:type="dxa"/>
            <w:tcBorders>
              <w:top w:val="nil"/>
              <w:left w:val="nil"/>
              <w:bottom w:val="nil"/>
              <w:right w:val="nil"/>
            </w:tcBorders>
            <w:vAlign w:val="bottom"/>
          </w:tcPr>
          <w:p w14:paraId="4E25F57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146D071"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4B73C58" w14:textId="77777777" w:rsidR="004E026B" w:rsidRPr="00076D22" w:rsidRDefault="004E026B" w:rsidP="00511760">
            <w:pPr>
              <w:pStyle w:val="TCTableBody"/>
            </w:pPr>
          </w:p>
        </w:tc>
      </w:tr>
      <w:tr w:rsidR="004E026B" w:rsidRPr="00076D22" w14:paraId="77A274BB" w14:textId="77777777" w:rsidTr="00511760">
        <w:tc>
          <w:tcPr>
            <w:tcW w:w="709" w:type="dxa"/>
            <w:tcBorders>
              <w:top w:val="nil"/>
              <w:left w:val="nil"/>
              <w:bottom w:val="nil"/>
              <w:right w:val="nil"/>
            </w:tcBorders>
            <w:vAlign w:val="bottom"/>
          </w:tcPr>
          <w:p w14:paraId="3DBA138C" w14:textId="77777777" w:rsidR="004E026B" w:rsidRPr="00076D22" w:rsidRDefault="004E026B" w:rsidP="00511760">
            <w:pPr>
              <w:pStyle w:val="TCTableBody"/>
            </w:pPr>
            <w:r w:rsidRPr="00076D22">
              <w:t>8</w:t>
            </w:r>
          </w:p>
        </w:tc>
        <w:tc>
          <w:tcPr>
            <w:tcW w:w="1134" w:type="dxa"/>
            <w:tcBorders>
              <w:top w:val="nil"/>
              <w:left w:val="nil"/>
              <w:bottom w:val="nil"/>
              <w:right w:val="nil"/>
            </w:tcBorders>
            <w:vAlign w:val="bottom"/>
          </w:tcPr>
          <w:p w14:paraId="268CBACD"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7FE7153F"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5F271CBA"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A85FBBC"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01175848" w14:textId="77777777" w:rsidR="004E026B" w:rsidRPr="00076D22" w:rsidRDefault="004E026B" w:rsidP="00511760">
            <w:pPr>
              <w:pStyle w:val="TCTableBody"/>
            </w:pPr>
          </w:p>
        </w:tc>
      </w:tr>
      <w:tr w:rsidR="004E026B" w:rsidRPr="00076D22" w14:paraId="0D380082" w14:textId="77777777" w:rsidTr="00511760">
        <w:tc>
          <w:tcPr>
            <w:tcW w:w="709" w:type="dxa"/>
            <w:tcBorders>
              <w:top w:val="nil"/>
              <w:left w:val="nil"/>
              <w:bottom w:val="nil"/>
              <w:right w:val="nil"/>
            </w:tcBorders>
            <w:vAlign w:val="bottom"/>
          </w:tcPr>
          <w:p w14:paraId="2E651B14" w14:textId="77777777" w:rsidR="004E026B" w:rsidRPr="00076D22" w:rsidRDefault="004E026B" w:rsidP="00511760">
            <w:pPr>
              <w:pStyle w:val="TCTableBody"/>
            </w:pPr>
            <w:r w:rsidRPr="00076D22">
              <w:t>9</w:t>
            </w:r>
          </w:p>
        </w:tc>
        <w:tc>
          <w:tcPr>
            <w:tcW w:w="1134" w:type="dxa"/>
            <w:tcBorders>
              <w:top w:val="nil"/>
              <w:left w:val="nil"/>
              <w:bottom w:val="nil"/>
              <w:right w:val="nil"/>
            </w:tcBorders>
            <w:vAlign w:val="bottom"/>
          </w:tcPr>
          <w:p w14:paraId="77CC97EB"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7EED0169"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655C20D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1A64B026"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23C665B1" w14:textId="77777777" w:rsidR="004E026B" w:rsidRPr="00076D22" w:rsidRDefault="004E026B" w:rsidP="00511760">
            <w:pPr>
              <w:pStyle w:val="TCTableBody"/>
            </w:pPr>
          </w:p>
        </w:tc>
      </w:tr>
      <w:tr w:rsidR="004E026B" w:rsidRPr="00076D22" w14:paraId="01D45CD7" w14:textId="77777777" w:rsidTr="00511760">
        <w:tc>
          <w:tcPr>
            <w:tcW w:w="709" w:type="dxa"/>
            <w:tcBorders>
              <w:top w:val="nil"/>
              <w:left w:val="nil"/>
              <w:bottom w:val="nil"/>
              <w:right w:val="nil"/>
            </w:tcBorders>
            <w:vAlign w:val="bottom"/>
          </w:tcPr>
          <w:p w14:paraId="38784076" w14:textId="77777777" w:rsidR="004E026B" w:rsidRPr="00076D22" w:rsidRDefault="004E026B" w:rsidP="00511760">
            <w:pPr>
              <w:pStyle w:val="TCTableBody"/>
            </w:pPr>
            <w:r w:rsidRPr="00076D22">
              <w:t>10</w:t>
            </w:r>
          </w:p>
        </w:tc>
        <w:tc>
          <w:tcPr>
            <w:tcW w:w="1134" w:type="dxa"/>
            <w:tcBorders>
              <w:top w:val="nil"/>
              <w:left w:val="nil"/>
              <w:bottom w:val="nil"/>
              <w:right w:val="nil"/>
            </w:tcBorders>
            <w:vAlign w:val="bottom"/>
          </w:tcPr>
          <w:p w14:paraId="784DC269"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5A28244A"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51050552"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8A9FDD8"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C7C2641" w14:textId="77777777" w:rsidR="004E026B" w:rsidRPr="00076D22" w:rsidRDefault="004E026B" w:rsidP="00511760">
            <w:pPr>
              <w:pStyle w:val="TCTableBody"/>
            </w:pPr>
          </w:p>
        </w:tc>
      </w:tr>
      <w:tr w:rsidR="004E026B" w:rsidRPr="00076D22" w14:paraId="49524F0E" w14:textId="77777777" w:rsidTr="00511760">
        <w:tc>
          <w:tcPr>
            <w:tcW w:w="709" w:type="dxa"/>
            <w:tcBorders>
              <w:top w:val="nil"/>
              <w:left w:val="nil"/>
              <w:bottom w:val="nil"/>
              <w:right w:val="nil"/>
            </w:tcBorders>
            <w:vAlign w:val="bottom"/>
          </w:tcPr>
          <w:p w14:paraId="4AFA53AF" w14:textId="77777777" w:rsidR="004E026B" w:rsidRPr="00076D22" w:rsidRDefault="004E026B" w:rsidP="00511760">
            <w:pPr>
              <w:pStyle w:val="TCTableBody"/>
            </w:pPr>
            <w:r w:rsidRPr="00076D22">
              <w:t>11</w:t>
            </w:r>
          </w:p>
        </w:tc>
        <w:tc>
          <w:tcPr>
            <w:tcW w:w="1134" w:type="dxa"/>
            <w:tcBorders>
              <w:top w:val="nil"/>
              <w:left w:val="nil"/>
              <w:bottom w:val="nil"/>
              <w:right w:val="nil"/>
            </w:tcBorders>
            <w:vAlign w:val="bottom"/>
          </w:tcPr>
          <w:p w14:paraId="00694788"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61E9E68D" w14:textId="77777777" w:rsidR="004E026B" w:rsidRPr="00076D22" w:rsidRDefault="004E026B" w:rsidP="00511760">
            <w:pPr>
              <w:pStyle w:val="TCTableBody"/>
            </w:pPr>
            <w:r w:rsidRPr="00076D22">
              <w:t>Crystal prime</w:t>
            </w:r>
          </w:p>
        </w:tc>
        <w:tc>
          <w:tcPr>
            <w:tcW w:w="1276" w:type="dxa"/>
            <w:tcBorders>
              <w:top w:val="nil"/>
              <w:left w:val="nil"/>
              <w:bottom w:val="nil"/>
              <w:right w:val="nil"/>
            </w:tcBorders>
            <w:vAlign w:val="bottom"/>
          </w:tcPr>
          <w:p w14:paraId="653E8743"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AD80DFA"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D9CF43B" w14:textId="77777777" w:rsidR="004E026B" w:rsidRPr="00076D22" w:rsidRDefault="004E026B" w:rsidP="00511760">
            <w:pPr>
              <w:pStyle w:val="TCTableBody"/>
            </w:pPr>
          </w:p>
        </w:tc>
      </w:tr>
      <w:tr w:rsidR="004E026B" w:rsidRPr="00076D22" w14:paraId="597AB478" w14:textId="77777777" w:rsidTr="00511760">
        <w:tc>
          <w:tcPr>
            <w:tcW w:w="709" w:type="dxa"/>
            <w:tcBorders>
              <w:top w:val="nil"/>
              <w:left w:val="nil"/>
              <w:bottom w:val="nil"/>
              <w:right w:val="nil"/>
            </w:tcBorders>
            <w:vAlign w:val="bottom"/>
          </w:tcPr>
          <w:p w14:paraId="75AF9AD5" w14:textId="77777777" w:rsidR="004E026B" w:rsidRPr="00076D22" w:rsidRDefault="004E026B" w:rsidP="00511760">
            <w:pPr>
              <w:pStyle w:val="TCTableBody"/>
            </w:pPr>
            <w:r w:rsidRPr="00076D22">
              <w:t>12</w:t>
            </w:r>
          </w:p>
        </w:tc>
        <w:tc>
          <w:tcPr>
            <w:tcW w:w="1134" w:type="dxa"/>
            <w:tcBorders>
              <w:top w:val="nil"/>
              <w:left w:val="nil"/>
              <w:bottom w:val="nil"/>
              <w:right w:val="nil"/>
            </w:tcBorders>
            <w:vAlign w:val="bottom"/>
          </w:tcPr>
          <w:p w14:paraId="6CD3D9E8"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165B954A" w14:textId="77777777" w:rsidR="004E026B" w:rsidRPr="00076D22" w:rsidRDefault="004E026B" w:rsidP="00511760">
            <w:pPr>
              <w:pStyle w:val="TCTableBody"/>
            </w:pPr>
            <w:r w:rsidRPr="00076D22">
              <w:t>Crystal prime</w:t>
            </w:r>
          </w:p>
        </w:tc>
        <w:tc>
          <w:tcPr>
            <w:tcW w:w="1276" w:type="dxa"/>
            <w:tcBorders>
              <w:top w:val="nil"/>
              <w:left w:val="nil"/>
              <w:bottom w:val="nil"/>
              <w:right w:val="nil"/>
            </w:tcBorders>
            <w:vAlign w:val="bottom"/>
          </w:tcPr>
          <w:p w14:paraId="527B030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430513A"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CA8F98E" w14:textId="77777777" w:rsidR="004E026B" w:rsidRPr="00076D22" w:rsidRDefault="004E026B" w:rsidP="00511760">
            <w:pPr>
              <w:pStyle w:val="TCTableBody"/>
            </w:pPr>
          </w:p>
        </w:tc>
      </w:tr>
      <w:tr w:rsidR="004E026B" w:rsidRPr="00076D22" w14:paraId="44780583" w14:textId="77777777" w:rsidTr="00511760">
        <w:tc>
          <w:tcPr>
            <w:tcW w:w="709" w:type="dxa"/>
            <w:tcBorders>
              <w:top w:val="nil"/>
              <w:left w:val="nil"/>
              <w:bottom w:val="nil"/>
              <w:right w:val="nil"/>
            </w:tcBorders>
            <w:vAlign w:val="bottom"/>
          </w:tcPr>
          <w:p w14:paraId="536A5169" w14:textId="77777777" w:rsidR="004E026B" w:rsidRPr="00076D22" w:rsidRDefault="004E026B" w:rsidP="00511760">
            <w:pPr>
              <w:pStyle w:val="TCTableBody"/>
            </w:pPr>
            <w:r w:rsidRPr="00076D22">
              <w:t>13</w:t>
            </w:r>
          </w:p>
        </w:tc>
        <w:tc>
          <w:tcPr>
            <w:tcW w:w="1134" w:type="dxa"/>
            <w:tcBorders>
              <w:top w:val="nil"/>
              <w:left w:val="nil"/>
              <w:bottom w:val="nil"/>
              <w:right w:val="nil"/>
            </w:tcBorders>
            <w:vAlign w:val="bottom"/>
          </w:tcPr>
          <w:p w14:paraId="30C1FF9D"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1D77F50A" w14:textId="77777777" w:rsidR="004E026B" w:rsidRPr="00076D22" w:rsidRDefault="004E026B" w:rsidP="00511760">
            <w:pPr>
              <w:pStyle w:val="TCTableBody"/>
            </w:pPr>
            <w:r w:rsidRPr="00076D22">
              <w:t>Hyati pro, blue razz cherry</w:t>
            </w:r>
          </w:p>
        </w:tc>
        <w:tc>
          <w:tcPr>
            <w:tcW w:w="1276" w:type="dxa"/>
            <w:tcBorders>
              <w:top w:val="nil"/>
              <w:left w:val="nil"/>
              <w:bottom w:val="nil"/>
              <w:right w:val="nil"/>
            </w:tcBorders>
            <w:vAlign w:val="bottom"/>
          </w:tcPr>
          <w:p w14:paraId="1E0053A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D961167"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12646D4" w14:textId="77777777" w:rsidR="004E026B" w:rsidRPr="00076D22" w:rsidRDefault="004E026B" w:rsidP="00511760">
            <w:pPr>
              <w:pStyle w:val="TCTableBody"/>
            </w:pPr>
          </w:p>
        </w:tc>
      </w:tr>
      <w:tr w:rsidR="004E026B" w:rsidRPr="00076D22" w14:paraId="48409DE8" w14:textId="77777777" w:rsidTr="00511760">
        <w:tc>
          <w:tcPr>
            <w:tcW w:w="709" w:type="dxa"/>
            <w:tcBorders>
              <w:top w:val="nil"/>
              <w:left w:val="nil"/>
              <w:bottom w:val="nil"/>
              <w:right w:val="nil"/>
            </w:tcBorders>
            <w:vAlign w:val="bottom"/>
          </w:tcPr>
          <w:p w14:paraId="4B784BE7" w14:textId="77777777" w:rsidR="004E026B" w:rsidRPr="00076D22" w:rsidRDefault="004E026B" w:rsidP="00511760">
            <w:pPr>
              <w:pStyle w:val="TCTableBody"/>
            </w:pPr>
            <w:r w:rsidRPr="00076D22">
              <w:t>14</w:t>
            </w:r>
          </w:p>
        </w:tc>
        <w:tc>
          <w:tcPr>
            <w:tcW w:w="1134" w:type="dxa"/>
            <w:tcBorders>
              <w:top w:val="nil"/>
              <w:left w:val="nil"/>
              <w:bottom w:val="nil"/>
              <w:right w:val="nil"/>
            </w:tcBorders>
            <w:vAlign w:val="bottom"/>
          </w:tcPr>
          <w:p w14:paraId="6104CA89" w14:textId="77777777" w:rsidR="004E026B" w:rsidRPr="00076D22" w:rsidRDefault="004E026B" w:rsidP="00511760">
            <w:pPr>
              <w:pStyle w:val="TCTableBody"/>
            </w:pPr>
            <w:r w:rsidRPr="00076D22">
              <w:t>LB</w:t>
            </w:r>
          </w:p>
        </w:tc>
        <w:tc>
          <w:tcPr>
            <w:tcW w:w="3402" w:type="dxa"/>
            <w:tcBorders>
              <w:top w:val="nil"/>
              <w:left w:val="nil"/>
              <w:bottom w:val="nil"/>
              <w:right w:val="nil"/>
            </w:tcBorders>
            <w:vAlign w:val="bottom"/>
          </w:tcPr>
          <w:p w14:paraId="0FDAE002" w14:textId="77777777" w:rsidR="004E026B" w:rsidRPr="00076D22" w:rsidRDefault="004E026B" w:rsidP="00511760">
            <w:pPr>
              <w:pStyle w:val="TCTableBody"/>
            </w:pPr>
            <w:r w:rsidRPr="00076D22">
              <w:t>Hyati, berry lemonade</w:t>
            </w:r>
          </w:p>
        </w:tc>
        <w:tc>
          <w:tcPr>
            <w:tcW w:w="1276" w:type="dxa"/>
            <w:tcBorders>
              <w:top w:val="nil"/>
              <w:left w:val="nil"/>
              <w:bottom w:val="nil"/>
              <w:right w:val="nil"/>
            </w:tcBorders>
            <w:vAlign w:val="bottom"/>
          </w:tcPr>
          <w:p w14:paraId="5AD07854"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AA512EC"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79D3AA7E" w14:textId="77777777" w:rsidR="004E026B" w:rsidRPr="00076D22" w:rsidRDefault="004E026B" w:rsidP="00511760">
            <w:pPr>
              <w:pStyle w:val="TCTableBody"/>
            </w:pPr>
          </w:p>
        </w:tc>
      </w:tr>
      <w:tr w:rsidR="004E026B" w:rsidRPr="00076D22" w14:paraId="60DCF2D7" w14:textId="77777777" w:rsidTr="00511760">
        <w:tc>
          <w:tcPr>
            <w:tcW w:w="709" w:type="dxa"/>
            <w:tcBorders>
              <w:top w:val="nil"/>
              <w:left w:val="nil"/>
              <w:bottom w:val="single" w:sz="4" w:space="0" w:color="auto"/>
              <w:right w:val="nil"/>
            </w:tcBorders>
            <w:vAlign w:val="bottom"/>
          </w:tcPr>
          <w:p w14:paraId="71F6AA1D" w14:textId="77777777" w:rsidR="004E026B" w:rsidRPr="00076D22" w:rsidRDefault="004E026B" w:rsidP="00511760">
            <w:pPr>
              <w:pStyle w:val="TCTableBody"/>
            </w:pPr>
            <w:r w:rsidRPr="00076D22">
              <w:t>15</w:t>
            </w:r>
          </w:p>
        </w:tc>
        <w:tc>
          <w:tcPr>
            <w:tcW w:w="1134" w:type="dxa"/>
            <w:tcBorders>
              <w:top w:val="nil"/>
              <w:left w:val="nil"/>
              <w:bottom w:val="single" w:sz="4" w:space="0" w:color="auto"/>
              <w:right w:val="nil"/>
            </w:tcBorders>
            <w:vAlign w:val="bottom"/>
          </w:tcPr>
          <w:p w14:paraId="1EE91CC3" w14:textId="77777777" w:rsidR="004E026B" w:rsidRPr="00076D22" w:rsidRDefault="004E026B" w:rsidP="00511760">
            <w:pPr>
              <w:pStyle w:val="TCTableBody"/>
            </w:pPr>
            <w:r w:rsidRPr="00076D22">
              <w:t>LB</w:t>
            </w:r>
          </w:p>
        </w:tc>
        <w:tc>
          <w:tcPr>
            <w:tcW w:w="3402" w:type="dxa"/>
            <w:tcBorders>
              <w:top w:val="nil"/>
              <w:left w:val="nil"/>
              <w:bottom w:val="single" w:sz="4" w:space="0" w:color="auto"/>
              <w:right w:val="nil"/>
            </w:tcBorders>
            <w:vAlign w:val="bottom"/>
          </w:tcPr>
          <w:p w14:paraId="700132FD" w14:textId="77777777" w:rsidR="004E026B" w:rsidRPr="00076D22" w:rsidRDefault="004E026B" w:rsidP="00511760">
            <w:pPr>
              <w:pStyle w:val="TCTableBody"/>
            </w:pPr>
            <w:r w:rsidRPr="00076D22">
              <w:t>Hyati, strawberry watermelon</w:t>
            </w:r>
          </w:p>
        </w:tc>
        <w:tc>
          <w:tcPr>
            <w:tcW w:w="1276" w:type="dxa"/>
            <w:tcBorders>
              <w:top w:val="nil"/>
              <w:left w:val="nil"/>
              <w:bottom w:val="single" w:sz="4" w:space="0" w:color="auto"/>
              <w:right w:val="nil"/>
            </w:tcBorders>
            <w:vAlign w:val="bottom"/>
          </w:tcPr>
          <w:p w14:paraId="790DFF0E" w14:textId="77777777" w:rsidR="004E026B" w:rsidRPr="00076D22" w:rsidRDefault="004E026B" w:rsidP="00511760">
            <w:pPr>
              <w:pStyle w:val="TCTableBody"/>
            </w:pPr>
            <w:r w:rsidRPr="00076D22">
              <w:t>-</w:t>
            </w:r>
          </w:p>
        </w:tc>
        <w:tc>
          <w:tcPr>
            <w:tcW w:w="2126" w:type="dxa"/>
            <w:tcBorders>
              <w:top w:val="nil"/>
              <w:left w:val="nil"/>
              <w:bottom w:val="single" w:sz="4" w:space="0" w:color="auto"/>
              <w:right w:val="nil"/>
            </w:tcBorders>
            <w:vAlign w:val="bottom"/>
          </w:tcPr>
          <w:p w14:paraId="28FEB2B3"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4E1A452F" w14:textId="77777777" w:rsidR="004E026B" w:rsidRPr="00076D22" w:rsidRDefault="004E026B" w:rsidP="00511760">
            <w:pPr>
              <w:pStyle w:val="TCTableBody"/>
            </w:pPr>
          </w:p>
        </w:tc>
      </w:tr>
      <w:tr w:rsidR="004E026B" w:rsidRPr="00076D22" w14:paraId="41FDB189" w14:textId="77777777" w:rsidTr="00511760">
        <w:tc>
          <w:tcPr>
            <w:tcW w:w="709" w:type="dxa"/>
            <w:tcBorders>
              <w:top w:val="single" w:sz="4" w:space="0" w:color="auto"/>
              <w:left w:val="nil"/>
              <w:bottom w:val="single" w:sz="4" w:space="0" w:color="auto"/>
              <w:right w:val="single" w:sz="4" w:space="0" w:color="auto"/>
            </w:tcBorders>
          </w:tcPr>
          <w:p w14:paraId="175D08FC" w14:textId="77777777" w:rsidR="004E026B" w:rsidRPr="00076D22" w:rsidRDefault="004E026B" w:rsidP="00511760">
            <w:pPr>
              <w:pStyle w:val="TCTableBody"/>
            </w:pPr>
            <w:r w:rsidRPr="00076D22">
              <w:t>R3S2</w:t>
            </w:r>
          </w:p>
        </w:tc>
        <w:tc>
          <w:tcPr>
            <w:tcW w:w="1134" w:type="dxa"/>
            <w:tcBorders>
              <w:top w:val="single" w:sz="4" w:space="0" w:color="auto"/>
              <w:left w:val="single" w:sz="4" w:space="0" w:color="auto"/>
              <w:bottom w:val="single" w:sz="4" w:space="0" w:color="auto"/>
              <w:right w:val="single" w:sz="4" w:space="0" w:color="auto"/>
            </w:tcBorders>
          </w:tcPr>
          <w:p w14:paraId="672E6E15" w14:textId="77777777" w:rsidR="004E026B" w:rsidRPr="00076D22" w:rsidRDefault="004E026B" w:rsidP="00511760">
            <w:pPr>
              <w:pStyle w:val="TCTableBody"/>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7B4200DB" w14:textId="77777777" w:rsidR="004E026B" w:rsidRPr="00076D22" w:rsidRDefault="004E026B" w:rsidP="00511760">
            <w:pPr>
              <w:pStyle w:val="TCTableBody"/>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2E27BA9C" w14:textId="77777777" w:rsidR="004E026B" w:rsidRPr="00076D22" w:rsidRDefault="004E026B" w:rsidP="00511760">
            <w:pPr>
              <w:pStyle w:val="TCTableBody"/>
            </w:pPr>
            <w:r w:rsidRPr="00076D22">
              <w:t>Liquid colour</w:t>
            </w:r>
          </w:p>
        </w:tc>
        <w:tc>
          <w:tcPr>
            <w:tcW w:w="2126" w:type="dxa"/>
            <w:tcBorders>
              <w:top w:val="single" w:sz="4" w:space="0" w:color="auto"/>
              <w:left w:val="single" w:sz="4" w:space="0" w:color="auto"/>
              <w:bottom w:val="single" w:sz="4" w:space="0" w:color="auto"/>
              <w:right w:val="nil"/>
            </w:tcBorders>
          </w:tcPr>
          <w:p w14:paraId="452EBFA0" w14:textId="77777777" w:rsidR="004E026B" w:rsidRPr="00076D22" w:rsidRDefault="004E026B" w:rsidP="00511760">
            <w:pPr>
              <w:pStyle w:val="TCTableBody"/>
            </w:pPr>
            <w:r w:rsidRPr="00076D22">
              <w:t>Presumptive result</w:t>
            </w:r>
          </w:p>
        </w:tc>
        <w:tc>
          <w:tcPr>
            <w:tcW w:w="1396" w:type="dxa"/>
            <w:tcBorders>
              <w:top w:val="nil"/>
              <w:left w:val="nil"/>
              <w:bottom w:val="nil"/>
              <w:right w:val="nil"/>
            </w:tcBorders>
          </w:tcPr>
          <w:p w14:paraId="2D7A2582" w14:textId="77777777" w:rsidR="004E026B" w:rsidRPr="00076D22" w:rsidRDefault="004E026B" w:rsidP="00511760">
            <w:pPr>
              <w:pStyle w:val="TCTableBody"/>
            </w:pPr>
          </w:p>
        </w:tc>
      </w:tr>
      <w:tr w:rsidR="004E026B" w:rsidRPr="00076D22" w14:paraId="7E9996DE" w14:textId="77777777" w:rsidTr="00511760">
        <w:tc>
          <w:tcPr>
            <w:tcW w:w="709" w:type="dxa"/>
            <w:tcBorders>
              <w:top w:val="single" w:sz="4" w:space="0" w:color="auto"/>
              <w:left w:val="nil"/>
              <w:bottom w:val="nil"/>
              <w:right w:val="nil"/>
            </w:tcBorders>
            <w:vAlign w:val="bottom"/>
          </w:tcPr>
          <w:p w14:paraId="3C90AF49" w14:textId="77777777" w:rsidR="004E026B" w:rsidRPr="00076D22" w:rsidRDefault="004E026B" w:rsidP="00511760">
            <w:pPr>
              <w:pStyle w:val="TCTableBody"/>
            </w:pPr>
            <w:r w:rsidRPr="00076D22">
              <w:t>16</w:t>
            </w:r>
          </w:p>
        </w:tc>
        <w:tc>
          <w:tcPr>
            <w:tcW w:w="1134" w:type="dxa"/>
            <w:tcBorders>
              <w:top w:val="single" w:sz="4" w:space="0" w:color="auto"/>
              <w:left w:val="nil"/>
              <w:bottom w:val="nil"/>
              <w:right w:val="nil"/>
            </w:tcBorders>
            <w:vAlign w:val="bottom"/>
          </w:tcPr>
          <w:p w14:paraId="15A1472F" w14:textId="77777777" w:rsidR="004E026B" w:rsidRPr="00076D22" w:rsidRDefault="004E026B" w:rsidP="00511760">
            <w:pPr>
              <w:pStyle w:val="TCTableBody"/>
            </w:pPr>
            <w:r w:rsidRPr="00076D22">
              <w:t>RF</w:t>
            </w:r>
          </w:p>
        </w:tc>
        <w:tc>
          <w:tcPr>
            <w:tcW w:w="3402" w:type="dxa"/>
            <w:tcBorders>
              <w:top w:val="single" w:sz="4" w:space="0" w:color="auto"/>
              <w:left w:val="nil"/>
              <w:bottom w:val="nil"/>
              <w:right w:val="nil"/>
            </w:tcBorders>
            <w:vAlign w:val="bottom"/>
          </w:tcPr>
          <w:p w14:paraId="67348A5F" w14:textId="77777777" w:rsidR="004E026B" w:rsidRPr="00076D22" w:rsidRDefault="004E026B" w:rsidP="00511760">
            <w:pPr>
              <w:pStyle w:val="TCTableBody"/>
            </w:pPr>
            <w:r w:rsidRPr="00076D22">
              <w:t>Vaporesso</w:t>
            </w:r>
          </w:p>
        </w:tc>
        <w:tc>
          <w:tcPr>
            <w:tcW w:w="1276" w:type="dxa"/>
            <w:tcBorders>
              <w:top w:val="single" w:sz="4" w:space="0" w:color="auto"/>
              <w:left w:val="nil"/>
              <w:bottom w:val="nil"/>
              <w:right w:val="nil"/>
            </w:tcBorders>
            <w:vAlign w:val="bottom"/>
          </w:tcPr>
          <w:p w14:paraId="65AD5678" w14:textId="77777777" w:rsidR="004E026B" w:rsidRPr="00076D22" w:rsidRDefault="004E026B" w:rsidP="00511760">
            <w:pPr>
              <w:pStyle w:val="TCTableBody"/>
            </w:pPr>
            <w:r w:rsidRPr="00076D22">
              <w:t>Yellow</w:t>
            </w:r>
          </w:p>
        </w:tc>
        <w:tc>
          <w:tcPr>
            <w:tcW w:w="2126" w:type="dxa"/>
            <w:tcBorders>
              <w:top w:val="single" w:sz="4" w:space="0" w:color="auto"/>
              <w:left w:val="nil"/>
              <w:bottom w:val="nil"/>
              <w:right w:val="nil"/>
            </w:tcBorders>
            <w:vAlign w:val="bottom"/>
          </w:tcPr>
          <w:p w14:paraId="45DB3261"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05288597" w14:textId="77777777" w:rsidR="004E026B" w:rsidRPr="00076D22" w:rsidRDefault="004E026B" w:rsidP="00511760">
            <w:pPr>
              <w:pStyle w:val="TCTableBody"/>
            </w:pPr>
          </w:p>
        </w:tc>
      </w:tr>
      <w:tr w:rsidR="004E026B" w:rsidRPr="00076D22" w14:paraId="1FA4DD21" w14:textId="77777777" w:rsidTr="00511760">
        <w:tc>
          <w:tcPr>
            <w:tcW w:w="709" w:type="dxa"/>
            <w:tcBorders>
              <w:top w:val="nil"/>
              <w:left w:val="nil"/>
              <w:bottom w:val="nil"/>
              <w:right w:val="nil"/>
            </w:tcBorders>
            <w:vAlign w:val="bottom"/>
          </w:tcPr>
          <w:p w14:paraId="653DB882" w14:textId="77777777" w:rsidR="004E026B" w:rsidRPr="00076D22" w:rsidRDefault="004E026B" w:rsidP="00511760">
            <w:pPr>
              <w:pStyle w:val="TCTableBody"/>
            </w:pPr>
            <w:r w:rsidRPr="00076D22">
              <w:t>17</w:t>
            </w:r>
          </w:p>
        </w:tc>
        <w:tc>
          <w:tcPr>
            <w:tcW w:w="1134" w:type="dxa"/>
            <w:tcBorders>
              <w:top w:val="nil"/>
              <w:left w:val="nil"/>
              <w:bottom w:val="nil"/>
              <w:right w:val="nil"/>
            </w:tcBorders>
            <w:vAlign w:val="bottom"/>
          </w:tcPr>
          <w:p w14:paraId="0BDC48CB"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1CE14700"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096D87C5" w14:textId="77777777" w:rsidR="004E026B" w:rsidRPr="00076D22" w:rsidRDefault="004E026B" w:rsidP="00511760">
            <w:pPr>
              <w:pStyle w:val="TCTableBody"/>
            </w:pPr>
            <w:r w:rsidRPr="00076D22">
              <w:t>Blue</w:t>
            </w:r>
          </w:p>
        </w:tc>
        <w:tc>
          <w:tcPr>
            <w:tcW w:w="2126" w:type="dxa"/>
            <w:tcBorders>
              <w:top w:val="nil"/>
              <w:left w:val="nil"/>
              <w:bottom w:val="nil"/>
              <w:right w:val="nil"/>
            </w:tcBorders>
            <w:vAlign w:val="bottom"/>
          </w:tcPr>
          <w:p w14:paraId="49FE4FF5"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3C4E371B" w14:textId="77777777" w:rsidR="004E026B" w:rsidRPr="00076D22" w:rsidRDefault="004E026B" w:rsidP="00511760">
            <w:pPr>
              <w:pStyle w:val="TCTableBody"/>
            </w:pPr>
          </w:p>
        </w:tc>
      </w:tr>
      <w:tr w:rsidR="004E026B" w:rsidRPr="00076D22" w14:paraId="335A1212" w14:textId="77777777" w:rsidTr="00511760">
        <w:tc>
          <w:tcPr>
            <w:tcW w:w="709" w:type="dxa"/>
            <w:tcBorders>
              <w:top w:val="nil"/>
              <w:left w:val="nil"/>
              <w:bottom w:val="nil"/>
              <w:right w:val="nil"/>
            </w:tcBorders>
            <w:vAlign w:val="bottom"/>
          </w:tcPr>
          <w:p w14:paraId="12C3F80F" w14:textId="77777777" w:rsidR="004E026B" w:rsidRPr="00076D22" w:rsidRDefault="004E026B" w:rsidP="00511760">
            <w:pPr>
              <w:pStyle w:val="TCTableBody"/>
            </w:pPr>
            <w:r w:rsidRPr="00076D22">
              <w:t>18</w:t>
            </w:r>
          </w:p>
        </w:tc>
        <w:tc>
          <w:tcPr>
            <w:tcW w:w="1134" w:type="dxa"/>
            <w:tcBorders>
              <w:top w:val="nil"/>
              <w:left w:val="nil"/>
              <w:bottom w:val="nil"/>
              <w:right w:val="nil"/>
            </w:tcBorders>
            <w:vAlign w:val="bottom"/>
          </w:tcPr>
          <w:p w14:paraId="03100C5A"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19B69551"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0C8AF5E2" w14:textId="77777777" w:rsidR="004E026B" w:rsidRPr="00076D22" w:rsidRDefault="004E026B" w:rsidP="00511760">
            <w:pPr>
              <w:pStyle w:val="TCTableBody"/>
            </w:pPr>
            <w:r w:rsidRPr="00076D22">
              <w:t>Blue</w:t>
            </w:r>
          </w:p>
        </w:tc>
        <w:tc>
          <w:tcPr>
            <w:tcW w:w="2126" w:type="dxa"/>
            <w:tcBorders>
              <w:top w:val="nil"/>
              <w:left w:val="nil"/>
              <w:bottom w:val="nil"/>
              <w:right w:val="nil"/>
            </w:tcBorders>
            <w:vAlign w:val="bottom"/>
          </w:tcPr>
          <w:p w14:paraId="4A07A516"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2255097F" w14:textId="77777777" w:rsidR="004E026B" w:rsidRPr="00076D22" w:rsidRDefault="004E026B" w:rsidP="00511760">
            <w:pPr>
              <w:pStyle w:val="TCTableBody"/>
            </w:pPr>
          </w:p>
        </w:tc>
      </w:tr>
      <w:tr w:rsidR="004E026B" w:rsidRPr="00076D22" w14:paraId="1E936093" w14:textId="77777777" w:rsidTr="00511760">
        <w:tc>
          <w:tcPr>
            <w:tcW w:w="709" w:type="dxa"/>
            <w:tcBorders>
              <w:top w:val="nil"/>
              <w:left w:val="nil"/>
              <w:bottom w:val="nil"/>
              <w:right w:val="nil"/>
            </w:tcBorders>
            <w:vAlign w:val="bottom"/>
          </w:tcPr>
          <w:p w14:paraId="21741A94" w14:textId="77777777" w:rsidR="004E026B" w:rsidRPr="00076D22" w:rsidRDefault="004E026B" w:rsidP="00511760">
            <w:pPr>
              <w:pStyle w:val="TCTableBody"/>
            </w:pPr>
            <w:r w:rsidRPr="00076D22">
              <w:t>19</w:t>
            </w:r>
          </w:p>
        </w:tc>
        <w:tc>
          <w:tcPr>
            <w:tcW w:w="1134" w:type="dxa"/>
            <w:tcBorders>
              <w:top w:val="nil"/>
              <w:left w:val="nil"/>
              <w:bottom w:val="nil"/>
              <w:right w:val="nil"/>
            </w:tcBorders>
            <w:vAlign w:val="bottom"/>
          </w:tcPr>
          <w:p w14:paraId="7E2C51AA"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0545E5EA"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6591FEEC" w14:textId="77777777" w:rsidR="004E026B" w:rsidRPr="00076D22" w:rsidRDefault="004E026B" w:rsidP="00511760">
            <w:pPr>
              <w:pStyle w:val="TCTableBody"/>
            </w:pPr>
            <w:r w:rsidRPr="00076D22">
              <w:t>Blue</w:t>
            </w:r>
          </w:p>
        </w:tc>
        <w:tc>
          <w:tcPr>
            <w:tcW w:w="2126" w:type="dxa"/>
            <w:tcBorders>
              <w:top w:val="nil"/>
              <w:left w:val="nil"/>
              <w:bottom w:val="nil"/>
              <w:right w:val="nil"/>
            </w:tcBorders>
            <w:vAlign w:val="bottom"/>
          </w:tcPr>
          <w:p w14:paraId="2CED976D"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31D6F575" w14:textId="77777777" w:rsidR="004E026B" w:rsidRPr="00076D22" w:rsidRDefault="004E026B" w:rsidP="00511760">
            <w:pPr>
              <w:pStyle w:val="TCTableBody"/>
            </w:pPr>
          </w:p>
        </w:tc>
      </w:tr>
      <w:tr w:rsidR="004E026B" w:rsidRPr="00076D22" w14:paraId="426B7D78" w14:textId="77777777" w:rsidTr="00511760">
        <w:tc>
          <w:tcPr>
            <w:tcW w:w="709" w:type="dxa"/>
            <w:tcBorders>
              <w:top w:val="nil"/>
              <w:left w:val="nil"/>
              <w:bottom w:val="nil"/>
              <w:right w:val="nil"/>
            </w:tcBorders>
            <w:vAlign w:val="bottom"/>
          </w:tcPr>
          <w:p w14:paraId="16EC9D6E" w14:textId="77777777" w:rsidR="004E026B" w:rsidRPr="00076D22" w:rsidRDefault="004E026B" w:rsidP="00511760">
            <w:pPr>
              <w:pStyle w:val="TCTableBody"/>
            </w:pPr>
            <w:r w:rsidRPr="00076D22">
              <w:t>20</w:t>
            </w:r>
          </w:p>
        </w:tc>
        <w:tc>
          <w:tcPr>
            <w:tcW w:w="1134" w:type="dxa"/>
            <w:tcBorders>
              <w:top w:val="nil"/>
              <w:left w:val="nil"/>
              <w:bottom w:val="nil"/>
              <w:right w:val="nil"/>
            </w:tcBorders>
            <w:vAlign w:val="bottom"/>
          </w:tcPr>
          <w:p w14:paraId="0E603704"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1C2B54D2"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4561B0E4" w14:textId="77777777" w:rsidR="004E026B" w:rsidRPr="00076D22" w:rsidRDefault="004E026B" w:rsidP="00511760">
            <w:pPr>
              <w:pStyle w:val="TCTableBody"/>
            </w:pPr>
            <w:r w:rsidRPr="00076D22">
              <w:t>Blue</w:t>
            </w:r>
          </w:p>
        </w:tc>
        <w:tc>
          <w:tcPr>
            <w:tcW w:w="2126" w:type="dxa"/>
            <w:tcBorders>
              <w:top w:val="nil"/>
              <w:left w:val="nil"/>
              <w:bottom w:val="nil"/>
              <w:right w:val="nil"/>
            </w:tcBorders>
            <w:vAlign w:val="bottom"/>
          </w:tcPr>
          <w:p w14:paraId="4FCBE1EF"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5BA7761F" w14:textId="77777777" w:rsidR="004E026B" w:rsidRPr="00076D22" w:rsidRDefault="004E026B" w:rsidP="00511760">
            <w:pPr>
              <w:pStyle w:val="TCTableBody"/>
            </w:pPr>
          </w:p>
        </w:tc>
      </w:tr>
      <w:tr w:rsidR="004E026B" w:rsidRPr="00076D22" w14:paraId="4FEDA552" w14:textId="77777777" w:rsidTr="00511760">
        <w:tc>
          <w:tcPr>
            <w:tcW w:w="709" w:type="dxa"/>
            <w:tcBorders>
              <w:top w:val="nil"/>
              <w:left w:val="nil"/>
              <w:bottom w:val="nil"/>
              <w:right w:val="nil"/>
            </w:tcBorders>
            <w:vAlign w:val="bottom"/>
          </w:tcPr>
          <w:p w14:paraId="30B94840" w14:textId="77777777" w:rsidR="004E026B" w:rsidRPr="00076D22" w:rsidRDefault="004E026B" w:rsidP="00511760">
            <w:pPr>
              <w:pStyle w:val="TCTableBody"/>
            </w:pPr>
            <w:r w:rsidRPr="00076D22">
              <w:t>21</w:t>
            </w:r>
          </w:p>
        </w:tc>
        <w:tc>
          <w:tcPr>
            <w:tcW w:w="1134" w:type="dxa"/>
            <w:tcBorders>
              <w:top w:val="nil"/>
              <w:left w:val="nil"/>
              <w:bottom w:val="nil"/>
              <w:right w:val="nil"/>
            </w:tcBorders>
            <w:vAlign w:val="bottom"/>
          </w:tcPr>
          <w:p w14:paraId="4F15890E"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0837B4B5" w14:textId="77777777" w:rsidR="004E026B" w:rsidRPr="00076D22" w:rsidRDefault="004E026B" w:rsidP="00511760">
            <w:pPr>
              <w:pStyle w:val="TCTableBody"/>
            </w:pPr>
            <w:r w:rsidRPr="00076D22">
              <w:t>Gotek</w:t>
            </w:r>
          </w:p>
        </w:tc>
        <w:tc>
          <w:tcPr>
            <w:tcW w:w="1276" w:type="dxa"/>
            <w:tcBorders>
              <w:top w:val="nil"/>
              <w:left w:val="nil"/>
              <w:bottom w:val="nil"/>
              <w:right w:val="nil"/>
            </w:tcBorders>
            <w:vAlign w:val="bottom"/>
          </w:tcPr>
          <w:p w14:paraId="5C1C3654"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15D25A8"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2D7A8283" w14:textId="77777777" w:rsidR="004E026B" w:rsidRPr="00076D22" w:rsidRDefault="004E026B" w:rsidP="00511760">
            <w:pPr>
              <w:pStyle w:val="TCTableBody"/>
            </w:pPr>
          </w:p>
        </w:tc>
      </w:tr>
      <w:tr w:rsidR="004E026B" w:rsidRPr="00076D22" w14:paraId="1ED0C5E8" w14:textId="77777777" w:rsidTr="00511760">
        <w:tc>
          <w:tcPr>
            <w:tcW w:w="709" w:type="dxa"/>
            <w:tcBorders>
              <w:top w:val="nil"/>
              <w:left w:val="nil"/>
              <w:bottom w:val="nil"/>
              <w:right w:val="nil"/>
            </w:tcBorders>
            <w:vAlign w:val="bottom"/>
          </w:tcPr>
          <w:p w14:paraId="6AEC0A6F" w14:textId="77777777" w:rsidR="004E026B" w:rsidRPr="00076D22" w:rsidRDefault="004E026B" w:rsidP="00511760">
            <w:pPr>
              <w:pStyle w:val="TCTableBody"/>
            </w:pPr>
            <w:r w:rsidRPr="00076D22">
              <w:t>22</w:t>
            </w:r>
          </w:p>
        </w:tc>
        <w:tc>
          <w:tcPr>
            <w:tcW w:w="1134" w:type="dxa"/>
            <w:tcBorders>
              <w:top w:val="nil"/>
              <w:left w:val="nil"/>
              <w:bottom w:val="nil"/>
              <w:right w:val="nil"/>
            </w:tcBorders>
            <w:vAlign w:val="bottom"/>
          </w:tcPr>
          <w:p w14:paraId="7C5947BF"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08225B4F" w14:textId="77777777" w:rsidR="004E026B" w:rsidRPr="00076D22" w:rsidRDefault="004E026B" w:rsidP="00511760">
            <w:pPr>
              <w:pStyle w:val="TCTableBody"/>
            </w:pPr>
            <w:r w:rsidRPr="00076D22">
              <w:t>Elfbar</w:t>
            </w:r>
          </w:p>
        </w:tc>
        <w:tc>
          <w:tcPr>
            <w:tcW w:w="1276" w:type="dxa"/>
            <w:tcBorders>
              <w:top w:val="nil"/>
              <w:left w:val="nil"/>
              <w:bottom w:val="nil"/>
              <w:right w:val="nil"/>
            </w:tcBorders>
            <w:vAlign w:val="bottom"/>
          </w:tcPr>
          <w:p w14:paraId="29158EF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B1B369C"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1E0AC914" w14:textId="77777777" w:rsidR="004E026B" w:rsidRPr="00076D22" w:rsidRDefault="004E026B" w:rsidP="00511760">
            <w:pPr>
              <w:pStyle w:val="TCTableBody"/>
            </w:pPr>
          </w:p>
        </w:tc>
      </w:tr>
      <w:tr w:rsidR="004E026B" w:rsidRPr="00076D22" w14:paraId="01558C76" w14:textId="77777777" w:rsidTr="00511760">
        <w:tc>
          <w:tcPr>
            <w:tcW w:w="709" w:type="dxa"/>
            <w:tcBorders>
              <w:top w:val="nil"/>
              <w:left w:val="nil"/>
              <w:bottom w:val="nil"/>
              <w:right w:val="nil"/>
            </w:tcBorders>
            <w:vAlign w:val="bottom"/>
          </w:tcPr>
          <w:p w14:paraId="4A450D41" w14:textId="77777777" w:rsidR="004E026B" w:rsidRPr="00076D22" w:rsidRDefault="004E026B" w:rsidP="00511760">
            <w:pPr>
              <w:pStyle w:val="TCTableBody"/>
            </w:pPr>
            <w:r w:rsidRPr="00076D22">
              <w:t>23</w:t>
            </w:r>
          </w:p>
        </w:tc>
        <w:tc>
          <w:tcPr>
            <w:tcW w:w="1134" w:type="dxa"/>
            <w:tcBorders>
              <w:top w:val="nil"/>
              <w:left w:val="nil"/>
              <w:bottom w:val="nil"/>
              <w:right w:val="nil"/>
            </w:tcBorders>
            <w:vAlign w:val="bottom"/>
          </w:tcPr>
          <w:p w14:paraId="561A4463"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48BE78A2" w14:textId="77777777" w:rsidR="004E026B" w:rsidRPr="00076D22" w:rsidRDefault="004E026B" w:rsidP="00511760">
            <w:pPr>
              <w:pStyle w:val="TCTableBody"/>
            </w:pPr>
            <w:r w:rsidRPr="00076D22">
              <w:t>Sonder</w:t>
            </w:r>
          </w:p>
        </w:tc>
        <w:tc>
          <w:tcPr>
            <w:tcW w:w="1276" w:type="dxa"/>
            <w:tcBorders>
              <w:top w:val="nil"/>
              <w:left w:val="nil"/>
              <w:bottom w:val="nil"/>
              <w:right w:val="nil"/>
            </w:tcBorders>
            <w:vAlign w:val="bottom"/>
          </w:tcPr>
          <w:p w14:paraId="4E26C38E"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028FD38"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7F8736FD" w14:textId="77777777" w:rsidR="004E026B" w:rsidRPr="00076D22" w:rsidRDefault="004E026B" w:rsidP="00511760">
            <w:pPr>
              <w:pStyle w:val="TCTableBody"/>
            </w:pPr>
          </w:p>
        </w:tc>
      </w:tr>
      <w:tr w:rsidR="004E026B" w:rsidRPr="00076D22" w14:paraId="013DAFAE" w14:textId="77777777" w:rsidTr="00511760">
        <w:tc>
          <w:tcPr>
            <w:tcW w:w="709" w:type="dxa"/>
            <w:tcBorders>
              <w:top w:val="nil"/>
              <w:left w:val="nil"/>
              <w:bottom w:val="nil"/>
              <w:right w:val="nil"/>
            </w:tcBorders>
            <w:vAlign w:val="bottom"/>
          </w:tcPr>
          <w:p w14:paraId="49FA4AC8" w14:textId="77777777" w:rsidR="004E026B" w:rsidRPr="00076D22" w:rsidRDefault="004E026B" w:rsidP="00511760">
            <w:pPr>
              <w:pStyle w:val="TCTableBody"/>
            </w:pPr>
            <w:r w:rsidRPr="00076D22">
              <w:t>24</w:t>
            </w:r>
          </w:p>
        </w:tc>
        <w:tc>
          <w:tcPr>
            <w:tcW w:w="1134" w:type="dxa"/>
            <w:tcBorders>
              <w:top w:val="nil"/>
              <w:left w:val="nil"/>
              <w:bottom w:val="nil"/>
              <w:right w:val="nil"/>
            </w:tcBorders>
            <w:vAlign w:val="bottom"/>
          </w:tcPr>
          <w:p w14:paraId="2213B22D"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68A72D48"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70810130"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0178D12"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428B9E1E" w14:textId="77777777" w:rsidR="004E026B" w:rsidRPr="00076D22" w:rsidRDefault="004E026B" w:rsidP="00511760">
            <w:pPr>
              <w:pStyle w:val="TCTableBody"/>
            </w:pPr>
          </w:p>
        </w:tc>
      </w:tr>
      <w:tr w:rsidR="004E026B" w:rsidRPr="00076D22" w14:paraId="2C2F17D3" w14:textId="77777777" w:rsidTr="00511760">
        <w:tc>
          <w:tcPr>
            <w:tcW w:w="709" w:type="dxa"/>
            <w:tcBorders>
              <w:top w:val="nil"/>
              <w:left w:val="nil"/>
              <w:bottom w:val="nil"/>
              <w:right w:val="nil"/>
            </w:tcBorders>
            <w:vAlign w:val="bottom"/>
          </w:tcPr>
          <w:p w14:paraId="36896454" w14:textId="77777777" w:rsidR="004E026B" w:rsidRPr="00076D22" w:rsidRDefault="004E026B" w:rsidP="00511760">
            <w:pPr>
              <w:pStyle w:val="TCTableBody"/>
            </w:pPr>
            <w:r w:rsidRPr="00076D22">
              <w:t>25</w:t>
            </w:r>
          </w:p>
        </w:tc>
        <w:tc>
          <w:tcPr>
            <w:tcW w:w="1134" w:type="dxa"/>
            <w:tcBorders>
              <w:top w:val="nil"/>
              <w:left w:val="nil"/>
              <w:bottom w:val="nil"/>
              <w:right w:val="nil"/>
            </w:tcBorders>
            <w:vAlign w:val="bottom"/>
          </w:tcPr>
          <w:p w14:paraId="4FDAB43F" w14:textId="77777777" w:rsidR="004E026B" w:rsidRPr="00076D22" w:rsidRDefault="004E026B" w:rsidP="00511760">
            <w:pPr>
              <w:pStyle w:val="TCTableBody"/>
            </w:pPr>
            <w:r w:rsidRPr="00076D22">
              <w:t>RF</w:t>
            </w:r>
          </w:p>
        </w:tc>
        <w:tc>
          <w:tcPr>
            <w:tcW w:w="3402" w:type="dxa"/>
            <w:tcBorders>
              <w:top w:val="nil"/>
              <w:left w:val="nil"/>
              <w:bottom w:val="nil"/>
              <w:right w:val="nil"/>
            </w:tcBorders>
            <w:vAlign w:val="bottom"/>
          </w:tcPr>
          <w:p w14:paraId="1441B001" w14:textId="77777777" w:rsidR="004E026B" w:rsidRPr="00076D22" w:rsidRDefault="004E026B" w:rsidP="00511760">
            <w:pPr>
              <w:pStyle w:val="TCTableBody"/>
            </w:pPr>
            <w:r w:rsidRPr="00076D22">
              <w:t>Vaporesso</w:t>
            </w:r>
          </w:p>
        </w:tc>
        <w:tc>
          <w:tcPr>
            <w:tcW w:w="1276" w:type="dxa"/>
            <w:tcBorders>
              <w:top w:val="nil"/>
              <w:left w:val="nil"/>
              <w:bottom w:val="nil"/>
              <w:right w:val="nil"/>
            </w:tcBorders>
            <w:vAlign w:val="bottom"/>
          </w:tcPr>
          <w:p w14:paraId="3709C50B"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CD9170F"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7F5648AD" w14:textId="77777777" w:rsidR="004E026B" w:rsidRPr="00076D22" w:rsidRDefault="004E026B" w:rsidP="00511760">
            <w:pPr>
              <w:pStyle w:val="TCTableBody"/>
            </w:pPr>
          </w:p>
        </w:tc>
      </w:tr>
      <w:tr w:rsidR="004E026B" w:rsidRPr="00076D22" w14:paraId="7612C892" w14:textId="77777777" w:rsidTr="00511760">
        <w:tc>
          <w:tcPr>
            <w:tcW w:w="709" w:type="dxa"/>
            <w:tcBorders>
              <w:top w:val="nil"/>
              <w:left w:val="nil"/>
              <w:bottom w:val="nil"/>
              <w:right w:val="nil"/>
            </w:tcBorders>
            <w:vAlign w:val="bottom"/>
          </w:tcPr>
          <w:p w14:paraId="25B1C09D" w14:textId="77777777" w:rsidR="004E026B" w:rsidRPr="00076D22" w:rsidRDefault="004E026B" w:rsidP="00511760">
            <w:pPr>
              <w:pStyle w:val="TCTableBody"/>
            </w:pPr>
            <w:r w:rsidRPr="00076D22">
              <w:t>26</w:t>
            </w:r>
          </w:p>
        </w:tc>
        <w:tc>
          <w:tcPr>
            <w:tcW w:w="1134" w:type="dxa"/>
            <w:tcBorders>
              <w:top w:val="nil"/>
              <w:left w:val="nil"/>
              <w:bottom w:val="nil"/>
              <w:right w:val="nil"/>
            </w:tcBorders>
            <w:vAlign w:val="bottom"/>
          </w:tcPr>
          <w:p w14:paraId="2F36FB09" w14:textId="77777777" w:rsidR="004E026B" w:rsidRPr="00076D22" w:rsidRDefault="004E026B" w:rsidP="00511760">
            <w:pPr>
              <w:pStyle w:val="TCTableBody"/>
            </w:pPr>
            <w:r w:rsidRPr="00076D22">
              <w:t>LB</w:t>
            </w:r>
          </w:p>
        </w:tc>
        <w:tc>
          <w:tcPr>
            <w:tcW w:w="3402" w:type="dxa"/>
            <w:tcBorders>
              <w:top w:val="nil"/>
              <w:left w:val="nil"/>
              <w:bottom w:val="nil"/>
              <w:right w:val="nil"/>
            </w:tcBorders>
            <w:vAlign w:val="bottom"/>
          </w:tcPr>
          <w:p w14:paraId="6B49645B" w14:textId="77777777" w:rsidR="004E026B" w:rsidRPr="00076D22" w:rsidRDefault="004E026B" w:rsidP="00511760">
            <w:pPr>
              <w:pStyle w:val="TCTableBody"/>
            </w:pPr>
            <w:r w:rsidRPr="00076D22">
              <w:t>Hit Liquid</w:t>
            </w:r>
          </w:p>
        </w:tc>
        <w:tc>
          <w:tcPr>
            <w:tcW w:w="1276" w:type="dxa"/>
            <w:tcBorders>
              <w:top w:val="nil"/>
              <w:left w:val="nil"/>
              <w:bottom w:val="nil"/>
              <w:right w:val="nil"/>
            </w:tcBorders>
            <w:vAlign w:val="bottom"/>
          </w:tcPr>
          <w:p w14:paraId="799BD9F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B05A993"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3476C4E" w14:textId="77777777" w:rsidR="004E026B" w:rsidRPr="00076D22" w:rsidRDefault="004E026B" w:rsidP="00511760">
            <w:pPr>
              <w:pStyle w:val="TCTableBody"/>
            </w:pPr>
          </w:p>
        </w:tc>
      </w:tr>
      <w:tr w:rsidR="004E026B" w:rsidRPr="00076D22" w14:paraId="197D15DC" w14:textId="77777777" w:rsidTr="00511760">
        <w:tc>
          <w:tcPr>
            <w:tcW w:w="709" w:type="dxa"/>
            <w:tcBorders>
              <w:top w:val="nil"/>
              <w:left w:val="nil"/>
              <w:bottom w:val="nil"/>
              <w:right w:val="nil"/>
            </w:tcBorders>
            <w:vAlign w:val="bottom"/>
          </w:tcPr>
          <w:p w14:paraId="49A579E1" w14:textId="77777777" w:rsidR="004E026B" w:rsidRPr="00076D22" w:rsidRDefault="004E026B" w:rsidP="00511760">
            <w:pPr>
              <w:pStyle w:val="TCTableBody"/>
            </w:pPr>
            <w:r w:rsidRPr="00076D22">
              <w:t>27</w:t>
            </w:r>
          </w:p>
        </w:tc>
        <w:tc>
          <w:tcPr>
            <w:tcW w:w="1134" w:type="dxa"/>
            <w:tcBorders>
              <w:top w:val="nil"/>
              <w:left w:val="nil"/>
              <w:bottom w:val="nil"/>
              <w:right w:val="nil"/>
            </w:tcBorders>
            <w:vAlign w:val="bottom"/>
          </w:tcPr>
          <w:p w14:paraId="6C419BDB" w14:textId="77777777" w:rsidR="004E026B" w:rsidRPr="00076D22" w:rsidRDefault="004E026B" w:rsidP="00511760">
            <w:pPr>
              <w:pStyle w:val="TCTableBody"/>
            </w:pPr>
            <w:r w:rsidRPr="00076D22">
              <w:t>LB</w:t>
            </w:r>
          </w:p>
        </w:tc>
        <w:tc>
          <w:tcPr>
            <w:tcW w:w="3402" w:type="dxa"/>
            <w:tcBorders>
              <w:top w:val="nil"/>
              <w:left w:val="nil"/>
              <w:bottom w:val="nil"/>
              <w:right w:val="nil"/>
            </w:tcBorders>
            <w:vAlign w:val="bottom"/>
          </w:tcPr>
          <w:p w14:paraId="2C0508B6" w14:textId="77777777" w:rsidR="004E026B" w:rsidRPr="00076D22" w:rsidRDefault="004E026B" w:rsidP="00511760">
            <w:pPr>
              <w:pStyle w:val="TCTableBody"/>
            </w:pPr>
            <w:r w:rsidRPr="00076D22">
              <w:t>Elux, berry lemonade</w:t>
            </w:r>
          </w:p>
        </w:tc>
        <w:tc>
          <w:tcPr>
            <w:tcW w:w="1276" w:type="dxa"/>
            <w:tcBorders>
              <w:top w:val="nil"/>
              <w:left w:val="nil"/>
              <w:bottom w:val="nil"/>
              <w:right w:val="nil"/>
            </w:tcBorders>
            <w:vAlign w:val="bottom"/>
          </w:tcPr>
          <w:p w14:paraId="582BF42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94335D2"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12747A1B" w14:textId="77777777" w:rsidR="004E026B" w:rsidRPr="00076D22" w:rsidRDefault="004E026B" w:rsidP="00511760">
            <w:pPr>
              <w:pStyle w:val="TCTableBody"/>
            </w:pPr>
          </w:p>
        </w:tc>
      </w:tr>
      <w:tr w:rsidR="004E026B" w:rsidRPr="00076D22" w14:paraId="2B95B618" w14:textId="77777777" w:rsidTr="00511760">
        <w:tc>
          <w:tcPr>
            <w:tcW w:w="709" w:type="dxa"/>
            <w:tcBorders>
              <w:top w:val="nil"/>
              <w:left w:val="nil"/>
              <w:bottom w:val="nil"/>
              <w:right w:val="nil"/>
            </w:tcBorders>
            <w:vAlign w:val="bottom"/>
          </w:tcPr>
          <w:p w14:paraId="6EBC474D" w14:textId="77777777" w:rsidR="004E026B" w:rsidRPr="00076D22" w:rsidRDefault="004E026B" w:rsidP="00511760">
            <w:pPr>
              <w:pStyle w:val="TCTableBody"/>
            </w:pPr>
            <w:r w:rsidRPr="00076D22">
              <w:t>28</w:t>
            </w:r>
          </w:p>
        </w:tc>
        <w:tc>
          <w:tcPr>
            <w:tcW w:w="1134" w:type="dxa"/>
            <w:tcBorders>
              <w:top w:val="nil"/>
              <w:left w:val="nil"/>
              <w:bottom w:val="nil"/>
              <w:right w:val="nil"/>
            </w:tcBorders>
            <w:vAlign w:val="bottom"/>
          </w:tcPr>
          <w:p w14:paraId="48083F85" w14:textId="77777777" w:rsidR="004E026B" w:rsidRPr="00076D22" w:rsidRDefault="004E026B" w:rsidP="00511760">
            <w:pPr>
              <w:pStyle w:val="TCTableBody"/>
            </w:pPr>
            <w:r w:rsidRPr="00076D22">
              <w:t>LB</w:t>
            </w:r>
          </w:p>
        </w:tc>
        <w:tc>
          <w:tcPr>
            <w:tcW w:w="3402" w:type="dxa"/>
            <w:tcBorders>
              <w:top w:val="nil"/>
              <w:left w:val="nil"/>
              <w:bottom w:val="nil"/>
              <w:right w:val="nil"/>
            </w:tcBorders>
            <w:vAlign w:val="bottom"/>
          </w:tcPr>
          <w:p w14:paraId="7F79B68A" w14:textId="77777777" w:rsidR="004E026B" w:rsidRPr="00076D22" w:rsidRDefault="004E026B" w:rsidP="00511760">
            <w:pPr>
              <w:pStyle w:val="TCTableBody"/>
            </w:pPr>
            <w:r w:rsidRPr="00076D22">
              <w:t>Elux, gummy bear</w:t>
            </w:r>
          </w:p>
        </w:tc>
        <w:tc>
          <w:tcPr>
            <w:tcW w:w="1276" w:type="dxa"/>
            <w:tcBorders>
              <w:top w:val="nil"/>
              <w:left w:val="nil"/>
              <w:bottom w:val="nil"/>
              <w:right w:val="nil"/>
            </w:tcBorders>
            <w:vAlign w:val="bottom"/>
          </w:tcPr>
          <w:p w14:paraId="7B5CDB8B"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45F56D0"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48923205" w14:textId="77777777" w:rsidR="004E026B" w:rsidRPr="00076D22" w:rsidRDefault="004E026B" w:rsidP="00511760">
            <w:pPr>
              <w:pStyle w:val="TCTableBody"/>
            </w:pPr>
          </w:p>
        </w:tc>
      </w:tr>
      <w:tr w:rsidR="004E026B" w:rsidRPr="00076D22" w14:paraId="2B11A2E3" w14:textId="77777777" w:rsidTr="00511760">
        <w:tc>
          <w:tcPr>
            <w:tcW w:w="709" w:type="dxa"/>
            <w:tcBorders>
              <w:top w:val="nil"/>
              <w:left w:val="nil"/>
              <w:bottom w:val="nil"/>
              <w:right w:val="nil"/>
            </w:tcBorders>
            <w:vAlign w:val="bottom"/>
          </w:tcPr>
          <w:p w14:paraId="29778D1D" w14:textId="77777777" w:rsidR="004E026B" w:rsidRPr="00076D22" w:rsidRDefault="004E026B" w:rsidP="00511760">
            <w:pPr>
              <w:pStyle w:val="TCTableBody"/>
            </w:pPr>
            <w:r w:rsidRPr="00076D22">
              <w:t>29</w:t>
            </w:r>
          </w:p>
        </w:tc>
        <w:tc>
          <w:tcPr>
            <w:tcW w:w="1134" w:type="dxa"/>
            <w:tcBorders>
              <w:top w:val="nil"/>
              <w:left w:val="nil"/>
              <w:bottom w:val="nil"/>
              <w:right w:val="nil"/>
            </w:tcBorders>
            <w:vAlign w:val="bottom"/>
          </w:tcPr>
          <w:p w14:paraId="6A6D5591"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7F78992D" w14:textId="77777777" w:rsidR="004E026B" w:rsidRPr="00076D22" w:rsidRDefault="004E026B" w:rsidP="00511760">
            <w:pPr>
              <w:pStyle w:val="TCTableBody"/>
            </w:pPr>
            <w:r w:rsidRPr="00076D22">
              <w:t>Hyati, Cherry cola</w:t>
            </w:r>
          </w:p>
        </w:tc>
        <w:tc>
          <w:tcPr>
            <w:tcW w:w="1276" w:type="dxa"/>
            <w:tcBorders>
              <w:top w:val="nil"/>
              <w:left w:val="nil"/>
              <w:bottom w:val="nil"/>
              <w:right w:val="nil"/>
            </w:tcBorders>
            <w:vAlign w:val="bottom"/>
          </w:tcPr>
          <w:p w14:paraId="50995D1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694299F"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1D0D8770" w14:textId="77777777" w:rsidR="004E026B" w:rsidRPr="00076D22" w:rsidRDefault="004E026B" w:rsidP="00511760">
            <w:pPr>
              <w:pStyle w:val="TCTableBody"/>
            </w:pPr>
          </w:p>
        </w:tc>
      </w:tr>
      <w:tr w:rsidR="004E026B" w:rsidRPr="00076D22" w14:paraId="1A309FB3" w14:textId="77777777" w:rsidTr="00511760">
        <w:tc>
          <w:tcPr>
            <w:tcW w:w="709" w:type="dxa"/>
            <w:tcBorders>
              <w:top w:val="nil"/>
              <w:left w:val="nil"/>
              <w:bottom w:val="nil"/>
              <w:right w:val="nil"/>
            </w:tcBorders>
            <w:vAlign w:val="bottom"/>
          </w:tcPr>
          <w:p w14:paraId="5EA2B814" w14:textId="77777777" w:rsidR="004E026B" w:rsidRPr="00076D22" w:rsidRDefault="004E026B" w:rsidP="00511760">
            <w:pPr>
              <w:pStyle w:val="TCTableBody"/>
            </w:pPr>
            <w:r w:rsidRPr="00076D22">
              <w:t>30</w:t>
            </w:r>
          </w:p>
        </w:tc>
        <w:tc>
          <w:tcPr>
            <w:tcW w:w="1134" w:type="dxa"/>
            <w:tcBorders>
              <w:top w:val="nil"/>
              <w:left w:val="nil"/>
              <w:bottom w:val="nil"/>
              <w:right w:val="nil"/>
            </w:tcBorders>
            <w:vAlign w:val="bottom"/>
          </w:tcPr>
          <w:p w14:paraId="237CBA66"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03079A73" w14:textId="77777777" w:rsidR="004E026B" w:rsidRPr="00076D22" w:rsidRDefault="004E026B" w:rsidP="00511760">
            <w:pPr>
              <w:pStyle w:val="TCTableBody"/>
            </w:pPr>
            <w:r w:rsidRPr="00076D22">
              <w:t>Hyati, blue soure raspberry</w:t>
            </w:r>
          </w:p>
        </w:tc>
        <w:tc>
          <w:tcPr>
            <w:tcW w:w="1276" w:type="dxa"/>
            <w:tcBorders>
              <w:top w:val="nil"/>
              <w:left w:val="nil"/>
              <w:bottom w:val="nil"/>
              <w:right w:val="nil"/>
            </w:tcBorders>
            <w:vAlign w:val="bottom"/>
          </w:tcPr>
          <w:p w14:paraId="55BCD484"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831A246"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32B2B80" w14:textId="77777777" w:rsidR="004E026B" w:rsidRPr="00076D22" w:rsidRDefault="004E026B" w:rsidP="00511760">
            <w:pPr>
              <w:pStyle w:val="TCTableBody"/>
            </w:pPr>
          </w:p>
        </w:tc>
      </w:tr>
      <w:tr w:rsidR="004E026B" w:rsidRPr="00076D22" w14:paraId="3C6B7ACB" w14:textId="77777777" w:rsidTr="00511760">
        <w:tc>
          <w:tcPr>
            <w:tcW w:w="709" w:type="dxa"/>
            <w:tcBorders>
              <w:top w:val="nil"/>
              <w:left w:val="nil"/>
              <w:bottom w:val="nil"/>
              <w:right w:val="nil"/>
            </w:tcBorders>
            <w:vAlign w:val="bottom"/>
          </w:tcPr>
          <w:p w14:paraId="566B5378" w14:textId="77777777" w:rsidR="004E026B" w:rsidRPr="00076D22" w:rsidRDefault="004E026B" w:rsidP="00511760">
            <w:pPr>
              <w:pStyle w:val="TCTableBody"/>
            </w:pPr>
            <w:r w:rsidRPr="00076D22">
              <w:t>31</w:t>
            </w:r>
          </w:p>
        </w:tc>
        <w:tc>
          <w:tcPr>
            <w:tcW w:w="1134" w:type="dxa"/>
            <w:tcBorders>
              <w:top w:val="nil"/>
              <w:left w:val="nil"/>
              <w:bottom w:val="nil"/>
              <w:right w:val="nil"/>
            </w:tcBorders>
            <w:vAlign w:val="bottom"/>
          </w:tcPr>
          <w:p w14:paraId="6E6DFA55"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0C29839F" w14:textId="77777777" w:rsidR="004E026B" w:rsidRPr="00076D22" w:rsidRDefault="004E026B" w:rsidP="00511760">
            <w:pPr>
              <w:pStyle w:val="TCTableBody"/>
            </w:pPr>
            <w:r w:rsidRPr="00076D22">
              <w:t>Hyati, triple mango</w:t>
            </w:r>
          </w:p>
        </w:tc>
        <w:tc>
          <w:tcPr>
            <w:tcW w:w="1276" w:type="dxa"/>
            <w:tcBorders>
              <w:top w:val="nil"/>
              <w:left w:val="nil"/>
              <w:bottom w:val="nil"/>
              <w:right w:val="nil"/>
            </w:tcBorders>
            <w:vAlign w:val="bottom"/>
          </w:tcPr>
          <w:p w14:paraId="2FAB1E3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2B3DBD5"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90553C4" w14:textId="77777777" w:rsidR="004E026B" w:rsidRPr="00076D22" w:rsidRDefault="004E026B" w:rsidP="00511760">
            <w:pPr>
              <w:pStyle w:val="TCTableBody"/>
            </w:pPr>
          </w:p>
        </w:tc>
      </w:tr>
      <w:tr w:rsidR="004E026B" w:rsidRPr="00076D22" w14:paraId="5B4886D8" w14:textId="77777777" w:rsidTr="00511760">
        <w:tc>
          <w:tcPr>
            <w:tcW w:w="709" w:type="dxa"/>
            <w:tcBorders>
              <w:top w:val="nil"/>
              <w:left w:val="nil"/>
              <w:bottom w:val="nil"/>
              <w:right w:val="nil"/>
            </w:tcBorders>
            <w:vAlign w:val="bottom"/>
          </w:tcPr>
          <w:p w14:paraId="02528981" w14:textId="77777777" w:rsidR="004E026B" w:rsidRPr="00076D22" w:rsidRDefault="004E026B" w:rsidP="00511760">
            <w:pPr>
              <w:pStyle w:val="TCTableBody"/>
            </w:pPr>
            <w:r w:rsidRPr="00076D22">
              <w:t>32</w:t>
            </w:r>
          </w:p>
        </w:tc>
        <w:tc>
          <w:tcPr>
            <w:tcW w:w="1134" w:type="dxa"/>
            <w:tcBorders>
              <w:top w:val="nil"/>
              <w:left w:val="nil"/>
              <w:bottom w:val="nil"/>
              <w:right w:val="nil"/>
            </w:tcBorders>
            <w:vAlign w:val="bottom"/>
          </w:tcPr>
          <w:p w14:paraId="3371BF7A"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2DCB8C35" w14:textId="77777777" w:rsidR="004E026B" w:rsidRPr="00076D22" w:rsidRDefault="004E026B" w:rsidP="00511760">
            <w:pPr>
              <w:pStyle w:val="TCTableBody"/>
            </w:pPr>
            <w:r w:rsidRPr="00076D22">
              <w:t>Lux pro, Mr blue</w:t>
            </w:r>
          </w:p>
        </w:tc>
        <w:tc>
          <w:tcPr>
            <w:tcW w:w="1276" w:type="dxa"/>
            <w:tcBorders>
              <w:top w:val="nil"/>
              <w:left w:val="nil"/>
              <w:bottom w:val="nil"/>
              <w:right w:val="nil"/>
            </w:tcBorders>
            <w:vAlign w:val="bottom"/>
          </w:tcPr>
          <w:p w14:paraId="74CE926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3D3B916"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C704D0B" w14:textId="77777777" w:rsidR="004E026B" w:rsidRPr="00076D22" w:rsidRDefault="004E026B" w:rsidP="00511760">
            <w:pPr>
              <w:pStyle w:val="TCTableBody"/>
            </w:pPr>
          </w:p>
        </w:tc>
      </w:tr>
      <w:tr w:rsidR="004E026B" w:rsidRPr="00076D22" w14:paraId="399F7195" w14:textId="77777777" w:rsidTr="00511760">
        <w:tc>
          <w:tcPr>
            <w:tcW w:w="709" w:type="dxa"/>
            <w:tcBorders>
              <w:top w:val="nil"/>
              <w:left w:val="nil"/>
              <w:bottom w:val="nil"/>
              <w:right w:val="nil"/>
            </w:tcBorders>
            <w:vAlign w:val="bottom"/>
          </w:tcPr>
          <w:p w14:paraId="086A033C" w14:textId="77777777" w:rsidR="004E026B" w:rsidRPr="00076D22" w:rsidRDefault="004E026B" w:rsidP="00511760">
            <w:pPr>
              <w:pStyle w:val="TCTableBody"/>
            </w:pPr>
            <w:r w:rsidRPr="00076D22">
              <w:t>33</w:t>
            </w:r>
          </w:p>
        </w:tc>
        <w:tc>
          <w:tcPr>
            <w:tcW w:w="1134" w:type="dxa"/>
            <w:tcBorders>
              <w:top w:val="nil"/>
              <w:left w:val="nil"/>
              <w:bottom w:val="nil"/>
              <w:right w:val="nil"/>
            </w:tcBorders>
            <w:vAlign w:val="bottom"/>
          </w:tcPr>
          <w:p w14:paraId="660AC473"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461F5DB2" w14:textId="77777777" w:rsidR="004E026B" w:rsidRPr="00076D22" w:rsidRDefault="004E026B" w:rsidP="00511760">
            <w:pPr>
              <w:pStyle w:val="TCTableBody"/>
            </w:pPr>
            <w:r w:rsidRPr="00076D22">
              <w:t>Hyati, strawberry raspberry ice</w:t>
            </w:r>
          </w:p>
        </w:tc>
        <w:tc>
          <w:tcPr>
            <w:tcW w:w="1276" w:type="dxa"/>
            <w:tcBorders>
              <w:top w:val="nil"/>
              <w:left w:val="nil"/>
              <w:bottom w:val="nil"/>
              <w:right w:val="nil"/>
            </w:tcBorders>
            <w:vAlign w:val="bottom"/>
          </w:tcPr>
          <w:p w14:paraId="3C5A616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257DAA0"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2F6B1207" w14:textId="77777777" w:rsidR="004E026B" w:rsidRPr="00076D22" w:rsidRDefault="004E026B" w:rsidP="00511760">
            <w:pPr>
              <w:pStyle w:val="TCTableBody"/>
            </w:pPr>
          </w:p>
        </w:tc>
      </w:tr>
      <w:tr w:rsidR="004E026B" w:rsidRPr="00076D22" w14:paraId="49F3DC1B" w14:textId="77777777" w:rsidTr="00511760">
        <w:tc>
          <w:tcPr>
            <w:tcW w:w="709" w:type="dxa"/>
            <w:tcBorders>
              <w:top w:val="nil"/>
              <w:left w:val="nil"/>
              <w:bottom w:val="nil"/>
              <w:right w:val="nil"/>
            </w:tcBorders>
            <w:vAlign w:val="bottom"/>
          </w:tcPr>
          <w:p w14:paraId="34D52F35" w14:textId="77777777" w:rsidR="004E026B" w:rsidRPr="00076D22" w:rsidRDefault="004E026B" w:rsidP="00511760">
            <w:pPr>
              <w:pStyle w:val="TCTableBody"/>
            </w:pPr>
            <w:r w:rsidRPr="00076D22">
              <w:t>34</w:t>
            </w:r>
          </w:p>
        </w:tc>
        <w:tc>
          <w:tcPr>
            <w:tcW w:w="1134" w:type="dxa"/>
            <w:tcBorders>
              <w:top w:val="nil"/>
              <w:left w:val="nil"/>
              <w:bottom w:val="nil"/>
              <w:right w:val="nil"/>
            </w:tcBorders>
            <w:vAlign w:val="bottom"/>
          </w:tcPr>
          <w:p w14:paraId="7180C211"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73A200C1" w14:textId="77777777" w:rsidR="004E026B" w:rsidRPr="00076D22" w:rsidRDefault="004E026B" w:rsidP="00511760">
            <w:pPr>
              <w:pStyle w:val="TCTableBody"/>
            </w:pPr>
            <w:r w:rsidRPr="00076D22">
              <w:t>Hyati</w:t>
            </w:r>
          </w:p>
        </w:tc>
        <w:tc>
          <w:tcPr>
            <w:tcW w:w="1276" w:type="dxa"/>
            <w:tcBorders>
              <w:top w:val="nil"/>
              <w:left w:val="nil"/>
              <w:bottom w:val="nil"/>
              <w:right w:val="nil"/>
            </w:tcBorders>
            <w:vAlign w:val="bottom"/>
          </w:tcPr>
          <w:p w14:paraId="2903F29C"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177F2650"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03ED8429" w14:textId="77777777" w:rsidR="004E026B" w:rsidRPr="00076D22" w:rsidRDefault="004E026B" w:rsidP="00511760">
            <w:pPr>
              <w:pStyle w:val="TCTableBody"/>
            </w:pPr>
          </w:p>
        </w:tc>
      </w:tr>
      <w:tr w:rsidR="004E026B" w:rsidRPr="00076D22" w14:paraId="205D1C0E" w14:textId="77777777" w:rsidTr="00511760">
        <w:tc>
          <w:tcPr>
            <w:tcW w:w="709" w:type="dxa"/>
            <w:tcBorders>
              <w:top w:val="nil"/>
              <w:left w:val="nil"/>
              <w:bottom w:val="nil"/>
              <w:right w:val="nil"/>
            </w:tcBorders>
            <w:vAlign w:val="bottom"/>
          </w:tcPr>
          <w:p w14:paraId="2B4FCF07" w14:textId="77777777" w:rsidR="004E026B" w:rsidRPr="00076D22" w:rsidRDefault="004E026B" w:rsidP="00511760">
            <w:pPr>
              <w:pStyle w:val="TCTableBody"/>
            </w:pPr>
            <w:r w:rsidRPr="00076D22">
              <w:t>35</w:t>
            </w:r>
          </w:p>
        </w:tc>
        <w:tc>
          <w:tcPr>
            <w:tcW w:w="1134" w:type="dxa"/>
            <w:tcBorders>
              <w:top w:val="nil"/>
              <w:left w:val="nil"/>
              <w:bottom w:val="nil"/>
              <w:right w:val="nil"/>
            </w:tcBorders>
            <w:vAlign w:val="bottom"/>
          </w:tcPr>
          <w:p w14:paraId="2FC60381"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5A813C09" w14:textId="77777777" w:rsidR="004E026B" w:rsidRPr="00076D22" w:rsidRDefault="004E026B" w:rsidP="00511760">
            <w:pPr>
              <w:pStyle w:val="TCTableBody"/>
            </w:pPr>
            <w:r w:rsidRPr="00076D22">
              <w:t>Crystal prime</w:t>
            </w:r>
          </w:p>
        </w:tc>
        <w:tc>
          <w:tcPr>
            <w:tcW w:w="1276" w:type="dxa"/>
            <w:tcBorders>
              <w:top w:val="nil"/>
              <w:left w:val="nil"/>
              <w:bottom w:val="nil"/>
              <w:right w:val="nil"/>
            </w:tcBorders>
            <w:vAlign w:val="bottom"/>
          </w:tcPr>
          <w:p w14:paraId="2AE90CBF"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99ACF4E"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30FCDF5" w14:textId="77777777" w:rsidR="004E026B" w:rsidRPr="00076D22" w:rsidRDefault="004E026B" w:rsidP="00511760">
            <w:pPr>
              <w:pStyle w:val="TCTableBody"/>
            </w:pPr>
          </w:p>
        </w:tc>
      </w:tr>
      <w:tr w:rsidR="004E026B" w:rsidRPr="00076D22" w14:paraId="7B7CC86F" w14:textId="77777777" w:rsidTr="00511760">
        <w:tc>
          <w:tcPr>
            <w:tcW w:w="709" w:type="dxa"/>
            <w:tcBorders>
              <w:top w:val="nil"/>
              <w:left w:val="nil"/>
              <w:bottom w:val="nil"/>
              <w:right w:val="nil"/>
            </w:tcBorders>
            <w:vAlign w:val="bottom"/>
          </w:tcPr>
          <w:p w14:paraId="2F09F5B7" w14:textId="77777777" w:rsidR="004E026B" w:rsidRPr="00076D22" w:rsidRDefault="004E026B" w:rsidP="00511760">
            <w:pPr>
              <w:pStyle w:val="TCTableBody"/>
            </w:pPr>
            <w:r w:rsidRPr="00076D22">
              <w:t>36</w:t>
            </w:r>
          </w:p>
        </w:tc>
        <w:tc>
          <w:tcPr>
            <w:tcW w:w="1134" w:type="dxa"/>
            <w:tcBorders>
              <w:top w:val="nil"/>
              <w:left w:val="nil"/>
              <w:bottom w:val="nil"/>
              <w:right w:val="nil"/>
            </w:tcBorders>
            <w:vAlign w:val="bottom"/>
          </w:tcPr>
          <w:p w14:paraId="2C2442E6" w14:textId="77777777" w:rsidR="004E026B" w:rsidRPr="00076D22" w:rsidRDefault="004E026B" w:rsidP="00511760">
            <w:pPr>
              <w:pStyle w:val="TCTableBody"/>
            </w:pPr>
            <w:r w:rsidRPr="00076D22">
              <w:t xml:space="preserve">SU </w:t>
            </w:r>
          </w:p>
        </w:tc>
        <w:tc>
          <w:tcPr>
            <w:tcW w:w="3402" w:type="dxa"/>
            <w:tcBorders>
              <w:top w:val="nil"/>
              <w:left w:val="nil"/>
              <w:bottom w:val="nil"/>
              <w:right w:val="nil"/>
            </w:tcBorders>
            <w:vAlign w:val="bottom"/>
          </w:tcPr>
          <w:p w14:paraId="06274E18" w14:textId="77777777" w:rsidR="004E026B" w:rsidRPr="00076D22" w:rsidRDefault="004E026B" w:rsidP="00511760">
            <w:pPr>
              <w:pStyle w:val="TCTableBody"/>
            </w:pPr>
            <w:r w:rsidRPr="00076D22">
              <w:t>Crystal prime</w:t>
            </w:r>
          </w:p>
        </w:tc>
        <w:tc>
          <w:tcPr>
            <w:tcW w:w="1276" w:type="dxa"/>
            <w:tcBorders>
              <w:top w:val="nil"/>
              <w:left w:val="nil"/>
              <w:bottom w:val="nil"/>
              <w:right w:val="nil"/>
            </w:tcBorders>
            <w:vAlign w:val="bottom"/>
          </w:tcPr>
          <w:p w14:paraId="2CEBAEB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89A343D"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7ED2E3DE" w14:textId="77777777" w:rsidR="004E026B" w:rsidRPr="00076D22" w:rsidRDefault="004E026B" w:rsidP="00511760">
            <w:pPr>
              <w:pStyle w:val="TCTableBody"/>
            </w:pPr>
          </w:p>
        </w:tc>
      </w:tr>
      <w:tr w:rsidR="004E026B" w:rsidRPr="00076D22" w14:paraId="5C8931CC" w14:textId="77777777" w:rsidTr="00511760">
        <w:tc>
          <w:tcPr>
            <w:tcW w:w="709" w:type="dxa"/>
            <w:tcBorders>
              <w:top w:val="nil"/>
              <w:left w:val="nil"/>
              <w:bottom w:val="nil"/>
              <w:right w:val="nil"/>
            </w:tcBorders>
            <w:vAlign w:val="bottom"/>
          </w:tcPr>
          <w:p w14:paraId="7D225636" w14:textId="77777777" w:rsidR="004E026B" w:rsidRPr="00076D22" w:rsidRDefault="004E026B" w:rsidP="00511760">
            <w:pPr>
              <w:pStyle w:val="TCTableBody"/>
            </w:pPr>
            <w:r w:rsidRPr="00076D22">
              <w:t>37</w:t>
            </w:r>
          </w:p>
        </w:tc>
        <w:tc>
          <w:tcPr>
            <w:tcW w:w="1134" w:type="dxa"/>
            <w:tcBorders>
              <w:top w:val="nil"/>
              <w:left w:val="nil"/>
              <w:bottom w:val="nil"/>
              <w:right w:val="nil"/>
            </w:tcBorders>
            <w:vAlign w:val="bottom"/>
          </w:tcPr>
          <w:p w14:paraId="29525A9E"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576B22C2" w14:textId="77777777" w:rsidR="004E026B" w:rsidRPr="00076D22" w:rsidRDefault="004E026B" w:rsidP="00511760">
            <w:pPr>
              <w:pStyle w:val="TCTableBody"/>
            </w:pPr>
            <w:r w:rsidRPr="00076D22">
              <w:t>Hyati ultra, blue razz gummy bear</w:t>
            </w:r>
          </w:p>
        </w:tc>
        <w:tc>
          <w:tcPr>
            <w:tcW w:w="1276" w:type="dxa"/>
            <w:tcBorders>
              <w:top w:val="nil"/>
              <w:left w:val="nil"/>
              <w:bottom w:val="nil"/>
              <w:right w:val="nil"/>
            </w:tcBorders>
            <w:vAlign w:val="bottom"/>
          </w:tcPr>
          <w:p w14:paraId="442151A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D456F92"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7BD604F5" w14:textId="77777777" w:rsidR="004E026B" w:rsidRPr="00076D22" w:rsidRDefault="004E026B" w:rsidP="00511760">
            <w:pPr>
              <w:pStyle w:val="TCTableBody"/>
            </w:pPr>
          </w:p>
        </w:tc>
      </w:tr>
      <w:tr w:rsidR="004E026B" w:rsidRPr="00076D22" w14:paraId="1710FF3D" w14:textId="77777777" w:rsidTr="00511760">
        <w:tc>
          <w:tcPr>
            <w:tcW w:w="709" w:type="dxa"/>
            <w:tcBorders>
              <w:top w:val="nil"/>
              <w:left w:val="nil"/>
              <w:bottom w:val="nil"/>
              <w:right w:val="nil"/>
            </w:tcBorders>
            <w:vAlign w:val="bottom"/>
          </w:tcPr>
          <w:p w14:paraId="1648569F" w14:textId="77777777" w:rsidR="004E026B" w:rsidRPr="00076D22" w:rsidRDefault="004E026B" w:rsidP="00511760">
            <w:pPr>
              <w:pStyle w:val="TCTableBody"/>
            </w:pPr>
            <w:r w:rsidRPr="00076D22">
              <w:t>38</w:t>
            </w:r>
          </w:p>
        </w:tc>
        <w:tc>
          <w:tcPr>
            <w:tcW w:w="1134" w:type="dxa"/>
            <w:tcBorders>
              <w:top w:val="nil"/>
              <w:left w:val="nil"/>
              <w:bottom w:val="nil"/>
              <w:right w:val="nil"/>
            </w:tcBorders>
            <w:vAlign w:val="bottom"/>
          </w:tcPr>
          <w:p w14:paraId="702FE0BC"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77CD775E" w14:textId="77777777" w:rsidR="004E026B" w:rsidRPr="00076D22" w:rsidRDefault="004E026B" w:rsidP="00511760">
            <w:pPr>
              <w:pStyle w:val="TCTableBody"/>
            </w:pPr>
            <w:r w:rsidRPr="00076D22">
              <w:t>Hyati duo, rainbow sherbert</w:t>
            </w:r>
          </w:p>
        </w:tc>
        <w:tc>
          <w:tcPr>
            <w:tcW w:w="1276" w:type="dxa"/>
            <w:tcBorders>
              <w:top w:val="nil"/>
              <w:left w:val="nil"/>
              <w:bottom w:val="nil"/>
              <w:right w:val="nil"/>
            </w:tcBorders>
            <w:vAlign w:val="bottom"/>
          </w:tcPr>
          <w:p w14:paraId="206940B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0E49828"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5CADEAAE" w14:textId="77777777" w:rsidR="004E026B" w:rsidRPr="00076D22" w:rsidRDefault="004E026B" w:rsidP="00511760">
            <w:pPr>
              <w:pStyle w:val="TCTableBody"/>
            </w:pPr>
          </w:p>
        </w:tc>
      </w:tr>
      <w:tr w:rsidR="004E026B" w:rsidRPr="00076D22" w14:paraId="6CC3798F" w14:textId="77777777" w:rsidTr="00511760">
        <w:tc>
          <w:tcPr>
            <w:tcW w:w="709" w:type="dxa"/>
            <w:tcBorders>
              <w:top w:val="nil"/>
              <w:left w:val="nil"/>
              <w:bottom w:val="nil"/>
              <w:right w:val="nil"/>
            </w:tcBorders>
            <w:vAlign w:val="bottom"/>
          </w:tcPr>
          <w:p w14:paraId="021C86EE" w14:textId="77777777" w:rsidR="004E026B" w:rsidRPr="00076D22" w:rsidRDefault="004E026B" w:rsidP="00511760">
            <w:pPr>
              <w:pStyle w:val="TCTableBody"/>
            </w:pPr>
            <w:r w:rsidRPr="00076D22">
              <w:t>39</w:t>
            </w:r>
          </w:p>
        </w:tc>
        <w:tc>
          <w:tcPr>
            <w:tcW w:w="1134" w:type="dxa"/>
            <w:tcBorders>
              <w:top w:val="nil"/>
              <w:left w:val="nil"/>
              <w:bottom w:val="nil"/>
              <w:right w:val="nil"/>
            </w:tcBorders>
            <w:vAlign w:val="bottom"/>
          </w:tcPr>
          <w:p w14:paraId="1B70FBAE"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587403ED" w14:textId="77777777" w:rsidR="004E026B" w:rsidRPr="00076D22" w:rsidRDefault="004E026B" w:rsidP="00511760">
            <w:pPr>
              <w:pStyle w:val="TCTableBody"/>
            </w:pPr>
            <w:r w:rsidRPr="00076D22">
              <w:t>Crystal, juicy peach</w:t>
            </w:r>
          </w:p>
        </w:tc>
        <w:tc>
          <w:tcPr>
            <w:tcW w:w="1276" w:type="dxa"/>
            <w:tcBorders>
              <w:top w:val="nil"/>
              <w:left w:val="nil"/>
              <w:bottom w:val="nil"/>
              <w:right w:val="nil"/>
            </w:tcBorders>
            <w:vAlign w:val="bottom"/>
          </w:tcPr>
          <w:p w14:paraId="75C7710A"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F487395"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19870B26" w14:textId="77777777" w:rsidR="004E026B" w:rsidRPr="00076D22" w:rsidRDefault="004E026B" w:rsidP="00511760">
            <w:pPr>
              <w:pStyle w:val="TCTableBody"/>
            </w:pPr>
          </w:p>
        </w:tc>
      </w:tr>
      <w:tr w:rsidR="004E026B" w:rsidRPr="00076D22" w14:paraId="1419FB4A" w14:textId="77777777" w:rsidTr="00511760">
        <w:tc>
          <w:tcPr>
            <w:tcW w:w="709" w:type="dxa"/>
            <w:tcBorders>
              <w:top w:val="nil"/>
              <w:left w:val="nil"/>
              <w:bottom w:val="nil"/>
              <w:right w:val="nil"/>
            </w:tcBorders>
            <w:vAlign w:val="bottom"/>
          </w:tcPr>
          <w:p w14:paraId="221B4B1A" w14:textId="77777777" w:rsidR="004E026B" w:rsidRPr="00076D22" w:rsidRDefault="004E026B" w:rsidP="00511760">
            <w:pPr>
              <w:pStyle w:val="TCTableBody"/>
            </w:pPr>
            <w:r w:rsidRPr="00076D22">
              <w:t>40</w:t>
            </w:r>
          </w:p>
        </w:tc>
        <w:tc>
          <w:tcPr>
            <w:tcW w:w="1134" w:type="dxa"/>
            <w:tcBorders>
              <w:top w:val="nil"/>
              <w:left w:val="nil"/>
              <w:bottom w:val="nil"/>
              <w:right w:val="nil"/>
            </w:tcBorders>
            <w:vAlign w:val="bottom"/>
          </w:tcPr>
          <w:p w14:paraId="0C1CEA82" w14:textId="77777777" w:rsidR="004E026B" w:rsidRPr="00076D22" w:rsidRDefault="004E026B" w:rsidP="00511760">
            <w:pPr>
              <w:pStyle w:val="TCTableBody"/>
            </w:pPr>
            <w:r w:rsidRPr="00076D22">
              <w:t>SU</w:t>
            </w:r>
          </w:p>
        </w:tc>
        <w:tc>
          <w:tcPr>
            <w:tcW w:w="3402" w:type="dxa"/>
            <w:tcBorders>
              <w:top w:val="nil"/>
              <w:left w:val="nil"/>
              <w:bottom w:val="nil"/>
              <w:right w:val="nil"/>
            </w:tcBorders>
            <w:vAlign w:val="bottom"/>
          </w:tcPr>
          <w:p w14:paraId="4C5D2A55" w14:textId="77777777" w:rsidR="004E026B" w:rsidRPr="00076D22" w:rsidRDefault="004E026B" w:rsidP="00511760">
            <w:pPr>
              <w:pStyle w:val="TCTableBody"/>
            </w:pPr>
            <w:r w:rsidRPr="00076D22">
              <w:t>Crystal pro plus</w:t>
            </w:r>
          </w:p>
        </w:tc>
        <w:tc>
          <w:tcPr>
            <w:tcW w:w="1276" w:type="dxa"/>
            <w:tcBorders>
              <w:top w:val="nil"/>
              <w:left w:val="nil"/>
              <w:bottom w:val="nil"/>
              <w:right w:val="nil"/>
            </w:tcBorders>
            <w:vAlign w:val="bottom"/>
          </w:tcPr>
          <w:p w14:paraId="2D2DE60E"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4DF857F"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1E112DE2" w14:textId="77777777" w:rsidR="004E026B" w:rsidRPr="00076D22" w:rsidRDefault="004E026B" w:rsidP="00511760">
            <w:pPr>
              <w:pStyle w:val="TCTableBody"/>
            </w:pPr>
          </w:p>
        </w:tc>
      </w:tr>
      <w:tr w:rsidR="004E026B" w:rsidRPr="00076D22" w14:paraId="601BB966" w14:textId="77777777" w:rsidTr="00511760">
        <w:tc>
          <w:tcPr>
            <w:tcW w:w="709" w:type="dxa"/>
            <w:tcBorders>
              <w:top w:val="nil"/>
              <w:left w:val="nil"/>
              <w:bottom w:val="single" w:sz="4" w:space="0" w:color="auto"/>
              <w:right w:val="nil"/>
            </w:tcBorders>
            <w:vAlign w:val="bottom"/>
          </w:tcPr>
          <w:p w14:paraId="43CA0499" w14:textId="77777777" w:rsidR="004E026B" w:rsidRPr="00076D22" w:rsidRDefault="004E026B" w:rsidP="00511760">
            <w:pPr>
              <w:pStyle w:val="TCTableBody"/>
            </w:pPr>
            <w:r w:rsidRPr="00076D22">
              <w:t>41</w:t>
            </w:r>
          </w:p>
        </w:tc>
        <w:tc>
          <w:tcPr>
            <w:tcW w:w="1134" w:type="dxa"/>
            <w:tcBorders>
              <w:top w:val="nil"/>
              <w:left w:val="nil"/>
              <w:bottom w:val="single" w:sz="4" w:space="0" w:color="auto"/>
              <w:right w:val="nil"/>
            </w:tcBorders>
            <w:vAlign w:val="bottom"/>
          </w:tcPr>
          <w:p w14:paraId="381F3CB2" w14:textId="77777777" w:rsidR="004E026B" w:rsidRPr="00076D22" w:rsidRDefault="004E026B" w:rsidP="00511760">
            <w:pPr>
              <w:pStyle w:val="TCTableBody"/>
            </w:pPr>
            <w:r w:rsidRPr="00076D22">
              <w:t>SU</w:t>
            </w:r>
          </w:p>
        </w:tc>
        <w:tc>
          <w:tcPr>
            <w:tcW w:w="3402" w:type="dxa"/>
            <w:tcBorders>
              <w:top w:val="nil"/>
              <w:left w:val="nil"/>
              <w:bottom w:val="single" w:sz="4" w:space="0" w:color="auto"/>
              <w:right w:val="nil"/>
            </w:tcBorders>
            <w:vAlign w:val="bottom"/>
          </w:tcPr>
          <w:p w14:paraId="21684DB6" w14:textId="77777777" w:rsidR="004E026B" w:rsidRPr="00076D22" w:rsidRDefault="004E026B" w:rsidP="00511760">
            <w:pPr>
              <w:pStyle w:val="TCTableBody"/>
            </w:pPr>
            <w:r w:rsidRPr="00076D22">
              <w:t>Hyati, mad blue</w:t>
            </w:r>
          </w:p>
        </w:tc>
        <w:tc>
          <w:tcPr>
            <w:tcW w:w="1276" w:type="dxa"/>
            <w:tcBorders>
              <w:top w:val="nil"/>
              <w:left w:val="nil"/>
              <w:bottom w:val="single" w:sz="4" w:space="0" w:color="auto"/>
              <w:right w:val="nil"/>
            </w:tcBorders>
            <w:vAlign w:val="bottom"/>
          </w:tcPr>
          <w:p w14:paraId="3979F8D0" w14:textId="77777777" w:rsidR="004E026B" w:rsidRPr="00076D22" w:rsidRDefault="004E026B" w:rsidP="00511760">
            <w:pPr>
              <w:pStyle w:val="TCTableBody"/>
            </w:pPr>
            <w:r w:rsidRPr="00076D22">
              <w:t>-</w:t>
            </w:r>
          </w:p>
        </w:tc>
        <w:tc>
          <w:tcPr>
            <w:tcW w:w="2126" w:type="dxa"/>
            <w:tcBorders>
              <w:top w:val="nil"/>
              <w:left w:val="nil"/>
              <w:bottom w:val="single" w:sz="4" w:space="0" w:color="auto"/>
              <w:right w:val="nil"/>
            </w:tcBorders>
            <w:vAlign w:val="bottom"/>
          </w:tcPr>
          <w:p w14:paraId="174B1829"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6EA9325" w14:textId="77777777" w:rsidR="004E026B" w:rsidRPr="00076D22" w:rsidRDefault="004E026B" w:rsidP="00511760">
            <w:pPr>
              <w:pStyle w:val="TCTableBody"/>
            </w:pPr>
          </w:p>
        </w:tc>
      </w:tr>
      <w:tr w:rsidR="004E026B" w:rsidRPr="00076D22" w14:paraId="071A5896" w14:textId="77777777" w:rsidTr="00511760">
        <w:tc>
          <w:tcPr>
            <w:tcW w:w="709" w:type="dxa"/>
            <w:tcBorders>
              <w:top w:val="single" w:sz="4" w:space="0" w:color="auto"/>
              <w:left w:val="nil"/>
              <w:bottom w:val="single" w:sz="4" w:space="0" w:color="auto"/>
              <w:right w:val="single" w:sz="4" w:space="0" w:color="auto"/>
            </w:tcBorders>
          </w:tcPr>
          <w:p w14:paraId="22A4586C" w14:textId="77777777" w:rsidR="004E026B" w:rsidRPr="00076D22" w:rsidRDefault="004E026B" w:rsidP="00511760">
            <w:pPr>
              <w:pStyle w:val="TCTableBody"/>
            </w:pPr>
            <w:r w:rsidRPr="00076D22">
              <w:t>R3S3</w:t>
            </w:r>
          </w:p>
        </w:tc>
        <w:tc>
          <w:tcPr>
            <w:tcW w:w="1134" w:type="dxa"/>
            <w:tcBorders>
              <w:top w:val="single" w:sz="4" w:space="0" w:color="auto"/>
              <w:left w:val="single" w:sz="4" w:space="0" w:color="auto"/>
              <w:bottom w:val="single" w:sz="4" w:space="0" w:color="auto"/>
              <w:right w:val="single" w:sz="4" w:space="0" w:color="auto"/>
            </w:tcBorders>
          </w:tcPr>
          <w:p w14:paraId="15E0DCF6" w14:textId="77777777" w:rsidR="004E026B" w:rsidRPr="00076D22" w:rsidRDefault="004E026B" w:rsidP="00511760">
            <w:pPr>
              <w:pStyle w:val="TCTableBody"/>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6E8985E8" w14:textId="77777777" w:rsidR="004E026B" w:rsidRPr="00076D22" w:rsidRDefault="004E026B" w:rsidP="00511760">
            <w:pPr>
              <w:pStyle w:val="TCTableBody"/>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2CE30C7E" w14:textId="77777777" w:rsidR="004E026B" w:rsidRPr="00076D22" w:rsidRDefault="004E026B" w:rsidP="00511760">
            <w:pPr>
              <w:pStyle w:val="TCTableBody"/>
            </w:pPr>
            <w:r w:rsidRPr="00076D22">
              <w:t>Liquid colour</w:t>
            </w:r>
          </w:p>
        </w:tc>
        <w:tc>
          <w:tcPr>
            <w:tcW w:w="2126" w:type="dxa"/>
            <w:tcBorders>
              <w:top w:val="single" w:sz="4" w:space="0" w:color="auto"/>
              <w:left w:val="single" w:sz="4" w:space="0" w:color="auto"/>
              <w:bottom w:val="single" w:sz="4" w:space="0" w:color="auto"/>
              <w:right w:val="nil"/>
            </w:tcBorders>
          </w:tcPr>
          <w:p w14:paraId="1D631751" w14:textId="77777777" w:rsidR="004E026B" w:rsidRPr="00076D22" w:rsidRDefault="004E026B" w:rsidP="00511760">
            <w:pPr>
              <w:pStyle w:val="TCTableBody"/>
            </w:pPr>
            <w:r w:rsidRPr="00076D22">
              <w:t>Presumptive result</w:t>
            </w:r>
          </w:p>
        </w:tc>
        <w:tc>
          <w:tcPr>
            <w:tcW w:w="1396" w:type="dxa"/>
            <w:tcBorders>
              <w:top w:val="nil"/>
              <w:left w:val="nil"/>
              <w:bottom w:val="nil"/>
              <w:right w:val="nil"/>
            </w:tcBorders>
            <w:vAlign w:val="bottom"/>
          </w:tcPr>
          <w:p w14:paraId="7D823439" w14:textId="77777777" w:rsidR="004E026B" w:rsidRPr="00076D22" w:rsidRDefault="004E026B" w:rsidP="00511760">
            <w:pPr>
              <w:pStyle w:val="TCTableBody"/>
            </w:pPr>
          </w:p>
        </w:tc>
      </w:tr>
      <w:tr w:rsidR="004E026B" w:rsidRPr="00076D22" w14:paraId="77AAA296" w14:textId="77777777" w:rsidTr="00511760">
        <w:tc>
          <w:tcPr>
            <w:tcW w:w="709" w:type="dxa"/>
            <w:tcBorders>
              <w:top w:val="single" w:sz="4" w:space="0" w:color="auto"/>
              <w:left w:val="nil"/>
              <w:bottom w:val="nil"/>
              <w:right w:val="nil"/>
            </w:tcBorders>
            <w:vAlign w:val="bottom"/>
          </w:tcPr>
          <w:p w14:paraId="18C518EF" w14:textId="77777777" w:rsidR="004E026B" w:rsidRPr="00076D22" w:rsidRDefault="004E026B" w:rsidP="00511760">
            <w:pPr>
              <w:pStyle w:val="TCTableBody"/>
            </w:pPr>
            <w:r w:rsidRPr="00076D22">
              <w:t>42</w:t>
            </w:r>
          </w:p>
        </w:tc>
        <w:tc>
          <w:tcPr>
            <w:tcW w:w="1134" w:type="dxa"/>
            <w:tcBorders>
              <w:top w:val="single" w:sz="4" w:space="0" w:color="auto"/>
              <w:left w:val="nil"/>
              <w:bottom w:val="nil"/>
              <w:right w:val="nil"/>
            </w:tcBorders>
            <w:vAlign w:val="bottom"/>
          </w:tcPr>
          <w:p w14:paraId="5C5A4344" w14:textId="77777777" w:rsidR="004E026B" w:rsidRPr="00076D22" w:rsidRDefault="004E026B" w:rsidP="00511760">
            <w:pPr>
              <w:pStyle w:val="TCTableBody"/>
            </w:pPr>
            <w:r w:rsidRPr="00076D22">
              <w:t>UB</w:t>
            </w:r>
          </w:p>
        </w:tc>
        <w:tc>
          <w:tcPr>
            <w:tcW w:w="3402" w:type="dxa"/>
            <w:tcBorders>
              <w:top w:val="single" w:sz="4" w:space="0" w:color="auto"/>
              <w:left w:val="nil"/>
              <w:bottom w:val="nil"/>
              <w:right w:val="nil"/>
            </w:tcBorders>
            <w:vAlign w:val="bottom"/>
          </w:tcPr>
          <w:p w14:paraId="0DD37B9F" w14:textId="77777777" w:rsidR="004E026B" w:rsidRPr="00076D22" w:rsidRDefault="004E026B" w:rsidP="00511760">
            <w:pPr>
              <w:pStyle w:val="TCTableBody"/>
            </w:pPr>
            <w:r w:rsidRPr="00076D22">
              <w:t>-</w:t>
            </w:r>
          </w:p>
        </w:tc>
        <w:tc>
          <w:tcPr>
            <w:tcW w:w="1276" w:type="dxa"/>
            <w:tcBorders>
              <w:top w:val="single" w:sz="4" w:space="0" w:color="auto"/>
              <w:left w:val="nil"/>
              <w:bottom w:val="nil"/>
              <w:right w:val="nil"/>
            </w:tcBorders>
            <w:vAlign w:val="bottom"/>
          </w:tcPr>
          <w:p w14:paraId="053A362B" w14:textId="77777777" w:rsidR="004E026B" w:rsidRPr="00076D22" w:rsidRDefault="004E026B" w:rsidP="00511760">
            <w:pPr>
              <w:pStyle w:val="TCTableBody"/>
            </w:pPr>
            <w:r w:rsidRPr="00076D22">
              <w:t>Clear</w:t>
            </w:r>
          </w:p>
        </w:tc>
        <w:tc>
          <w:tcPr>
            <w:tcW w:w="2126" w:type="dxa"/>
            <w:tcBorders>
              <w:top w:val="single" w:sz="4" w:space="0" w:color="auto"/>
              <w:left w:val="nil"/>
              <w:bottom w:val="nil"/>
              <w:right w:val="nil"/>
            </w:tcBorders>
            <w:vAlign w:val="bottom"/>
          </w:tcPr>
          <w:p w14:paraId="253CB3F7"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24D0C1E1" w14:textId="77777777" w:rsidR="004E026B" w:rsidRPr="00076D22" w:rsidRDefault="004E026B" w:rsidP="00511760">
            <w:pPr>
              <w:pStyle w:val="TCTableBody"/>
            </w:pPr>
          </w:p>
        </w:tc>
      </w:tr>
      <w:tr w:rsidR="004E026B" w:rsidRPr="00076D22" w14:paraId="7BD09DA9" w14:textId="77777777" w:rsidTr="00511760">
        <w:tc>
          <w:tcPr>
            <w:tcW w:w="709" w:type="dxa"/>
            <w:tcBorders>
              <w:top w:val="nil"/>
              <w:left w:val="nil"/>
              <w:bottom w:val="nil"/>
              <w:right w:val="nil"/>
            </w:tcBorders>
            <w:vAlign w:val="bottom"/>
          </w:tcPr>
          <w:p w14:paraId="682C4A21" w14:textId="77777777" w:rsidR="004E026B" w:rsidRPr="00076D22" w:rsidRDefault="004E026B" w:rsidP="00511760">
            <w:pPr>
              <w:pStyle w:val="TCTableBody"/>
            </w:pPr>
            <w:r w:rsidRPr="00076D22">
              <w:lastRenderedPageBreak/>
              <w:t>43</w:t>
            </w:r>
          </w:p>
        </w:tc>
        <w:tc>
          <w:tcPr>
            <w:tcW w:w="1134" w:type="dxa"/>
            <w:tcBorders>
              <w:top w:val="nil"/>
              <w:left w:val="nil"/>
              <w:bottom w:val="nil"/>
              <w:right w:val="nil"/>
            </w:tcBorders>
            <w:vAlign w:val="bottom"/>
          </w:tcPr>
          <w:p w14:paraId="0624B4B9"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4935E3CA"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33709A45" w14:textId="77777777" w:rsidR="004E026B" w:rsidRPr="00076D22" w:rsidRDefault="004E026B" w:rsidP="00511760">
            <w:pPr>
              <w:pStyle w:val="TCTableBody"/>
            </w:pPr>
            <w:r w:rsidRPr="00076D22">
              <w:t>Clear</w:t>
            </w:r>
          </w:p>
        </w:tc>
        <w:tc>
          <w:tcPr>
            <w:tcW w:w="2126" w:type="dxa"/>
            <w:tcBorders>
              <w:top w:val="nil"/>
              <w:left w:val="nil"/>
              <w:bottom w:val="nil"/>
              <w:right w:val="nil"/>
            </w:tcBorders>
            <w:vAlign w:val="bottom"/>
          </w:tcPr>
          <w:p w14:paraId="01DB1366"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4C83EAB9" w14:textId="77777777" w:rsidR="004E026B" w:rsidRPr="00076D22" w:rsidRDefault="004E026B" w:rsidP="00511760">
            <w:pPr>
              <w:pStyle w:val="TCTableBody"/>
            </w:pPr>
          </w:p>
        </w:tc>
      </w:tr>
      <w:tr w:rsidR="004E026B" w:rsidRPr="00076D22" w14:paraId="23F8390B" w14:textId="77777777" w:rsidTr="00511760">
        <w:tc>
          <w:tcPr>
            <w:tcW w:w="709" w:type="dxa"/>
            <w:tcBorders>
              <w:top w:val="nil"/>
              <w:left w:val="nil"/>
              <w:bottom w:val="nil"/>
              <w:right w:val="nil"/>
            </w:tcBorders>
            <w:vAlign w:val="bottom"/>
          </w:tcPr>
          <w:p w14:paraId="0D3D672A" w14:textId="77777777" w:rsidR="004E026B" w:rsidRPr="00076D22" w:rsidRDefault="004E026B" w:rsidP="00511760">
            <w:pPr>
              <w:pStyle w:val="TCTableBody"/>
            </w:pPr>
            <w:r w:rsidRPr="00076D22">
              <w:t>44</w:t>
            </w:r>
          </w:p>
        </w:tc>
        <w:tc>
          <w:tcPr>
            <w:tcW w:w="1134" w:type="dxa"/>
            <w:tcBorders>
              <w:top w:val="nil"/>
              <w:left w:val="nil"/>
              <w:bottom w:val="nil"/>
              <w:right w:val="nil"/>
            </w:tcBorders>
            <w:vAlign w:val="bottom"/>
          </w:tcPr>
          <w:p w14:paraId="07AB7906"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584E8896"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57DABF2D" w14:textId="77777777" w:rsidR="004E026B" w:rsidRPr="00076D22" w:rsidRDefault="004E026B" w:rsidP="00511760">
            <w:pPr>
              <w:pStyle w:val="TCTableBody"/>
            </w:pPr>
            <w:r w:rsidRPr="00076D22">
              <w:t>Pink</w:t>
            </w:r>
          </w:p>
        </w:tc>
        <w:tc>
          <w:tcPr>
            <w:tcW w:w="2126" w:type="dxa"/>
            <w:tcBorders>
              <w:top w:val="nil"/>
              <w:left w:val="nil"/>
              <w:bottom w:val="nil"/>
              <w:right w:val="nil"/>
            </w:tcBorders>
            <w:vAlign w:val="bottom"/>
          </w:tcPr>
          <w:p w14:paraId="7DE515A2"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587BE475" w14:textId="77777777" w:rsidR="004E026B" w:rsidRPr="00076D22" w:rsidRDefault="004E026B" w:rsidP="00511760">
            <w:pPr>
              <w:pStyle w:val="TCTableBody"/>
            </w:pPr>
          </w:p>
        </w:tc>
      </w:tr>
      <w:tr w:rsidR="004E026B" w:rsidRPr="00076D22" w14:paraId="38462752" w14:textId="77777777" w:rsidTr="00511760">
        <w:tc>
          <w:tcPr>
            <w:tcW w:w="709" w:type="dxa"/>
            <w:tcBorders>
              <w:top w:val="nil"/>
              <w:left w:val="nil"/>
              <w:bottom w:val="nil"/>
              <w:right w:val="nil"/>
            </w:tcBorders>
            <w:vAlign w:val="bottom"/>
          </w:tcPr>
          <w:p w14:paraId="04B11AFD" w14:textId="77777777" w:rsidR="004E026B" w:rsidRPr="00076D22" w:rsidRDefault="004E026B" w:rsidP="00511760">
            <w:pPr>
              <w:pStyle w:val="TCTableBody"/>
            </w:pPr>
            <w:r w:rsidRPr="00076D22">
              <w:t>45</w:t>
            </w:r>
          </w:p>
        </w:tc>
        <w:tc>
          <w:tcPr>
            <w:tcW w:w="1134" w:type="dxa"/>
            <w:tcBorders>
              <w:top w:val="nil"/>
              <w:left w:val="nil"/>
              <w:bottom w:val="nil"/>
              <w:right w:val="nil"/>
            </w:tcBorders>
            <w:vAlign w:val="bottom"/>
          </w:tcPr>
          <w:p w14:paraId="19651409"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55BE529E"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01745DD4" w14:textId="77777777" w:rsidR="004E026B" w:rsidRPr="00076D22" w:rsidRDefault="004E026B" w:rsidP="00511760">
            <w:pPr>
              <w:pStyle w:val="TCTableBody"/>
            </w:pPr>
            <w:r w:rsidRPr="00076D22">
              <w:t>Yellow</w:t>
            </w:r>
          </w:p>
        </w:tc>
        <w:tc>
          <w:tcPr>
            <w:tcW w:w="2126" w:type="dxa"/>
            <w:tcBorders>
              <w:top w:val="nil"/>
              <w:left w:val="nil"/>
              <w:bottom w:val="nil"/>
              <w:right w:val="nil"/>
            </w:tcBorders>
            <w:vAlign w:val="bottom"/>
          </w:tcPr>
          <w:p w14:paraId="68404D1A"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05DADC68" w14:textId="77777777" w:rsidR="004E026B" w:rsidRPr="00076D22" w:rsidRDefault="004E026B" w:rsidP="00511760">
            <w:pPr>
              <w:pStyle w:val="TCTableBody"/>
            </w:pPr>
          </w:p>
        </w:tc>
      </w:tr>
      <w:tr w:rsidR="004E026B" w:rsidRPr="00076D22" w14:paraId="5261FD5D" w14:textId="77777777" w:rsidTr="00511760">
        <w:tc>
          <w:tcPr>
            <w:tcW w:w="709" w:type="dxa"/>
            <w:tcBorders>
              <w:top w:val="nil"/>
              <w:left w:val="nil"/>
              <w:bottom w:val="nil"/>
              <w:right w:val="nil"/>
            </w:tcBorders>
            <w:vAlign w:val="bottom"/>
          </w:tcPr>
          <w:p w14:paraId="765F4EB3" w14:textId="77777777" w:rsidR="004E026B" w:rsidRPr="00076D22" w:rsidRDefault="004E026B" w:rsidP="00511760">
            <w:pPr>
              <w:pStyle w:val="TCTableBody"/>
            </w:pPr>
            <w:r w:rsidRPr="00076D22">
              <w:t>46</w:t>
            </w:r>
          </w:p>
        </w:tc>
        <w:tc>
          <w:tcPr>
            <w:tcW w:w="1134" w:type="dxa"/>
            <w:tcBorders>
              <w:top w:val="nil"/>
              <w:left w:val="nil"/>
              <w:bottom w:val="nil"/>
              <w:right w:val="nil"/>
            </w:tcBorders>
            <w:vAlign w:val="bottom"/>
          </w:tcPr>
          <w:p w14:paraId="415B2808"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611B903F"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7979BCD1" w14:textId="77777777" w:rsidR="004E026B" w:rsidRPr="00076D22" w:rsidRDefault="004E026B" w:rsidP="00511760">
            <w:pPr>
              <w:pStyle w:val="TCTableBody"/>
            </w:pPr>
            <w:r w:rsidRPr="00076D22">
              <w:t>Yellow</w:t>
            </w:r>
          </w:p>
        </w:tc>
        <w:tc>
          <w:tcPr>
            <w:tcW w:w="2126" w:type="dxa"/>
            <w:tcBorders>
              <w:top w:val="nil"/>
              <w:left w:val="nil"/>
              <w:bottom w:val="nil"/>
              <w:right w:val="nil"/>
            </w:tcBorders>
            <w:vAlign w:val="bottom"/>
          </w:tcPr>
          <w:p w14:paraId="4E4D8866"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0F768F3E" w14:textId="77777777" w:rsidR="004E026B" w:rsidRPr="00076D22" w:rsidRDefault="004E026B" w:rsidP="00511760">
            <w:pPr>
              <w:pStyle w:val="TCTableBody"/>
            </w:pPr>
          </w:p>
        </w:tc>
      </w:tr>
      <w:tr w:rsidR="004E026B" w:rsidRPr="00076D22" w14:paraId="367266B8" w14:textId="77777777" w:rsidTr="00511760">
        <w:tc>
          <w:tcPr>
            <w:tcW w:w="709" w:type="dxa"/>
            <w:tcBorders>
              <w:top w:val="nil"/>
              <w:left w:val="nil"/>
              <w:bottom w:val="nil"/>
              <w:right w:val="nil"/>
            </w:tcBorders>
            <w:vAlign w:val="bottom"/>
          </w:tcPr>
          <w:p w14:paraId="1441A956" w14:textId="77777777" w:rsidR="004E026B" w:rsidRPr="00076D22" w:rsidRDefault="004E026B" w:rsidP="00511760">
            <w:pPr>
              <w:pStyle w:val="TCTableBody"/>
            </w:pPr>
            <w:r w:rsidRPr="00076D22">
              <w:t>47</w:t>
            </w:r>
          </w:p>
        </w:tc>
        <w:tc>
          <w:tcPr>
            <w:tcW w:w="1134" w:type="dxa"/>
            <w:tcBorders>
              <w:top w:val="nil"/>
              <w:left w:val="nil"/>
              <w:bottom w:val="nil"/>
              <w:right w:val="nil"/>
            </w:tcBorders>
            <w:vAlign w:val="bottom"/>
          </w:tcPr>
          <w:p w14:paraId="360A05D6" w14:textId="77777777" w:rsidR="004E026B" w:rsidRPr="00076D22" w:rsidRDefault="004E026B" w:rsidP="00511760">
            <w:pPr>
              <w:pStyle w:val="TCTableBody"/>
            </w:pPr>
            <w:r w:rsidRPr="00076D22">
              <w:t>UB</w:t>
            </w:r>
          </w:p>
        </w:tc>
        <w:tc>
          <w:tcPr>
            <w:tcW w:w="3402" w:type="dxa"/>
            <w:tcBorders>
              <w:top w:val="nil"/>
              <w:left w:val="nil"/>
              <w:bottom w:val="nil"/>
              <w:right w:val="nil"/>
            </w:tcBorders>
            <w:vAlign w:val="bottom"/>
          </w:tcPr>
          <w:p w14:paraId="398EA20F" w14:textId="77777777" w:rsidR="004E026B" w:rsidRPr="00076D22" w:rsidRDefault="004E026B" w:rsidP="00511760">
            <w:pPr>
              <w:pStyle w:val="TCTableBody"/>
            </w:pPr>
            <w:r w:rsidRPr="00076D22">
              <w:t>-</w:t>
            </w:r>
          </w:p>
        </w:tc>
        <w:tc>
          <w:tcPr>
            <w:tcW w:w="1276" w:type="dxa"/>
            <w:tcBorders>
              <w:top w:val="nil"/>
              <w:left w:val="nil"/>
              <w:bottom w:val="nil"/>
              <w:right w:val="nil"/>
            </w:tcBorders>
            <w:vAlign w:val="bottom"/>
          </w:tcPr>
          <w:p w14:paraId="2FEBDF95" w14:textId="77777777" w:rsidR="004E026B" w:rsidRPr="00076D22" w:rsidRDefault="004E026B" w:rsidP="00511760">
            <w:pPr>
              <w:pStyle w:val="TCTableBody"/>
            </w:pPr>
            <w:r w:rsidRPr="00076D22">
              <w:t>Yellow</w:t>
            </w:r>
          </w:p>
        </w:tc>
        <w:tc>
          <w:tcPr>
            <w:tcW w:w="2126" w:type="dxa"/>
            <w:tcBorders>
              <w:top w:val="nil"/>
              <w:left w:val="nil"/>
              <w:bottom w:val="nil"/>
              <w:right w:val="nil"/>
            </w:tcBorders>
            <w:vAlign w:val="bottom"/>
          </w:tcPr>
          <w:p w14:paraId="06ED3192" w14:textId="77777777" w:rsidR="004E026B" w:rsidRPr="00076D22" w:rsidRDefault="004E026B" w:rsidP="00511760">
            <w:pPr>
              <w:pStyle w:val="TCTableBody"/>
            </w:pPr>
            <w:r w:rsidRPr="00076D22">
              <w:t>SC</w:t>
            </w:r>
          </w:p>
        </w:tc>
        <w:tc>
          <w:tcPr>
            <w:tcW w:w="1396" w:type="dxa"/>
            <w:tcBorders>
              <w:top w:val="nil"/>
              <w:left w:val="nil"/>
              <w:bottom w:val="nil"/>
              <w:right w:val="nil"/>
            </w:tcBorders>
            <w:vAlign w:val="bottom"/>
          </w:tcPr>
          <w:p w14:paraId="54936ABB" w14:textId="77777777" w:rsidR="004E026B" w:rsidRPr="00076D22" w:rsidRDefault="004E026B" w:rsidP="00511760">
            <w:pPr>
              <w:pStyle w:val="TCTableBody"/>
            </w:pPr>
          </w:p>
        </w:tc>
      </w:tr>
      <w:tr w:rsidR="004E026B" w:rsidRPr="00076D22" w14:paraId="7ED22B55" w14:textId="77777777" w:rsidTr="00511760">
        <w:tc>
          <w:tcPr>
            <w:tcW w:w="709" w:type="dxa"/>
            <w:tcBorders>
              <w:top w:val="nil"/>
              <w:left w:val="nil"/>
              <w:bottom w:val="single" w:sz="4" w:space="0" w:color="auto"/>
              <w:right w:val="nil"/>
            </w:tcBorders>
            <w:vAlign w:val="bottom"/>
          </w:tcPr>
          <w:p w14:paraId="5DDB7211" w14:textId="77777777" w:rsidR="004E026B" w:rsidRPr="00076D22" w:rsidRDefault="004E026B" w:rsidP="00511760">
            <w:pPr>
              <w:pStyle w:val="TCTableBody"/>
            </w:pPr>
            <w:r w:rsidRPr="00076D22">
              <w:t>48</w:t>
            </w:r>
          </w:p>
        </w:tc>
        <w:tc>
          <w:tcPr>
            <w:tcW w:w="1134" w:type="dxa"/>
            <w:tcBorders>
              <w:top w:val="nil"/>
              <w:left w:val="nil"/>
              <w:bottom w:val="single" w:sz="4" w:space="0" w:color="auto"/>
              <w:right w:val="nil"/>
            </w:tcBorders>
            <w:vAlign w:val="bottom"/>
          </w:tcPr>
          <w:p w14:paraId="46B3CC1E" w14:textId="77777777" w:rsidR="004E026B" w:rsidRPr="00076D22" w:rsidRDefault="004E026B" w:rsidP="00511760">
            <w:pPr>
              <w:pStyle w:val="TCTableBody"/>
            </w:pPr>
            <w:r w:rsidRPr="00076D22">
              <w:t>LB</w:t>
            </w:r>
          </w:p>
        </w:tc>
        <w:tc>
          <w:tcPr>
            <w:tcW w:w="3402" w:type="dxa"/>
            <w:tcBorders>
              <w:top w:val="nil"/>
              <w:left w:val="nil"/>
              <w:bottom w:val="single" w:sz="4" w:space="0" w:color="auto"/>
              <w:right w:val="nil"/>
            </w:tcBorders>
            <w:vAlign w:val="bottom"/>
          </w:tcPr>
          <w:p w14:paraId="7AAA81D9" w14:textId="77777777" w:rsidR="004E026B" w:rsidRPr="00076D22" w:rsidRDefault="004E026B" w:rsidP="00511760">
            <w:pPr>
              <w:pStyle w:val="TCTableBody"/>
            </w:pPr>
            <w:r w:rsidRPr="00076D22">
              <w:t>Elux, gummy bear</w:t>
            </w:r>
          </w:p>
        </w:tc>
        <w:tc>
          <w:tcPr>
            <w:tcW w:w="1276" w:type="dxa"/>
            <w:tcBorders>
              <w:top w:val="nil"/>
              <w:left w:val="nil"/>
              <w:bottom w:val="single" w:sz="4" w:space="0" w:color="auto"/>
              <w:right w:val="nil"/>
            </w:tcBorders>
            <w:vAlign w:val="bottom"/>
          </w:tcPr>
          <w:p w14:paraId="7A4451B2" w14:textId="77777777" w:rsidR="004E026B" w:rsidRPr="00076D22" w:rsidRDefault="004E026B" w:rsidP="00511760">
            <w:pPr>
              <w:pStyle w:val="TCTableBody"/>
            </w:pPr>
            <w:r w:rsidRPr="00076D22">
              <w:t>-</w:t>
            </w:r>
          </w:p>
        </w:tc>
        <w:tc>
          <w:tcPr>
            <w:tcW w:w="2126" w:type="dxa"/>
            <w:tcBorders>
              <w:top w:val="nil"/>
              <w:left w:val="nil"/>
              <w:bottom w:val="single" w:sz="4" w:space="0" w:color="auto"/>
              <w:right w:val="nil"/>
            </w:tcBorders>
            <w:vAlign w:val="bottom"/>
          </w:tcPr>
          <w:p w14:paraId="29FF2136" w14:textId="77777777" w:rsidR="004E026B" w:rsidRPr="00076D22" w:rsidRDefault="004E026B" w:rsidP="00511760">
            <w:pPr>
              <w:pStyle w:val="TCTableBody"/>
            </w:pPr>
            <w:r w:rsidRPr="00076D22">
              <w:t>NDD</w:t>
            </w:r>
          </w:p>
        </w:tc>
        <w:tc>
          <w:tcPr>
            <w:tcW w:w="1396" w:type="dxa"/>
            <w:tcBorders>
              <w:top w:val="nil"/>
              <w:left w:val="nil"/>
              <w:bottom w:val="nil"/>
              <w:right w:val="nil"/>
            </w:tcBorders>
            <w:vAlign w:val="bottom"/>
          </w:tcPr>
          <w:p w14:paraId="3BA9DEB9" w14:textId="77777777" w:rsidR="004E026B" w:rsidRPr="00076D22" w:rsidRDefault="004E026B" w:rsidP="00511760">
            <w:pPr>
              <w:pStyle w:val="TCTableBody"/>
            </w:pPr>
          </w:p>
        </w:tc>
      </w:tr>
      <w:tr w:rsidR="004E026B" w:rsidRPr="00076D22" w14:paraId="32FB355F" w14:textId="77777777" w:rsidTr="00511760">
        <w:tc>
          <w:tcPr>
            <w:tcW w:w="709" w:type="dxa"/>
            <w:tcBorders>
              <w:top w:val="single" w:sz="4" w:space="0" w:color="auto"/>
              <w:left w:val="nil"/>
              <w:bottom w:val="single" w:sz="4" w:space="0" w:color="auto"/>
              <w:right w:val="single" w:sz="4" w:space="0" w:color="auto"/>
            </w:tcBorders>
          </w:tcPr>
          <w:p w14:paraId="5FD54AB2" w14:textId="77777777" w:rsidR="004E026B" w:rsidRPr="00076D22" w:rsidRDefault="004E026B" w:rsidP="00511760">
            <w:pPr>
              <w:pStyle w:val="TCTableBody"/>
            </w:pPr>
            <w:r w:rsidRPr="00076D22">
              <w:t>R3S4</w:t>
            </w:r>
          </w:p>
        </w:tc>
        <w:tc>
          <w:tcPr>
            <w:tcW w:w="1134" w:type="dxa"/>
            <w:tcBorders>
              <w:top w:val="single" w:sz="4" w:space="0" w:color="auto"/>
              <w:left w:val="single" w:sz="4" w:space="0" w:color="auto"/>
              <w:bottom w:val="single" w:sz="4" w:space="0" w:color="auto"/>
              <w:right w:val="single" w:sz="4" w:space="0" w:color="auto"/>
            </w:tcBorders>
          </w:tcPr>
          <w:p w14:paraId="149F8162" w14:textId="77777777" w:rsidR="004E026B" w:rsidRPr="00076D22" w:rsidRDefault="004E026B" w:rsidP="00511760">
            <w:pPr>
              <w:pStyle w:val="TCTableBody"/>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46334399" w14:textId="77777777" w:rsidR="004E026B" w:rsidRPr="00076D22" w:rsidRDefault="004E026B" w:rsidP="00511760">
            <w:pPr>
              <w:pStyle w:val="TCTableBody"/>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37B52ADC" w14:textId="77777777" w:rsidR="004E026B" w:rsidRPr="00076D22" w:rsidRDefault="004E026B" w:rsidP="00511760">
            <w:pPr>
              <w:pStyle w:val="TCTableBody"/>
            </w:pPr>
            <w:r w:rsidRPr="00076D22">
              <w:t>Liquid colour</w:t>
            </w:r>
          </w:p>
        </w:tc>
        <w:tc>
          <w:tcPr>
            <w:tcW w:w="2126" w:type="dxa"/>
            <w:tcBorders>
              <w:top w:val="single" w:sz="4" w:space="0" w:color="auto"/>
              <w:left w:val="single" w:sz="4" w:space="0" w:color="auto"/>
              <w:bottom w:val="single" w:sz="4" w:space="0" w:color="auto"/>
              <w:right w:val="nil"/>
            </w:tcBorders>
          </w:tcPr>
          <w:p w14:paraId="3C3A1170" w14:textId="77777777" w:rsidR="004E026B" w:rsidRPr="00076D22" w:rsidRDefault="004E026B" w:rsidP="00511760">
            <w:pPr>
              <w:pStyle w:val="TCTableBody"/>
            </w:pPr>
            <w:r w:rsidRPr="00076D22">
              <w:t>Presumptive result</w:t>
            </w:r>
          </w:p>
        </w:tc>
        <w:tc>
          <w:tcPr>
            <w:tcW w:w="1396" w:type="dxa"/>
            <w:tcBorders>
              <w:top w:val="nil"/>
              <w:left w:val="nil"/>
              <w:bottom w:val="nil"/>
              <w:right w:val="nil"/>
            </w:tcBorders>
            <w:vAlign w:val="bottom"/>
          </w:tcPr>
          <w:p w14:paraId="1ABBD586" w14:textId="77777777" w:rsidR="004E026B" w:rsidRPr="00076D22" w:rsidRDefault="004E026B" w:rsidP="00511760">
            <w:pPr>
              <w:pStyle w:val="TCTableBody"/>
            </w:pPr>
          </w:p>
        </w:tc>
      </w:tr>
      <w:tr w:rsidR="004E026B" w:rsidRPr="00076D22" w14:paraId="42CE9A1E" w14:textId="77777777" w:rsidTr="00511760">
        <w:tc>
          <w:tcPr>
            <w:tcW w:w="709" w:type="dxa"/>
            <w:tcBorders>
              <w:top w:val="single" w:sz="4" w:space="0" w:color="auto"/>
              <w:left w:val="nil"/>
              <w:bottom w:val="single" w:sz="4" w:space="0" w:color="auto"/>
              <w:right w:val="nil"/>
            </w:tcBorders>
          </w:tcPr>
          <w:p w14:paraId="6A3B401F" w14:textId="77777777" w:rsidR="004E026B" w:rsidRPr="00076D22" w:rsidRDefault="004E026B" w:rsidP="00511760">
            <w:pPr>
              <w:pStyle w:val="TCTableBody"/>
            </w:pPr>
            <w:r w:rsidRPr="00076D22">
              <w:t>49</w:t>
            </w:r>
          </w:p>
        </w:tc>
        <w:tc>
          <w:tcPr>
            <w:tcW w:w="1134" w:type="dxa"/>
            <w:tcBorders>
              <w:top w:val="single" w:sz="4" w:space="0" w:color="auto"/>
              <w:left w:val="nil"/>
              <w:bottom w:val="single" w:sz="4" w:space="0" w:color="auto"/>
              <w:right w:val="nil"/>
            </w:tcBorders>
            <w:vAlign w:val="bottom"/>
          </w:tcPr>
          <w:p w14:paraId="7E17D174" w14:textId="77777777" w:rsidR="004E026B" w:rsidRPr="00076D22" w:rsidRDefault="004E026B" w:rsidP="00511760">
            <w:pPr>
              <w:pStyle w:val="TCTableBody"/>
              <w:rPr>
                <w:b/>
                <w:bCs/>
              </w:rPr>
            </w:pPr>
            <w:r w:rsidRPr="00076D22">
              <w:t>RF</w:t>
            </w:r>
          </w:p>
        </w:tc>
        <w:tc>
          <w:tcPr>
            <w:tcW w:w="3402" w:type="dxa"/>
            <w:tcBorders>
              <w:top w:val="single" w:sz="4" w:space="0" w:color="auto"/>
              <w:left w:val="nil"/>
              <w:bottom w:val="single" w:sz="4" w:space="0" w:color="auto"/>
              <w:right w:val="nil"/>
            </w:tcBorders>
            <w:vAlign w:val="bottom"/>
          </w:tcPr>
          <w:p w14:paraId="72CB5A6E" w14:textId="77777777" w:rsidR="004E026B" w:rsidRPr="00076D22" w:rsidRDefault="004E026B" w:rsidP="00511760">
            <w:pPr>
              <w:pStyle w:val="TCTableBody"/>
              <w:rPr>
                <w:b/>
                <w:bCs/>
              </w:rPr>
            </w:pPr>
            <w:r w:rsidRPr="00076D22">
              <w:t>Gotek</w:t>
            </w:r>
          </w:p>
        </w:tc>
        <w:tc>
          <w:tcPr>
            <w:tcW w:w="1276" w:type="dxa"/>
            <w:tcBorders>
              <w:top w:val="single" w:sz="4" w:space="0" w:color="auto"/>
              <w:left w:val="nil"/>
              <w:bottom w:val="single" w:sz="4" w:space="0" w:color="auto"/>
              <w:right w:val="nil"/>
            </w:tcBorders>
            <w:vAlign w:val="bottom"/>
          </w:tcPr>
          <w:p w14:paraId="7E592192" w14:textId="77777777" w:rsidR="004E026B" w:rsidRPr="00076D22" w:rsidRDefault="004E026B" w:rsidP="00511760">
            <w:pPr>
              <w:pStyle w:val="TCTableBody"/>
              <w:rPr>
                <w:b/>
                <w:bCs/>
              </w:rPr>
            </w:pPr>
            <w:r w:rsidRPr="00076D22">
              <w:t>Green</w:t>
            </w:r>
          </w:p>
        </w:tc>
        <w:tc>
          <w:tcPr>
            <w:tcW w:w="2126" w:type="dxa"/>
            <w:tcBorders>
              <w:top w:val="single" w:sz="4" w:space="0" w:color="auto"/>
              <w:left w:val="nil"/>
              <w:bottom w:val="single" w:sz="4" w:space="0" w:color="auto"/>
              <w:right w:val="nil"/>
            </w:tcBorders>
            <w:vAlign w:val="bottom"/>
          </w:tcPr>
          <w:p w14:paraId="3C69E8BB" w14:textId="77777777" w:rsidR="004E026B" w:rsidRPr="00076D22" w:rsidRDefault="004E026B" w:rsidP="00511760">
            <w:pPr>
              <w:pStyle w:val="TCTableBody"/>
              <w:rPr>
                <w:b/>
                <w:bCs/>
              </w:rPr>
            </w:pPr>
            <w:r w:rsidRPr="00076D22">
              <w:t>SC</w:t>
            </w:r>
          </w:p>
        </w:tc>
        <w:tc>
          <w:tcPr>
            <w:tcW w:w="1396" w:type="dxa"/>
            <w:tcBorders>
              <w:top w:val="nil"/>
              <w:left w:val="nil"/>
              <w:bottom w:val="nil"/>
              <w:right w:val="nil"/>
            </w:tcBorders>
            <w:vAlign w:val="bottom"/>
          </w:tcPr>
          <w:p w14:paraId="4612302A" w14:textId="77777777" w:rsidR="004E026B" w:rsidRPr="00076D22" w:rsidRDefault="004E026B" w:rsidP="00511760">
            <w:pPr>
              <w:pStyle w:val="TCTableBody"/>
            </w:pPr>
          </w:p>
        </w:tc>
      </w:tr>
      <w:tr w:rsidR="004E026B" w:rsidRPr="00076D22" w14:paraId="240C3517" w14:textId="77777777" w:rsidTr="00511760">
        <w:tc>
          <w:tcPr>
            <w:tcW w:w="709" w:type="dxa"/>
            <w:tcBorders>
              <w:top w:val="single" w:sz="4" w:space="0" w:color="auto"/>
              <w:left w:val="nil"/>
              <w:bottom w:val="single" w:sz="4" w:space="0" w:color="auto"/>
              <w:right w:val="single" w:sz="4" w:space="0" w:color="auto"/>
            </w:tcBorders>
          </w:tcPr>
          <w:p w14:paraId="0AFB4918" w14:textId="77777777" w:rsidR="004E026B" w:rsidRPr="00076D22" w:rsidRDefault="004E026B" w:rsidP="00511760">
            <w:pPr>
              <w:pStyle w:val="TCTableBody"/>
            </w:pPr>
            <w:r w:rsidRPr="00076D22">
              <w:t>R3S5</w:t>
            </w:r>
          </w:p>
        </w:tc>
        <w:tc>
          <w:tcPr>
            <w:tcW w:w="1134" w:type="dxa"/>
            <w:tcBorders>
              <w:top w:val="single" w:sz="4" w:space="0" w:color="auto"/>
              <w:left w:val="single" w:sz="4" w:space="0" w:color="auto"/>
              <w:bottom w:val="single" w:sz="4" w:space="0" w:color="auto"/>
              <w:right w:val="single" w:sz="4" w:space="0" w:color="auto"/>
            </w:tcBorders>
          </w:tcPr>
          <w:p w14:paraId="652FC92D" w14:textId="77777777" w:rsidR="004E026B" w:rsidRPr="00076D22" w:rsidRDefault="004E026B" w:rsidP="00511760">
            <w:pPr>
              <w:pStyle w:val="TCTableBody"/>
            </w:pPr>
            <w:r w:rsidRPr="00076D22">
              <w:t>Sample type</w:t>
            </w:r>
          </w:p>
        </w:tc>
        <w:tc>
          <w:tcPr>
            <w:tcW w:w="3402" w:type="dxa"/>
            <w:tcBorders>
              <w:top w:val="single" w:sz="4" w:space="0" w:color="auto"/>
              <w:left w:val="single" w:sz="4" w:space="0" w:color="auto"/>
              <w:bottom w:val="single" w:sz="4" w:space="0" w:color="auto"/>
              <w:right w:val="single" w:sz="4" w:space="0" w:color="auto"/>
            </w:tcBorders>
          </w:tcPr>
          <w:p w14:paraId="7545AAAC" w14:textId="77777777" w:rsidR="004E026B" w:rsidRPr="00076D22" w:rsidRDefault="004E026B" w:rsidP="00511760">
            <w:pPr>
              <w:pStyle w:val="TCTableBody"/>
            </w:pPr>
            <w:r w:rsidRPr="00076D22">
              <w:t>Detail</w:t>
            </w:r>
          </w:p>
        </w:tc>
        <w:tc>
          <w:tcPr>
            <w:tcW w:w="1276" w:type="dxa"/>
            <w:tcBorders>
              <w:top w:val="single" w:sz="4" w:space="0" w:color="auto"/>
              <w:left w:val="single" w:sz="4" w:space="0" w:color="auto"/>
              <w:bottom w:val="single" w:sz="4" w:space="0" w:color="auto"/>
              <w:right w:val="single" w:sz="4" w:space="0" w:color="auto"/>
            </w:tcBorders>
          </w:tcPr>
          <w:p w14:paraId="0CB174D6" w14:textId="77777777" w:rsidR="004E026B" w:rsidRPr="00076D22" w:rsidRDefault="004E026B" w:rsidP="00511760">
            <w:pPr>
              <w:pStyle w:val="TCTableBody"/>
            </w:pPr>
            <w:r w:rsidRPr="00076D22">
              <w:t>Liquid colour</w:t>
            </w:r>
          </w:p>
        </w:tc>
        <w:tc>
          <w:tcPr>
            <w:tcW w:w="2126" w:type="dxa"/>
            <w:tcBorders>
              <w:top w:val="single" w:sz="4" w:space="0" w:color="auto"/>
              <w:left w:val="single" w:sz="4" w:space="0" w:color="auto"/>
              <w:bottom w:val="single" w:sz="4" w:space="0" w:color="auto"/>
              <w:right w:val="nil"/>
            </w:tcBorders>
          </w:tcPr>
          <w:p w14:paraId="0EDBDC09" w14:textId="77777777" w:rsidR="004E026B" w:rsidRPr="00076D22" w:rsidRDefault="004E026B" w:rsidP="00511760">
            <w:pPr>
              <w:pStyle w:val="TCTableBody"/>
            </w:pPr>
            <w:r w:rsidRPr="00076D22">
              <w:t>Presumptive result</w:t>
            </w:r>
          </w:p>
        </w:tc>
        <w:tc>
          <w:tcPr>
            <w:tcW w:w="1396" w:type="dxa"/>
            <w:tcBorders>
              <w:top w:val="nil"/>
              <w:left w:val="nil"/>
              <w:bottom w:val="nil"/>
              <w:right w:val="nil"/>
            </w:tcBorders>
            <w:vAlign w:val="bottom"/>
          </w:tcPr>
          <w:p w14:paraId="2394F1C7" w14:textId="77777777" w:rsidR="004E026B" w:rsidRPr="00076D22" w:rsidRDefault="004E026B" w:rsidP="00511760">
            <w:pPr>
              <w:pStyle w:val="TCTableBody"/>
            </w:pPr>
          </w:p>
        </w:tc>
      </w:tr>
      <w:tr w:rsidR="004E026B" w:rsidRPr="00076D22" w14:paraId="4243E159" w14:textId="77777777" w:rsidTr="00511760">
        <w:tc>
          <w:tcPr>
            <w:tcW w:w="709" w:type="dxa"/>
            <w:tcBorders>
              <w:top w:val="single" w:sz="4" w:space="0" w:color="auto"/>
              <w:left w:val="nil"/>
              <w:bottom w:val="nil"/>
              <w:right w:val="nil"/>
            </w:tcBorders>
            <w:vAlign w:val="bottom"/>
          </w:tcPr>
          <w:p w14:paraId="035D6603" w14:textId="77777777" w:rsidR="004E026B" w:rsidRPr="00076D22" w:rsidRDefault="004E026B" w:rsidP="00511760">
            <w:pPr>
              <w:pStyle w:val="TCTableBody"/>
              <w:rPr>
                <w:b/>
                <w:bCs/>
              </w:rPr>
            </w:pPr>
            <w:r w:rsidRPr="00076D22">
              <w:t>50</w:t>
            </w:r>
          </w:p>
        </w:tc>
        <w:tc>
          <w:tcPr>
            <w:tcW w:w="1134" w:type="dxa"/>
            <w:tcBorders>
              <w:top w:val="single" w:sz="4" w:space="0" w:color="auto"/>
              <w:left w:val="nil"/>
              <w:bottom w:val="nil"/>
              <w:right w:val="nil"/>
            </w:tcBorders>
            <w:vAlign w:val="bottom"/>
          </w:tcPr>
          <w:p w14:paraId="311F2C79" w14:textId="77777777" w:rsidR="004E026B" w:rsidRPr="00076D22" w:rsidRDefault="004E026B" w:rsidP="00511760">
            <w:pPr>
              <w:pStyle w:val="TCTableBody"/>
              <w:rPr>
                <w:b/>
                <w:bCs/>
              </w:rPr>
            </w:pPr>
            <w:r w:rsidRPr="00076D22">
              <w:t>RF</w:t>
            </w:r>
          </w:p>
        </w:tc>
        <w:tc>
          <w:tcPr>
            <w:tcW w:w="3402" w:type="dxa"/>
            <w:tcBorders>
              <w:top w:val="single" w:sz="4" w:space="0" w:color="auto"/>
              <w:left w:val="nil"/>
              <w:bottom w:val="nil"/>
              <w:right w:val="nil"/>
            </w:tcBorders>
            <w:vAlign w:val="bottom"/>
          </w:tcPr>
          <w:p w14:paraId="13F9FE51" w14:textId="77777777" w:rsidR="004E026B" w:rsidRPr="00076D22" w:rsidRDefault="004E026B" w:rsidP="00511760">
            <w:pPr>
              <w:pStyle w:val="TCTableBody"/>
              <w:rPr>
                <w:b/>
                <w:bCs/>
              </w:rPr>
            </w:pPr>
            <w:r w:rsidRPr="00076D22">
              <w:t>Backpackboyz</w:t>
            </w:r>
          </w:p>
        </w:tc>
        <w:tc>
          <w:tcPr>
            <w:tcW w:w="1276" w:type="dxa"/>
            <w:tcBorders>
              <w:top w:val="single" w:sz="4" w:space="0" w:color="auto"/>
              <w:left w:val="nil"/>
              <w:bottom w:val="nil"/>
              <w:right w:val="nil"/>
            </w:tcBorders>
            <w:vAlign w:val="bottom"/>
          </w:tcPr>
          <w:p w14:paraId="789E3387" w14:textId="77777777" w:rsidR="004E026B" w:rsidRPr="00076D22" w:rsidRDefault="004E026B" w:rsidP="00511760">
            <w:pPr>
              <w:pStyle w:val="TCTableBody"/>
              <w:rPr>
                <w:b/>
                <w:bCs/>
              </w:rPr>
            </w:pPr>
            <w:r w:rsidRPr="00076D22">
              <w:t>Yellow resin</w:t>
            </w:r>
          </w:p>
        </w:tc>
        <w:tc>
          <w:tcPr>
            <w:tcW w:w="2126" w:type="dxa"/>
            <w:tcBorders>
              <w:top w:val="single" w:sz="4" w:space="0" w:color="auto"/>
              <w:left w:val="nil"/>
              <w:bottom w:val="nil"/>
              <w:right w:val="nil"/>
            </w:tcBorders>
            <w:vAlign w:val="bottom"/>
          </w:tcPr>
          <w:p w14:paraId="682BB488" w14:textId="77777777" w:rsidR="004E026B" w:rsidRPr="00076D22" w:rsidRDefault="004E026B" w:rsidP="00511760">
            <w:pPr>
              <w:pStyle w:val="TCTableBody"/>
              <w:rPr>
                <w:b/>
                <w:bCs/>
              </w:rPr>
            </w:pPr>
            <w:r w:rsidRPr="00076D22">
              <w:t>THC</w:t>
            </w:r>
          </w:p>
        </w:tc>
        <w:tc>
          <w:tcPr>
            <w:tcW w:w="1396" w:type="dxa"/>
            <w:tcBorders>
              <w:top w:val="nil"/>
              <w:left w:val="nil"/>
              <w:bottom w:val="nil"/>
              <w:right w:val="nil"/>
            </w:tcBorders>
            <w:vAlign w:val="bottom"/>
          </w:tcPr>
          <w:p w14:paraId="6FB9B439" w14:textId="77777777" w:rsidR="004E026B" w:rsidRPr="00076D22" w:rsidRDefault="004E026B" w:rsidP="00511760">
            <w:pPr>
              <w:pStyle w:val="TCTableBody"/>
            </w:pPr>
          </w:p>
        </w:tc>
      </w:tr>
      <w:tr w:rsidR="004E026B" w:rsidRPr="00076D22" w14:paraId="69D0EABF" w14:textId="77777777" w:rsidTr="00511760">
        <w:tc>
          <w:tcPr>
            <w:tcW w:w="709" w:type="dxa"/>
            <w:tcBorders>
              <w:top w:val="nil"/>
              <w:left w:val="nil"/>
              <w:bottom w:val="nil"/>
              <w:right w:val="nil"/>
            </w:tcBorders>
            <w:vAlign w:val="bottom"/>
          </w:tcPr>
          <w:p w14:paraId="4128E9E0" w14:textId="77777777" w:rsidR="004E026B" w:rsidRPr="00076D22" w:rsidRDefault="004E026B" w:rsidP="00511760">
            <w:pPr>
              <w:pStyle w:val="TCTableBody"/>
              <w:rPr>
                <w:b/>
                <w:bCs/>
              </w:rPr>
            </w:pPr>
            <w:r w:rsidRPr="00076D22">
              <w:t>51</w:t>
            </w:r>
          </w:p>
        </w:tc>
        <w:tc>
          <w:tcPr>
            <w:tcW w:w="1134" w:type="dxa"/>
            <w:tcBorders>
              <w:top w:val="nil"/>
              <w:left w:val="nil"/>
              <w:bottom w:val="nil"/>
              <w:right w:val="nil"/>
            </w:tcBorders>
            <w:vAlign w:val="bottom"/>
          </w:tcPr>
          <w:p w14:paraId="59A10858"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11CA0D3C" w14:textId="77777777" w:rsidR="004E026B" w:rsidRPr="00076D22" w:rsidRDefault="004E026B" w:rsidP="00511760">
            <w:pPr>
              <w:pStyle w:val="TCTableBody"/>
              <w:rPr>
                <w:b/>
                <w:bCs/>
              </w:rPr>
            </w:pPr>
            <w:r w:rsidRPr="00076D22">
              <w:t>CCELL</w:t>
            </w:r>
          </w:p>
        </w:tc>
        <w:tc>
          <w:tcPr>
            <w:tcW w:w="1276" w:type="dxa"/>
            <w:tcBorders>
              <w:top w:val="nil"/>
              <w:left w:val="nil"/>
              <w:bottom w:val="nil"/>
              <w:right w:val="nil"/>
            </w:tcBorders>
            <w:vAlign w:val="bottom"/>
          </w:tcPr>
          <w:p w14:paraId="0F6A748B" w14:textId="77777777" w:rsidR="004E026B" w:rsidRPr="00076D22" w:rsidRDefault="004E026B" w:rsidP="00511760">
            <w:pPr>
              <w:pStyle w:val="TCTableBody"/>
              <w:rPr>
                <w:b/>
                <w:bCs/>
              </w:rPr>
            </w:pPr>
            <w:r w:rsidRPr="00076D22">
              <w:t>Yellow</w:t>
            </w:r>
          </w:p>
        </w:tc>
        <w:tc>
          <w:tcPr>
            <w:tcW w:w="2126" w:type="dxa"/>
            <w:tcBorders>
              <w:top w:val="nil"/>
              <w:left w:val="nil"/>
              <w:bottom w:val="nil"/>
              <w:right w:val="nil"/>
            </w:tcBorders>
            <w:vAlign w:val="bottom"/>
          </w:tcPr>
          <w:p w14:paraId="02059F63" w14:textId="77777777" w:rsidR="004E026B" w:rsidRPr="00076D22" w:rsidRDefault="004E026B" w:rsidP="00511760">
            <w:pPr>
              <w:pStyle w:val="TCTableBody"/>
              <w:rPr>
                <w:b/>
                <w:bCs/>
              </w:rPr>
            </w:pPr>
            <w:r w:rsidRPr="00076D22">
              <w:t>THC</w:t>
            </w:r>
          </w:p>
        </w:tc>
        <w:tc>
          <w:tcPr>
            <w:tcW w:w="1396" w:type="dxa"/>
            <w:tcBorders>
              <w:top w:val="nil"/>
              <w:left w:val="nil"/>
              <w:bottom w:val="nil"/>
              <w:right w:val="nil"/>
            </w:tcBorders>
            <w:vAlign w:val="bottom"/>
          </w:tcPr>
          <w:p w14:paraId="2CC056DB" w14:textId="77777777" w:rsidR="004E026B" w:rsidRPr="00076D22" w:rsidRDefault="004E026B" w:rsidP="00511760">
            <w:pPr>
              <w:pStyle w:val="TCTableBody"/>
            </w:pPr>
          </w:p>
        </w:tc>
      </w:tr>
      <w:tr w:rsidR="004E026B" w:rsidRPr="00076D22" w14:paraId="6A1944AD" w14:textId="77777777" w:rsidTr="00511760">
        <w:tc>
          <w:tcPr>
            <w:tcW w:w="709" w:type="dxa"/>
            <w:tcBorders>
              <w:top w:val="nil"/>
              <w:left w:val="nil"/>
              <w:bottom w:val="nil"/>
              <w:right w:val="nil"/>
            </w:tcBorders>
            <w:vAlign w:val="bottom"/>
          </w:tcPr>
          <w:p w14:paraId="0ECA9468" w14:textId="77777777" w:rsidR="004E026B" w:rsidRPr="00076D22" w:rsidRDefault="004E026B" w:rsidP="00511760">
            <w:pPr>
              <w:pStyle w:val="TCTableBody"/>
              <w:rPr>
                <w:b/>
                <w:bCs/>
              </w:rPr>
            </w:pPr>
            <w:r w:rsidRPr="00076D22">
              <w:t>52</w:t>
            </w:r>
          </w:p>
        </w:tc>
        <w:tc>
          <w:tcPr>
            <w:tcW w:w="1134" w:type="dxa"/>
            <w:tcBorders>
              <w:top w:val="nil"/>
              <w:left w:val="nil"/>
              <w:bottom w:val="nil"/>
              <w:right w:val="nil"/>
            </w:tcBorders>
            <w:vAlign w:val="bottom"/>
          </w:tcPr>
          <w:p w14:paraId="0CAC064B"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3E7A1AAD"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6D5E37DC" w14:textId="77777777" w:rsidR="004E026B" w:rsidRPr="00076D22" w:rsidRDefault="004E026B" w:rsidP="00511760">
            <w:pPr>
              <w:pStyle w:val="TCTableBody"/>
              <w:rPr>
                <w:b/>
                <w:bCs/>
              </w:rPr>
            </w:pPr>
            <w:r w:rsidRPr="00076D22">
              <w:t>Green</w:t>
            </w:r>
          </w:p>
        </w:tc>
        <w:tc>
          <w:tcPr>
            <w:tcW w:w="2126" w:type="dxa"/>
            <w:tcBorders>
              <w:top w:val="nil"/>
              <w:left w:val="nil"/>
              <w:bottom w:val="nil"/>
              <w:right w:val="nil"/>
            </w:tcBorders>
            <w:vAlign w:val="bottom"/>
          </w:tcPr>
          <w:p w14:paraId="5291EB08" w14:textId="77777777" w:rsidR="004E026B" w:rsidRPr="00076D22" w:rsidRDefault="004E026B" w:rsidP="00511760">
            <w:pPr>
              <w:pStyle w:val="TCTableBody"/>
              <w:rPr>
                <w:b/>
                <w:bCs/>
              </w:rPr>
            </w:pPr>
            <w:r w:rsidRPr="00076D22">
              <w:t>SC</w:t>
            </w:r>
          </w:p>
        </w:tc>
        <w:tc>
          <w:tcPr>
            <w:tcW w:w="1396" w:type="dxa"/>
            <w:tcBorders>
              <w:top w:val="nil"/>
              <w:left w:val="nil"/>
              <w:bottom w:val="nil"/>
              <w:right w:val="nil"/>
            </w:tcBorders>
            <w:vAlign w:val="bottom"/>
          </w:tcPr>
          <w:p w14:paraId="42F27257" w14:textId="77777777" w:rsidR="004E026B" w:rsidRPr="00076D22" w:rsidRDefault="004E026B" w:rsidP="00511760">
            <w:pPr>
              <w:pStyle w:val="TCTableBody"/>
            </w:pPr>
          </w:p>
        </w:tc>
      </w:tr>
      <w:tr w:rsidR="004E026B" w:rsidRPr="00076D22" w14:paraId="0D11BDB4" w14:textId="77777777" w:rsidTr="00511760">
        <w:tc>
          <w:tcPr>
            <w:tcW w:w="709" w:type="dxa"/>
            <w:tcBorders>
              <w:top w:val="nil"/>
              <w:left w:val="nil"/>
              <w:bottom w:val="nil"/>
              <w:right w:val="nil"/>
            </w:tcBorders>
            <w:vAlign w:val="bottom"/>
          </w:tcPr>
          <w:p w14:paraId="666C8F37" w14:textId="77777777" w:rsidR="004E026B" w:rsidRPr="00076D22" w:rsidRDefault="004E026B" w:rsidP="00511760">
            <w:pPr>
              <w:pStyle w:val="TCTableBody"/>
              <w:rPr>
                <w:b/>
                <w:bCs/>
              </w:rPr>
            </w:pPr>
            <w:r w:rsidRPr="00076D22">
              <w:t>53</w:t>
            </w:r>
          </w:p>
        </w:tc>
        <w:tc>
          <w:tcPr>
            <w:tcW w:w="1134" w:type="dxa"/>
            <w:tcBorders>
              <w:top w:val="nil"/>
              <w:left w:val="nil"/>
              <w:bottom w:val="nil"/>
              <w:right w:val="nil"/>
            </w:tcBorders>
            <w:vAlign w:val="bottom"/>
          </w:tcPr>
          <w:p w14:paraId="6DBF202C"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5842271A" w14:textId="77777777" w:rsidR="004E026B" w:rsidRPr="00076D22" w:rsidRDefault="004E026B" w:rsidP="00511760">
            <w:pPr>
              <w:pStyle w:val="TCTableBody"/>
              <w:rPr>
                <w:b/>
                <w:bCs/>
              </w:rPr>
            </w:pPr>
            <w:r w:rsidRPr="00076D22">
              <w:t>Elfbar</w:t>
            </w:r>
          </w:p>
        </w:tc>
        <w:tc>
          <w:tcPr>
            <w:tcW w:w="1276" w:type="dxa"/>
            <w:tcBorders>
              <w:top w:val="nil"/>
              <w:left w:val="nil"/>
              <w:bottom w:val="nil"/>
              <w:right w:val="nil"/>
            </w:tcBorders>
            <w:vAlign w:val="bottom"/>
          </w:tcPr>
          <w:p w14:paraId="7CE2F8AB"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A6AAB5D"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593CD059" w14:textId="77777777" w:rsidR="004E026B" w:rsidRPr="00076D22" w:rsidRDefault="004E026B" w:rsidP="00511760">
            <w:pPr>
              <w:pStyle w:val="TCTableBody"/>
            </w:pPr>
          </w:p>
        </w:tc>
      </w:tr>
      <w:tr w:rsidR="004E026B" w:rsidRPr="00076D22" w14:paraId="383A0E7C" w14:textId="77777777" w:rsidTr="00511760">
        <w:tc>
          <w:tcPr>
            <w:tcW w:w="709" w:type="dxa"/>
            <w:tcBorders>
              <w:top w:val="nil"/>
              <w:left w:val="nil"/>
              <w:bottom w:val="nil"/>
              <w:right w:val="nil"/>
            </w:tcBorders>
            <w:vAlign w:val="bottom"/>
          </w:tcPr>
          <w:p w14:paraId="7CA74DEC" w14:textId="77777777" w:rsidR="004E026B" w:rsidRPr="00076D22" w:rsidRDefault="004E026B" w:rsidP="00511760">
            <w:pPr>
              <w:pStyle w:val="TCTableBody"/>
              <w:rPr>
                <w:b/>
                <w:bCs/>
              </w:rPr>
            </w:pPr>
            <w:r w:rsidRPr="00076D22">
              <w:t>54</w:t>
            </w:r>
          </w:p>
        </w:tc>
        <w:tc>
          <w:tcPr>
            <w:tcW w:w="1134" w:type="dxa"/>
            <w:tcBorders>
              <w:top w:val="nil"/>
              <w:left w:val="nil"/>
              <w:bottom w:val="nil"/>
              <w:right w:val="nil"/>
            </w:tcBorders>
            <w:vAlign w:val="bottom"/>
          </w:tcPr>
          <w:p w14:paraId="39654508"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7D1605C4" w14:textId="77777777" w:rsidR="004E026B" w:rsidRPr="00076D22" w:rsidRDefault="004E026B" w:rsidP="00511760">
            <w:pPr>
              <w:pStyle w:val="TCTableBody"/>
              <w:rPr>
                <w:b/>
                <w:bCs/>
              </w:rPr>
            </w:pPr>
            <w:r w:rsidRPr="00076D22">
              <w:t>Vaporesso</w:t>
            </w:r>
          </w:p>
        </w:tc>
        <w:tc>
          <w:tcPr>
            <w:tcW w:w="1276" w:type="dxa"/>
            <w:tcBorders>
              <w:top w:val="nil"/>
              <w:left w:val="nil"/>
              <w:bottom w:val="nil"/>
              <w:right w:val="nil"/>
            </w:tcBorders>
            <w:vAlign w:val="bottom"/>
          </w:tcPr>
          <w:p w14:paraId="50E8237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4A48DF9"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67E7872F" w14:textId="77777777" w:rsidR="004E026B" w:rsidRPr="00076D22" w:rsidRDefault="004E026B" w:rsidP="00511760">
            <w:pPr>
              <w:pStyle w:val="TCTableBody"/>
            </w:pPr>
          </w:p>
        </w:tc>
      </w:tr>
      <w:tr w:rsidR="004E026B" w:rsidRPr="00076D22" w14:paraId="67B5AA3A" w14:textId="77777777" w:rsidTr="00511760">
        <w:tc>
          <w:tcPr>
            <w:tcW w:w="709" w:type="dxa"/>
            <w:tcBorders>
              <w:top w:val="nil"/>
              <w:left w:val="nil"/>
              <w:bottom w:val="nil"/>
              <w:right w:val="nil"/>
            </w:tcBorders>
            <w:vAlign w:val="bottom"/>
          </w:tcPr>
          <w:p w14:paraId="264A80EB" w14:textId="77777777" w:rsidR="004E026B" w:rsidRPr="00076D22" w:rsidRDefault="004E026B" w:rsidP="00511760">
            <w:pPr>
              <w:pStyle w:val="TCTableBody"/>
              <w:rPr>
                <w:b/>
                <w:bCs/>
              </w:rPr>
            </w:pPr>
            <w:r w:rsidRPr="00076D22">
              <w:t>55</w:t>
            </w:r>
          </w:p>
        </w:tc>
        <w:tc>
          <w:tcPr>
            <w:tcW w:w="1134" w:type="dxa"/>
            <w:tcBorders>
              <w:top w:val="nil"/>
              <w:left w:val="nil"/>
              <w:bottom w:val="nil"/>
              <w:right w:val="nil"/>
            </w:tcBorders>
            <w:vAlign w:val="bottom"/>
          </w:tcPr>
          <w:p w14:paraId="134070FE" w14:textId="77777777" w:rsidR="004E026B" w:rsidRPr="00076D22" w:rsidRDefault="004E026B" w:rsidP="00511760">
            <w:pPr>
              <w:pStyle w:val="TCTableBody"/>
              <w:rPr>
                <w:b/>
                <w:bCs/>
              </w:rPr>
            </w:pPr>
            <w:r w:rsidRPr="00076D22">
              <w:t>LB</w:t>
            </w:r>
          </w:p>
        </w:tc>
        <w:tc>
          <w:tcPr>
            <w:tcW w:w="3402" w:type="dxa"/>
            <w:tcBorders>
              <w:top w:val="nil"/>
              <w:left w:val="nil"/>
              <w:bottom w:val="nil"/>
              <w:right w:val="nil"/>
            </w:tcBorders>
            <w:vAlign w:val="bottom"/>
          </w:tcPr>
          <w:p w14:paraId="2A3B8DE7" w14:textId="77777777" w:rsidR="004E026B" w:rsidRPr="00076D22" w:rsidRDefault="004E026B" w:rsidP="00511760">
            <w:pPr>
              <w:pStyle w:val="TCTableBody"/>
              <w:rPr>
                <w:b/>
                <w:bCs/>
              </w:rPr>
            </w:pPr>
            <w:r w:rsidRPr="00076D22">
              <w:t>Gost red</w:t>
            </w:r>
          </w:p>
        </w:tc>
        <w:tc>
          <w:tcPr>
            <w:tcW w:w="1276" w:type="dxa"/>
            <w:tcBorders>
              <w:top w:val="nil"/>
              <w:left w:val="nil"/>
              <w:bottom w:val="nil"/>
              <w:right w:val="nil"/>
            </w:tcBorders>
            <w:vAlign w:val="bottom"/>
          </w:tcPr>
          <w:p w14:paraId="49BF914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5358A77"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020DD51F" w14:textId="77777777" w:rsidR="004E026B" w:rsidRPr="00076D22" w:rsidRDefault="004E026B" w:rsidP="00511760">
            <w:pPr>
              <w:pStyle w:val="TCTableBody"/>
            </w:pPr>
          </w:p>
        </w:tc>
      </w:tr>
      <w:tr w:rsidR="004E026B" w:rsidRPr="00076D22" w14:paraId="349F262E" w14:textId="77777777" w:rsidTr="00511760">
        <w:tc>
          <w:tcPr>
            <w:tcW w:w="709" w:type="dxa"/>
            <w:tcBorders>
              <w:top w:val="nil"/>
              <w:left w:val="nil"/>
              <w:bottom w:val="nil"/>
              <w:right w:val="nil"/>
            </w:tcBorders>
            <w:vAlign w:val="bottom"/>
          </w:tcPr>
          <w:p w14:paraId="3F50541B" w14:textId="77777777" w:rsidR="004E026B" w:rsidRPr="00076D22" w:rsidRDefault="004E026B" w:rsidP="00511760">
            <w:pPr>
              <w:pStyle w:val="TCTableBody"/>
              <w:rPr>
                <w:b/>
                <w:bCs/>
              </w:rPr>
            </w:pPr>
            <w:r w:rsidRPr="00076D22">
              <w:t>56</w:t>
            </w:r>
          </w:p>
        </w:tc>
        <w:tc>
          <w:tcPr>
            <w:tcW w:w="1134" w:type="dxa"/>
            <w:tcBorders>
              <w:top w:val="nil"/>
              <w:left w:val="nil"/>
              <w:bottom w:val="nil"/>
              <w:right w:val="nil"/>
            </w:tcBorders>
            <w:vAlign w:val="bottom"/>
          </w:tcPr>
          <w:p w14:paraId="07B762E8" w14:textId="77777777" w:rsidR="004E026B" w:rsidRPr="00076D22" w:rsidRDefault="004E026B" w:rsidP="00511760">
            <w:pPr>
              <w:pStyle w:val="TCTableBody"/>
              <w:rPr>
                <w:b/>
                <w:bCs/>
              </w:rPr>
            </w:pPr>
            <w:r w:rsidRPr="00076D22">
              <w:t>LB</w:t>
            </w:r>
          </w:p>
        </w:tc>
        <w:tc>
          <w:tcPr>
            <w:tcW w:w="3402" w:type="dxa"/>
            <w:tcBorders>
              <w:top w:val="nil"/>
              <w:left w:val="nil"/>
              <w:bottom w:val="nil"/>
              <w:right w:val="nil"/>
            </w:tcBorders>
            <w:vAlign w:val="bottom"/>
          </w:tcPr>
          <w:p w14:paraId="215A229E" w14:textId="77777777" w:rsidR="004E026B" w:rsidRPr="00076D22" w:rsidRDefault="004E026B" w:rsidP="00511760">
            <w:pPr>
              <w:pStyle w:val="TCTableBody"/>
              <w:rPr>
                <w:b/>
                <w:bCs/>
              </w:rPr>
            </w:pPr>
            <w:r w:rsidRPr="00076D22">
              <w:t>Elux, Gummey bear</w:t>
            </w:r>
          </w:p>
        </w:tc>
        <w:tc>
          <w:tcPr>
            <w:tcW w:w="1276" w:type="dxa"/>
            <w:tcBorders>
              <w:top w:val="nil"/>
              <w:left w:val="nil"/>
              <w:bottom w:val="nil"/>
              <w:right w:val="nil"/>
            </w:tcBorders>
            <w:vAlign w:val="bottom"/>
          </w:tcPr>
          <w:p w14:paraId="19EED40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A49C997"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BC7A202" w14:textId="77777777" w:rsidR="004E026B" w:rsidRPr="00076D22" w:rsidRDefault="004E026B" w:rsidP="00511760">
            <w:pPr>
              <w:pStyle w:val="TCTableBody"/>
            </w:pPr>
          </w:p>
        </w:tc>
      </w:tr>
      <w:tr w:rsidR="004E026B" w:rsidRPr="00076D22" w14:paraId="6979CFDA" w14:textId="77777777" w:rsidTr="00511760">
        <w:tc>
          <w:tcPr>
            <w:tcW w:w="709" w:type="dxa"/>
            <w:tcBorders>
              <w:top w:val="nil"/>
              <w:left w:val="nil"/>
              <w:bottom w:val="nil"/>
              <w:right w:val="nil"/>
            </w:tcBorders>
            <w:vAlign w:val="bottom"/>
          </w:tcPr>
          <w:p w14:paraId="58888B80" w14:textId="77777777" w:rsidR="004E026B" w:rsidRPr="00076D22" w:rsidRDefault="004E026B" w:rsidP="00511760">
            <w:pPr>
              <w:pStyle w:val="TCTableBody"/>
              <w:rPr>
                <w:b/>
                <w:bCs/>
              </w:rPr>
            </w:pPr>
            <w:r w:rsidRPr="00076D22">
              <w:t>57</w:t>
            </w:r>
          </w:p>
        </w:tc>
        <w:tc>
          <w:tcPr>
            <w:tcW w:w="1134" w:type="dxa"/>
            <w:tcBorders>
              <w:top w:val="nil"/>
              <w:left w:val="nil"/>
              <w:bottom w:val="nil"/>
              <w:right w:val="nil"/>
            </w:tcBorders>
            <w:vAlign w:val="bottom"/>
          </w:tcPr>
          <w:p w14:paraId="095C90B5" w14:textId="77777777" w:rsidR="004E026B" w:rsidRPr="00076D22" w:rsidRDefault="004E026B" w:rsidP="00511760">
            <w:pPr>
              <w:pStyle w:val="TCTableBody"/>
              <w:rPr>
                <w:b/>
                <w:bCs/>
              </w:rPr>
            </w:pPr>
            <w:r w:rsidRPr="00076D22">
              <w:t>LB</w:t>
            </w:r>
          </w:p>
        </w:tc>
        <w:tc>
          <w:tcPr>
            <w:tcW w:w="3402" w:type="dxa"/>
            <w:tcBorders>
              <w:top w:val="nil"/>
              <w:left w:val="nil"/>
              <w:bottom w:val="nil"/>
              <w:right w:val="nil"/>
            </w:tcBorders>
            <w:vAlign w:val="bottom"/>
          </w:tcPr>
          <w:p w14:paraId="3F28361D" w14:textId="77777777" w:rsidR="004E026B" w:rsidRPr="00076D22" w:rsidRDefault="004E026B" w:rsidP="00511760">
            <w:pPr>
              <w:pStyle w:val="TCTableBody"/>
              <w:rPr>
                <w:b/>
                <w:bCs/>
              </w:rPr>
            </w:pPr>
            <w:r w:rsidRPr="00076D22">
              <w:t>Bar juice, blueberry soure raspberry</w:t>
            </w:r>
          </w:p>
        </w:tc>
        <w:tc>
          <w:tcPr>
            <w:tcW w:w="1276" w:type="dxa"/>
            <w:tcBorders>
              <w:top w:val="nil"/>
              <w:left w:val="nil"/>
              <w:bottom w:val="nil"/>
              <w:right w:val="nil"/>
            </w:tcBorders>
            <w:vAlign w:val="bottom"/>
          </w:tcPr>
          <w:p w14:paraId="04B0BF85"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BB001A6"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A3BF6D9" w14:textId="77777777" w:rsidR="004E026B" w:rsidRPr="00076D22" w:rsidRDefault="004E026B" w:rsidP="00511760">
            <w:pPr>
              <w:pStyle w:val="TCTableBody"/>
            </w:pPr>
          </w:p>
        </w:tc>
      </w:tr>
      <w:tr w:rsidR="004E026B" w:rsidRPr="00076D22" w14:paraId="7E1BF769" w14:textId="77777777" w:rsidTr="00511760">
        <w:tc>
          <w:tcPr>
            <w:tcW w:w="709" w:type="dxa"/>
            <w:tcBorders>
              <w:top w:val="nil"/>
              <w:left w:val="nil"/>
              <w:bottom w:val="nil"/>
              <w:right w:val="nil"/>
            </w:tcBorders>
            <w:vAlign w:val="bottom"/>
          </w:tcPr>
          <w:p w14:paraId="0127C321" w14:textId="77777777" w:rsidR="004E026B" w:rsidRPr="00076D22" w:rsidRDefault="004E026B" w:rsidP="00511760">
            <w:pPr>
              <w:pStyle w:val="TCTableBody"/>
              <w:rPr>
                <w:b/>
                <w:bCs/>
              </w:rPr>
            </w:pPr>
            <w:r w:rsidRPr="00076D22">
              <w:t>58</w:t>
            </w:r>
          </w:p>
        </w:tc>
        <w:tc>
          <w:tcPr>
            <w:tcW w:w="1134" w:type="dxa"/>
            <w:tcBorders>
              <w:top w:val="nil"/>
              <w:left w:val="nil"/>
              <w:bottom w:val="nil"/>
              <w:right w:val="nil"/>
            </w:tcBorders>
            <w:vAlign w:val="bottom"/>
          </w:tcPr>
          <w:p w14:paraId="6D756FCC" w14:textId="77777777" w:rsidR="004E026B" w:rsidRPr="00076D22" w:rsidRDefault="004E026B" w:rsidP="00511760">
            <w:pPr>
              <w:pStyle w:val="TCTableBody"/>
              <w:rPr>
                <w:b/>
                <w:bCs/>
              </w:rPr>
            </w:pPr>
            <w:r w:rsidRPr="00076D22">
              <w:t>LB</w:t>
            </w:r>
          </w:p>
        </w:tc>
        <w:tc>
          <w:tcPr>
            <w:tcW w:w="3402" w:type="dxa"/>
            <w:tcBorders>
              <w:top w:val="nil"/>
              <w:left w:val="nil"/>
              <w:bottom w:val="nil"/>
              <w:right w:val="nil"/>
            </w:tcBorders>
            <w:vAlign w:val="bottom"/>
          </w:tcPr>
          <w:p w14:paraId="4D4EE8C2" w14:textId="77777777" w:rsidR="004E026B" w:rsidRPr="00076D22" w:rsidRDefault="004E026B" w:rsidP="00511760">
            <w:pPr>
              <w:pStyle w:val="TCTableBody"/>
              <w:rPr>
                <w:b/>
                <w:bCs/>
              </w:rPr>
            </w:pPr>
            <w:r w:rsidRPr="00076D22">
              <w:t>Pod salt nexus</w:t>
            </w:r>
          </w:p>
        </w:tc>
        <w:tc>
          <w:tcPr>
            <w:tcW w:w="1276" w:type="dxa"/>
            <w:tcBorders>
              <w:top w:val="nil"/>
              <w:left w:val="nil"/>
              <w:bottom w:val="nil"/>
              <w:right w:val="nil"/>
            </w:tcBorders>
            <w:vAlign w:val="bottom"/>
          </w:tcPr>
          <w:p w14:paraId="6744456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1273B9D"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926BC8C" w14:textId="77777777" w:rsidR="004E026B" w:rsidRPr="00076D22" w:rsidRDefault="004E026B" w:rsidP="00511760">
            <w:pPr>
              <w:pStyle w:val="TCTableBody"/>
            </w:pPr>
          </w:p>
        </w:tc>
      </w:tr>
      <w:tr w:rsidR="004E026B" w:rsidRPr="00076D22" w14:paraId="1E7F2B5E" w14:textId="77777777" w:rsidTr="00511760">
        <w:tc>
          <w:tcPr>
            <w:tcW w:w="709" w:type="dxa"/>
            <w:tcBorders>
              <w:top w:val="nil"/>
              <w:left w:val="nil"/>
              <w:bottom w:val="nil"/>
              <w:right w:val="nil"/>
            </w:tcBorders>
            <w:vAlign w:val="bottom"/>
          </w:tcPr>
          <w:p w14:paraId="11EF6BF6" w14:textId="77777777" w:rsidR="004E026B" w:rsidRPr="00076D22" w:rsidRDefault="004E026B" w:rsidP="00511760">
            <w:pPr>
              <w:pStyle w:val="TCTableBody"/>
              <w:rPr>
                <w:b/>
                <w:bCs/>
              </w:rPr>
            </w:pPr>
            <w:r w:rsidRPr="00076D22">
              <w:t>59</w:t>
            </w:r>
          </w:p>
        </w:tc>
        <w:tc>
          <w:tcPr>
            <w:tcW w:w="1134" w:type="dxa"/>
            <w:tcBorders>
              <w:top w:val="nil"/>
              <w:left w:val="nil"/>
              <w:bottom w:val="nil"/>
              <w:right w:val="nil"/>
            </w:tcBorders>
            <w:vAlign w:val="bottom"/>
          </w:tcPr>
          <w:p w14:paraId="290D76BD"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490F73F" w14:textId="77777777" w:rsidR="004E026B" w:rsidRPr="00076D22" w:rsidRDefault="004E026B" w:rsidP="00511760">
            <w:pPr>
              <w:pStyle w:val="TCTableBody"/>
              <w:rPr>
                <w:b/>
                <w:bCs/>
              </w:rPr>
            </w:pPr>
            <w:r w:rsidRPr="00076D22">
              <w:t>Vaporesso</w:t>
            </w:r>
          </w:p>
        </w:tc>
        <w:tc>
          <w:tcPr>
            <w:tcW w:w="1276" w:type="dxa"/>
            <w:tcBorders>
              <w:top w:val="nil"/>
              <w:left w:val="nil"/>
              <w:bottom w:val="nil"/>
              <w:right w:val="nil"/>
            </w:tcBorders>
            <w:vAlign w:val="bottom"/>
          </w:tcPr>
          <w:p w14:paraId="4869E36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145FD7A"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519EBFE" w14:textId="77777777" w:rsidR="004E026B" w:rsidRPr="00076D22" w:rsidRDefault="004E026B" w:rsidP="00511760">
            <w:pPr>
              <w:pStyle w:val="TCTableBody"/>
            </w:pPr>
          </w:p>
        </w:tc>
      </w:tr>
      <w:tr w:rsidR="004E026B" w:rsidRPr="00076D22" w14:paraId="6E21F54F" w14:textId="77777777" w:rsidTr="00511760">
        <w:tc>
          <w:tcPr>
            <w:tcW w:w="709" w:type="dxa"/>
            <w:tcBorders>
              <w:top w:val="nil"/>
              <w:left w:val="nil"/>
              <w:bottom w:val="nil"/>
              <w:right w:val="nil"/>
            </w:tcBorders>
            <w:vAlign w:val="bottom"/>
          </w:tcPr>
          <w:p w14:paraId="0FAF828D" w14:textId="77777777" w:rsidR="004E026B" w:rsidRPr="00076D22" w:rsidRDefault="004E026B" w:rsidP="00511760">
            <w:pPr>
              <w:pStyle w:val="TCTableBody"/>
              <w:rPr>
                <w:b/>
                <w:bCs/>
              </w:rPr>
            </w:pPr>
            <w:r w:rsidRPr="00076D22">
              <w:t>60</w:t>
            </w:r>
          </w:p>
        </w:tc>
        <w:tc>
          <w:tcPr>
            <w:tcW w:w="1134" w:type="dxa"/>
            <w:tcBorders>
              <w:top w:val="nil"/>
              <w:left w:val="nil"/>
              <w:bottom w:val="nil"/>
              <w:right w:val="nil"/>
            </w:tcBorders>
            <w:vAlign w:val="bottom"/>
          </w:tcPr>
          <w:p w14:paraId="5B30270C"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6156F0AB" w14:textId="77777777" w:rsidR="004E026B" w:rsidRPr="00076D22" w:rsidRDefault="004E026B" w:rsidP="00511760">
            <w:pPr>
              <w:pStyle w:val="TCTableBody"/>
              <w:rPr>
                <w:b/>
                <w:bCs/>
              </w:rPr>
            </w:pPr>
            <w:r w:rsidRPr="00076D22">
              <w:t>Vaporesso</w:t>
            </w:r>
          </w:p>
        </w:tc>
        <w:tc>
          <w:tcPr>
            <w:tcW w:w="1276" w:type="dxa"/>
            <w:tcBorders>
              <w:top w:val="nil"/>
              <w:left w:val="nil"/>
              <w:bottom w:val="nil"/>
              <w:right w:val="nil"/>
            </w:tcBorders>
            <w:vAlign w:val="bottom"/>
          </w:tcPr>
          <w:p w14:paraId="5F5BACE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B042EFE"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4A8BBEC2" w14:textId="77777777" w:rsidR="004E026B" w:rsidRPr="00076D22" w:rsidRDefault="004E026B" w:rsidP="00511760">
            <w:pPr>
              <w:pStyle w:val="TCTableBody"/>
            </w:pPr>
          </w:p>
        </w:tc>
      </w:tr>
      <w:tr w:rsidR="004E026B" w:rsidRPr="00076D22" w14:paraId="4FD83831" w14:textId="77777777" w:rsidTr="00511760">
        <w:tc>
          <w:tcPr>
            <w:tcW w:w="709" w:type="dxa"/>
            <w:tcBorders>
              <w:top w:val="nil"/>
              <w:left w:val="nil"/>
              <w:bottom w:val="nil"/>
              <w:right w:val="nil"/>
            </w:tcBorders>
            <w:vAlign w:val="bottom"/>
          </w:tcPr>
          <w:p w14:paraId="27CCD9ED" w14:textId="77777777" w:rsidR="004E026B" w:rsidRPr="00076D22" w:rsidRDefault="004E026B" w:rsidP="00511760">
            <w:pPr>
              <w:pStyle w:val="TCTableBody"/>
              <w:rPr>
                <w:b/>
                <w:bCs/>
              </w:rPr>
            </w:pPr>
            <w:r w:rsidRPr="00076D22">
              <w:t>61</w:t>
            </w:r>
          </w:p>
        </w:tc>
        <w:tc>
          <w:tcPr>
            <w:tcW w:w="1134" w:type="dxa"/>
            <w:tcBorders>
              <w:top w:val="nil"/>
              <w:left w:val="nil"/>
              <w:bottom w:val="nil"/>
              <w:right w:val="nil"/>
            </w:tcBorders>
            <w:vAlign w:val="bottom"/>
          </w:tcPr>
          <w:p w14:paraId="78D1273F"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ADB870A"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22D83485"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B639A65"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7270ADB" w14:textId="77777777" w:rsidR="004E026B" w:rsidRPr="00076D22" w:rsidRDefault="004E026B" w:rsidP="00511760">
            <w:pPr>
              <w:pStyle w:val="TCTableBody"/>
            </w:pPr>
          </w:p>
        </w:tc>
      </w:tr>
      <w:tr w:rsidR="004E026B" w:rsidRPr="00076D22" w14:paraId="353FB768" w14:textId="77777777" w:rsidTr="00511760">
        <w:tc>
          <w:tcPr>
            <w:tcW w:w="709" w:type="dxa"/>
            <w:tcBorders>
              <w:top w:val="nil"/>
              <w:left w:val="nil"/>
              <w:bottom w:val="nil"/>
              <w:right w:val="nil"/>
            </w:tcBorders>
            <w:vAlign w:val="bottom"/>
          </w:tcPr>
          <w:p w14:paraId="34F09854" w14:textId="77777777" w:rsidR="004E026B" w:rsidRPr="00076D22" w:rsidRDefault="004E026B" w:rsidP="00511760">
            <w:pPr>
              <w:pStyle w:val="TCTableBody"/>
              <w:rPr>
                <w:b/>
                <w:bCs/>
              </w:rPr>
            </w:pPr>
            <w:r w:rsidRPr="00076D22">
              <w:t>62</w:t>
            </w:r>
          </w:p>
        </w:tc>
        <w:tc>
          <w:tcPr>
            <w:tcW w:w="1134" w:type="dxa"/>
            <w:tcBorders>
              <w:top w:val="nil"/>
              <w:left w:val="nil"/>
              <w:bottom w:val="nil"/>
              <w:right w:val="nil"/>
            </w:tcBorders>
            <w:vAlign w:val="bottom"/>
          </w:tcPr>
          <w:p w14:paraId="0D1090E8"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4F93C535"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7301738B"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19BA8DEA"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24E30B92" w14:textId="77777777" w:rsidR="004E026B" w:rsidRPr="00076D22" w:rsidRDefault="004E026B" w:rsidP="00511760">
            <w:pPr>
              <w:pStyle w:val="TCTableBody"/>
            </w:pPr>
          </w:p>
        </w:tc>
      </w:tr>
      <w:tr w:rsidR="004E026B" w:rsidRPr="00076D22" w14:paraId="0B8E652F" w14:textId="77777777" w:rsidTr="00511760">
        <w:tc>
          <w:tcPr>
            <w:tcW w:w="709" w:type="dxa"/>
            <w:tcBorders>
              <w:top w:val="nil"/>
              <w:left w:val="nil"/>
              <w:bottom w:val="nil"/>
              <w:right w:val="nil"/>
            </w:tcBorders>
            <w:vAlign w:val="bottom"/>
          </w:tcPr>
          <w:p w14:paraId="686BE2AD" w14:textId="77777777" w:rsidR="004E026B" w:rsidRPr="00076D22" w:rsidRDefault="004E026B" w:rsidP="00511760">
            <w:pPr>
              <w:pStyle w:val="TCTableBody"/>
              <w:rPr>
                <w:b/>
                <w:bCs/>
              </w:rPr>
            </w:pPr>
            <w:r w:rsidRPr="00076D22">
              <w:t>63</w:t>
            </w:r>
          </w:p>
        </w:tc>
        <w:tc>
          <w:tcPr>
            <w:tcW w:w="1134" w:type="dxa"/>
            <w:tcBorders>
              <w:top w:val="nil"/>
              <w:left w:val="nil"/>
              <w:bottom w:val="nil"/>
              <w:right w:val="nil"/>
            </w:tcBorders>
            <w:vAlign w:val="bottom"/>
          </w:tcPr>
          <w:p w14:paraId="0DE3F525"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7D404E4D" w14:textId="77777777" w:rsidR="004E026B" w:rsidRPr="00076D22" w:rsidRDefault="004E026B" w:rsidP="00511760">
            <w:pPr>
              <w:pStyle w:val="TCTableBody"/>
              <w:rPr>
                <w:b/>
                <w:bCs/>
              </w:rPr>
            </w:pPr>
            <w:r w:rsidRPr="00076D22">
              <w:t>Powtop</w:t>
            </w:r>
          </w:p>
        </w:tc>
        <w:tc>
          <w:tcPr>
            <w:tcW w:w="1276" w:type="dxa"/>
            <w:tcBorders>
              <w:top w:val="nil"/>
              <w:left w:val="nil"/>
              <w:bottom w:val="nil"/>
              <w:right w:val="nil"/>
            </w:tcBorders>
            <w:vAlign w:val="bottom"/>
          </w:tcPr>
          <w:p w14:paraId="2708D337"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189BA68C"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2650F9DD" w14:textId="77777777" w:rsidR="004E026B" w:rsidRPr="00076D22" w:rsidRDefault="004E026B" w:rsidP="00511760">
            <w:pPr>
              <w:pStyle w:val="TCTableBody"/>
            </w:pPr>
          </w:p>
        </w:tc>
      </w:tr>
      <w:tr w:rsidR="004E026B" w:rsidRPr="00076D22" w14:paraId="65BB8EC0" w14:textId="77777777" w:rsidTr="00511760">
        <w:tc>
          <w:tcPr>
            <w:tcW w:w="709" w:type="dxa"/>
            <w:tcBorders>
              <w:top w:val="nil"/>
              <w:left w:val="nil"/>
              <w:bottom w:val="nil"/>
              <w:right w:val="nil"/>
            </w:tcBorders>
            <w:vAlign w:val="bottom"/>
          </w:tcPr>
          <w:p w14:paraId="70CC8401" w14:textId="77777777" w:rsidR="004E026B" w:rsidRPr="00076D22" w:rsidRDefault="004E026B" w:rsidP="00511760">
            <w:pPr>
              <w:pStyle w:val="TCTableBody"/>
              <w:rPr>
                <w:b/>
                <w:bCs/>
              </w:rPr>
            </w:pPr>
            <w:r w:rsidRPr="00076D22">
              <w:t>64</w:t>
            </w:r>
          </w:p>
        </w:tc>
        <w:tc>
          <w:tcPr>
            <w:tcW w:w="1134" w:type="dxa"/>
            <w:tcBorders>
              <w:top w:val="nil"/>
              <w:left w:val="nil"/>
              <w:bottom w:val="nil"/>
              <w:right w:val="nil"/>
            </w:tcBorders>
            <w:vAlign w:val="bottom"/>
          </w:tcPr>
          <w:p w14:paraId="70F10296"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68FD27CE" w14:textId="77777777" w:rsidR="004E026B" w:rsidRPr="00076D22" w:rsidRDefault="004E026B" w:rsidP="00511760">
            <w:pPr>
              <w:pStyle w:val="TCTableBody"/>
              <w:rPr>
                <w:b/>
                <w:bCs/>
              </w:rPr>
            </w:pPr>
            <w:r w:rsidRPr="00076D22">
              <w:t>Vaporesso</w:t>
            </w:r>
          </w:p>
        </w:tc>
        <w:tc>
          <w:tcPr>
            <w:tcW w:w="1276" w:type="dxa"/>
            <w:tcBorders>
              <w:top w:val="nil"/>
              <w:left w:val="nil"/>
              <w:bottom w:val="nil"/>
              <w:right w:val="nil"/>
            </w:tcBorders>
            <w:vAlign w:val="bottom"/>
          </w:tcPr>
          <w:p w14:paraId="52ECF8A7"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80C114E"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3200DA18" w14:textId="77777777" w:rsidR="004E026B" w:rsidRPr="00076D22" w:rsidRDefault="004E026B" w:rsidP="00511760">
            <w:pPr>
              <w:pStyle w:val="TCTableBody"/>
            </w:pPr>
          </w:p>
        </w:tc>
      </w:tr>
      <w:tr w:rsidR="004E026B" w:rsidRPr="00076D22" w14:paraId="7ACF59ED" w14:textId="77777777" w:rsidTr="00511760">
        <w:tc>
          <w:tcPr>
            <w:tcW w:w="709" w:type="dxa"/>
            <w:tcBorders>
              <w:top w:val="nil"/>
              <w:left w:val="nil"/>
              <w:bottom w:val="nil"/>
              <w:right w:val="nil"/>
            </w:tcBorders>
            <w:vAlign w:val="bottom"/>
          </w:tcPr>
          <w:p w14:paraId="67605941" w14:textId="77777777" w:rsidR="004E026B" w:rsidRPr="00076D22" w:rsidRDefault="004E026B" w:rsidP="00511760">
            <w:pPr>
              <w:pStyle w:val="TCTableBody"/>
              <w:rPr>
                <w:b/>
                <w:bCs/>
              </w:rPr>
            </w:pPr>
            <w:r w:rsidRPr="00076D22">
              <w:t>65</w:t>
            </w:r>
          </w:p>
        </w:tc>
        <w:tc>
          <w:tcPr>
            <w:tcW w:w="1134" w:type="dxa"/>
            <w:tcBorders>
              <w:top w:val="nil"/>
              <w:left w:val="nil"/>
              <w:bottom w:val="nil"/>
              <w:right w:val="nil"/>
            </w:tcBorders>
            <w:vAlign w:val="bottom"/>
          </w:tcPr>
          <w:p w14:paraId="764CF5F7"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184FF64" w14:textId="77777777" w:rsidR="004E026B" w:rsidRPr="00076D22" w:rsidRDefault="004E026B" w:rsidP="00511760">
            <w:pPr>
              <w:pStyle w:val="TCTableBody"/>
              <w:rPr>
                <w:b/>
                <w:bCs/>
              </w:rPr>
            </w:pPr>
            <w:r w:rsidRPr="00076D22">
              <w:t>Vaporesso</w:t>
            </w:r>
          </w:p>
        </w:tc>
        <w:tc>
          <w:tcPr>
            <w:tcW w:w="1276" w:type="dxa"/>
            <w:tcBorders>
              <w:top w:val="nil"/>
              <w:left w:val="nil"/>
              <w:bottom w:val="nil"/>
              <w:right w:val="nil"/>
            </w:tcBorders>
            <w:vAlign w:val="bottom"/>
          </w:tcPr>
          <w:p w14:paraId="66466024"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4E3237D"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08D5529F" w14:textId="77777777" w:rsidR="004E026B" w:rsidRPr="00076D22" w:rsidRDefault="004E026B" w:rsidP="00511760">
            <w:pPr>
              <w:pStyle w:val="TCTableBody"/>
            </w:pPr>
          </w:p>
        </w:tc>
      </w:tr>
      <w:tr w:rsidR="004E026B" w:rsidRPr="00076D22" w14:paraId="650B62AB" w14:textId="77777777" w:rsidTr="00511760">
        <w:tc>
          <w:tcPr>
            <w:tcW w:w="709" w:type="dxa"/>
            <w:tcBorders>
              <w:top w:val="nil"/>
              <w:left w:val="nil"/>
              <w:bottom w:val="nil"/>
              <w:right w:val="nil"/>
            </w:tcBorders>
            <w:vAlign w:val="bottom"/>
          </w:tcPr>
          <w:p w14:paraId="7FB9D3D4" w14:textId="77777777" w:rsidR="004E026B" w:rsidRPr="00076D22" w:rsidRDefault="004E026B" w:rsidP="00511760">
            <w:pPr>
              <w:pStyle w:val="TCTableBody"/>
              <w:rPr>
                <w:b/>
                <w:bCs/>
              </w:rPr>
            </w:pPr>
            <w:r w:rsidRPr="00076D22">
              <w:t>66</w:t>
            </w:r>
          </w:p>
        </w:tc>
        <w:tc>
          <w:tcPr>
            <w:tcW w:w="1134" w:type="dxa"/>
            <w:tcBorders>
              <w:top w:val="nil"/>
              <w:left w:val="nil"/>
              <w:bottom w:val="nil"/>
              <w:right w:val="nil"/>
            </w:tcBorders>
            <w:vAlign w:val="bottom"/>
          </w:tcPr>
          <w:p w14:paraId="17005A3D"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3929122"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28D676F5"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69E51EC"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42B9980F" w14:textId="77777777" w:rsidR="004E026B" w:rsidRPr="00076D22" w:rsidRDefault="004E026B" w:rsidP="00511760">
            <w:pPr>
              <w:pStyle w:val="TCTableBody"/>
            </w:pPr>
          </w:p>
        </w:tc>
      </w:tr>
      <w:tr w:rsidR="004E026B" w:rsidRPr="00076D22" w14:paraId="616BEBB2" w14:textId="77777777" w:rsidTr="00511760">
        <w:tc>
          <w:tcPr>
            <w:tcW w:w="709" w:type="dxa"/>
            <w:tcBorders>
              <w:top w:val="nil"/>
              <w:left w:val="nil"/>
              <w:bottom w:val="nil"/>
              <w:right w:val="nil"/>
            </w:tcBorders>
            <w:vAlign w:val="bottom"/>
          </w:tcPr>
          <w:p w14:paraId="00D5378E" w14:textId="77777777" w:rsidR="004E026B" w:rsidRPr="00076D22" w:rsidRDefault="004E026B" w:rsidP="00511760">
            <w:pPr>
              <w:pStyle w:val="TCTableBody"/>
              <w:rPr>
                <w:b/>
                <w:bCs/>
              </w:rPr>
            </w:pPr>
            <w:r w:rsidRPr="00076D22">
              <w:t>67</w:t>
            </w:r>
          </w:p>
        </w:tc>
        <w:tc>
          <w:tcPr>
            <w:tcW w:w="1134" w:type="dxa"/>
            <w:tcBorders>
              <w:top w:val="nil"/>
              <w:left w:val="nil"/>
              <w:bottom w:val="nil"/>
              <w:right w:val="nil"/>
            </w:tcBorders>
            <w:vAlign w:val="bottom"/>
          </w:tcPr>
          <w:p w14:paraId="0EC0F89D"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1C0E5117"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6C49AB3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13A6CF4"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972BA90" w14:textId="77777777" w:rsidR="004E026B" w:rsidRPr="00076D22" w:rsidRDefault="004E026B" w:rsidP="00511760">
            <w:pPr>
              <w:pStyle w:val="TCTableBody"/>
            </w:pPr>
          </w:p>
        </w:tc>
      </w:tr>
      <w:tr w:rsidR="004E026B" w:rsidRPr="00076D22" w14:paraId="72A0D198" w14:textId="77777777" w:rsidTr="00511760">
        <w:tc>
          <w:tcPr>
            <w:tcW w:w="709" w:type="dxa"/>
            <w:tcBorders>
              <w:top w:val="nil"/>
              <w:left w:val="nil"/>
              <w:bottom w:val="nil"/>
              <w:right w:val="nil"/>
            </w:tcBorders>
            <w:vAlign w:val="bottom"/>
          </w:tcPr>
          <w:p w14:paraId="043DED26" w14:textId="77777777" w:rsidR="004E026B" w:rsidRPr="00076D22" w:rsidRDefault="004E026B" w:rsidP="00511760">
            <w:pPr>
              <w:pStyle w:val="TCTableBody"/>
              <w:rPr>
                <w:b/>
                <w:bCs/>
              </w:rPr>
            </w:pPr>
            <w:r w:rsidRPr="00076D22">
              <w:t>68</w:t>
            </w:r>
          </w:p>
        </w:tc>
        <w:tc>
          <w:tcPr>
            <w:tcW w:w="1134" w:type="dxa"/>
            <w:tcBorders>
              <w:top w:val="nil"/>
              <w:left w:val="nil"/>
              <w:bottom w:val="nil"/>
              <w:right w:val="nil"/>
            </w:tcBorders>
            <w:vAlign w:val="bottom"/>
          </w:tcPr>
          <w:p w14:paraId="56BF8A58"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D2B2D03"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4C6A73C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AE963A7"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56A0D1E3" w14:textId="77777777" w:rsidR="004E026B" w:rsidRPr="00076D22" w:rsidRDefault="004E026B" w:rsidP="00511760">
            <w:pPr>
              <w:pStyle w:val="TCTableBody"/>
            </w:pPr>
          </w:p>
        </w:tc>
      </w:tr>
      <w:tr w:rsidR="004E026B" w:rsidRPr="00076D22" w14:paraId="3F1F9CC7" w14:textId="77777777" w:rsidTr="00511760">
        <w:tc>
          <w:tcPr>
            <w:tcW w:w="709" w:type="dxa"/>
            <w:tcBorders>
              <w:top w:val="nil"/>
              <w:left w:val="nil"/>
              <w:bottom w:val="nil"/>
              <w:right w:val="nil"/>
            </w:tcBorders>
            <w:vAlign w:val="bottom"/>
          </w:tcPr>
          <w:p w14:paraId="1E95B626" w14:textId="77777777" w:rsidR="004E026B" w:rsidRPr="00076D22" w:rsidRDefault="004E026B" w:rsidP="00511760">
            <w:pPr>
              <w:pStyle w:val="TCTableBody"/>
              <w:rPr>
                <w:b/>
                <w:bCs/>
              </w:rPr>
            </w:pPr>
            <w:r w:rsidRPr="00076D22">
              <w:t>69</w:t>
            </w:r>
          </w:p>
        </w:tc>
        <w:tc>
          <w:tcPr>
            <w:tcW w:w="1134" w:type="dxa"/>
            <w:tcBorders>
              <w:top w:val="nil"/>
              <w:left w:val="nil"/>
              <w:bottom w:val="nil"/>
              <w:right w:val="nil"/>
            </w:tcBorders>
            <w:vAlign w:val="bottom"/>
          </w:tcPr>
          <w:p w14:paraId="70798214" w14:textId="77777777" w:rsidR="004E026B" w:rsidRPr="00076D22" w:rsidRDefault="004E026B" w:rsidP="00511760">
            <w:pPr>
              <w:pStyle w:val="TCTableBody"/>
              <w:rPr>
                <w:b/>
                <w:bCs/>
              </w:rPr>
            </w:pPr>
            <w:r w:rsidRPr="00076D22">
              <w:t>RF</w:t>
            </w:r>
          </w:p>
        </w:tc>
        <w:tc>
          <w:tcPr>
            <w:tcW w:w="3402" w:type="dxa"/>
            <w:tcBorders>
              <w:top w:val="nil"/>
              <w:left w:val="nil"/>
              <w:bottom w:val="nil"/>
              <w:right w:val="nil"/>
            </w:tcBorders>
            <w:vAlign w:val="bottom"/>
          </w:tcPr>
          <w:p w14:paraId="008034E7" w14:textId="77777777" w:rsidR="004E026B" w:rsidRPr="00076D22" w:rsidRDefault="004E026B" w:rsidP="00511760">
            <w:pPr>
              <w:pStyle w:val="TCTableBody"/>
              <w:rPr>
                <w:b/>
                <w:bCs/>
              </w:rPr>
            </w:pPr>
            <w:r w:rsidRPr="00076D22">
              <w:t>Gotek</w:t>
            </w:r>
          </w:p>
        </w:tc>
        <w:tc>
          <w:tcPr>
            <w:tcW w:w="1276" w:type="dxa"/>
            <w:tcBorders>
              <w:top w:val="nil"/>
              <w:left w:val="nil"/>
              <w:bottom w:val="nil"/>
              <w:right w:val="nil"/>
            </w:tcBorders>
            <w:vAlign w:val="bottom"/>
          </w:tcPr>
          <w:p w14:paraId="517A2A4E"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6B5C881"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6D9DDD3" w14:textId="77777777" w:rsidR="004E026B" w:rsidRPr="00076D22" w:rsidRDefault="004E026B" w:rsidP="00511760">
            <w:pPr>
              <w:pStyle w:val="TCTableBody"/>
            </w:pPr>
          </w:p>
        </w:tc>
      </w:tr>
      <w:tr w:rsidR="004E026B" w:rsidRPr="00076D22" w14:paraId="03893C30" w14:textId="77777777" w:rsidTr="00511760">
        <w:tc>
          <w:tcPr>
            <w:tcW w:w="709" w:type="dxa"/>
            <w:tcBorders>
              <w:top w:val="nil"/>
              <w:left w:val="nil"/>
              <w:bottom w:val="nil"/>
              <w:right w:val="nil"/>
            </w:tcBorders>
            <w:vAlign w:val="bottom"/>
          </w:tcPr>
          <w:p w14:paraId="3ACE4FD1" w14:textId="77777777" w:rsidR="004E026B" w:rsidRPr="00076D22" w:rsidRDefault="004E026B" w:rsidP="00511760">
            <w:pPr>
              <w:pStyle w:val="TCTableBody"/>
              <w:rPr>
                <w:b/>
                <w:bCs/>
              </w:rPr>
            </w:pPr>
            <w:r w:rsidRPr="00076D22">
              <w:t>70</w:t>
            </w:r>
          </w:p>
        </w:tc>
        <w:tc>
          <w:tcPr>
            <w:tcW w:w="1134" w:type="dxa"/>
            <w:tcBorders>
              <w:top w:val="nil"/>
              <w:left w:val="nil"/>
              <w:bottom w:val="nil"/>
              <w:right w:val="nil"/>
            </w:tcBorders>
            <w:vAlign w:val="bottom"/>
          </w:tcPr>
          <w:p w14:paraId="17D8D062"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73BEEFB4" w14:textId="77777777" w:rsidR="004E026B" w:rsidRPr="00076D22" w:rsidRDefault="004E026B" w:rsidP="00511760">
            <w:pPr>
              <w:pStyle w:val="TCTableBody"/>
              <w:rPr>
                <w:b/>
                <w:bCs/>
              </w:rPr>
            </w:pPr>
            <w:r w:rsidRPr="00076D22">
              <w:t>Randm Tornado</w:t>
            </w:r>
          </w:p>
        </w:tc>
        <w:tc>
          <w:tcPr>
            <w:tcW w:w="1276" w:type="dxa"/>
            <w:tcBorders>
              <w:top w:val="nil"/>
              <w:left w:val="nil"/>
              <w:bottom w:val="nil"/>
              <w:right w:val="nil"/>
            </w:tcBorders>
            <w:vAlign w:val="bottom"/>
          </w:tcPr>
          <w:p w14:paraId="7EFEBDC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DC28E93"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BE461CF" w14:textId="77777777" w:rsidR="004E026B" w:rsidRPr="00076D22" w:rsidRDefault="004E026B" w:rsidP="00511760">
            <w:pPr>
              <w:pStyle w:val="TCTableBody"/>
            </w:pPr>
          </w:p>
        </w:tc>
      </w:tr>
      <w:tr w:rsidR="004E026B" w:rsidRPr="00076D22" w14:paraId="5C1B583C" w14:textId="77777777" w:rsidTr="00511760">
        <w:tc>
          <w:tcPr>
            <w:tcW w:w="709" w:type="dxa"/>
            <w:tcBorders>
              <w:top w:val="nil"/>
              <w:left w:val="nil"/>
              <w:bottom w:val="nil"/>
              <w:right w:val="nil"/>
            </w:tcBorders>
            <w:vAlign w:val="bottom"/>
          </w:tcPr>
          <w:p w14:paraId="42D6A5D3" w14:textId="77777777" w:rsidR="004E026B" w:rsidRPr="00076D22" w:rsidRDefault="004E026B" w:rsidP="00511760">
            <w:pPr>
              <w:pStyle w:val="TCTableBody"/>
              <w:rPr>
                <w:b/>
                <w:bCs/>
              </w:rPr>
            </w:pPr>
            <w:r w:rsidRPr="00076D22">
              <w:t>71</w:t>
            </w:r>
          </w:p>
        </w:tc>
        <w:tc>
          <w:tcPr>
            <w:tcW w:w="1134" w:type="dxa"/>
            <w:tcBorders>
              <w:top w:val="nil"/>
              <w:left w:val="nil"/>
              <w:bottom w:val="nil"/>
              <w:right w:val="nil"/>
            </w:tcBorders>
            <w:vAlign w:val="bottom"/>
          </w:tcPr>
          <w:p w14:paraId="3FA465D2"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20E2FEC9" w14:textId="77777777" w:rsidR="004E026B" w:rsidRPr="00076D22" w:rsidRDefault="004E026B" w:rsidP="00511760">
            <w:pPr>
              <w:pStyle w:val="TCTableBody"/>
              <w:rPr>
                <w:b/>
                <w:bCs/>
              </w:rPr>
            </w:pPr>
            <w:r w:rsidRPr="00076D22">
              <w:t>Randm Tornado</w:t>
            </w:r>
          </w:p>
        </w:tc>
        <w:tc>
          <w:tcPr>
            <w:tcW w:w="1276" w:type="dxa"/>
            <w:tcBorders>
              <w:top w:val="nil"/>
              <w:left w:val="nil"/>
              <w:bottom w:val="nil"/>
              <w:right w:val="nil"/>
            </w:tcBorders>
            <w:vAlign w:val="bottom"/>
          </w:tcPr>
          <w:p w14:paraId="3F552229"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400C6120"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35F6E77C" w14:textId="77777777" w:rsidR="004E026B" w:rsidRPr="00076D22" w:rsidRDefault="004E026B" w:rsidP="00511760">
            <w:pPr>
              <w:pStyle w:val="TCTableBody"/>
            </w:pPr>
          </w:p>
        </w:tc>
      </w:tr>
      <w:tr w:rsidR="004E026B" w:rsidRPr="00076D22" w14:paraId="2059279D" w14:textId="77777777" w:rsidTr="00511760">
        <w:tc>
          <w:tcPr>
            <w:tcW w:w="709" w:type="dxa"/>
            <w:tcBorders>
              <w:top w:val="nil"/>
              <w:left w:val="nil"/>
              <w:bottom w:val="nil"/>
              <w:right w:val="nil"/>
            </w:tcBorders>
            <w:vAlign w:val="bottom"/>
          </w:tcPr>
          <w:p w14:paraId="2014EDFC" w14:textId="77777777" w:rsidR="004E026B" w:rsidRPr="00076D22" w:rsidRDefault="004E026B" w:rsidP="00511760">
            <w:pPr>
              <w:pStyle w:val="TCTableBody"/>
              <w:rPr>
                <w:b/>
                <w:bCs/>
              </w:rPr>
            </w:pPr>
            <w:r w:rsidRPr="00076D22">
              <w:t>72</w:t>
            </w:r>
          </w:p>
        </w:tc>
        <w:tc>
          <w:tcPr>
            <w:tcW w:w="1134" w:type="dxa"/>
            <w:tcBorders>
              <w:top w:val="nil"/>
              <w:left w:val="nil"/>
              <w:bottom w:val="nil"/>
              <w:right w:val="nil"/>
            </w:tcBorders>
            <w:vAlign w:val="bottom"/>
          </w:tcPr>
          <w:p w14:paraId="5DFA9D82"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72797092" w14:textId="77777777" w:rsidR="004E026B" w:rsidRPr="00076D22" w:rsidRDefault="004E026B" w:rsidP="00511760">
            <w:pPr>
              <w:pStyle w:val="TCTableBody"/>
              <w:rPr>
                <w:b/>
                <w:bCs/>
              </w:rPr>
            </w:pPr>
            <w:r w:rsidRPr="00076D22">
              <w:t>Randm Tornado</w:t>
            </w:r>
          </w:p>
        </w:tc>
        <w:tc>
          <w:tcPr>
            <w:tcW w:w="1276" w:type="dxa"/>
            <w:tcBorders>
              <w:top w:val="nil"/>
              <w:left w:val="nil"/>
              <w:bottom w:val="nil"/>
              <w:right w:val="nil"/>
            </w:tcBorders>
            <w:vAlign w:val="bottom"/>
          </w:tcPr>
          <w:p w14:paraId="37E083E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B31204A"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66B09BE2" w14:textId="77777777" w:rsidR="004E026B" w:rsidRPr="00076D22" w:rsidRDefault="004E026B" w:rsidP="00511760">
            <w:pPr>
              <w:pStyle w:val="TCTableBody"/>
            </w:pPr>
          </w:p>
        </w:tc>
      </w:tr>
      <w:tr w:rsidR="004E026B" w:rsidRPr="00076D22" w14:paraId="6294A0A6" w14:textId="77777777" w:rsidTr="00511760">
        <w:tc>
          <w:tcPr>
            <w:tcW w:w="709" w:type="dxa"/>
            <w:tcBorders>
              <w:top w:val="nil"/>
              <w:left w:val="nil"/>
              <w:bottom w:val="nil"/>
              <w:right w:val="nil"/>
            </w:tcBorders>
            <w:vAlign w:val="bottom"/>
          </w:tcPr>
          <w:p w14:paraId="175164D7" w14:textId="77777777" w:rsidR="004E026B" w:rsidRPr="00076D22" w:rsidRDefault="004E026B" w:rsidP="00511760">
            <w:pPr>
              <w:pStyle w:val="TCTableBody"/>
              <w:rPr>
                <w:b/>
                <w:bCs/>
              </w:rPr>
            </w:pPr>
            <w:r w:rsidRPr="00076D22">
              <w:t>73</w:t>
            </w:r>
          </w:p>
        </w:tc>
        <w:tc>
          <w:tcPr>
            <w:tcW w:w="1134" w:type="dxa"/>
            <w:tcBorders>
              <w:top w:val="nil"/>
              <w:left w:val="nil"/>
              <w:bottom w:val="nil"/>
              <w:right w:val="nil"/>
            </w:tcBorders>
            <w:vAlign w:val="bottom"/>
          </w:tcPr>
          <w:p w14:paraId="2896456D"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27F23EB7" w14:textId="77777777" w:rsidR="004E026B" w:rsidRPr="00076D22" w:rsidRDefault="004E026B" w:rsidP="00511760">
            <w:pPr>
              <w:pStyle w:val="TCTableBody"/>
              <w:rPr>
                <w:b/>
                <w:bCs/>
              </w:rPr>
            </w:pPr>
            <w:r w:rsidRPr="00076D22">
              <w:t>Crystal bar</w:t>
            </w:r>
          </w:p>
        </w:tc>
        <w:tc>
          <w:tcPr>
            <w:tcW w:w="1276" w:type="dxa"/>
            <w:tcBorders>
              <w:top w:val="nil"/>
              <w:left w:val="nil"/>
              <w:bottom w:val="nil"/>
              <w:right w:val="nil"/>
            </w:tcBorders>
            <w:vAlign w:val="bottom"/>
          </w:tcPr>
          <w:p w14:paraId="135CBD5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7D85153"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0B4C91F" w14:textId="77777777" w:rsidR="004E026B" w:rsidRPr="00076D22" w:rsidRDefault="004E026B" w:rsidP="00511760">
            <w:pPr>
              <w:pStyle w:val="TCTableBody"/>
            </w:pPr>
          </w:p>
        </w:tc>
      </w:tr>
      <w:tr w:rsidR="004E026B" w:rsidRPr="00076D22" w14:paraId="3F7913FB" w14:textId="77777777" w:rsidTr="00511760">
        <w:tc>
          <w:tcPr>
            <w:tcW w:w="709" w:type="dxa"/>
            <w:tcBorders>
              <w:top w:val="nil"/>
              <w:left w:val="nil"/>
              <w:bottom w:val="nil"/>
              <w:right w:val="nil"/>
            </w:tcBorders>
            <w:vAlign w:val="bottom"/>
          </w:tcPr>
          <w:p w14:paraId="7AE3D9D7" w14:textId="77777777" w:rsidR="004E026B" w:rsidRPr="00076D22" w:rsidRDefault="004E026B" w:rsidP="00511760">
            <w:pPr>
              <w:pStyle w:val="TCTableBody"/>
              <w:rPr>
                <w:b/>
                <w:bCs/>
              </w:rPr>
            </w:pPr>
            <w:r w:rsidRPr="00076D22">
              <w:t>74</w:t>
            </w:r>
          </w:p>
        </w:tc>
        <w:tc>
          <w:tcPr>
            <w:tcW w:w="1134" w:type="dxa"/>
            <w:tcBorders>
              <w:top w:val="nil"/>
              <w:left w:val="nil"/>
              <w:bottom w:val="nil"/>
              <w:right w:val="nil"/>
            </w:tcBorders>
            <w:vAlign w:val="bottom"/>
          </w:tcPr>
          <w:p w14:paraId="12290FA2"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4C497D83" w14:textId="77777777" w:rsidR="004E026B" w:rsidRPr="00076D22" w:rsidRDefault="004E026B" w:rsidP="00511760">
            <w:pPr>
              <w:pStyle w:val="TCTableBody"/>
              <w:rPr>
                <w:b/>
                <w:bCs/>
              </w:rPr>
            </w:pPr>
            <w:r w:rsidRPr="00076D22">
              <w:t>Crystal bar</w:t>
            </w:r>
          </w:p>
        </w:tc>
        <w:tc>
          <w:tcPr>
            <w:tcW w:w="1276" w:type="dxa"/>
            <w:tcBorders>
              <w:top w:val="nil"/>
              <w:left w:val="nil"/>
              <w:bottom w:val="nil"/>
              <w:right w:val="nil"/>
            </w:tcBorders>
            <w:vAlign w:val="bottom"/>
          </w:tcPr>
          <w:p w14:paraId="3A60E54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3247C036"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05A5AA0B" w14:textId="77777777" w:rsidR="004E026B" w:rsidRPr="00076D22" w:rsidRDefault="004E026B" w:rsidP="00511760">
            <w:pPr>
              <w:pStyle w:val="TCTableBody"/>
            </w:pPr>
          </w:p>
        </w:tc>
      </w:tr>
      <w:tr w:rsidR="004E026B" w:rsidRPr="00076D22" w14:paraId="39BA3906" w14:textId="77777777" w:rsidTr="00511760">
        <w:tc>
          <w:tcPr>
            <w:tcW w:w="709" w:type="dxa"/>
            <w:tcBorders>
              <w:top w:val="nil"/>
              <w:left w:val="nil"/>
              <w:bottom w:val="nil"/>
              <w:right w:val="nil"/>
            </w:tcBorders>
            <w:vAlign w:val="bottom"/>
          </w:tcPr>
          <w:p w14:paraId="23004F90" w14:textId="77777777" w:rsidR="004E026B" w:rsidRPr="00076D22" w:rsidRDefault="004E026B" w:rsidP="00511760">
            <w:pPr>
              <w:pStyle w:val="TCTableBody"/>
              <w:rPr>
                <w:b/>
                <w:bCs/>
              </w:rPr>
            </w:pPr>
            <w:r w:rsidRPr="00076D22">
              <w:t>75</w:t>
            </w:r>
          </w:p>
        </w:tc>
        <w:tc>
          <w:tcPr>
            <w:tcW w:w="1134" w:type="dxa"/>
            <w:tcBorders>
              <w:top w:val="nil"/>
              <w:left w:val="nil"/>
              <w:bottom w:val="nil"/>
              <w:right w:val="nil"/>
            </w:tcBorders>
            <w:vAlign w:val="bottom"/>
          </w:tcPr>
          <w:p w14:paraId="5DF916CF"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37ECF8B0" w14:textId="77777777" w:rsidR="004E026B" w:rsidRPr="00076D22" w:rsidRDefault="004E026B" w:rsidP="00511760">
            <w:pPr>
              <w:pStyle w:val="TCTableBody"/>
              <w:rPr>
                <w:b/>
                <w:bCs/>
              </w:rPr>
            </w:pPr>
            <w:r w:rsidRPr="00076D22">
              <w:t>Crystal bar</w:t>
            </w:r>
          </w:p>
        </w:tc>
        <w:tc>
          <w:tcPr>
            <w:tcW w:w="1276" w:type="dxa"/>
            <w:tcBorders>
              <w:top w:val="nil"/>
              <w:left w:val="nil"/>
              <w:bottom w:val="nil"/>
              <w:right w:val="nil"/>
            </w:tcBorders>
            <w:vAlign w:val="bottom"/>
          </w:tcPr>
          <w:p w14:paraId="190D4A96"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2DF31D62"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62BAF79D" w14:textId="77777777" w:rsidR="004E026B" w:rsidRPr="00076D22" w:rsidRDefault="004E026B" w:rsidP="00511760">
            <w:pPr>
              <w:pStyle w:val="TCTableBody"/>
            </w:pPr>
          </w:p>
        </w:tc>
      </w:tr>
      <w:tr w:rsidR="004E026B" w:rsidRPr="00076D22" w14:paraId="63A059DE" w14:textId="77777777" w:rsidTr="00511760">
        <w:tc>
          <w:tcPr>
            <w:tcW w:w="709" w:type="dxa"/>
            <w:tcBorders>
              <w:top w:val="nil"/>
              <w:left w:val="nil"/>
              <w:bottom w:val="nil"/>
              <w:right w:val="nil"/>
            </w:tcBorders>
            <w:vAlign w:val="bottom"/>
          </w:tcPr>
          <w:p w14:paraId="382A5FBD" w14:textId="77777777" w:rsidR="004E026B" w:rsidRPr="00076D22" w:rsidRDefault="004E026B" w:rsidP="00511760">
            <w:pPr>
              <w:pStyle w:val="TCTableBody"/>
              <w:rPr>
                <w:b/>
                <w:bCs/>
              </w:rPr>
            </w:pPr>
            <w:r w:rsidRPr="00076D22">
              <w:t>76</w:t>
            </w:r>
          </w:p>
        </w:tc>
        <w:tc>
          <w:tcPr>
            <w:tcW w:w="1134" w:type="dxa"/>
            <w:tcBorders>
              <w:top w:val="nil"/>
              <w:left w:val="nil"/>
              <w:bottom w:val="nil"/>
              <w:right w:val="nil"/>
            </w:tcBorders>
            <w:vAlign w:val="bottom"/>
          </w:tcPr>
          <w:p w14:paraId="4CA7B737"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592CA5DA" w14:textId="77777777" w:rsidR="004E026B" w:rsidRPr="00076D22" w:rsidRDefault="004E026B" w:rsidP="00511760">
            <w:pPr>
              <w:pStyle w:val="TCTableBody"/>
              <w:rPr>
                <w:b/>
                <w:bCs/>
              </w:rPr>
            </w:pPr>
            <w:r w:rsidRPr="00076D22">
              <w:t>Crystal bar</w:t>
            </w:r>
          </w:p>
        </w:tc>
        <w:tc>
          <w:tcPr>
            <w:tcW w:w="1276" w:type="dxa"/>
            <w:tcBorders>
              <w:top w:val="nil"/>
              <w:left w:val="nil"/>
              <w:bottom w:val="nil"/>
              <w:right w:val="nil"/>
            </w:tcBorders>
            <w:vAlign w:val="bottom"/>
          </w:tcPr>
          <w:p w14:paraId="20E3731D"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0C3EDFC"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078DBD35" w14:textId="77777777" w:rsidR="004E026B" w:rsidRPr="00076D22" w:rsidRDefault="004E026B" w:rsidP="00511760">
            <w:pPr>
              <w:pStyle w:val="TCTableBody"/>
            </w:pPr>
          </w:p>
        </w:tc>
      </w:tr>
      <w:tr w:rsidR="004E026B" w:rsidRPr="00076D22" w14:paraId="3CC51A2E" w14:textId="77777777" w:rsidTr="00511760">
        <w:tc>
          <w:tcPr>
            <w:tcW w:w="709" w:type="dxa"/>
            <w:tcBorders>
              <w:top w:val="nil"/>
              <w:left w:val="nil"/>
              <w:bottom w:val="nil"/>
              <w:right w:val="nil"/>
            </w:tcBorders>
            <w:vAlign w:val="bottom"/>
          </w:tcPr>
          <w:p w14:paraId="19A47BA8" w14:textId="77777777" w:rsidR="004E026B" w:rsidRPr="00076D22" w:rsidRDefault="004E026B" w:rsidP="00511760">
            <w:pPr>
              <w:pStyle w:val="TCTableBody"/>
              <w:rPr>
                <w:b/>
                <w:bCs/>
              </w:rPr>
            </w:pPr>
            <w:r w:rsidRPr="00076D22">
              <w:t>77</w:t>
            </w:r>
          </w:p>
        </w:tc>
        <w:tc>
          <w:tcPr>
            <w:tcW w:w="1134" w:type="dxa"/>
            <w:tcBorders>
              <w:top w:val="nil"/>
              <w:left w:val="nil"/>
              <w:bottom w:val="nil"/>
              <w:right w:val="nil"/>
            </w:tcBorders>
            <w:vAlign w:val="bottom"/>
          </w:tcPr>
          <w:p w14:paraId="5628A5FC"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70749919" w14:textId="77777777" w:rsidR="004E026B" w:rsidRPr="00076D22" w:rsidRDefault="004E026B" w:rsidP="00511760">
            <w:pPr>
              <w:pStyle w:val="TCTableBody"/>
              <w:rPr>
                <w:b/>
                <w:bCs/>
              </w:rPr>
            </w:pPr>
            <w:r w:rsidRPr="00076D22">
              <w:t>Crystal prime</w:t>
            </w:r>
          </w:p>
        </w:tc>
        <w:tc>
          <w:tcPr>
            <w:tcW w:w="1276" w:type="dxa"/>
            <w:tcBorders>
              <w:top w:val="nil"/>
              <w:left w:val="nil"/>
              <w:bottom w:val="nil"/>
              <w:right w:val="nil"/>
            </w:tcBorders>
            <w:vAlign w:val="bottom"/>
          </w:tcPr>
          <w:p w14:paraId="44224B25"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2A9960B"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6EEE0866" w14:textId="77777777" w:rsidR="004E026B" w:rsidRPr="00076D22" w:rsidRDefault="004E026B" w:rsidP="00511760">
            <w:pPr>
              <w:pStyle w:val="TCTableBody"/>
            </w:pPr>
          </w:p>
        </w:tc>
      </w:tr>
      <w:tr w:rsidR="004E026B" w:rsidRPr="00076D22" w14:paraId="201748AD" w14:textId="77777777" w:rsidTr="00511760">
        <w:tc>
          <w:tcPr>
            <w:tcW w:w="709" w:type="dxa"/>
            <w:tcBorders>
              <w:top w:val="nil"/>
              <w:left w:val="nil"/>
              <w:bottom w:val="nil"/>
              <w:right w:val="nil"/>
            </w:tcBorders>
            <w:vAlign w:val="bottom"/>
          </w:tcPr>
          <w:p w14:paraId="708A2A8E" w14:textId="77777777" w:rsidR="004E026B" w:rsidRPr="00076D22" w:rsidRDefault="004E026B" w:rsidP="00511760">
            <w:pPr>
              <w:pStyle w:val="TCTableBody"/>
              <w:rPr>
                <w:b/>
                <w:bCs/>
              </w:rPr>
            </w:pPr>
            <w:r w:rsidRPr="00076D22">
              <w:t>78</w:t>
            </w:r>
          </w:p>
        </w:tc>
        <w:tc>
          <w:tcPr>
            <w:tcW w:w="1134" w:type="dxa"/>
            <w:tcBorders>
              <w:top w:val="nil"/>
              <w:left w:val="nil"/>
              <w:bottom w:val="nil"/>
              <w:right w:val="nil"/>
            </w:tcBorders>
            <w:vAlign w:val="bottom"/>
          </w:tcPr>
          <w:p w14:paraId="7F8F6D3D"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3C5EAD7A" w14:textId="77777777" w:rsidR="004E026B" w:rsidRPr="00076D22" w:rsidRDefault="004E026B" w:rsidP="00511760">
            <w:pPr>
              <w:pStyle w:val="TCTableBody"/>
              <w:rPr>
                <w:b/>
                <w:bCs/>
              </w:rPr>
            </w:pPr>
            <w:r w:rsidRPr="00076D22">
              <w:t>Hyati pro, blue razz cherry</w:t>
            </w:r>
          </w:p>
        </w:tc>
        <w:tc>
          <w:tcPr>
            <w:tcW w:w="1276" w:type="dxa"/>
            <w:tcBorders>
              <w:top w:val="nil"/>
              <w:left w:val="nil"/>
              <w:bottom w:val="nil"/>
              <w:right w:val="nil"/>
            </w:tcBorders>
            <w:vAlign w:val="bottom"/>
          </w:tcPr>
          <w:p w14:paraId="173205F4"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51B12F1"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2AB29553" w14:textId="77777777" w:rsidR="004E026B" w:rsidRPr="00076D22" w:rsidRDefault="004E026B" w:rsidP="00511760">
            <w:pPr>
              <w:pStyle w:val="TCTableBody"/>
            </w:pPr>
          </w:p>
        </w:tc>
      </w:tr>
      <w:tr w:rsidR="004E026B" w:rsidRPr="00076D22" w14:paraId="071B615B" w14:textId="77777777" w:rsidTr="00511760">
        <w:tc>
          <w:tcPr>
            <w:tcW w:w="709" w:type="dxa"/>
            <w:tcBorders>
              <w:top w:val="nil"/>
              <w:left w:val="nil"/>
              <w:bottom w:val="nil"/>
              <w:right w:val="nil"/>
            </w:tcBorders>
            <w:vAlign w:val="bottom"/>
          </w:tcPr>
          <w:p w14:paraId="384BDF2D" w14:textId="77777777" w:rsidR="004E026B" w:rsidRPr="00076D22" w:rsidRDefault="004E026B" w:rsidP="00511760">
            <w:pPr>
              <w:pStyle w:val="TCTableBody"/>
              <w:rPr>
                <w:b/>
                <w:bCs/>
              </w:rPr>
            </w:pPr>
            <w:r w:rsidRPr="00076D22">
              <w:t>79</w:t>
            </w:r>
          </w:p>
        </w:tc>
        <w:tc>
          <w:tcPr>
            <w:tcW w:w="1134" w:type="dxa"/>
            <w:tcBorders>
              <w:top w:val="nil"/>
              <w:left w:val="nil"/>
              <w:bottom w:val="nil"/>
              <w:right w:val="nil"/>
            </w:tcBorders>
            <w:vAlign w:val="bottom"/>
          </w:tcPr>
          <w:p w14:paraId="51BDA261"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730B45B1" w14:textId="77777777" w:rsidR="004E026B" w:rsidRPr="00076D22" w:rsidRDefault="004E026B" w:rsidP="00511760">
            <w:pPr>
              <w:pStyle w:val="TCTableBody"/>
              <w:rPr>
                <w:b/>
                <w:bCs/>
              </w:rPr>
            </w:pPr>
            <w:r w:rsidRPr="00076D22">
              <w:t>Hyati pro, blue razz cherry</w:t>
            </w:r>
          </w:p>
        </w:tc>
        <w:tc>
          <w:tcPr>
            <w:tcW w:w="1276" w:type="dxa"/>
            <w:tcBorders>
              <w:top w:val="nil"/>
              <w:left w:val="nil"/>
              <w:bottom w:val="nil"/>
              <w:right w:val="nil"/>
            </w:tcBorders>
            <w:vAlign w:val="bottom"/>
          </w:tcPr>
          <w:p w14:paraId="127D8B11"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54CD713"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1FE3F42F" w14:textId="77777777" w:rsidR="004E026B" w:rsidRPr="00076D22" w:rsidRDefault="004E026B" w:rsidP="00511760">
            <w:pPr>
              <w:pStyle w:val="TCTableBody"/>
            </w:pPr>
          </w:p>
        </w:tc>
      </w:tr>
      <w:tr w:rsidR="004E026B" w:rsidRPr="00076D22" w14:paraId="0F45DE60" w14:textId="77777777" w:rsidTr="00511760">
        <w:tc>
          <w:tcPr>
            <w:tcW w:w="709" w:type="dxa"/>
            <w:tcBorders>
              <w:top w:val="nil"/>
              <w:left w:val="nil"/>
              <w:bottom w:val="nil"/>
              <w:right w:val="nil"/>
            </w:tcBorders>
            <w:vAlign w:val="bottom"/>
          </w:tcPr>
          <w:p w14:paraId="40728EF7" w14:textId="77777777" w:rsidR="004E026B" w:rsidRPr="00076D22" w:rsidRDefault="004E026B" w:rsidP="00511760">
            <w:pPr>
              <w:pStyle w:val="TCTableBody"/>
              <w:rPr>
                <w:b/>
                <w:bCs/>
              </w:rPr>
            </w:pPr>
            <w:r w:rsidRPr="00076D22">
              <w:t>80</w:t>
            </w:r>
          </w:p>
        </w:tc>
        <w:tc>
          <w:tcPr>
            <w:tcW w:w="1134" w:type="dxa"/>
            <w:tcBorders>
              <w:top w:val="nil"/>
              <w:left w:val="nil"/>
              <w:bottom w:val="nil"/>
              <w:right w:val="nil"/>
            </w:tcBorders>
            <w:vAlign w:val="bottom"/>
          </w:tcPr>
          <w:p w14:paraId="05E36856"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00264D1D" w14:textId="77777777" w:rsidR="004E026B" w:rsidRPr="00076D22" w:rsidRDefault="004E026B" w:rsidP="00511760">
            <w:pPr>
              <w:pStyle w:val="TCTableBody"/>
              <w:rPr>
                <w:b/>
                <w:bCs/>
              </w:rPr>
            </w:pPr>
            <w:r w:rsidRPr="00076D22">
              <w:t>Hyati pro ultra</w:t>
            </w:r>
          </w:p>
        </w:tc>
        <w:tc>
          <w:tcPr>
            <w:tcW w:w="1276" w:type="dxa"/>
            <w:tcBorders>
              <w:top w:val="nil"/>
              <w:left w:val="nil"/>
              <w:bottom w:val="nil"/>
              <w:right w:val="nil"/>
            </w:tcBorders>
            <w:vAlign w:val="bottom"/>
          </w:tcPr>
          <w:p w14:paraId="586908E8"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50878F0A"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B8743ED" w14:textId="77777777" w:rsidR="004E026B" w:rsidRPr="00076D22" w:rsidRDefault="004E026B" w:rsidP="00511760">
            <w:pPr>
              <w:pStyle w:val="TCTableBody"/>
            </w:pPr>
          </w:p>
        </w:tc>
      </w:tr>
      <w:tr w:rsidR="004E026B" w:rsidRPr="00076D22" w14:paraId="2A5A9F93" w14:textId="77777777" w:rsidTr="00511760">
        <w:tc>
          <w:tcPr>
            <w:tcW w:w="709" w:type="dxa"/>
            <w:tcBorders>
              <w:top w:val="nil"/>
              <w:left w:val="nil"/>
              <w:bottom w:val="nil"/>
              <w:right w:val="nil"/>
            </w:tcBorders>
            <w:vAlign w:val="bottom"/>
          </w:tcPr>
          <w:p w14:paraId="0670C559" w14:textId="77777777" w:rsidR="004E026B" w:rsidRPr="00076D22" w:rsidRDefault="004E026B" w:rsidP="00511760">
            <w:pPr>
              <w:pStyle w:val="TCTableBody"/>
              <w:rPr>
                <w:b/>
                <w:bCs/>
              </w:rPr>
            </w:pPr>
            <w:r w:rsidRPr="00076D22">
              <w:t>81</w:t>
            </w:r>
          </w:p>
        </w:tc>
        <w:tc>
          <w:tcPr>
            <w:tcW w:w="1134" w:type="dxa"/>
            <w:tcBorders>
              <w:top w:val="nil"/>
              <w:left w:val="nil"/>
              <w:bottom w:val="nil"/>
              <w:right w:val="nil"/>
            </w:tcBorders>
            <w:vAlign w:val="bottom"/>
          </w:tcPr>
          <w:p w14:paraId="2F4F8AD9"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198E846C" w14:textId="77777777" w:rsidR="004E026B" w:rsidRPr="00076D22" w:rsidRDefault="004E026B" w:rsidP="00511760">
            <w:pPr>
              <w:pStyle w:val="TCTableBody"/>
              <w:rPr>
                <w:b/>
                <w:bCs/>
              </w:rPr>
            </w:pPr>
            <w:r w:rsidRPr="00076D22">
              <w:t>Hyati</w:t>
            </w:r>
          </w:p>
        </w:tc>
        <w:tc>
          <w:tcPr>
            <w:tcW w:w="1276" w:type="dxa"/>
            <w:tcBorders>
              <w:top w:val="nil"/>
              <w:left w:val="nil"/>
              <w:bottom w:val="nil"/>
              <w:right w:val="nil"/>
            </w:tcBorders>
            <w:vAlign w:val="bottom"/>
          </w:tcPr>
          <w:p w14:paraId="0B7AD1B2"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01CB3E75"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6D27C918" w14:textId="77777777" w:rsidR="004E026B" w:rsidRPr="00076D22" w:rsidRDefault="004E026B" w:rsidP="00511760">
            <w:pPr>
              <w:pStyle w:val="TCTableBody"/>
            </w:pPr>
          </w:p>
        </w:tc>
      </w:tr>
      <w:tr w:rsidR="004E026B" w:rsidRPr="00076D22" w14:paraId="2697F03B" w14:textId="77777777" w:rsidTr="00511760">
        <w:tc>
          <w:tcPr>
            <w:tcW w:w="709" w:type="dxa"/>
            <w:tcBorders>
              <w:top w:val="nil"/>
              <w:left w:val="nil"/>
              <w:bottom w:val="nil"/>
              <w:right w:val="nil"/>
            </w:tcBorders>
            <w:vAlign w:val="bottom"/>
          </w:tcPr>
          <w:p w14:paraId="71A88C90" w14:textId="77777777" w:rsidR="004E026B" w:rsidRPr="00076D22" w:rsidRDefault="004E026B" w:rsidP="00511760">
            <w:pPr>
              <w:pStyle w:val="TCTableBody"/>
              <w:rPr>
                <w:b/>
                <w:bCs/>
              </w:rPr>
            </w:pPr>
            <w:r w:rsidRPr="00076D22">
              <w:t>82</w:t>
            </w:r>
          </w:p>
        </w:tc>
        <w:tc>
          <w:tcPr>
            <w:tcW w:w="1134" w:type="dxa"/>
            <w:tcBorders>
              <w:top w:val="nil"/>
              <w:left w:val="nil"/>
              <w:bottom w:val="nil"/>
              <w:right w:val="nil"/>
            </w:tcBorders>
            <w:vAlign w:val="bottom"/>
          </w:tcPr>
          <w:p w14:paraId="6A25590F"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35D69241" w14:textId="77777777" w:rsidR="004E026B" w:rsidRPr="00076D22" w:rsidRDefault="004E026B" w:rsidP="00511760">
            <w:pPr>
              <w:pStyle w:val="TCTableBody"/>
              <w:rPr>
                <w:b/>
                <w:bCs/>
              </w:rPr>
            </w:pPr>
            <w:r w:rsidRPr="00076D22">
              <w:t>Hyati</w:t>
            </w:r>
          </w:p>
        </w:tc>
        <w:tc>
          <w:tcPr>
            <w:tcW w:w="1276" w:type="dxa"/>
            <w:tcBorders>
              <w:top w:val="nil"/>
              <w:left w:val="nil"/>
              <w:bottom w:val="nil"/>
              <w:right w:val="nil"/>
            </w:tcBorders>
            <w:vAlign w:val="bottom"/>
          </w:tcPr>
          <w:p w14:paraId="03B5A07B"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69DA527E"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779B945F" w14:textId="77777777" w:rsidR="004E026B" w:rsidRPr="00076D22" w:rsidRDefault="004E026B" w:rsidP="00511760">
            <w:pPr>
              <w:pStyle w:val="TCTableBody"/>
            </w:pPr>
          </w:p>
        </w:tc>
      </w:tr>
      <w:tr w:rsidR="004E026B" w:rsidRPr="00076D22" w14:paraId="10BCDAA4" w14:textId="77777777" w:rsidTr="00511760">
        <w:tc>
          <w:tcPr>
            <w:tcW w:w="709" w:type="dxa"/>
            <w:tcBorders>
              <w:top w:val="nil"/>
              <w:left w:val="nil"/>
              <w:bottom w:val="nil"/>
              <w:right w:val="nil"/>
            </w:tcBorders>
            <w:vAlign w:val="bottom"/>
          </w:tcPr>
          <w:p w14:paraId="2DE7DAAE" w14:textId="77777777" w:rsidR="004E026B" w:rsidRPr="00076D22" w:rsidRDefault="004E026B" w:rsidP="00511760">
            <w:pPr>
              <w:pStyle w:val="TCTableBody"/>
              <w:rPr>
                <w:b/>
                <w:bCs/>
              </w:rPr>
            </w:pPr>
            <w:r w:rsidRPr="00076D22">
              <w:t>83</w:t>
            </w:r>
          </w:p>
        </w:tc>
        <w:tc>
          <w:tcPr>
            <w:tcW w:w="1134" w:type="dxa"/>
            <w:tcBorders>
              <w:top w:val="nil"/>
              <w:left w:val="nil"/>
              <w:bottom w:val="nil"/>
              <w:right w:val="nil"/>
            </w:tcBorders>
            <w:vAlign w:val="bottom"/>
          </w:tcPr>
          <w:p w14:paraId="32BD177C" w14:textId="77777777" w:rsidR="004E026B" w:rsidRPr="00076D22" w:rsidRDefault="004E026B" w:rsidP="00511760">
            <w:pPr>
              <w:pStyle w:val="TCTableBody"/>
              <w:rPr>
                <w:b/>
                <w:bCs/>
              </w:rPr>
            </w:pPr>
            <w:r w:rsidRPr="00076D22">
              <w:t>SU</w:t>
            </w:r>
          </w:p>
        </w:tc>
        <w:tc>
          <w:tcPr>
            <w:tcW w:w="3402" w:type="dxa"/>
            <w:tcBorders>
              <w:top w:val="nil"/>
              <w:left w:val="nil"/>
              <w:bottom w:val="nil"/>
              <w:right w:val="nil"/>
            </w:tcBorders>
            <w:vAlign w:val="bottom"/>
          </w:tcPr>
          <w:p w14:paraId="1B3AB475" w14:textId="77777777" w:rsidR="004E026B" w:rsidRPr="00076D22" w:rsidRDefault="004E026B" w:rsidP="00511760">
            <w:pPr>
              <w:pStyle w:val="TCTableBody"/>
              <w:rPr>
                <w:b/>
                <w:bCs/>
              </w:rPr>
            </w:pPr>
            <w:r w:rsidRPr="00076D22">
              <w:t>Hyati</w:t>
            </w:r>
          </w:p>
        </w:tc>
        <w:tc>
          <w:tcPr>
            <w:tcW w:w="1276" w:type="dxa"/>
            <w:tcBorders>
              <w:top w:val="nil"/>
              <w:left w:val="nil"/>
              <w:bottom w:val="nil"/>
              <w:right w:val="nil"/>
            </w:tcBorders>
            <w:vAlign w:val="bottom"/>
          </w:tcPr>
          <w:p w14:paraId="3629C020" w14:textId="77777777" w:rsidR="004E026B" w:rsidRPr="00076D22" w:rsidRDefault="004E026B" w:rsidP="00511760">
            <w:pPr>
              <w:pStyle w:val="TCTableBody"/>
            </w:pPr>
            <w:r w:rsidRPr="00076D22">
              <w:t>-</w:t>
            </w:r>
          </w:p>
        </w:tc>
        <w:tc>
          <w:tcPr>
            <w:tcW w:w="2126" w:type="dxa"/>
            <w:tcBorders>
              <w:top w:val="nil"/>
              <w:left w:val="nil"/>
              <w:bottom w:val="nil"/>
              <w:right w:val="nil"/>
            </w:tcBorders>
            <w:vAlign w:val="bottom"/>
          </w:tcPr>
          <w:p w14:paraId="7ABC5A5F"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26E3EB0B" w14:textId="77777777" w:rsidR="004E026B" w:rsidRPr="00076D22" w:rsidRDefault="004E026B" w:rsidP="00511760">
            <w:pPr>
              <w:pStyle w:val="TCTableBody"/>
            </w:pPr>
          </w:p>
        </w:tc>
      </w:tr>
      <w:tr w:rsidR="004E026B" w:rsidRPr="00076D22" w14:paraId="47C4AB44" w14:textId="77777777" w:rsidTr="00511760">
        <w:tc>
          <w:tcPr>
            <w:tcW w:w="709" w:type="dxa"/>
            <w:tcBorders>
              <w:top w:val="nil"/>
              <w:left w:val="nil"/>
              <w:bottom w:val="single" w:sz="4" w:space="0" w:color="auto"/>
              <w:right w:val="nil"/>
            </w:tcBorders>
            <w:vAlign w:val="bottom"/>
          </w:tcPr>
          <w:p w14:paraId="381C90A8" w14:textId="77777777" w:rsidR="004E026B" w:rsidRPr="00076D22" w:rsidRDefault="004E026B" w:rsidP="00511760">
            <w:pPr>
              <w:pStyle w:val="TCTableBody"/>
              <w:rPr>
                <w:b/>
                <w:bCs/>
              </w:rPr>
            </w:pPr>
            <w:r w:rsidRPr="00076D22">
              <w:t>84</w:t>
            </w:r>
          </w:p>
        </w:tc>
        <w:tc>
          <w:tcPr>
            <w:tcW w:w="1134" w:type="dxa"/>
            <w:tcBorders>
              <w:top w:val="nil"/>
              <w:left w:val="nil"/>
              <w:bottom w:val="single" w:sz="4" w:space="0" w:color="auto"/>
              <w:right w:val="nil"/>
            </w:tcBorders>
            <w:vAlign w:val="bottom"/>
          </w:tcPr>
          <w:p w14:paraId="3AE65705" w14:textId="77777777" w:rsidR="004E026B" w:rsidRPr="00076D22" w:rsidRDefault="004E026B" w:rsidP="00511760">
            <w:pPr>
              <w:pStyle w:val="TCTableBody"/>
              <w:rPr>
                <w:b/>
                <w:bCs/>
              </w:rPr>
            </w:pPr>
            <w:r w:rsidRPr="00076D22">
              <w:t>SU</w:t>
            </w:r>
          </w:p>
        </w:tc>
        <w:tc>
          <w:tcPr>
            <w:tcW w:w="3402" w:type="dxa"/>
            <w:tcBorders>
              <w:top w:val="nil"/>
              <w:left w:val="nil"/>
              <w:bottom w:val="single" w:sz="4" w:space="0" w:color="auto"/>
              <w:right w:val="nil"/>
            </w:tcBorders>
            <w:vAlign w:val="bottom"/>
          </w:tcPr>
          <w:p w14:paraId="31A53A6D" w14:textId="77777777" w:rsidR="004E026B" w:rsidRPr="00076D22" w:rsidRDefault="004E026B" w:rsidP="00511760">
            <w:pPr>
              <w:pStyle w:val="TCTableBody"/>
              <w:rPr>
                <w:b/>
                <w:bCs/>
              </w:rPr>
            </w:pPr>
            <w:r w:rsidRPr="00076D22">
              <w:t>Elux</w:t>
            </w:r>
          </w:p>
        </w:tc>
        <w:tc>
          <w:tcPr>
            <w:tcW w:w="1276" w:type="dxa"/>
            <w:tcBorders>
              <w:top w:val="nil"/>
              <w:left w:val="nil"/>
              <w:bottom w:val="single" w:sz="4" w:space="0" w:color="auto"/>
              <w:right w:val="nil"/>
            </w:tcBorders>
            <w:vAlign w:val="bottom"/>
          </w:tcPr>
          <w:p w14:paraId="2ABF38BF" w14:textId="77777777" w:rsidR="004E026B" w:rsidRPr="00076D22" w:rsidRDefault="004E026B" w:rsidP="00511760">
            <w:pPr>
              <w:pStyle w:val="TCTableBody"/>
            </w:pPr>
            <w:r w:rsidRPr="00076D22">
              <w:t>-</w:t>
            </w:r>
          </w:p>
        </w:tc>
        <w:tc>
          <w:tcPr>
            <w:tcW w:w="2126" w:type="dxa"/>
            <w:tcBorders>
              <w:top w:val="nil"/>
              <w:left w:val="nil"/>
              <w:bottom w:val="single" w:sz="4" w:space="0" w:color="auto"/>
              <w:right w:val="nil"/>
            </w:tcBorders>
            <w:vAlign w:val="bottom"/>
          </w:tcPr>
          <w:p w14:paraId="04F0C65D" w14:textId="77777777" w:rsidR="004E026B" w:rsidRPr="00076D22" w:rsidRDefault="004E026B" w:rsidP="00511760">
            <w:pPr>
              <w:pStyle w:val="TCTableBody"/>
              <w:rPr>
                <w:b/>
                <w:bCs/>
              </w:rPr>
            </w:pPr>
            <w:r w:rsidRPr="00076D22">
              <w:t>NDD</w:t>
            </w:r>
          </w:p>
        </w:tc>
        <w:tc>
          <w:tcPr>
            <w:tcW w:w="1396" w:type="dxa"/>
            <w:tcBorders>
              <w:top w:val="nil"/>
              <w:left w:val="nil"/>
              <w:bottom w:val="nil"/>
              <w:right w:val="nil"/>
            </w:tcBorders>
            <w:vAlign w:val="bottom"/>
          </w:tcPr>
          <w:p w14:paraId="23F6A27F" w14:textId="77777777" w:rsidR="004E026B" w:rsidRPr="00076D22" w:rsidRDefault="004E026B" w:rsidP="00511760">
            <w:pPr>
              <w:pStyle w:val="TCTableBody"/>
            </w:pPr>
          </w:p>
        </w:tc>
      </w:tr>
    </w:tbl>
    <w:p w14:paraId="6F9FA668" w14:textId="77777777" w:rsidR="004E026B" w:rsidRDefault="004E026B" w:rsidP="004E026B">
      <w:pPr>
        <w:pStyle w:val="TAMainText"/>
      </w:pPr>
      <w:r w:rsidRPr="00076D22">
        <w:t>NDD, no drug detected; SC, synthetic cannabinoid; THC, tetrahydrocannabinol; SU, single use; RF, refillable; UB, unlabelled bottle; LB, labelled bottle.</w:t>
      </w:r>
    </w:p>
    <w:p w14:paraId="72776D06" w14:textId="77777777" w:rsidR="00925862" w:rsidRDefault="00925862">
      <w:pPr>
        <w:spacing w:after="0"/>
        <w:jc w:val="left"/>
        <w:rPr>
          <w:rFonts w:ascii="Arno Pro" w:hAnsi="Arno Pro"/>
          <w:b/>
          <w:kern w:val="21"/>
          <w:sz w:val="19"/>
          <w:szCs w:val="19"/>
        </w:rPr>
      </w:pPr>
      <w:r>
        <w:br w:type="page"/>
      </w:r>
    </w:p>
    <w:p w14:paraId="755E8606" w14:textId="59704A5B" w:rsidR="002E016C" w:rsidRDefault="002E016C" w:rsidP="002E016C">
      <w:pPr>
        <w:pStyle w:val="VDTableTitle"/>
      </w:pPr>
      <w:r>
        <w:lastRenderedPageBreak/>
        <w:t>Table S</w:t>
      </w:r>
      <w:r w:rsidR="00DC2664">
        <w:t>5</w:t>
      </w:r>
      <w:r>
        <w:t>. Results summary for all samples in R4.</w:t>
      </w:r>
    </w:p>
    <w:tbl>
      <w:tblPr>
        <w:tblStyle w:val="TableGrid"/>
        <w:tblW w:w="0" w:type="auto"/>
        <w:tblLook w:val="04A0" w:firstRow="1" w:lastRow="0" w:firstColumn="1" w:lastColumn="0" w:noHBand="0" w:noVBand="1"/>
      </w:tblPr>
      <w:tblGrid>
        <w:gridCol w:w="709"/>
        <w:gridCol w:w="1134"/>
        <w:gridCol w:w="3402"/>
        <w:gridCol w:w="1276"/>
        <w:gridCol w:w="2126"/>
        <w:gridCol w:w="1395"/>
      </w:tblGrid>
      <w:tr w:rsidR="002E016C" w14:paraId="58B4C2B2" w14:textId="77777777" w:rsidTr="0088153B">
        <w:tc>
          <w:tcPr>
            <w:tcW w:w="709" w:type="dxa"/>
            <w:tcBorders>
              <w:top w:val="single" w:sz="4" w:space="0" w:color="auto"/>
              <w:left w:val="nil"/>
              <w:bottom w:val="single" w:sz="4" w:space="0" w:color="auto"/>
              <w:right w:val="single" w:sz="4" w:space="0" w:color="auto"/>
            </w:tcBorders>
          </w:tcPr>
          <w:p w14:paraId="46488087" w14:textId="77777777" w:rsidR="002E016C" w:rsidRPr="004B5950" w:rsidRDefault="002E016C" w:rsidP="0088153B">
            <w:pPr>
              <w:pStyle w:val="TCTableBody"/>
            </w:pPr>
            <w:r w:rsidRPr="004B5950">
              <w:t>R</w:t>
            </w:r>
            <w:r>
              <w:t>4S7</w:t>
            </w:r>
          </w:p>
        </w:tc>
        <w:tc>
          <w:tcPr>
            <w:tcW w:w="1134" w:type="dxa"/>
            <w:tcBorders>
              <w:top w:val="single" w:sz="4" w:space="0" w:color="auto"/>
              <w:left w:val="single" w:sz="4" w:space="0" w:color="auto"/>
              <w:bottom w:val="single" w:sz="4" w:space="0" w:color="auto"/>
              <w:right w:val="single" w:sz="4" w:space="0" w:color="auto"/>
            </w:tcBorders>
          </w:tcPr>
          <w:p w14:paraId="667787B1" w14:textId="77777777" w:rsidR="002E016C" w:rsidRPr="003636F5" w:rsidRDefault="002E016C" w:rsidP="0088153B">
            <w:pPr>
              <w:pStyle w:val="TCTableBody"/>
            </w:pPr>
            <w:r w:rsidRPr="003636F5">
              <w:t>Sample type</w:t>
            </w:r>
          </w:p>
        </w:tc>
        <w:tc>
          <w:tcPr>
            <w:tcW w:w="3402" w:type="dxa"/>
            <w:tcBorders>
              <w:top w:val="single" w:sz="4" w:space="0" w:color="auto"/>
              <w:left w:val="single" w:sz="4" w:space="0" w:color="auto"/>
              <w:bottom w:val="single" w:sz="4" w:space="0" w:color="auto"/>
              <w:right w:val="single" w:sz="4" w:space="0" w:color="auto"/>
            </w:tcBorders>
          </w:tcPr>
          <w:p w14:paraId="129D8A8A" w14:textId="77777777" w:rsidR="002E016C" w:rsidRPr="003636F5" w:rsidRDefault="002E016C" w:rsidP="0088153B">
            <w:pPr>
              <w:pStyle w:val="TCTableBody"/>
            </w:pPr>
            <w:r w:rsidRPr="003636F5">
              <w:t>Detail</w:t>
            </w:r>
          </w:p>
        </w:tc>
        <w:tc>
          <w:tcPr>
            <w:tcW w:w="1276" w:type="dxa"/>
            <w:tcBorders>
              <w:top w:val="single" w:sz="4" w:space="0" w:color="auto"/>
              <w:left w:val="single" w:sz="4" w:space="0" w:color="auto"/>
              <w:bottom w:val="single" w:sz="4" w:space="0" w:color="auto"/>
              <w:right w:val="single" w:sz="4" w:space="0" w:color="auto"/>
            </w:tcBorders>
          </w:tcPr>
          <w:p w14:paraId="40D87F90" w14:textId="77777777" w:rsidR="002E016C" w:rsidRPr="003636F5" w:rsidRDefault="002E016C" w:rsidP="0088153B">
            <w:pPr>
              <w:pStyle w:val="TCTableBody"/>
            </w:pPr>
            <w:r w:rsidRPr="003636F5">
              <w:t>Liquid colour</w:t>
            </w:r>
          </w:p>
        </w:tc>
        <w:tc>
          <w:tcPr>
            <w:tcW w:w="2126" w:type="dxa"/>
            <w:tcBorders>
              <w:top w:val="single" w:sz="4" w:space="0" w:color="auto"/>
              <w:left w:val="single" w:sz="4" w:space="0" w:color="auto"/>
              <w:bottom w:val="single" w:sz="4" w:space="0" w:color="auto"/>
              <w:right w:val="nil"/>
            </w:tcBorders>
          </w:tcPr>
          <w:p w14:paraId="4CA29054" w14:textId="77777777" w:rsidR="002E016C" w:rsidRDefault="002E016C" w:rsidP="0088153B">
            <w:pPr>
              <w:pStyle w:val="TCTableBody"/>
            </w:pPr>
            <w:r>
              <w:t>GC-MS result</w:t>
            </w:r>
          </w:p>
        </w:tc>
        <w:tc>
          <w:tcPr>
            <w:tcW w:w="1395" w:type="dxa"/>
            <w:tcBorders>
              <w:top w:val="nil"/>
              <w:left w:val="nil"/>
              <w:bottom w:val="nil"/>
              <w:right w:val="nil"/>
            </w:tcBorders>
          </w:tcPr>
          <w:p w14:paraId="1387B844" w14:textId="77777777" w:rsidR="002E016C" w:rsidRDefault="002E016C" w:rsidP="0088153B">
            <w:pPr>
              <w:pStyle w:val="TCTableBody"/>
            </w:pPr>
          </w:p>
        </w:tc>
      </w:tr>
      <w:tr w:rsidR="002E016C" w14:paraId="5E2C735C" w14:textId="77777777" w:rsidTr="0088153B">
        <w:tc>
          <w:tcPr>
            <w:tcW w:w="709" w:type="dxa"/>
            <w:tcBorders>
              <w:top w:val="single" w:sz="4" w:space="0" w:color="auto"/>
              <w:left w:val="nil"/>
              <w:bottom w:val="nil"/>
              <w:right w:val="nil"/>
            </w:tcBorders>
            <w:vAlign w:val="bottom"/>
          </w:tcPr>
          <w:p w14:paraId="299E1722" w14:textId="77777777" w:rsidR="002E016C" w:rsidRPr="00883687" w:rsidRDefault="002E016C" w:rsidP="0088153B">
            <w:pPr>
              <w:pStyle w:val="TCTableBody"/>
            </w:pPr>
            <w:r w:rsidRPr="00883687">
              <w:t>1</w:t>
            </w:r>
          </w:p>
        </w:tc>
        <w:tc>
          <w:tcPr>
            <w:tcW w:w="1134" w:type="dxa"/>
            <w:tcBorders>
              <w:top w:val="single" w:sz="4" w:space="0" w:color="auto"/>
              <w:left w:val="nil"/>
              <w:bottom w:val="nil"/>
              <w:right w:val="nil"/>
            </w:tcBorders>
            <w:vAlign w:val="bottom"/>
          </w:tcPr>
          <w:p w14:paraId="30EA3F7B" w14:textId="77777777" w:rsidR="002E016C" w:rsidRPr="00883687" w:rsidRDefault="002E016C" w:rsidP="0088153B">
            <w:pPr>
              <w:pStyle w:val="TCTableBody"/>
            </w:pPr>
            <w:r w:rsidRPr="00883687">
              <w:t>SU</w:t>
            </w:r>
          </w:p>
        </w:tc>
        <w:tc>
          <w:tcPr>
            <w:tcW w:w="3402" w:type="dxa"/>
            <w:tcBorders>
              <w:top w:val="single" w:sz="4" w:space="0" w:color="auto"/>
              <w:left w:val="nil"/>
              <w:bottom w:val="nil"/>
              <w:right w:val="nil"/>
            </w:tcBorders>
            <w:vAlign w:val="bottom"/>
          </w:tcPr>
          <w:p w14:paraId="25921A24" w14:textId="77777777" w:rsidR="002E016C" w:rsidRPr="00883687" w:rsidRDefault="002E016C" w:rsidP="0088153B">
            <w:pPr>
              <w:pStyle w:val="TCTableBody"/>
            </w:pPr>
            <w:r w:rsidRPr="00883687">
              <w:t>crystal prime</w:t>
            </w:r>
          </w:p>
        </w:tc>
        <w:tc>
          <w:tcPr>
            <w:tcW w:w="1276" w:type="dxa"/>
            <w:tcBorders>
              <w:top w:val="single" w:sz="4" w:space="0" w:color="auto"/>
              <w:left w:val="nil"/>
              <w:bottom w:val="nil"/>
              <w:right w:val="nil"/>
            </w:tcBorders>
          </w:tcPr>
          <w:p w14:paraId="7101A35A" w14:textId="77777777" w:rsidR="002E016C" w:rsidRPr="00883687" w:rsidRDefault="002E016C" w:rsidP="0088153B">
            <w:pPr>
              <w:pStyle w:val="TCTableBody"/>
            </w:pPr>
            <w:r w:rsidRPr="003272B1">
              <w:t>-</w:t>
            </w:r>
          </w:p>
        </w:tc>
        <w:tc>
          <w:tcPr>
            <w:tcW w:w="2126" w:type="dxa"/>
            <w:tcBorders>
              <w:top w:val="single" w:sz="4" w:space="0" w:color="auto"/>
              <w:left w:val="nil"/>
              <w:bottom w:val="nil"/>
              <w:right w:val="nil"/>
            </w:tcBorders>
            <w:vAlign w:val="bottom"/>
          </w:tcPr>
          <w:p w14:paraId="66E4B073"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6E52163F" w14:textId="77777777" w:rsidR="002E016C" w:rsidRDefault="002E016C" w:rsidP="0088153B">
            <w:pPr>
              <w:pStyle w:val="TCTableBody"/>
            </w:pPr>
          </w:p>
        </w:tc>
      </w:tr>
      <w:tr w:rsidR="002E016C" w14:paraId="3E27341D" w14:textId="77777777" w:rsidTr="0088153B">
        <w:tc>
          <w:tcPr>
            <w:tcW w:w="709" w:type="dxa"/>
            <w:tcBorders>
              <w:top w:val="nil"/>
              <w:left w:val="nil"/>
              <w:bottom w:val="nil"/>
              <w:right w:val="nil"/>
            </w:tcBorders>
            <w:vAlign w:val="bottom"/>
          </w:tcPr>
          <w:p w14:paraId="6A526FA7" w14:textId="77777777" w:rsidR="002E016C" w:rsidRPr="00883687" w:rsidRDefault="002E016C" w:rsidP="0088153B">
            <w:pPr>
              <w:pStyle w:val="TCTableBody"/>
            </w:pPr>
            <w:r w:rsidRPr="00883687">
              <w:t>2</w:t>
            </w:r>
          </w:p>
        </w:tc>
        <w:tc>
          <w:tcPr>
            <w:tcW w:w="1134" w:type="dxa"/>
            <w:tcBorders>
              <w:top w:val="nil"/>
              <w:left w:val="nil"/>
              <w:bottom w:val="nil"/>
              <w:right w:val="nil"/>
            </w:tcBorders>
            <w:vAlign w:val="bottom"/>
          </w:tcPr>
          <w:p w14:paraId="779254B2"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43C83A9B" w14:textId="77777777" w:rsidR="002E016C" w:rsidRPr="00883687" w:rsidRDefault="002E016C" w:rsidP="0088153B">
            <w:pPr>
              <w:pStyle w:val="TCTableBody"/>
            </w:pPr>
            <w:r w:rsidRPr="00883687">
              <w:t>Jeeter</w:t>
            </w:r>
          </w:p>
        </w:tc>
        <w:tc>
          <w:tcPr>
            <w:tcW w:w="1276" w:type="dxa"/>
            <w:tcBorders>
              <w:top w:val="nil"/>
              <w:left w:val="nil"/>
              <w:bottom w:val="nil"/>
              <w:right w:val="nil"/>
            </w:tcBorders>
          </w:tcPr>
          <w:p w14:paraId="737D3594"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257D76D6" w14:textId="77777777" w:rsidR="002E016C" w:rsidRPr="00883687" w:rsidRDefault="002E016C" w:rsidP="0088153B">
            <w:pPr>
              <w:pStyle w:val="TCTableBody"/>
            </w:pPr>
            <w:r w:rsidRPr="00883687">
              <w:t>THC</w:t>
            </w:r>
          </w:p>
        </w:tc>
        <w:tc>
          <w:tcPr>
            <w:tcW w:w="1395" w:type="dxa"/>
            <w:tcBorders>
              <w:top w:val="nil"/>
              <w:left w:val="nil"/>
              <w:bottom w:val="nil"/>
              <w:right w:val="nil"/>
            </w:tcBorders>
          </w:tcPr>
          <w:p w14:paraId="5944C42F" w14:textId="77777777" w:rsidR="002E016C" w:rsidRDefault="002E016C" w:rsidP="0088153B">
            <w:pPr>
              <w:pStyle w:val="TCTableBody"/>
            </w:pPr>
          </w:p>
        </w:tc>
      </w:tr>
      <w:tr w:rsidR="002E016C" w14:paraId="56930064" w14:textId="77777777" w:rsidTr="0088153B">
        <w:tc>
          <w:tcPr>
            <w:tcW w:w="709" w:type="dxa"/>
            <w:tcBorders>
              <w:top w:val="nil"/>
              <w:left w:val="nil"/>
              <w:bottom w:val="nil"/>
              <w:right w:val="nil"/>
            </w:tcBorders>
            <w:vAlign w:val="bottom"/>
          </w:tcPr>
          <w:p w14:paraId="01070BBD" w14:textId="77777777" w:rsidR="002E016C" w:rsidRPr="00883687" w:rsidRDefault="002E016C" w:rsidP="0088153B">
            <w:pPr>
              <w:pStyle w:val="TCTableBody"/>
            </w:pPr>
            <w:r w:rsidRPr="00883687">
              <w:t>3</w:t>
            </w:r>
          </w:p>
        </w:tc>
        <w:tc>
          <w:tcPr>
            <w:tcW w:w="1134" w:type="dxa"/>
            <w:tcBorders>
              <w:top w:val="nil"/>
              <w:left w:val="nil"/>
              <w:bottom w:val="nil"/>
              <w:right w:val="nil"/>
            </w:tcBorders>
            <w:vAlign w:val="bottom"/>
          </w:tcPr>
          <w:p w14:paraId="065A04EA"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467B41C7" w14:textId="77777777" w:rsidR="002E016C" w:rsidRPr="00883687" w:rsidRDefault="002E016C" w:rsidP="0088153B">
            <w:pPr>
              <w:pStyle w:val="TCTableBody"/>
            </w:pPr>
            <w:r w:rsidRPr="00883687">
              <w:t>ox</w:t>
            </w:r>
          </w:p>
        </w:tc>
        <w:tc>
          <w:tcPr>
            <w:tcW w:w="1276" w:type="dxa"/>
            <w:tcBorders>
              <w:top w:val="nil"/>
              <w:left w:val="nil"/>
              <w:bottom w:val="nil"/>
              <w:right w:val="nil"/>
            </w:tcBorders>
          </w:tcPr>
          <w:p w14:paraId="01973A2F"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219FCADC" w14:textId="77777777" w:rsidR="002E016C" w:rsidRPr="00883687" w:rsidRDefault="002E016C" w:rsidP="0088153B">
            <w:pPr>
              <w:pStyle w:val="TCTableBody"/>
            </w:pPr>
            <w:r w:rsidRPr="00883687">
              <w:t>4</w:t>
            </w:r>
            <w:r>
              <w:t>F-</w:t>
            </w:r>
            <w:r w:rsidRPr="00883687">
              <w:t>MDMB-BINACA</w:t>
            </w:r>
          </w:p>
        </w:tc>
        <w:tc>
          <w:tcPr>
            <w:tcW w:w="1395" w:type="dxa"/>
            <w:tcBorders>
              <w:top w:val="nil"/>
              <w:left w:val="nil"/>
              <w:bottom w:val="nil"/>
              <w:right w:val="nil"/>
            </w:tcBorders>
          </w:tcPr>
          <w:p w14:paraId="0A360CBA" w14:textId="77777777" w:rsidR="002E016C" w:rsidRDefault="002E016C" w:rsidP="0088153B">
            <w:pPr>
              <w:pStyle w:val="TCTableBody"/>
            </w:pPr>
          </w:p>
        </w:tc>
      </w:tr>
      <w:tr w:rsidR="002E016C" w14:paraId="3A3C3BA3" w14:textId="77777777" w:rsidTr="0088153B">
        <w:tc>
          <w:tcPr>
            <w:tcW w:w="709" w:type="dxa"/>
            <w:tcBorders>
              <w:top w:val="nil"/>
              <w:left w:val="nil"/>
              <w:bottom w:val="nil"/>
              <w:right w:val="nil"/>
            </w:tcBorders>
            <w:vAlign w:val="bottom"/>
          </w:tcPr>
          <w:p w14:paraId="6082E317" w14:textId="77777777" w:rsidR="002E016C" w:rsidRPr="00883687" w:rsidRDefault="002E016C" w:rsidP="0088153B">
            <w:pPr>
              <w:pStyle w:val="TCTableBody"/>
            </w:pPr>
            <w:r w:rsidRPr="00883687">
              <w:t>4</w:t>
            </w:r>
          </w:p>
        </w:tc>
        <w:tc>
          <w:tcPr>
            <w:tcW w:w="1134" w:type="dxa"/>
            <w:tcBorders>
              <w:top w:val="nil"/>
              <w:left w:val="nil"/>
              <w:bottom w:val="nil"/>
              <w:right w:val="nil"/>
            </w:tcBorders>
            <w:vAlign w:val="bottom"/>
          </w:tcPr>
          <w:p w14:paraId="184EDAF3"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24325DD7" w14:textId="77777777" w:rsidR="002E016C" w:rsidRPr="00883687" w:rsidRDefault="002E016C" w:rsidP="0088153B">
            <w:pPr>
              <w:pStyle w:val="TCTableBody"/>
            </w:pPr>
            <w:r w:rsidRPr="00883687">
              <w:t>novo</w:t>
            </w:r>
          </w:p>
        </w:tc>
        <w:tc>
          <w:tcPr>
            <w:tcW w:w="1276" w:type="dxa"/>
            <w:tcBorders>
              <w:top w:val="nil"/>
              <w:left w:val="nil"/>
              <w:bottom w:val="nil"/>
              <w:right w:val="nil"/>
            </w:tcBorders>
          </w:tcPr>
          <w:p w14:paraId="3B46D879"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27EB6BDB" w14:textId="77777777" w:rsidR="002E016C" w:rsidRPr="00883687" w:rsidRDefault="002E016C" w:rsidP="0088153B">
            <w:pPr>
              <w:pStyle w:val="TCTableBody"/>
            </w:pPr>
            <w:r w:rsidRPr="00883687">
              <w:t>4</w:t>
            </w:r>
            <w:r>
              <w:t>F-</w:t>
            </w:r>
            <w:r w:rsidRPr="00883687">
              <w:t>MDMB-BINACA</w:t>
            </w:r>
          </w:p>
        </w:tc>
        <w:tc>
          <w:tcPr>
            <w:tcW w:w="1395" w:type="dxa"/>
            <w:tcBorders>
              <w:top w:val="nil"/>
              <w:left w:val="nil"/>
              <w:bottom w:val="nil"/>
              <w:right w:val="nil"/>
            </w:tcBorders>
          </w:tcPr>
          <w:p w14:paraId="0D95787E" w14:textId="77777777" w:rsidR="002E016C" w:rsidRDefault="002E016C" w:rsidP="0088153B">
            <w:pPr>
              <w:pStyle w:val="TCTableBody"/>
            </w:pPr>
          </w:p>
        </w:tc>
      </w:tr>
      <w:tr w:rsidR="002E016C" w14:paraId="5E9854E4" w14:textId="77777777" w:rsidTr="0088153B">
        <w:tc>
          <w:tcPr>
            <w:tcW w:w="709" w:type="dxa"/>
            <w:tcBorders>
              <w:top w:val="nil"/>
              <w:left w:val="nil"/>
              <w:bottom w:val="nil"/>
              <w:right w:val="nil"/>
            </w:tcBorders>
            <w:vAlign w:val="bottom"/>
          </w:tcPr>
          <w:p w14:paraId="33C8A918" w14:textId="77777777" w:rsidR="002E016C" w:rsidRPr="00883687" w:rsidRDefault="002E016C" w:rsidP="0088153B">
            <w:pPr>
              <w:pStyle w:val="TCTableBody"/>
            </w:pPr>
            <w:r w:rsidRPr="00883687">
              <w:t>5</w:t>
            </w:r>
          </w:p>
        </w:tc>
        <w:tc>
          <w:tcPr>
            <w:tcW w:w="1134" w:type="dxa"/>
            <w:tcBorders>
              <w:top w:val="nil"/>
              <w:left w:val="nil"/>
              <w:bottom w:val="nil"/>
              <w:right w:val="nil"/>
            </w:tcBorders>
            <w:vAlign w:val="bottom"/>
          </w:tcPr>
          <w:p w14:paraId="340BBF22"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41B044C8" w14:textId="77777777" w:rsidR="002E016C" w:rsidRPr="00883687" w:rsidRDefault="002E016C" w:rsidP="0088153B">
            <w:pPr>
              <w:pStyle w:val="TCTableBody"/>
            </w:pPr>
            <w:r w:rsidRPr="00883687">
              <w:t>non refillable firerose</w:t>
            </w:r>
          </w:p>
        </w:tc>
        <w:tc>
          <w:tcPr>
            <w:tcW w:w="1276" w:type="dxa"/>
            <w:tcBorders>
              <w:top w:val="nil"/>
              <w:left w:val="nil"/>
              <w:bottom w:val="nil"/>
              <w:right w:val="nil"/>
            </w:tcBorders>
          </w:tcPr>
          <w:p w14:paraId="224B86CC"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467F074B"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12479128" w14:textId="77777777" w:rsidR="002E016C" w:rsidRDefault="002E016C" w:rsidP="0088153B">
            <w:pPr>
              <w:pStyle w:val="TCTableBody"/>
            </w:pPr>
          </w:p>
        </w:tc>
      </w:tr>
      <w:tr w:rsidR="002E016C" w14:paraId="5F7D65F3" w14:textId="77777777" w:rsidTr="0088153B">
        <w:tc>
          <w:tcPr>
            <w:tcW w:w="709" w:type="dxa"/>
            <w:tcBorders>
              <w:top w:val="nil"/>
              <w:left w:val="nil"/>
              <w:bottom w:val="nil"/>
              <w:right w:val="nil"/>
            </w:tcBorders>
            <w:vAlign w:val="bottom"/>
          </w:tcPr>
          <w:p w14:paraId="14FD92DC" w14:textId="77777777" w:rsidR="002E016C" w:rsidRPr="00883687" w:rsidRDefault="002E016C" w:rsidP="0088153B">
            <w:pPr>
              <w:pStyle w:val="TCTableBody"/>
            </w:pPr>
            <w:r w:rsidRPr="00883687">
              <w:t>6</w:t>
            </w:r>
          </w:p>
        </w:tc>
        <w:tc>
          <w:tcPr>
            <w:tcW w:w="1134" w:type="dxa"/>
            <w:tcBorders>
              <w:top w:val="nil"/>
              <w:left w:val="nil"/>
              <w:bottom w:val="nil"/>
              <w:right w:val="nil"/>
            </w:tcBorders>
            <w:vAlign w:val="bottom"/>
          </w:tcPr>
          <w:p w14:paraId="5EF7C834"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62C85B44" w14:textId="77777777" w:rsidR="002E016C" w:rsidRPr="00883687" w:rsidRDefault="002E016C" w:rsidP="0088153B">
            <w:pPr>
              <w:pStyle w:val="TCTableBody"/>
            </w:pPr>
            <w:r w:rsidRPr="00883687">
              <w:t>red oxva</w:t>
            </w:r>
          </w:p>
        </w:tc>
        <w:tc>
          <w:tcPr>
            <w:tcW w:w="1276" w:type="dxa"/>
            <w:tcBorders>
              <w:top w:val="nil"/>
              <w:left w:val="nil"/>
              <w:bottom w:val="nil"/>
              <w:right w:val="nil"/>
            </w:tcBorders>
          </w:tcPr>
          <w:p w14:paraId="3B621A84"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3DA0197D" w14:textId="77777777" w:rsidR="002E016C" w:rsidRPr="00883687" w:rsidRDefault="002E016C" w:rsidP="0088153B">
            <w:pPr>
              <w:pStyle w:val="TCTableBody"/>
            </w:pPr>
            <w:r w:rsidRPr="00883687">
              <w:t>4</w:t>
            </w:r>
            <w:r>
              <w:t>F-</w:t>
            </w:r>
            <w:r w:rsidRPr="00883687">
              <w:t>MDMB-BINACA</w:t>
            </w:r>
          </w:p>
        </w:tc>
        <w:tc>
          <w:tcPr>
            <w:tcW w:w="1395" w:type="dxa"/>
            <w:tcBorders>
              <w:top w:val="nil"/>
              <w:left w:val="nil"/>
              <w:bottom w:val="nil"/>
              <w:right w:val="nil"/>
            </w:tcBorders>
          </w:tcPr>
          <w:p w14:paraId="41FE9A97" w14:textId="77777777" w:rsidR="002E016C" w:rsidRDefault="002E016C" w:rsidP="0088153B">
            <w:pPr>
              <w:pStyle w:val="TCTableBody"/>
            </w:pPr>
          </w:p>
        </w:tc>
      </w:tr>
      <w:tr w:rsidR="002E016C" w14:paraId="4988A4D2" w14:textId="77777777" w:rsidTr="0088153B">
        <w:tc>
          <w:tcPr>
            <w:tcW w:w="709" w:type="dxa"/>
            <w:tcBorders>
              <w:top w:val="nil"/>
              <w:left w:val="nil"/>
              <w:bottom w:val="nil"/>
              <w:right w:val="nil"/>
            </w:tcBorders>
            <w:vAlign w:val="bottom"/>
          </w:tcPr>
          <w:p w14:paraId="68BD05F9" w14:textId="77777777" w:rsidR="002E016C" w:rsidRPr="00883687" w:rsidRDefault="002E016C" w:rsidP="0088153B">
            <w:pPr>
              <w:pStyle w:val="TCTableBody"/>
            </w:pPr>
            <w:r w:rsidRPr="00883687">
              <w:t>7</w:t>
            </w:r>
          </w:p>
        </w:tc>
        <w:tc>
          <w:tcPr>
            <w:tcW w:w="1134" w:type="dxa"/>
            <w:tcBorders>
              <w:top w:val="nil"/>
              <w:left w:val="nil"/>
              <w:bottom w:val="nil"/>
              <w:right w:val="nil"/>
            </w:tcBorders>
            <w:vAlign w:val="bottom"/>
          </w:tcPr>
          <w:p w14:paraId="369B1479"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766D38D3" w14:textId="77777777" w:rsidR="002E016C" w:rsidRPr="00883687" w:rsidRDefault="002E016C" w:rsidP="0088153B">
            <w:pPr>
              <w:pStyle w:val="TCTableBody"/>
            </w:pPr>
            <w:r w:rsidRPr="00883687">
              <w:t>blue oxva</w:t>
            </w:r>
          </w:p>
        </w:tc>
        <w:tc>
          <w:tcPr>
            <w:tcW w:w="1276" w:type="dxa"/>
            <w:tcBorders>
              <w:top w:val="nil"/>
              <w:left w:val="nil"/>
              <w:bottom w:val="nil"/>
              <w:right w:val="nil"/>
            </w:tcBorders>
          </w:tcPr>
          <w:p w14:paraId="5729F2CF"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7F54C849" w14:textId="77777777" w:rsidR="002E016C" w:rsidRPr="00883687" w:rsidRDefault="002E016C" w:rsidP="0088153B">
            <w:pPr>
              <w:pStyle w:val="TCTableBody"/>
            </w:pPr>
            <w:r w:rsidRPr="00883687">
              <w:t>4</w:t>
            </w:r>
            <w:r>
              <w:t>F-</w:t>
            </w:r>
            <w:r w:rsidRPr="00883687">
              <w:t>MDMB-BINACA</w:t>
            </w:r>
          </w:p>
        </w:tc>
        <w:tc>
          <w:tcPr>
            <w:tcW w:w="1395" w:type="dxa"/>
            <w:tcBorders>
              <w:top w:val="nil"/>
              <w:left w:val="nil"/>
              <w:bottom w:val="nil"/>
              <w:right w:val="nil"/>
            </w:tcBorders>
          </w:tcPr>
          <w:p w14:paraId="72949798" w14:textId="77777777" w:rsidR="002E016C" w:rsidRDefault="002E016C" w:rsidP="0088153B">
            <w:pPr>
              <w:pStyle w:val="TCTableBody"/>
            </w:pPr>
          </w:p>
        </w:tc>
      </w:tr>
      <w:tr w:rsidR="002E016C" w14:paraId="6B4F31F5" w14:textId="77777777" w:rsidTr="0088153B">
        <w:tc>
          <w:tcPr>
            <w:tcW w:w="709" w:type="dxa"/>
            <w:tcBorders>
              <w:top w:val="nil"/>
              <w:left w:val="nil"/>
              <w:bottom w:val="nil"/>
              <w:right w:val="nil"/>
            </w:tcBorders>
            <w:vAlign w:val="bottom"/>
          </w:tcPr>
          <w:p w14:paraId="1A27D6D8" w14:textId="77777777" w:rsidR="002E016C" w:rsidRPr="00883687" w:rsidRDefault="002E016C" w:rsidP="0088153B">
            <w:pPr>
              <w:pStyle w:val="TCTableBody"/>
            </w:pPr>
            <w:r w:rsidRPr="00883687">
              <w:t>8</w:t>
            </w:r>
          </w:p>
        </w:tc>
        <w:tc>
          <w:tcPr>
            <w:tcW w:w="1134" w:type="dxa"/>
            <w:tcBorders>
              <w:top w:val="nil"/>
              <w:left w:val="nil"/>
              <w:bottom w:val="nil"/>
              <w:right w:val="nil"/>
            </w:tcBorders>
            <w:vAlign w:val="bottom"/>
          </w:tcPr>
          <w:p w14:paraId="0569EC0C"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4B913817" w14:textId="77777777" w:rsidR="002E016C" w:rsidRPr="00883687" w:rsidRDefault="002E016C" w:rsidP="0088153B">
            <w:pPr>
              <w:pStyle w:val="TCTableBody"/>
            </w:pPr>
            <w:r w:rsidRPr="00883687">
              <w:t>happy vibes</w:t>
            </w:r>
          </w:p>
        </w:tc>
        <w:tc>
          <w:tcPr>
            <w:tcW w:w="1276" w:type="dxa"/>
            <w:tcBorders>
              <w:top w:val="nil"/>
              <w:left w:val="nil"/>
              <w:bottom w:val="nil"/>
              <w:right w:val="nil"/>
            </w:tcBorders>
          </w:tcPr>
          <w:p w14:paraId="1D2198E2"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2CF2D75E"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7B3CECA3" w14:textId="77777777" w:rsidR="002E016C" w:rsidRDefault="002E016C" w:rsidP="0088153B">
            <w:pPr>
              <w:pStyle w:val="TCTableBody"/>
            </w:pPr>
          </w:p>
        </w:tc>
      </w:tr>
      <w:tr w:rsidR="002E016C" w14:paraId="1E2C9C8E" w14:textId="77777777" w:rsidTr="0088153B">
        <w:tc>
          <w:tcPr>
            <w:tcW w:w="709" w:type="dxa"/>
            <w:tcBorders>
              <w:top w:val="nil"/>
              <w:left w:val="nil"/>
              <w:bottom w:val="nil"/>
              <w:right w:val="nil"/>
            </w:tcBorders>
            <w:vAlign w:val="bottom"/>
          </w:tcPr>
          <w:p w14:paraId="583C70E0" w14:textId="77777777" w:rsidR="002E016C" w:rsidRPr="00883687" w:rsidRDefault="002E016C" w:rsidP="0088153B">
            <w:pPr>
              <w:pStyle w:val="TCTableBody"/>
            </w:pPr>
            <w:r w:rsidRPr="00883687">
              <w:t>9</w:t>
            </w:r>
          </w:p>
        </w:tc>
        <w:tc>
          <w:tcPr>
            <w:tcW w:w="1134" w:type="dxa"/>
            <w:tcBorders>
              <w:top w:val="nil"/>
              <w:left w:val="nil"/>
              <w:bottom w:val="nil"/>
              <w:right w:val="nil"/>
            </w:tcBorders>
            <w:vAlign w:val="bottom"/>
          </w:tcPr>
          <w:p w14:paraId="21C3185E"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548AA391" w14:textId="77777777" w:rsidR="002E016C" w:rsidRPr="00883687" w:rsidRDefault="002E016C" w:rsidP="0088153B">
            <w:pPr>
              <w:pStyle w:val="TCTableBody"/>
            </w:pPr>
            <w:r w:rsidRPr="00883687">
              <w:t>green crystal prime</w:t>
            </w:r>
          </w:p>
        </w:tc>
        <w:tc>
          <w:tcPr>
            <w:tcW w:w="1276" w:type="dxa"/>
            <w:tcBorders>
              <w:top w:val="nil"/>
              <w:left w:val="nil"/>
              <w:bottom w:val="nil"/>
              <w:right w:val="nil"/>
            </w:tcBorders>
          </w:tcPr>
          <w:p w14:paraId="65B1CE36"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7140D3F7"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F10AF94" w14:textId="77777777" w:rsidR="002E016C" w:rsidRDefault="002E016C" w:rsidP="0088153B">
            <w:pPr>
              <w:pStyle w:val="TCTableBody"/>
            </w:pPr>
          </w:p>
        </w:tc>
      </w:tr>
      <w:tr w:rsidR="002E016C" w14:paraId="5766411F" w14:textId="77777777" w:rsidTr="0088153B">
        <w:tc>
          <w:tcPr>
            <w:tcW w:w="709" w:type="dxa"/>
            <w:tcBorders>
              <w:top w:val="nil"/>
              <w:left w:val="nil"/>
              <w:bottom w:val="nil"/>
              <w:right w:val="nil"/>
            </w:tcBorders>
            <w:vAlign w:val="bottom"/>
          </w:tcPr>
          <w:p w14:paraId="307EBA9F" w14:textId="77777777" w:rsidR="002E016C" w:rsidRPr="00883687" w:rsidRDefault="002E016C" w:rsidP="0088153B">
            <w:pPr>
              <w:pStyle w:val="TCTableBody"/>
            </w:pPr>
            <w:r w:rsidRPr="00883687">
              <w:t>10</w:t>
            </w:r>
          </w:p>
        </w:tc>
        <w:tc>
          <w:tcPr>
            <w:tcW w:w="1134" w:type="dxa"/>
            <w:tcBorders>
              <w:top w:val="nil"/>
              <w:left w:val="nil"/>
              <w:bottom w:val="nil"/>
              <w:right w:val="nil"/>
            </w:tcBorders>
            <w:vAlign w:val="bottom"/>
          </w:tcPr>
          <w:p w14:paraId="08CA20BC"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4D567DE6" w14:textId="77777777" w:rsidR="002E016C" w:rsidRPr="00883687" w:rsidRDefault="002E016C" w:rsidP="0088153B">
            <w:pPr>
              <w:pStyle w:val="TCTableBody"/>
            </w:pPr>
            <w:r w:rsidRPr="00883687">
              <w:t>elux vape refill blueberry</w:t>
            </w:r>
          </w:p>
        </w:tc>
        <w:tc>
          <w:tcPr>
            <w:tcW w:w="1276" w:type="dxa"/>
            <w:tcBorders>
              <w:top w:val="nil"/>
              <w:left w:val="nil"/>
              <w:bottom w:val="nil"/>
              <w:right w:val="nil"/>
            </w:tcBorders>
          </w:tcPr>
          <w:p w14:paraId="0A28C3D7"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58EDB611"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326E9566" w14:textId="77777777" w:rsidR="002E016C" w:rsidRDefault="002E016C" w:rsidP="0088153B">
            <w:pPr>
              <w:pStyle w:val="TCTableBody"/>
            </w:pPr>
          </w:p>
        </w:tc>
      </w:tr>
      <w:tr w:rsidR="002E016C" w14:paraId="5A836C09" w14:textId="77777777" w:rsidTr="0088153B">
        <w:tc>
          <w:tcPr>
            <w:tcW w:w="709" w:type="dxa"/>
            <w:tcBorders>
              <w:top w:val="nil"/>
              <w:left w:val="nil"/>
              <w:bottom w:val="nil"/>
              <w:right w:val="nil"/>
            </w:tcBorders>
            <w:vAlign w:val="bottom"/>
          </w:tcPr>
          <w:p w14:paraId="08DD1EA7" w14:textId="77777777" w:rsidR="002E016C" w:rsidRPr="00883687" w:rsidRDefault="002E016C" w:rsidP="0088153B">
            <w:pPr>
              <w:pStyle w:val="TCTableBody"/>
            </w:pPr>
            <w:r w:rsidRPr="00883687">
              <w:t>11</w:t>
            </w:r>
          </w:p>
        </w:tc>
        <w:tc>
          <w:tcPr>
            <w:tcW w:w="1134" w:type="dxa"/>
            <w:tcBorders>
              <w:top w:val="nil"/>
              <w:left w:val="nil"/>
              <w:bottom w:val="nil"/>
              <w:right w:val="nil"/>
            </w:tcBorders>
            <w:vAlign w:val="bottom"/>
          </w:tcPr>
          <w:p w14:paraId="25ED9EB9"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27EEDF92" w14:textId="77777777" w:rsidR="002E016C" w:rsidRPr="00883687" w:rsidRDefault="002E016C" w:rsidP="0088153B">
            <w:pPr>
              <w:pStyle w:val="TCTableBody"/>
            </w:pPr>
            <w:r w:rsidRPr="00883687">
              <w:t>jucce candy black jack</w:t>
            </w:r>
          </w:p>
        </w:tc>
        <w:tc>
          <w:tcPr>
            <w:tcW w:w="1276" w:type="dxa"/>
            <w:tcBorders>
              <w:top w:val="nil"/>
              <w:left w:val="nil"/>
              <w:bottom w:val="nil"/>
              <w:right w:val="nil"/>
            </w:tcBorders>
          </w:tcPr>
          <w:p w14:paraId="1203BF01"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4C35079"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3F2F3E5" w14:textId="77777777" w:rsidR="002E016C" w:rsidRDefault="002E016C" w:rsidP="0088153B">
            <w:pPr>
              <w:pStyle w:val="TCTableBody"/>
            </w:pPr>
          </w:p>
        </w:tc>
      </w:tr>
      <w:tr w:rsidR="002E016C" w14:paraId="34A3CD95" w14:textId="77777777" w:rsidTr="0088153B">
        <w:tc>
          <w:tcPr>
            <w:tcW w:w="709" w:type="dxa"/>
            <w:tcBorders>
              <w:top w:val="nil"/>
              <w:left w:val="nil"/>
              <w:bottom w:val="nil"/>
              <w:right w:val="nil"/>
            </w:tcBorders>
            <w:vAlign w:val="bottom"/>
          </w:tcPr>
          <w:p w14:paraId="7ED478EC" w14:textId="77777777" w:rsidR="002E016C" w:rsidRPr="00883687" w:rsidRDefault="002E016C" w:rsidP="0088153B">
            <w:pPr>
              <w:pStyle w:val="TCTableBody"/>
            </w:pPr>
            <w:r w:rsidRPr="00883687">
              <w:t>12</w:t>
            </w:r>
          </w:p>
        </w:tc>
        <w:tc>
          <w:tcPr>
            <w:tcW w:w="1134" w:type="dxa"/>
            <w:tcBorders>
              <w:top w:val="nil"/>
              <w:left w:val="nil"/>
              <w:bottom w:val="nil"/>
              <w:right w:val="nil"/>
            </w:tcBorders>
            <w:vAlign w:val="bottom"/>
          </w:tcPr>
          <w:p w14:paraId="382FE5E7" w14:textId="77777777" w:rsidR="002E016C" w:rsidRPr="00883687" w:rsidRDefault="002E016C" w:rsidP="0088153B">
            <w:pPr>
              <w:pStyle w:val="TCTableBody"/>
            </w:pPr>
            <w:r w:rsidRPr="00883687">
              <w:t>UB</w:t>
            </w:r>
          </w:p>
        </w:tc>
        <w:tc>
          <w:tcPr>
            <w:tcW w:w="3402" w:type="dxa"/>
            <w:tcBorders>
              <w:top w:val="nil"/>
              <w:left w:val="nil"/>
              <w:bottom w:val="nil"/>
              <w:right w:val="nil"/>
            </w:tcBorders>
            <w:vAlign w:val="bottom"/>
          </w:tcPr>
          <w:p w14:paraId="2093A59D" w14:textId="77777777" w:rsidR="002E016C" w:rsidRPr="00883687" w:rsidRDefault="002E016C" w:rsidP="0088153B">
            <w:pPr>
              <w:pStyle w:val="TCTableBody"/>
            </w:pPr>
            <w:r w:rsidRPr="00883687">
              <w:t>unknown -in small vial no ID</w:t>
            </w:r>
          </w:p>
        </w:tc>
        <w:tc>
          <w:tcPr>
            <w:tcW w:w="1276" w:type="dxa"/>
            <w:tcBorders>
              <w:top w:val="nil"/>
              <w:left w:val="nil"/>
              <w:bottom w:val="nil"/>
              <w:right w:val="nil"/>
            </w:tcBorders>
          </w:tcPr>
          <w:p w14:paraId="5B453194" w14:textId="77777777" w:rsidR="002E016C" w:rsidRPr="00883687" w:rsidRDefault="002E016C" w:rsidP="0088153B">
            <w:pPr>
              <w:pStyle w:val="TCTableBody"/>
            </w:pPr>
            <w:r>
              <w:t>Clear</w:t>
            </w:r>
          </w:p>
        </w:tc>
        <w:tc>
          <w:tcPr>
            <w:tcW w:w="2126" w:type="dxa"/>
            <w:tcBorders>
              <w:top w:val="nil"/>
              <w:left w:val="nil"/>
              <w:bottom w:val="nil"/>
              <w:right w:val="nil"/>
            </w:tcBorders>
            <w:vAlign w:val="bottom"/>
          </w:tcPr>
          <w:p w14:paraId="088BE7CA"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7A47EEDF" w14:textId="77777777" w:rsidR="002E016C" w:rsidRDefault="002E016C" w:rsidP="0088153B">
            <w:pPr>
              <w:pStyle w:val="TCTableBody"/>
            </w:pPr>
          </w:p>
        </w:tc>
      </w:tr>
      <w:tr w:rsidR="002E016C" w14:paraId="516B6638" w14:textId="77777777" w:rsidTr="0088153B">
        <w:tc>
          <w:tcPr>
            <w:tcW w:w="709" w:type="dxa"/>
            <w:tcBorders>
              <w:top w:val="nil"/>
              <w:left w:val="nil"/>
              <w:bottom w:val="nil"/>
              <w:right w:val="nil"/>
            </w:tcBorders>
            <w:vAlign w:val="bottom"/>
          </w:tcPr>
          <w:p w14:paraId="0B12AE9D" w14:textId="77777777" w:rsidR="002E016C" w:rsidRPr="00883687" w:rsidRDefault="002E016C" w:rsidP="0088153B">
            <w:pPr>
              <w:pStyle w:val="TCTableBody"/>
            </w:pPr>
            <w:r w:rsidRPr="00883687">
              <w:t>13</w:t>
            </w:r>
          </w:p>
        </w:tc>
        <w:tc>
          <w:tcPr>
            <w:tcW w:w="1134" w:type="dxa"/>
            <w:tcBorders>
              <w:top w:val="nil"/>
              <w:left w:val="nil"/>
              <w:bottom w:val="nil"/>
              <w:right w:val="nil"/>
            </w:tcBorders>
            <w:vAlign w:val="bottom"/>
          </w:tcPr>
          <w:p w14:paraId="66C17C93"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27D4EE71" w14:textId="77777777" w:rsidR="002E016C" w:rsidRPr="00883687" w:rsidRDefault="002E016C" w:rsidP="0088153B">
            <w:pPr>
              <w:pStyle w:val="TCTableBody"/>
            </w:pPr>
            <w:r w:rsidRPr="00883687">
              <w:t>pukka juice lime lemonade</w:t>
            </w:r>
          </w:p>
        </w:tc>
        <w:tc>
          <w:tcPr>
            <w:tcW w:w="1276" w:type="dxa"/>
            <w:tcBorders>
              <w:top w:val="nil"/>
              <w:left w:val="nil"/>
              <w:bottom w:val="nil"/>
              <w:right w:val="nil"/>
            </w:tcBorders>
          </w:tcPr>
          <w:p w14:paraId="2ECC3321"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6AD236CD"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1D8D510F" w14:textId="77777777" w:rsidR="002E016C" w:rsidRDefault="002E016C" w:rsidP="0088153B">
            <w:pPr>
              <w:pStyle w:val="TCTableBody"/>
            </w:pPr>
          </w:p>
        </w:tc>
      </w:tr>
      <w:tr w:rsidR="002E016C" w14:paraId="36FDEC64" w14:textId="77777777" w:rsidTr="0088153B">
        <w:tc>
          <w:tcPr>
            <w:tcW w:w="709" w:type="dxa"/>
            <w:tcBorders>
              <w:top w:val="nil"/>
              <w:left w:val="nil"/>
              <w:bottom w:val="nil"/>
              <w:right w:val="nil"/>
            </w:tcBorders>
            <w:vAlign w:val="bottom"/>
          </w:tcPr>
          <w:p w14:paraId="203D4DE9" w14:textId="77777777" w:rsidR="002E016C" w:rsidRPr="00883687" w:rsidRDefault="002E016C" w:rsidP="0088153B">
            <w:pPr>
              <w:pStyle w:val="TCTableBody"/>
            </w:pPr>
            <w:r w:rsidRPr="00883687">
              <w:t>14</w:t>
            </w:r>
          </w:p>
        </w:tc>
        <w:tc>
          <w:tcPr>
            <w:tcW w:w="1134" w:type="dxa"/>
            <w:tcBorders>
              <w:top w:val="nil"/>
              <w:left w:val="nil"/>
              <w:bottom w:val="nil"/>
              <w:right w:val="nil"/>
            </w:tcBorders>
            <w:vAlign w:val="bottom"/>
          </w:tcPr>
          <w:p w14:paraId="6AE295C5"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11989444" w14:textId="77777777" w:rsidR="002E016C" w:rsidRPr="00883687" w:rsidRDefault="002E016C" w:rsidP="0088153B">
            <w:pPr>
              <w:pStyle w:val="TCTableBody"/>
            </w:pPr>
            <w:r w:rsidRPr="00883687">
              <w:t>soda king lemon lime</w:t>
            </w:r>
          </w:p>
        </w:tc>
        <w:tc>
          <w:tcPr>
            <w:tcW w:w="1276" w:type="dxa"/>
            <w:tcBorders>
              <w:top w:val="nil"/>
              <w:left w:val="nil"/>
              <w:bottom w:val="nil"/>
              <w:right w:val="nil"/>
            </w:tcBorders>
          </w:tcPr>
          <w:p w14:paraId="257CA52F"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9D9C38E"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7230035D" w14:textId="77777777" w:rsidR="002E016C" w:rsidRDefault="002E016C" w:rsidP="0088153B">
            <w:pPr>
              <w:pStyle w:val="TCTableBody"/>
            </w:pPr>
          </w:p>
        </w:tc>
      </w:tr>
      <w:tr w:rsidR="002E016C" w14:paraId="2DB2079C" w14:textId="77777777" w:rsidTr="0088153B">
        <w:tc>
          <w:tcPr>
            <w:tcW w:w="709" w:type="dxa"/>
            <w:tcBorders>
              <w:top w:val="nil"/>
              <w:left w:val="nil"/>
              <w:bottom w:val="nil"/>
              <w:right w:val="nil"/>
            </w:tcBorders>
            <w:vAlign w:val="bottom"/>
          </w:tcPr>
          <w:p w14:paraId="4662777E" w14:textId="77777777" w:rsidR="002E016C" w:rsidRPr="00883687" w:rsidRDefault="002E016C" w:rsidP="0088153B">
            <w:pPr>
              <w:pStyle w:val="TCTableBody"/>
            </w:pPr>
            <w:r w:rsidRPr="00883687">
              <w:t>15</w:t>
            </w:r>
          </w:p>
        </w:tc>
        <w:tc>
          <w:tcPr>
            <w:tcW w:w="1134" w:type="dxa"/>
            <w:tcBorders>
              <w:top w:val="nil"/>
              <w:left w:val="nil"/>
              <w:bottom w:val="nil"/>
              <w:right w:val="nil"/>
            </w:tcBorders>
            <w:vAlign w:val="bottom"/>
          </w:tcPr>
          <w:p w14:paraId="4A8EFB55"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6A4CCE8F" w14:textId="77777777" w:rsidR="002E016C" w:rsidRPr="00883687" w:rsidRDefault="002E016C" w:rsidP="0088153B">
            <w:pPr>
              <w:pStyle w:val="TCTableBody"/>
            </w:pPr>
            <w:r w:rsidRPr="00883687">
              <w:t>crystal clear blueberry sour raspberry</w:t>
            </w:r>
          </w:p>
        </w:tc>
        <w:tc>
          <w:tcPr>
            <w:tcW w:w="1276" w:type="dxa"/>
            <w:tcBorders>
              <w:top w:val="nil"/>
              <w:left w:val="nil"/>
              <w:bottom w:val="nil"/>
              <w:right w:val="nil"/>
            </w:tcBorders>
          </w:tcPr>
          <w:p w14:paraId="1F9D2642"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6AD17170"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7FF9D01E" w14:textId="77777777" w:rsidR="002E016C" w:rsidRDefault="002E016C" w:rsidP="0088153B">
            <w:pPr>
              <w:pStyle w:val="TCTableBody"/>
            </w:pPr>
          </w:p>
        </w:tc>
      </w:tr>
      <w:tr w:rsidR="002E016C" w14:paraId="6C29A461" w14:textId="77777777" w:rsidTr="0088153B">
        <w:tc>
          <w:tcPr>
            <w:tcW w:w="709" w:type="dxa"/>
            <w:tcBorders>
              <w:top w:val="nil"/>
              <w:left w:val="nil"/>
              <w:bottom w:val="nil"/>
              <w:right w:val="nil"/>
            </w:tcBorders>
            <w:vAlign w:val="bottom"/>
          </w:tcPr>
          <w:p w14:paraId="21DAB720" w14:textId="77777777" w:rsidR="002E016C" w:rsidRPr="00883687" w:rsidRDefault="002E016C" w:rsidP="0088153B">
            <w:pPr>
              <w:pStyle w:val="TCTableBody"/>
            </w:pPr>
            <w:r w:rsidRPr="00883687">
              <w:t>16</w:t>
            </w:r>
          </w:p>
        </w:tc>
        <w:tc>
          <w:tcPr>
            <w:tcW w:w="1134" w:type="dxa"/>
            <w:tcBorders>
              <w:top w:val="nil"/>
              <w:left w:val="nil"/>
              <w:bottom w:val="nil"/>
              <w:right w:val="nil"/>
            </w:tcBorders>
            <w:vAlign w:val="bottom"/>
          </w:tcPr>
          <w:p w14:paraId="5EB01D17"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2558ECB9" w14:textId="77777777" w:rsidR="002E016C" w:rsidRPr="00883687" w:rsidRDefault="002E016C" w:rsidP="0088153B">
            <w:pPr>
              <w:pStyle w:val="TCTableBody"/>
            </w:pPr>
            <w:r>
              <w:t>-</w:t>
            </w:r>
          </w:p>
        </w:tc>
        <w:tc>
          <w:tcPr>
            <w:tcW w:w="1276" w:type="dxa"/>
            <w:tcBorders>
              <w:top w:val="nil"/>
              <w:left w:val="nil"/>
              <w:bottom w:val="nil"/>
              <w:right w:val="nil"/>
            </w:tcBorders>
          </w:tcPr>
          <w:p w14:paraId="5F7E483A"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0AA5BCCE"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1348D540" w14:textId="77777777" w:rsidR="002E016C" w:rsidRDefault="002E016C" w:rsidP="0088153B">
            <w:pPr>
              <w:pStyle w:val="TCTableBody"/>
            </w:pPr>
          </w:p>
        </w:tc>
      </w:tr>
      <w:tr w:rsidR="002E016C" w14:paraId="02815E5F" w14:textId="77777777" w:rsidTr="0088153B">
        <w:tc>
          <w:tcPr>
            <w:tcW w:w="709" w:type="dxa"/>
            <w:tcBorders>
              <w:top w:val="nil"/>
              <w:left w:val="nil"/>
              <w:bottom w:val="nil"/>
              <w:right w:val="nil"/>
            </w:tcBorders>
            <w:vAlign w:val="bottom"/>
          </w:tcPr>
          <w:p w14:paraId="14941CEB" w14:textId="77777777" w:rsidR="002E016C" w:rsidRPr="00883687" w:rsidRDefault="002E016C" w:rsidP="0088153B">
            <w:pPr>
              <w:pStyle w:val="TCTableBody"/>
            </w:pPr>
            <w:r w:rsidRPr="00883687">
              <w:t>17</w:t>
            </w:r>
          </w:p>
        </w:tc>
        <w:tc>
          <w:tcPr>
            <w:tcW w:w="1134" w:type="dxa"/>
            <w:tcBorders>
              <w:top w:val="nil"/>
              <w:left w:val="nil"/>
              <w:bottom w:val="nil"/>
              <w:right w:val="nil"/>
            </w:tcBorders>
            <w:vAlign w:val="bottom"/>
          </w:tcPr>
          <w:p w14:paraId="11262AA2"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003E325E" w14:textId="77777777" w:rsidR="002E016C" w:rsidRPr="00883687" w:rsidRDefault="002E016C" w:rsidP="0088153B">
            <w:pPr>
              <w:pStyle w:val="TCTableBody"/>
            </w:pPr>
            <w:r w:rsidRPr="00883687">
              <w:t>OXVA gold/green with refill top</w:t>
            </w:r>
          </w:p>
        </w:tc>
        <w:tc>
          <w:tcPr>
            <w:tcW w:w="1276" w:type="dxa"/>
            <w:tcBorders>
              <w:top w:val="nil"/>
              <w:left w:val="nil"/>
              <w:bottom w:val="nil"/>
              <w:right w:val="nil"/>
            </w:tcBorders>
          </w:tcPr>
          <w:p w14:paraId="6D1EE563"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5552EB5F"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691C6CA8" w14:textId="77777777" w:rsidR="002E016C" w:rsidRDefault="002E016C" w:rsidP="0088153B">
            <w:pPr>
              <w:pStyle w:val="TCTableBody"/>
            </w:pPr>
          </w:p>
        </w:tc>
      </w:tr>
      <w:tr w:rsidR="002E016C" w14:paraId="2708A7C3" w14:textId="77777777" w:rsidTr="0088153B">
        <w:tc>
          <w:tcPr>
            <w:tcW w:w="709" w:type="dxa"/>
            <w:tcBorders>
              <w:top w:val="nil"/>
              <w:left w:val="nil"/>
              <w:bottom w:val="nil"/>
              <w:right w:val="nil"/>
            </w:tcBorders>
            <w:vAlign w:val="bottom"/>
          </w:tcPr>
          <w:p w14:paraId="380E2739" w14:textId="77777777" w:rsidR="002E016C" w:rsidRPr="00883687" w:rsidRDefault="002E016C" w:rsidP="0088153B">
            <w:pPr>
              <w:pStyle w:val="TCTableBody"/>
            </w:pPr>
            <w:r w:rsidRPr="00883687">
              <w:t>18</w:t>
            </w:r>
          </w:p>
        </w:tc>
        <w:tc>
          <w:tcPr>
            <w:tcW w:w="1134" w:type="dxa"/>
            <w:tcBorders>
              <w:top w:val="nil"/>
              <w:left w:val="nil"/>
              <w:bottom w:val="nil"/>
              <w:right w:val="nil"/>
            </w:tcBorders>
            <w:vAlign w:val="bottom"/>
          </w:tcPr>
          <w:p w14:paraId="12037ED8"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2B25D360" w14:textId="77777777" w:rsidR="002E016C" w:rsidRPr="00883687" w:rsidRDefault="002E016C" w:rsidP="0088153B">
            <w:pPr>
              <w:pStyle w:val="TCTableBody"/>
            </w:pPr>
            <w:r w:rsidRPr="00883687">
              <w:t>elux vape refill strawberry ice cream</w:t>
            </w:r>
          </w:p>
        </w:tc>
        <w:tc>
          <w:tcPr>
            <w:tcW w:w="1276" w:type="dxa"/>
            <w:tcBorders>
              <w:top w:val="nil"/>
              <w:left w:val="nil"/>
              <w:bottom w:val="nil"/>
              <w:right w:val="nil"/>
            </w:tcBorders>
          </w:tcPr>
          <w:p w14:paraId="652AD879"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7BF888D"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9E666F5" w14:textId="77777777" w:rsidR="002E016C" w:rsidRDefault="002E016C" w:rsidP="0088153B">
            <w:pPr>
              <w:pStyle w:val="TCTableBody"/>
            </w:pPr>
          </w:p>
        </w:tc>
      </w:tr>
      <w:tr w:rsidR="002E016C" w14:paraId="1EF33EFA" w14:textId="77777777" w:rsidTr="0088153B">
        <w:tc>
          <w:tcPr>
            <w:tcW w:w="709" w:type="dxa"/>
            <w:tcBorders>
              <w:top w:val="nil"/>
              <w:left w:val="nil"/>
              <w:bottom w:val="nil"/>
              <w:right w:val="nil"/>
            </w:tcBorders>
            <w:vAlign w:val="bottom"/>
          </w:tcPr>
          <w:p w14:paraId="1218A6C1" w14:textId="77777777" w:rsidR="002E016C" w:rsidRPr="00883687" w:rsidRDefault="002E016C" w:rsidP="0088153B">
            <w:pPr>
              <w:pStyle w:val="TCTableBody"/>
            </w:pPr>
            <w:r w:rsidRPr="00883687">
              <w:t>19</w:t>
            </w:r>
          </w:p>
        </w:tc>
        <w:tc>
          <w:tcPr>
            <w:tcW w:w="1134" w:type="dxa"/>
            <w:tcBorders>
              <w:top w:val="nil"/>
              <w:left w:val="nil"/>
              <w:bottom w:val="nil"/>
              <w:right w:val="nil"/>
            </w:tcBorders>
            <w:vAlign w:val="bottom"/>
          </w:tcPr>
          <w:p w14:paraId="56C1F575"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69F25DF2" w14:textId="77777777" w:rsidR="002E016C" w:rsidRPr="00883687" w:rsidRDefault="002E016C" w:rsidP="0088153B">
            <w:pPr>
              <w:pStyle w:val="TCTableBody"/>
            </w:pPr>
            <w:r w:rsidRPr="00883687">
              <w:t>elux vape refill kiwi passion fruit</w:t>
            </w:r>
          </w:p>
        </w:tc>
        <w:tc>
          <w:tcPr>
            <w:tcW w:w="1276" w:type="dxa"/>
            <w:tcBorders>
              <w:top w:val="nil"/>
              <w:left w:val="nil"/>
              <w:bottom w:val="nil"/>
              <w:right w:val="nil"/>
            </w:tcBorders>
          </w:tcPr>
          <w:p w14:paraId="120B01F5"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4B56BCD7"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9975DB8" w14:textId="77777777" w:rsidR="002E016C" w:rsidRDefault="002E016C" w:rsidP="0088153B">
            <w:pPr>
              <w:pStyle w:val="TCTableBody"/>
            </w:pPr>
          </w:p>
        </w:tc>
      </w:tr>
      <w:tr w:rsidR="002E016C" w14:paraId="32300F78" w14:textId="77777777" w:rsidTr="0088153B">
        <w:tc>
          <w:tcPr>
            <w:tcW w:w="709" w:type="dxa"/>
            <w:tcBorders>
              <w:top w:val="nil"/>
              <w:left w:val="nil"/>
              <w:bottom w:val="nil"/>
              <w:right w:val="nil"/>
            </w:tcBorders>
            <w:vAlign w:val="bottom"/>
          </w:tcPr>
          <w:p w14:paraId="74C3BC35" w14:textId="77777777" w:rsidR="002E016C" w:rsidRPr="00883687" w:rsidRDefault="002E016C" w:rsidP="0088153B">
            <w:pPr>
              <w:pStyle w:val="TCTableBody"/>
            </w:pPr>
            <w:r w:rsidRPr="00883687">
              <w:t>20</w:t>
            </w:r>
          </w:p>
        </w:tc>
        <w:tc>
          <w:tcPr>
            <w:tcW w:w="1134" w:type="dxa"/>
            <w:tcBorders>
              <w:top w:val="nil"/>
              <w:left w:val="nil"/>
              <w:bottom w:val="nil"/>
              <w:right w:val="nil"/>
            </w:tcBorders>
            <w:vAlign w:val="bottom"/>
          </w:tcPr>
          <w:p w14:paraId="141830B9"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7F11D93C" w14:textId="77777777" w:rsidR="002E016C" w:rsidRPr="00883687" w:rsidRDefault="002E016C" w:rsidP="0088153B">
            <w:pPr>
              <w:pStyle w:val="TCTableBody"/>
            </w:pPr>
            <w:r w:rsidRPr="00883687">
              <w:t>elux vape refill cherry cola</w:t>
            </w:r>
          </w:p>
        </w:tc>
        <w:tc>
          <w:tcPr>
            <w:tcW w:w="1276" w:type="dxa"/>
            <w:tcBorders>
              <w:top w:val="nil"/>
              <w:left w:val="nil"/>
              <w:bottom w:val="nil"/>
              <w:right w:val="nil"/>
            </w:tcBorders>
          </w:tcPr>
          <w:p w14:paraId="6AC7BD31"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0BB1FE4F"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675D9C4" w14:textId="77777777" w:rsidR="002E016C" w:rsidRDefault="002E016C" w:rsidP="0088153B">
            <w:pPr>
              <w:pStyle w:val="TCTableBody"/>
            </w:pPr>
          </w:p>
        </w:tc>
      </w:tr>
      <w:tr w:rsidR="002E016C" w14:paraId="26E08ED9" w14:textId="77777777" w:rsidTr="0088153B">
        <w:tc>
          <w:tcPr>
            <w:tcW w:w="709" w:type="dxa"/>
            <w:tcBorders>
              <w:top w:val="nil"/>
              <w:left w:val="nil"/>
              <w:bottom w:val="nil"/>
              <w:right w:val="nil"/>
            </w:tcBorders>
            <w:vAlign w:val="bottom"/>
          </w:tcPr>
          <w:p w14:paraId="78CE2B35" w14:textId="77777777" w:rsidR="002E016C" w:rsidRPr="00883687" w:rsidRDefault="002E016C" w:rsidP="0088153B">
            <w:pPr>
              <w:pStyle w:val="TCTableBody"/>
            </w:pPr>
            <w:r w:rsidRPr="00883687">
              <w:t>21</w:t>
            </w:r>
          </w:p>
        </w:tc>
        <w:tc>
          <w:tcPr>
            <w:tcW w:w="1134" w:type="dxa"/>
            <w:tcBorders>
              <w:top w:val="nil"/>
              <w:left w:val="nil"/>
              <w:bottom w:val="nil"/>
              <w:right w:val="nil"/>
            </w:tcBorders>
            <w:vAlign w:val="bottom"/>
          </w:tcPr>
          <w:p w14:paraId="185C8E70"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31D10DAB" w14:textId="77777777" w:rsidR="002E016C" w:rsidRPr="00883687" w:rsidRDefault="002E016C" w:rsidP="0088153B">
            <w:pPr>
              <w:pStyle w:val="TCTableBody"/>
            </w:pPr>
            <w:r w:rsidRPr="00883687">
              <w:t>unknown</w:t>
            </w:r>
          </w:p>
        </w:tc>
        <w:tc>
          <w:tcPr>
            <w:tcW w:w="1276" w:type="dxa"/>
            <w:tcBorders>
              <w:top w:val="nil"/>
              <w:left w:val="nil"/>
              <w:bottom w:val="nil"/>
              <w:right w:val="nil"/>
            </w:tcBorders>
          </w:tcPr>
          <w:p w14:paraId="3C062EB1"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543A0069"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02E9A41" w14:textId="77777777" w:rsidR="002E016C" w:rsidRDefault="002E016C" w:rsidP="0088153B">
            <w:pPr>
              <w:pStyle w:val="TCTableBody"/>
            </w:pPr>
          </w:p>
        </w:tc>
      </w:tr>
      <w:tr w:rsidR="002E016C" w14:paraId="3F2EE276" w14:textId="77777777" w:rsidTr="0088153B">
        <w:tc>
          <w:tcPr>
            <w:tcW w:w="709" w:type="dxa"/>
            <w:tcBorders>
              <w:top w:val="nil"/>
              <w:left w:val="nil"/>
              <w:bottom w:val="nil"/>
              <w:right w:val="nil"/>
            </w:tcBorders>
            <w:vAlign w:val="bottom"/>
          </w:tcPr>
          <w:p w14:paraId="0FD4EF81" w14:textId="77777777" w:rsidR="002E016C" w:rsidRPr="00883687" w:rsidRDefault="002E016C" w:rsidP="0088153B">
            <w:pPr>
              <w:pStyle w:val="TCTableBody"/>
            </w:pPr>
            <w:r w:rsidRPr="00883687">
              <w:t>22</w:t>
            </w:r>
          </w:p>
        </w:tc>
        <w:tc>
          <w:tcPr>
            <w:tcW w:w="1134" w:type="dxa"/>
            <w:tcBorders>
              <w:top w:val="nil"/>
              <w:left w:val="nil"/>
              <w:bottom w:val="nil"/>
              <w:right w:val="nil"/>
            </w:tcBorders>
            <w:vAlign w:val="bottom"/>
          </w:tcPr>
          <w:p w14:paraId="76F4E514"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2C051977" w14:textId="77777777" w:rsidR="002E016C" w:rsidRPr="00883687" w:rsidRDefault="002E016C" w:rsidP="0088153B">
            <w:pPr>
              <w:pStyle w:val="TCTableBody"/>
            </w:pPr>
            <w:r w:rsidRPr="00883687">
              <w:t>black and gold</w:t>
            </w:r>
          </w:p>
        </w:tc>
        <w:tc>
          <w:tcPr>
            <w:tcW w:w="1276" w:type="dxa"/>
            <w:tcBorders>
              <w:top w:val="nil"/>
              <w:left w:val="nil"/>
              <w:bottom w:val="nil"/>
              <w:right w:val="nil"/>
            </w:tcBorders>
          </w:tcPr>
          <w:p w14:paraId="5AAEC4F8"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7DC736A8"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5E88BFB1" w14:textId="77777777" w:rsidR="002E016C" w:rsidRDefault="002E016C" w:rsidP="0088153B">
            <w:pPr>
              <w:pStyle w:val="TCTableBody"/>
            </w:pPr>
          </w:p>
        </w:tc>
      </w:tr>
      <w:tr w:rsidR="002E016C" w14:paraId="5C96A537" w14:textId="77777777" w:rsidTr="0088153B">
        <w:tc>
          <w:tcPr>
            <w:tcW w:w="709" w:type="dxa"/>
            <w:tcBorders>
              <w:top w:val="nil"/>
              <w:left w:val="nil"/>
              <w:bottom w:val="nil"/>
              <w:right w:val="nil"/>
            </w:tcBorders>
            <w:vAlign w:val="bottom"/>
          </w:tcPr>
          <w:p w14:paraId="04B297B2" w14:textId="77777777" w:rsidR="002E016C" w:rsidRPr="00883687" w:rsidRDefault="002E016C" w:rsidP="0088153B">
            <w:pPr>
              <w:pStyle w:val="TCTableBody"/>
            </w:pPr>
            <w:r w:rsidRPr="00883687">
              <w:t>23</w:t>
            </w:r>
          </w:p>
        </w:tc>
        <w:tc>
          <w:tcPr>
            <w:tcW w:w="1134" w:type="dxa"/>
            <w:tcBorders>
              <w:top w:val="nil"/>
              <w:left w:val="nil"/>
              <w:bottom w:val="nil"/>
              <w:right w:val="nil"/>
            </w:tcBorders>
            <w:vAlign w:val="bottom"/>
          </w:tcPr>
          <w:p w14:paraId="52723E70"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03D22010" w14:textId="77777777" w:rsidR="002E016C" w:rsidRPr="00883687" w:rsidRDefault="002E016C" w:rsidP="0088153B">
            <w:pPr>
              <w:pStyle w:val="TCTableBody"/>
            </w:pPr>
            <w:r w:rsidRPr="00883687">
              <w:t>pale green KLAK</w:t>
            </w:r>
          </w:p>
        </w:tc>
        <w:tc>
          <w:tcPr>
            <w:tcW w:w="1276" w:type="dxa"/>
            <w:tcBorders>
              <w:top w:val="nil"/>
              <w:left w:val="nil"/>
              <w:bottom w:val="nil"/>
              <w:right w:val="nil"/>
            </w:tcBorders>
          </w:tcPr>
          <w:p w14:paraId="2F24C354"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0664C3A"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F871753" w14:textId="77777777" w:rsidR="002E016C" w:rsidRDefault="002E016C" w:rsidP="0088153B">
            <w:pPr>
              <w:pStyle w:val="TCTableBody"/>
            </w:pPr>
          </w:p>
        </w:tc>
      </w:tr>
      <w:tr w:rsidR="002E016C" w14:paraId="7D651F02" w14:textId="77777777" w:rsidTr="0088153B">
        <w:tc>
          <w:tcPr>
            <w:tcW w:w="709" w:type="dxa"/>
            <w:tcBorders>
              <w:top w:val="nil"/>
              <w:left w:val="nil"/>
              <w:bottom w:val="nil"/>
              <w:right w:val="nil"/>
            </w:tcBorders>
            <w:vAlign w:val="bottom"/>
          </w:tcPr>
          <w:p w14:paraId="1A4D158F" w14:textId="77777777" w:rsidR="002E016C" w:rsidRPr="00883687" w:rsidRDefault="002E016C" w:rsidP="0088153B">
            <w:pPr>
              <w:pStyle w:val="TCTableBody"/>
            </w:pPr>
            <w:r w:rsidRPr="00883687">
              <w:t>24</w:t>
            </w:r>
          </w:p>
        </w:tc>
        <w:tc>
          <w:tcPr>
            <w:tcW w:w="1134" w:type="dxa"/>
            <w:tcBorders>
              <w:top w:val="nil"/>
              <w:left w:val="nil"/>
              <w:bottom w:val="nil"/>
              <w:right w:val="nil"/>
            </w:tcBorders>
            <w:vAlign w:val="bottom"/>
          </w:tcPr>
          <w:p w14:paraId="1A40DBFA"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4543D52B" w14:textId="77777777" w:rsidR="002E016C" w:rsidRPr="00883687" w:rsidRDefault="002E016C" w:rsidP="0088153B">
            <w:pPr>
              <w:pStyle w:val="TCTableBody"/>
            </w:pPr>
            <w:r w:rsidRPr="00883687">
              <w:t>lime green and green OXVA</w:t>
            </w:r>
          </w:p>
        </w:tc>
        <w:tc>
          <w:tcPr>
            <w:tcW w:w="1276" w:type="dxa"/>
            <w:tcBorders>
              <w:top w:val="nil"/>
              <w:left w:val="nil"/>
              <w:bottom w:val="nil"/>
              <w:right w:val="nil"/>
            </w:tcBorders>
          </w:tcPr>
          <w:p w14:paraId="5655BA2C"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1D404E0"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2DCBC584" w14:textId="77777777" w:rsidR="002E016C" w:rsidRDefault="002E016C" w:rsidP="0088153B">
            <w:pPr>
              <w:pStyle w:val="TCTableBody"/>
            </w:pPr>
          </w:p>
        </w:tc>
      </w:tr>
      <w:tr w:rsidR="002E016C" w14:paraId="6F0C2F2B" w14:textId="77777777" w:rsidTr="0088153B">
        <w:tc>
          <w:tcPr>
            <w:tcW w:w="709" w:type="dxa"/>
            <w:tcBorders>
              <w:top w:val="nil"/>
              <w:left w:val="nil"/>
              <w:bottom w:val="nil"/>
              <w:right w:val="nil"/>
            </w:tcBorders>
            <w:vAlign w:val="bottom"/>
          </w:tcPr>
          <w:p w14:paraId="2B638990" w14:textId="77777777" w:rsidR="002E016C" w:rsidRPr="00883687" w:rsidRDefault="002E016C" w:rsidP="0088153B">
            <w:pPr>
              <w:pStyle w:val="TCTableBody"/>
            </w:pPr>
            <w:r w:rsidRPr="00883687">
              <w:t>25</w:t>
            </w:r>
          </w:p>
        </w:tc>
        <w:tc>
          <w:tcPr>
            <w:tcW w:w="1134" w:type="dxa"/>
            <w:tcBorders>
              <w:top w:val="nil"/>
              <w:left w:val="nil"/>
              <w:bottom w:val="nil"/>
              <w:right w:val="nil"/>
            </w:tcBorders>
            <w:vAlign w:val="bottom"/>
          </w:tcPr>
          <w:p w14:paraId="24A11A47"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5379DBC6" w14:textId="77777777" w:rsidR="002E016C" w:rsidRPr="00883687" w:rsidRDefault="002E016C" w:rsidP="0088153B">
            <w:pPr>
              <w:pStyle w:val="TCTableBody"/>
            </w:pPr>
            <w:r w:rsidRPr="00883687">
              <w:t>elux tiger blood</w:t>
            </w:r>
          </w:p>
        </w:tc>
        <w:tc>
          <w:tcPr>
            <w:tcW w:w="1276" w:type="dxa"/>
            <w:tcBorders>
              <w:top w:val="nil"/>
              <w:left w:val="nil"/>
              <w:bottom w:val="nil"/>
              <w:right w:val="nil"/>
            </w:tcBorders>
          </w:tcPr>
          <w:p w14:paraId="04F12DCC"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3376B00B"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6B4C7407" w14:textId="77777777" w:rsidR="002E016C" w:rsidRDefault="002E016C" w:rsidP="0088153B">
            <w:pPr>
              <w:pStyle w:val="TCTableBody"/>
            </w:pPr>
          </w:p>
        </w:tc>
      </w:tr>
      <w:tr w:rsidR="002E016C" w14:paraId="45C1B1E7" w14:textId="77777777" w:rsidTr="0088153B">
        <w:tc>
          <w:tcPr>
            <w:tcW w:w="709" w:type="dxa"/>
            <w:tcBorders>
              <w:top w:val="nil"/>
              <w:left w:val="nil"/>
              <w:bottom w:val="nil"/>
              <w:right w:val="nil"/>
            </w:tcBorders>
            <w:vAlign w:val="bottom"/>
          </w:tcPr>
          <w:p w14:paraId="417A83ED" w14:textId="77777777" w:rsidR="002E016C" w:rsidRPr="00883687" w:rsidRDefault="002E016C" w:rsidP="0088153B">
            <w:pPr>
              <w:pStyle w:val="TCTableBody"/>
            </w:pPr>
            <w:r w:rsidRPr="00883687">
              <w:t>26</w:t>
            </w:r>
          </w:p>
        </w:tc>
        <w:tc>
          <w:tcPr>
            <w:tcW w:w="1134" w:type="dxa"/>
            <w:tcBorders>
              <w:top w:val="nil"/>
              <w:left w:val="nil"/>
              <w:bottom w:val="nil"/>
              <w:right w:val="nil"/>
            </w:tcBorders>
            <w:vAlign w:val="bottom"/>
          </w:tcPr>
          <w:p w14:paraId="1423E5F4"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403986BA" w14:textId="77777777" w:rsidR="002E016C" w:rsidRPr="00883687" w:rsidRDefault="002E016C" w:rsidP="0088153B">
            <w:pPr>
              <w:pStyle w:val="TCTableBody"/>
            </w:pPr>
            <w:r w:rsidRPr="00883687">
              <w:t>blue and black OXVA</w:t>
            </w:r>
          </w:p>
        </w:tc>
        <w:tc>
          <w:tcPr>
            <w:tcW w:w="1276" w:type="dxa"/>
            <w:tcBorders>
              <w:top w:val="nil"/>
              <w:left w:val="nil"/>
              <w:bottom w:val="nil"/>
              <w:right w:val="nil"/>
            </w:tcBorders>
          </w:tcPr>
          <w:p w14:paraId="79F2532D"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606DDBBC"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719394D5" w14:textId="77777777" w:rsidR="002E016C" w:rsidRDefault="002E016C" w:rsidP="0088153B">
            <w:pPr>
              <w:pStyle w:val="TCTableBody"/>
            </w:pPr>
          </w:p>
        </w:tc>
      </w:tr>
      <w:tr w:rsidR="002E016C" w14:paraId="0C92008F" w14:textId="77777777" w:rsidTr="0088153B">
        <w:tc>
          <w:tcPr>
            <w:tcW w:w="709" w:type="dxa"/>
            <w:tcBorders>
              <w:top w:val="nil"/>
              <w:left w:val="nil"/>
              <w:bottom w:val="nil"/>
              <w:right w:val="nil"/>
            </w:tcBorders>
            <w:vAlign w:val="bottom"/>
          </w:tcPr>
          <w:p w14:paraId="32D2D4F1" w14:textId="77777777" w:rsidR="002E016C" w:rsidRPr="00883687" w:rsidRDefault="002E016C" w:rsidP="0088153B">
            <w:pPr>
              <w:pStyle w:val="TCTableBody"/>
            </w:pPr>
            <w:r w:rsidRPr="00883687">
              <w:t>27</w:t>
            </w:r>
          </w:p>
        </w:tc>
        <w:tc>
          <w:tcPr>
            <w:tcW w:w="1134" w:type="dxa"/>
            <w:tcBorders>
              <w:top w:val="nil"/>
              <w:left w:val="nil"/>
              <w:bottom w:val="nil"/>
              <w:right w:val="nil"/>
            </w:tcBorders>
            <w:vAlign w:val="bottom"/>
          </w:tcPr>
          <w:p w14:paraId="5D3FFC36"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7ABB9B93" w14:textId="77777777" w:rsidR="002E016C" w:rsidRPr="00883687" w:rsidRDefault="002E016C" w:rsidP="0088153B">
            <w:pPr>
              <w:pStyle w:val="TCTableBody"/>
            </w:pPr>
            <w:r w:rsidRPr="00883687">
              <w:t>elflio - cherry</w:t>
            </w:r>
          </w:p>
        </w:tc>
        <w:tc>
          <w:tcPr>
            <w:tcW w:w="1276" w:type="dxa"/>
            <w:tcBorders>
              <w:top w:val="nil"/>
              <w:left w:val="nil"/>
              <w:bottom w:val="nil"/>
              <w:right w:val="nil"/>
            </w:tcBorders>
          </w:tcPr>
          <w:p w14:paraId="0A4C4F31"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2C86B6C9"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71F0866" w14:textId="77777777" w:rsidR="002E016C" w:rsidRDefault="002E016C" w:rsidP="0088153B">
            <w:pPr>
              <w:pStyle w:val="TCTableBody"/>
            </w:pPr>
          </w:p>
        </w:tc>
      </w:tr>
      <w:tr w:rsidR="002E016C" w14:paraId="1C5485CE" w14:textId="77777777" w:rsidTr="0088153B">
        <w:tc>
          <w:tcPr>
            <w:tcW w:w="709" w:type="dxa"/>
            <w:tcBorders>
              <w:top w:val="nil"/>
              <w:left w:val="nil"/>
              <w:bottom w:val="nil"/>
              <w:right w:val="nil"/>
            </w:tcBorders>
            <w:vAlign w:val="bottom"/>
          </w:tcPr>
          <w:p w14:paraId="582C16B6" w14:textId="77777777" w:rsidR="002E016C" w:rsidRPr="00883687" w:rsidRDefault="002E016C" w:rsidP="0088153B">
            <w:pPr>
              <w:pStyle w:val="TCTableBody"/>
            </w:pPr>
            <w:r w:rsidRPr="00883687">
              <w:t>28</w:t>
            </w:r>
          </w:p>
        </w:tc>
        <w:tc>
          <w:tcPr>
            <w:tcW w:w="1134" w:type="dxa"/>
            <w:tcBorders>
              <w:top w:val="nil"/>
              <w:left w:val="nil"/>
              <w:bottom w:val="nil"/>
              <w:right w:val="nil"/>
            </w:tcBorders>
            <w:vAlign w:val="bottom"/>
          </w:tcPr>
          <w:p w14:paraId="2E7016C4" w14:textId="77777777" w:rsidR="002E016C" w:rsidRPr="00883687" w:rsidRDefault="002E016C" w:rsidP="0088153B">
            <w:pPr>
              <w:pStyle w:val="TCTableBody"/>
            </w:pPr>
            <w:r w:rsidRPr="00883687">
              <w:t>RF</w:t>
            </w:r>
          </w:p>
        </w:tc>
        <w:tc>
          <w:tcPr>
            <w:tcW w:w="3402" w:type="dxa"/>
            <w:tcBorders>
              <w:top w:val="nil"/>
              <w:left w:val="nil"/>
              <w:bottom w:val="nil"/>
              <w:right w:val="nil"/>
            </w:tcBorders>
            <w:vAlign w:val="bottom"/>
          </w:tcPr>
          <w:p w14:paraId="1D261E18" w14:textId="77777777" w:rsidR="002E016C" w:rsidRPr="00883687" w:rsidRDefault="002E016C" w:rsidP="0088153B">
            <w:pPr>
              <w:pStyle w:val="TCTableBody"/>
            </w:pPr>
            <w:r w:rsidRPr="00883687">
              <w:t>silver oxva</w:t>
            </w:r>
          </w:p>
        </w:tc>
        <w:tc>
          <w:tcPr>
            <w:tcW w:w="1276" w:type="dxa"/>
            <w:tcBorders>
              <w:top w:val="nil"/>
              <w:left w:val="nil"/>
              <w:bottom w:val="nil"/>
              <w:right w:val="nil"/>
            </w:tcBorders>
          </w:tcPr>
          <w:p w14:paraId="5A5D3DBB"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461625EB"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5AB9934B" w14:textId="77777777" w:rsidR="002E016C" w:rsidRDefault="002E016C" w:rsidP="0088153B">
            <w:pPr>
              <w:pStyle w:val="TCTableBody"/>
            </w:pPr>
          </w:p>
        </w:tc>
      </w:tr>
      <w:tr w:rsidR="002E016C" w14:paraId="0415E24B" w14:textId="77777777" w:rsidTr="0088153B">
        <w:tc>
          <w:tcPr>
            <w:tcW w:w="709" w:type="dxa"/>
            <w:tcBorders>
              <w:top w:val="nil"/>
              <w:left w:val="nil"/>
              <w:bottom w:val="nil"/>
              <w:right w:val="nil"/>
            </w:tcBorders>
            <w:vAlign w:val="bottom"/>
          </w:tcPr>
          <w:p w14:paraId="719DF657" w14:textId="77777777" w:rsidR="002E016C" w:rsidRPr="00883687" w:rsidRDefault="002E016C" w:rsidP="0088153B">
            <w:pPr>
              <w:pStyle w:val="TCTableBody"/>
            </w:pPr>
            <w:r w:rsidRPr="00883687">
              <w:t>29</w:t>
            </w:r>
          </w:p>
        </w:tc>
        <w:tc>
          <w:tcPr>
            <w:tcW w:w="1134" w:type="dxa"/>
            <w:tcBorders>
              <w:top w:val="nil"/>
              <w:left w:val="nil"/>
              <w:bottom w:val="nil"/>
              <w:right w:val="nil"/>
            </w:tcBorders>
            <w:vAlign w:val="bottom"/>
          </w:tcPr>
          <w:p w14:paraId="540064E2" w14:textId="77777777" w:rsidR="002E016C" w:rsidRPr="00883687" w:rsidRDefault="002E016C" w:rsidP="0088153B">
            <w:pPr>
              <w:pStyle w:val="TCTableBody"/>
            </w:pPr>
            <w:r w:rsidRPr="00883687">
              <w:t>SU</w:t>
            </w:r>
          </w:p>
        </w:tc>
        <w:tc>
          <w:tcPr>
            <w:tcW w:w="3402" w:type="dxa"/>
            <w:tcBorders>
              <w:top w:val="nil"/>
              <w:left w:val="nil"/>
              <w:bottom w:val="nil"/>
              <w:right w:val="nil"/>
            </w:tcBorders>
          </w:tcPr>
          <w:p w14:paraId="2E2B26EB" w14:textId="77777777" w:rsidR="002E016C" w:rsidRPr="00883687" w:rsidRDefault="002E016C" w:rsidP="0088153B">
            <w:pPr>
              <w:pStyle w:val="TCTableBody"/>
            </w:pPr>
            <w:r w:rsidRPr="0000246B">
              <w:t>-</w:t>
            </w:r>
          </w:p>
        </w:tc>
        <w:tc>
          <w:tcPr>
            <w:tcW w:w="1276" w:type="dxa"/>
            <w:tcBorders>
              <w:top w:val="nil"/>
              <w:left w:val="nil"/>
              <w:bottom w:val="nil"/>
              <w:right w:val="nil"/>
            </w:tcBorders>
          </w:tcPr>
          <w:p w14:paraId="4880BFAA"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bottom"/>
          </w:tcPr>
          <w:p w14:paraId="0E45C2BD"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254C884E" w14:textId="77777777" w:rsidR="002E016C" w:rsidRDefault="002E016C" w:rsidP="0088153B">
            <w:pPr>
              <w:pStyle w:val="TCTableBody"/>
            </w:pPr>
          </w:p>
        </w:tc>
      </w:tr>
      <w:tr w:rsidR="002E016C" w14:paraId="17FDBA67" w14:textId="77777777" w:rsidTr="0088153B">
        <w:tc>
          <w:tcPr>
            <w:tcW w:w="709" w:type="dxa"/>
            <w:tcBorders>
              <w:top w:val="nil"/>
              <w:left w:val="nil"/>
              <w:bottom w:val="nil"/>
              <w:right w:val="nil"/>
            </w:tcBorders>
            <w:vAlign w:val="bottom"/>
          </w:tcPr>
          <w:p w14:paraId="5697156F" w14:textId="77777777" w:rsidR="002E016C" w:rsidRPr="00883687" w:rsidRDefault="002E016C" w:rsidP="0088153B">
            <w:pPr>
              <w:pStyle w:val="TCTableBody"/>
            </w:pPr>
            <w:r w:rsidRPr="00883687">
              <w:t>30</w:t>
            </w:r>
          </w:p>
        </w:tc>
        <w:tc>
          <w:tcPr>
            <w:tcW w:w="1134" w:type="dxa"/>
            <w:tcBorders>
              <w:top w:val="nil"/>
              <w:left w:val="nil"/>
              <w:bottom w:val="nil"/>
              <w:right w:val="nil"/>
            </w:tcBorders>
            <w:vAlign w:val="bottom"/>
          </w:tcPr>
          <w:p w14:paraId="7D1E3A62"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0BB2B37F" w14:textId="77777777" w:rsidR="002E016C" w:rsidRPr="00883687" w:rsidRDefault="002E016C" w:rsidP="0088153B">
            <w:pPr>
              <w:pStyle w:val="TCTableBody"/>
            </w:pPr>
            <w:r w:rsidRPr="0000246B">
              <w:t>-</w:t>
            </w:r>
          </w:p>
        </w:tc>
        <w:tc>
          <w:tcPr>
            <w:tcW w:w="1276" w:type="dxa"/>
            <w:tcBorders>
              <w:top w:val="nil"/>
              <w:left w:val="nil"/>
              <w:bottom w:val="nil"/>
              <w:right w:val="nil"/>
            </w:tcBorders>
          </w:tcPr>
          <w:p w14:paraId="619CC635" w14:textId="77777777" w:rsidR="002E016C" w:rsidRPr="00883687" w:rsidRDefault="002E016C" w:rsidP="0088153B">
            <w:pPr>
              <w:pStyle w:val="TCTableBody"/>
            </w:pPr>
            <w:r w:rsidRPr="003272B1">
              <w:t>-</w:t>
            </w:r>
          </w:p>
        </w:tc>
        <w:tc>
          <w:tcPr>
            <w:tcW w:w="2126" w:type="dxa"/>
            <w:tcBorders>
              <w:top w:val="nil"/>
              <w:left w:val="nil"/>
              <w:bottom w:val="nil"/>
              <w:right w:val="nil"/>
            </w:tcBorders>
            <w:vAlign w:val="center"/>
          </w:tcPr>
          <w:p w14:paraId="566CCC80"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26EE1DE6" w14:textId="77777777" w:rsidR="002E016C" w:rsidRDefault="002E016C" w:rsidP="0088153B">
            <w:pPr>
              <w:pStyle w:val="TCTableBody"/>
            </w:pPr>
          </w:p>
        </w:tc>
      </w:tr>
      <w:tr w:rsidR="002E016C" w14:paraId="61C48343" w14:textId="77777777" w:rsidTr="0088153B">
        <w:tc>
          <w:tcPr>
            <w:tcW w:w="709" w:type="dxa"/>
            <w:tcBorders>
              <w:top w:val="nil"/>
              <w:left w:val="nil"/>
              <w:bottom w:val="nil"/>
              <w:right w:val="nil"/>
            </w:tcBorders>
            <w:vAlign w:val="bottom"/>
          </w:tcPr>
          <w:p w14:paraId="7BE4BD95" w14:textId="77777777" w:rsidR="002E016C" w:rsidRPr="00883687" w:rsidRDefault="002E016C" w:rsidP="0088153B">
            <w:pPr>
              <w:pStyle w:val="TCTableBody"/>
            </w:pPr>
            <w:r w:rsidRPr="00883687">
              <w:t>31</w:t>
            </w:r>
          </w:p>
        </w:tc>
        <w:tc>
          <w:tcPr>
            <w:tcW w:w="1134" w:type="dxa"/>
            <w:tcBorders>
              <w:top w:val="nil"/>
              <w:left w:val="nil"/>
              <w:bottom w:val="nil"/>
              <w:right w:val="nil"/>
            </w:tcBorders>
            <w:vAlign w:val="bottom"/>
          </w:tcPr>
          <w:p w14:paraId="1149F7DD"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5DB6A124" w14:textId="77777777" w:rsidR="002E016C" w:rsidRPr="00883687" w:rsidRDefault="002E016C" w:rsidP="0088153B">
            <w:pPr>
              <w:pStyle w:val="TCTableBody"/>
            </w:pPr>
            <w:r w:rsidRPr="0000246B">
              <w:t>-</w:t>
            </w:r>
          </w:p>
        </w:tc>
        <w:tc>
          <w:tcPr>
            <w:tcW w:w="1276" w:type="dxa"/>
            <w:tcBorders>
              <w:top w:val="nil"/>
              <w:left w:val="nil"/>
              <w:bottom w:val="nil"/>
              <w:right w:val="nil"/>
            </w:tcBorders>
          </w:tcPr>
          <w:p w14:paraId="4250C356"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2F628B3E"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72848A8F" w14:textId="77777777" w:rsidR="002E016C" w:rsidRDefault="002E016C" w:rsidP="0088153B">
            <w:pPr>
              <w:pStyle w:val="TCTableBody"/>
            </w:pPr>
          </w:p>
        </w:tc>
      </w:tr>
      <w:tr w:rsidR="002E016C" w14:paraId="69E4EB43" w14:textId="77777777" w:rsidTr="0088153B">
        <w:tc>
          <w:tcPr>
            <w:tcW w:w="709" w:type="dxa"/>
            <w:tcBorders>
              <w:top w:val="nil"/>
              <w:left w:val="nil"/>
              <w:bottom w:val="nil"/>
              <w:right w:val="nil"/>
            </w:tcBorders>
            <w:vAlign w:val="bottom"/>
          </w:tcPr>
          <w:p w14:paraId="4AEC9029" w14:textId="77777777" w:rsidR="002E016C" w:rsidRPr="00883687" w:rsidRDefault="002E016C" w:rsidP="0088153B">
            <w:pPr>
              <w:pStyle w:val="TCTableBody"/>
            </w:pPr>
            <w:r w:rsidRPr="00883687">
              <w:t>32</w:t>
            </w:r>
          </w:p>
        </w:tc>
        <w:tc>
          <w:tcPr>
            <w:tcW w:w="1134" w:type="dxa"/>
            <w:tcBorders>
              <w:top w:val="nil"/>
              <w:left w:val="nil"/>
              <w:bottom w:val="nil"/>
              <w:right w:val="nil"/>
            </w:tcBorders>
            <w:vAlign w:val="bottom"/>
          </w:tcPr>
          <w:p w14:paraId="7063412B"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2AC80B61" w14:textId="77777777" w:rsidR="002E016C" w:rsidRPr="00883687" w:rsidRDefault="002E016C" w:rsidP="0088153B">
            <w:pPr>
              <w:pStyle w:val="TCTableBody"/>
            </w:pPr>
            <w:r w:rsidRPr="0000246B">
              <w:t>-</w:t>
            </w:r>
          </w:p>
        </w:tc>
        <w:tc>
          <w:tcPr>
            <w:tcW w:w="1276" w:type="dxa"/>
            <w:tcBorders>
              <w:top w:val="nil"/>
              <w:left w:val="nil"/>
              <w:bottom w:val="nil"/>
              <w:right w:val="nil"/>
            </w:tcBorders>
          </w:tcPr>
          <w:p w14:paraId="57694C59"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7DA2D070"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6A235E48" w14:textId="77777777" w:rsidR="002E016C" w:rsidRDefault="002E016C" w:rsidP="0088153B">
            <w:pPr>
              <w:pStyle w:val="TCTableBody"/>
            </w:pPr>
          </w:p>
        </w:tc>
      </w:tr>
      <w:tr w:rsidR="002E016C" w14:paraId="29BA5A2F" w14:textId="77777777" w:rsidTr="0088153B">
        <w:tc>
          <w:tcPr>
            <w:tcW w:w="709" w:type="dxa"/>
            <w:tcBorders>
              <w:top w:val="nil"/>
              <w:left w:val="nil"/>
              <w:bottom w:val="nil"/>
              <w:right w:val="nil"/>
            </w:tcBorders>
            <w:vAlign w:val="bottom"/>
          </w:tcPr>
          <w:p w14:paraId="0E2253E4" w14:textId="77777777" w:rsidR="002E016C" w:rsidRPr="00883687" w:rsidRDefault="002E016C" w:rsidP="0088153B">
            <w:pPr>
              <w:pStyle w:val="TCTableBody"/>
            </w:pPr>
            <w:r w:rsidRPr="00883687">
              <w:t>33</w:t>
            </w:r>
          </w:p>
        </w:tc>
        <w:tc>
          <w:tcPr>
            <w:tcW w:w="1134" w:type="dxa"/>
            <w:tcBorders>
              <w:top w:val="nil"/>
              <w:left w:val="nil"/>
              <w:bottom w:val="nil"/>
              <w:right w:val="nil"/>
            </w:tcBorders>
            <w:vAlign w:val="bottom"/>
          </w:tcPr>
          <w:p w14:paraId="55F9108B"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4EFC7F9C" w14:textId="77777777" w:rsidR="002E016C" w:rsidRPr="00883687" w:rsidRDefault="002E016C" w:rsidP="0088153B">
            <w:pPr>
              <w:pStyle w:val="TCTableBody"/>
            </w:pPr>
            <w:r w:rsidRPr="0000246B">
              <w:t>-</w:t>
            </w:r>
          </w:p>
        </w:tc>
        <w:tc>
          <w:tcPr>
            <w:tcW w:w="1276" w:type="dxa"/>
            <w:tcBorders>
              <w:top w:val="nil"/>
              <w:left w:val="nil"/>
              <w:bottom w:val="nil"/>
              <w:right w:val="nil"/>
            </w:tcBorders>
          </w:tcPr>
          <w:p w14:paraId="47B858B7" w14:textId="77777777" w:rsidR="002E016C" w:rsidRPr="00883687" w:rsidRDefault="002E016C" w:rsidP="0088153B">
            <w:pPr>
              <w:pStyle w:val="TCTableBody"/>
            </w:pPr>
            <w:r w:rsidRPr="003272B1">
              <w:t>-</w:t>
            </w:r>
          </w:p>
        </w:tc>
        <w:tc>
          <w:tcPr>
            <w:tcW w:w="2126" w:type="dxa"/>
            <w:tcBorders>
              <w:top w:val="nil"/>
              <w:left w:val="nil"/>
              <w:bottom w:val="nil"/>
              <w:right w:val="nil"/>
            </w:tcBorders>
          </w:tcPr>
          <w:p w14:paraId="0630448B" w14:textId="77777777" w:rsidR="002E016C" w:rsidRPr="00883687" w:rsidRDefault="002E016C" w:rsidP="0088153B">
            <w:pPr>
              <w:pStyle w:val="TCTableBody"/>
            </w:pPr>
            <w:r w:rsidRPr="00012AC7">
              <w:t>MDMB-4en-PINACA</w:t>
            </w:r>
          </w:p>
        </w:tc>
        <w:tc>
          <w:tcPr>
            <w:tcW w:w="1395" w:type="dxa"/>
            <w:tcBorders>
              <w:top w:val="nil"/>
              <w:left w:val="nil"/>
              <w:bottom w:val="nil"/>
              <w:right w:val="nil"/>
            </w:tcBorders>
          </w:tcPr>
          <w:p w14:paraId="04C236BB" w14:textId="77777777" w:rsidR="002E016C" w:rsidRDefault="002E016C" w:rsidP="0088153B">
            <w:pPr>
              <w:pStyle w:val="TCTableBody"/>
            </w:pPr>
          </w:p>
        </w:tc>
      </w:tr>
      <w:tr w:rsidR="002E016C" w14:paraId="33386CEA" w14:textId="77777777" w:rsidTr="0088153B">
        <w:tc>
          <w:tcPr>
            <w:tcW w:w="709" w:type="dxa"/>
            <w:tcBorders>
              <w:top w:val="nil"/>
              <w:left w:val="nil"/>
              <w:bottom w:val="nil"/>
              <w:right w:val="nil"/>
            </w:tcBorders>
            <w:vAlign w:val="bottom"/>
          </w:tcPr>
          <w:p w14:paraId="6D228407" w14:textId="77777777" w:rsidR="002E016C" w:rsidRPr="00883687" w:rsidRDefault="002E016C" w:rsidP="0088153B">
            <w:pPr>
              <w:pStyle w:val="TCTableBody"/>
            </w:pPr>
            <w:r w:rsidRPr="00883687">
              <w:t>34</w:t>
            </w:r>
          </w:p>
        </w:tc>
        <w:tc>
          <w:tcPr>
            <w:tcW w:w="1134" w:type="dxa"/>
            <w:tcBorders>
              <w:top w:val="nil"/>
              <w:left w:val="nil"/>
              <w:bottom w:val="nil"/>
              <w:right w:val="nil"/>
            </w:tcBorders>
            <w:vAlign w:val="bottom"/>
          </w:tcPr>
          <w:p w14:paraId="60300145" w14:textId="77777777" w:rsidR="002E016C" w:rsidRPr="00883687" w:rsidRDefault="002E016C" w:rsidP="0088153B">
            <w:pPr>
              <w:pStyle w:val="TCTableBody"/>
            </w:pPr>
            <w:r w:rsidRPr="00883687">
              <w:t>UB</w:t>
            </w:r>
          </w:p>
        </w:tc>
        <w:tc>
          <w:tcPr>
            <w:tcW w:w="3402" w:type="dxa"/>
            <w:tcBorders>
              <w:top w:val="nil"/>
              <w:left w:val="nil"/>
              <w:bottom w:val="nil"/>
              <w:right w:val="nil"/>
            </w:tcBorders>
          </w:tcPr>
          <w:p w14:paraId="2CAD904E" w14:textId="77777777" w:rsidR="002E016C" w:rsidRPr="00883687" w:rsidRDefault="002E016C" w:rsidP="0088153B">
            <w:pPr>
              <w:pStyle w:val="TCTableBody"/>
            </w:pPr>
            <w:r w:rsidRPr="0000246B">
              <w:t>-</w:t>
            </w:r>
          </w:p>
        </w:tc>
        <w:tc>
          <w:tcPr>
            <w:tcW w:w="1276" w:type="dxa"/>
            <w:tcBorders>
              <w:top w:val="nil"/>
              <w:left w:val="nil"/>
              <w:bottom w:val="nil"/>
              <w:right w:val="nil"/>
            </w:tcBorders>
            <w:vAlign w:val="bottom"/>
          </w:tcPr>
          <w:p w14:paraId="1985CAD1" w14:textId="77777777" w:rsidR="002E016C" w:rsidRPr="00883687" w:rsidRDefault="002E016C" w:rsidP="0088153B">
            <w:pPr>
              <w:pStyle w:val="TCTableBody"/>
            </w:pPr>
            <w:r w:rsidRPr="00883687">
              <w:t>Pink</w:t>
            </w:r>
          </w:p>
        </w:tc>
        <w:tc>
          <w:tcPr>
            <w:tcW w:w="2126" w:type="dxa"/>
            <w:tcBorders>
              <w:top w:val="nil"/>
              <w:left w:val="nil"/>
              <w:bottom w:val="nil"/>
              <w:right w:val="nil"/>
            </w:tcBorders>
          </w:tcPr>
          <w:p w14:paraId="3CC27C88" w14:textId="77777777" w:rsidR="002E016C" w:rsidRPr="00883687" w:rsidRDefault="002E016C" w:rsidP="0088153B">
            <w:pPr>
              <w:pStyle w:val="TCTableBody"/>
            </w:pPr>
            <w:r w:rsidRPr="00012AC7">
              <w:t>MDMB-4en-PINACA</w:t>
            </w:r>
          </w:p>
        </w:tc>
        <w:tc>
          <w:tcPr>
            <w:tcW w:w="1395" w:type="dxa"/>
            <w:tcBorders>
              <w:top w:val="nil"/>
              <w:left w:val="nil"/>
              <w:bottom w:val="nil"/>
              <w:right w:val="nil"/>
            </w:tcBorders>
          </w:tcPr>
          <w:p w14:paraId="0C3047A0" w14:textId="77777777" w:rsidR="002E016C" w:rsidRDefault="002E016C" w:rsidP="0088153B">
            <w:pPr>
              <w:pStyle w:val="TCTableBody"/>
            </w:pPr>
          </w:p>
        </w:tc>
      </w:tr>
      <w:tr w:rsidR="002E016C" w14:paraId="3441F7C7" w14:textId="77777777" w:rsidTr="0088153B">
        <w:tc>
          <w:tcPr>
            <w:tcW w:w="709" w:type="dxa"/>
            <w:tcBorders>
              <w:top w:val="nil"/>
              <w:left w:val="nil"/>
              <w:bottom w:val="nil"/>
              <w:right w:val="nil"/>
            </w:tcBorders>
            <w:vAlign w:val="bottom"/>
          </w:tcPr>
          <w:p w14:paraId="16B711CB" w14:textId="77777777" w:rsidR="002E016C" w:rsidRPr="00883687" w:rsidRDefault="002E016C" w:rsidP="0088153B">
            <w:pPr>
              <w:pStyle w:val="TCTableBody"/>
            </w:pPr>
            <w:r w:rsidRPr="00883687">
              <w:t>35</w:t>
            </w:r>
          </w:p>
        </w:tc>
        <w:tc>
          <w:tcPr>
            <w:tcW w:w="1134" w:type="dxa"/>
            <w:tcBorders>
              <w:top w:val="nil"/>
              <w:left w:val="nil"/>
              <w:bottom w:val="nil"/>
              <w:right w:val="nil"/>
            </w:tcBorders>
            <w:vAlign w:val="bottom"/>
          </w:tcPr>
          <w:p w14:paraId="083268D9"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10ED06FB"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70317CDC"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358FEE2C" w14:textId="77777777" w:rsidR="002E016C" w:rsidRPr="00883687" w:rsidRDefault="002E016C" w:rsidP="0088153B">
            <w:pPr>
              <w:pStyle w:val="TCTableBody"/>
            </w:pPr>
            <w:r w:rsidRPr="00012AC7">
              <w:t>MDMB-4en-PINACA</w:t>
            </w:r>
          </w:p>
        </w:tc>
        <w:tc>
          <w:tcPr>
            <w:tcW w:w="1395" w:type="dxa"/>
            <w:tcBorders>
              <w:top w:val="nil"/>
              <w:left w:val="nil"/>
              <w:bottom w:val="nil"/>
              <w:right w:val="nil"/>
            </w:tcBorders>
          </w:tcPr>
          <w:p w14:paraId="6DB0D756" w14:textId="77777777" w:rsidR="002E016C" w:rsidRDefault="002E016C" w:rsidP="0088153B">
            <w:pPr>
              <w:pStyle w:val="TCTableBody"/>
            </w:pPr>
          </w:p>
        </w:tc>
      </w:tr>
      <w:tr w:rsidR="002E016C" w14:paraId="59959D0F" w14:textId="77777777" w:rsidTr="0088153B">
        <w:tc>
          <w:tcPr>
            <w:tcW w:w="709" w:type="dxa"/>
            <w:tcBorders>
              <w:top w:val="nil"/>
              <w:left w:val="nil"/>
              <w:bottom w:val="nil"/>
              <w:right w:val="nil"/>
            </w:tcBorders>
            <w:vAlign w:val="bottom"/>
          </w:tcPr>
          <w:p w14:paraId="61CB58BE" w14:textId="77777777" w:rsidR="002E016C" w:rsidRPr="00883687" w:rsidRDefault="002E016C" w:rsidP="0088153B">
            <w:pPr>
              <w:pStyle w:val="TCTableBody"/>
            </w:pPr>
            <w:r w:rsidRPr="00883687">
              <w:t>36</w:t>
            </w:r>
          </w:p>
        </w:tc>
        <w:tc>
          <w:tcPr>
            <w:tcW w:w="1134" w:type="dxa"/>
            <w:tcBorders>
              <w:top w:val="nil"/>
              <w:left w:val="nil"/>
              <w:bottom w:val="nil"/>
              <w:right w:val="nil"/>
            </w:tcBorders>
            <w:vAlign w:val="bottom"/>
          </w:tcPr>
          <w:p w14:paraId="51186DDA"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313B3590"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4782A855" w14:textId="77777777" w:rsidR="002E016C" w:rsidRPr="00883687" w:rsidRDefault="002E016C" w:rsidP="0088153B">
            <w:pPr>
              <w:pStyle w:val="TCTableBody"/>
            </w:pPr>
            <w:r w:rsidRPr="007779F4">
              <w:t>-</w:t>
            </w:r>
          </w:p>
        </w:tc>
        <w:tc>
          <w:tcPr>
            <w:tcW w:w="2126" w:type="dxa"/>
            <w:tcBorders>
              <w:top w:val="nil"/>
              <w:left w:val="nil"/>
              <w:bottom w:val="nil"/>
              <w:right w:val="nil"/>
            </w:tcBorders>
            <w:vAlign w:val="bottom"/>
          </w:tcPr>
          <w:p w14:paraId="7A80A89B"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34D13972" w14:textId="77777777" w:rsidR="002E016C" w:rsidRDefault="002E016C" w:rsidP="0088153B">
            <w:pPr>
              <w:pStyle w:val="TCTableBody"/>
            </w:pPr>
          </w:p>
        </w:tc>
      </w:tr>
      <w:tr w:rsidR="002E016C" w14:paraId="4485DD1F" w14:textId="77777777" w:rsidTr="0088153B">
        <w:tc>
          <w:tcPr>
            <w:tcW w:w="709" w:type="dxa"/>
            <w:tcBorders>
              <w:top w:val="nil"/>
              <w:left w:val="nil"/>
              <w:bottom w:val="nil"/>
              <w:right w:val="nil"/>
            </w:tcBorders>
            <w:vAlign w:val="bottom"/>
          </w:tcPr>
          <w:p w14:paraId="5BB72FB3" w14:textId="77777777" w:rsidR="002E016C" w:rsidRPr="00883687" w:rsidRDefault="002E016C" w:rsidP="0088153B">
            <w:pPr>
              <w:pStyle w:val="TCTableBody"/>
            </w:pPr>
            <w:r w:rsidRPr="00883687">
              <w:t>37</w:t>
            </w:r>
          </w:p>
        </w:tc>
        <w:tc>
          <w:tcPr>
            <w:tcW w:w="1134" w:type="dxa"/>
            <w:tcBorders>
              <w:top w:val="nil"/>
              <w:left w:val="nil"/>
              <w:bottom w:val="nil"/>
              <w:right w:val="nil"/>
            </w:tcBorders>
            <w:vAlign w:val="bottom"/>
          </w:tcPr>
          <w:p w14:paraId="1DADCB68"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2F612568"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3CE4CB57" w14:textId="77777777" w:rsidR="002E016C" w:rsidRPr="00883687" w:rsidRDefault="002E016C" w:rsidP="0088153B">
            <w:pPr>
              <w:pStyle w:val="TCTableBody"/>
            </w:pPr>
            <w:r w:rsidRPr="007779F4">
              <w:t>-</w:t>
            </w:r>
          </w:p>
        </w:tc>
        <w:tc>
          <w:tcPr>
            <w:tcW w:w="2126" w:type="dxa"/>
            <w:tcBorders>
              <w:top w:val="nil"/>
              <w:left w:val="nil"/>
              <w:bottom w:val="nil"/>
              <w:right w:val="nil"/>
            </w:tcBorders>
            <w:vAlign w:val="center"/>
          </w:tcPr>
          <w:p w14:paraId="3059AA2A" w14:textId="77777777" w:rsidR="002E016C" w:rsidRPr="00883687" w:rsidRDefault="002E016C" w:rsidP="0088153B">
            <w:pPr>
              <w:pStyle w:val="TCTableBody"/>
            </w:pPr>
            <w:r w:rsidRPr="00883687">
              <w:t>MDMB-4en-PINACA</w:t>
            </w:r>
          </w:p>
        </w:tc>
        <w:tc>
          <w:tcPr>
            <w:tcW w:w="1395" w:type="dxa"/>
            <w:tcBorders>
              <w:top w:val="nil"/>
              <w:left w:val="nil"/>
              <w:bottom w:val="nil"/>
              <w:right w:val="nil"/>
            </w:tcBorders>
          </w:tcPr>
          <w:p w14:paraId="7AE1D3C3" w14:textId="77777777" w:rsidR="002E016C" w:rsidRDefault="002E016C" w:rsidP="0088153B">
            <w:pPr>
              <w:pStyle w:val="TCTableBody"/>
            </w:pPr>
          </w:p>
        </w:tc>
      </w:tr>
      <w:tr w:rsidR="002E016C" w14:paraId="222E7B2E" w14:textId="77777777" w:rsidTr="0088153B">
        <w:tc>
          <w:tcPr>
            <w:tcW w:w="709" w:type="dxa"/>
            <w:tcBorders>
              <w:top w:val="nil"/>
              <w:left w:val="nil"/>
              <w:bottom w:val="nil"/>
              <w:right w:val="nil"/>
            </w:tcBorders>
            <w:vAlign w:val="bottom"/>
          </w:tcPr>
          <w:p w14:paraId="5E80BCB6" w14:textId="77777777" w:rsidR="002E016C" w:rsidRPr="00883687" w:rsidRDefault="002E016C" w:rsidP="0088153B">
            <w:pPr>
              <w:pStyle w:val="TCTableBody"/>
            </w:pPr>
            <w:r w:rsidRPr="00883687">
              <w:t>38</w:t>
            </w:r>
          </w:p>
        </w:tc>
        <w:tc>
          <w:tcPr>
            <w:tcW w:w="1134" w:type="dxa"/>
            <w:tcBorders>
              <w:top w:val="nil"/>
              <w:left w:val="nil"/>
              <w:bottom w:val="nil"/>
              <w:right w:val="nil"/>
            </w:tcBorders>
            <w:vAlign w:val="bottom"/>
          </w:tcPr>
          <w:p w14:paraId="0BD472C7"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7043FBE8"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7B23D549" w14:textId="77777777" w:rsidR="002E016C" w:rsidRPr="00883687" w:rsidRDefault="002E016C" w:rsidP="0088153B">
            <w:pPr>
              <w:pStyle w:val="TCTableBody"/>
            </w:pPr>
            <w:r w:rsidRPr="007779F4">
              <w:t>-</w:t>
            </w:r>
          </w:p>
        </w:tc>
        <w:tc>
          <w:tcPr>
            <w:tcW w:w="2126" w:type="dxa"/>
            <w:tcBorders>
              <w:top w:val="nil"/>
              <w:left w:val="nil"/>
              <w:bottom w:val="nil"/>
              <w:right w:val="nil"/>
            </w:tcBorders>
            <w:vAlign w:val="bottom"/>
          </w:tcPr>
          <w:p w14:paraId="28BA41D7"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0C7C9360" w14:textId="77777777" w:rsidR="002E016C" w:rsidRDefault="002E016C" w:rsidP="0088153B">
            <w:pPr>
              <w:pStyle w:val="TCTableBody"/>
            </w:pPr>
          </w:p>
        </w:tc>
      </w:tr>
      <w:tr w:rsidR="002E016C" w14:paraId="733578CC" w14:textId="77777777" w:rsidTr="0088153B">
        <w:tc>
          <w:tcPr>
            <w:tcW w:w="709" w:type="dxa"/>
            <w:tcBorders>
              <w:top w:val="nil"/>
              <w:left w:val="nil"/>
              <w:bottom w:val="nil"/>
              <w:right w:val="nil"/>
            </w:tcBorders>
            <w:vAlign w:val="bottom"/>
          </w:tcPr>
          <w:p w14:paraId="6C385B1D" w14:textId="77777777" w:rsidR="002E016C" w:rsidRPr="00883687" w:rsidRDefault="002E016C" w:rsidP="0088153B">
            <w:pPr>
              <w:pStyle w:val="TCTableBody"/>
            </w:pPr>
            <w:r w:rsidRPr="00883687">
              <w:t>39</w:t>
            </w:r>
          </w:p>
        </w:tc>
        <w:tc>
          <w:tcPr>
            <w:tcW w:w="1134" w:type="dxa"/>
            <w:tcBorders>
              <w:top w:val="nil"/>
              <w:left w:val="nil"/>
              <w:bottom w:val="nil"/>
              <w:right w:val="nil"/>
            </w:tcBorders>
            <w:vAlign w:val="bottom"/>
          </w:tcPr>
          <w:p w14:paraId="490C6BB5"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7C8CE879"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44BF7579"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000A8531" w14:textId="77777777" w:rsidR="002E016C" w:rsidRPr="00883687" w:rsidRDefault="002E016C" w:rsidP="0088153B">
            <w:pPr>
              <w:pStyle w:val="TCTableBody"/>
            </w:pPr>
            <w:r w:rsidRPr="00E05CFA">
              <w:t>MDMB-4en-PINACA</w:t>
            </w:r>
          </w:p>
        </w:tc>
        <w:tc>
          <w:tcPr>
            <w:tcW w:w="1395" w:type="dxa"/>
            <w:tcBorders>
              <w:top w:val="nil"/>
              <w:left w:val="nil"/>
              <w:bottom w:val="nil"/>
              <w:right w:val="nil"/>
            </w:tcBorders>
          </w:tcPr>
          <w:p w14:paraId="2EA4614C" w14:textId="77777777" w:rsidR="002E016C" w:rsidRDefault="002E016C" w:rsidP="0088153B">
            <w:pPr>
              <w:pStyle w:val="TCTableBody"/>
            </w:pPr>
          </w:p>
        </w:tc>
      </w:tr>
      <w:tr w:rsidR="002E016C" w14:paraId="10D0FB75" w14:textId="77777777" w:rsidTr="0088153B">
        <w:tc>
          <w:tcPr>
            <w:tcW w:w="709" w:type="dxa"/>
            <w:tcBorders>
              <w:top w:val="nil"/>
              <w:left w:val="nil"/>
              <w:bottom w:val="nil"/>
              <w:right w:val="nil"/>
            </w:tcBorders>
            <w:vAlign w:val="bottom"/>
          </w:tcPr>
          <w:p w14:paraId="65682FEE" w14:textId="77777777" w:rsidR="002E016C" w:rsidRPr="00883687" w:rsidRDefault="002E016C" w:rsidP="0088153B">
            <w:pPr>
              <w:pStyle w:val="TCTableBody"/>
            </w:pPr>
            <w:r w:rsidRPr="00883687">
              <w:t>40</w:t>
            </w:r>
          </w:p>
        </w:tc>
        <w:tc>
          <w:tcPr>
            <w:tcW w:w="1134" w:type="dxa"/>
            <w:tcBorders>
              <w:top w:val="nil"/>
              <w:left w:val="nil"/>
              <w:bottom w:val="nil"/>
              <w:right w:val="nil"/>
            </w:tcBorders>
            <w:vAlign w:val="bottom"/>
          </w:tcPr>
          <w:p w14:paraId="6903A72F" w14:textId="77777777" w:rsidR="002E016C" w:rsidRPr="00883687" w:rsidRDefault="002E016C" w:rsidP="0088153B">
            <w:pPr>
              <w:pStyle w:val="TCTableBody"/>
            </w:pPr>
            <w:r w:rsidRPr="00883687">
              <w:t>RF</w:t>
            </w:r>
          </w:p>
        </w:tc>
        <w:tc>
          <w:tcPr>
            <w:tcW w:w="3402" w:type="dxa"/>
            <w:tcBorders>
              <w:top w:val="nil"/>
              <w:left w:val="nil"/>
              <w:bottom w:val="nil"/>
              <w:right w:val="nil"/>
            </w:tcBorders>
          </w:tcPr>
          <w:p w14:paraId="4C319B3A" w14:textId="77777777" w:rsidR="002E016C" w:rsidRPr="00883687" w:rsidRDefault="002E016C" w:rsidP="0088153B">
            <w:pPr>
              <w:pStyle w:val="TCTableBody"/>
            </w:pPr>
            <w:r w:rsidRPr="0023761D">
              <w:t>-</w:t>
            </w:r>
          </w:p>
        </w:tc>
        <w:tc>
          <w:tcPr>
            <w:tcW w:w="1276" w:type="dxa"/>
            <w:tcBorders>
              <w:top w:val="nil"/>
              <w:left w:val="nil"/>
              <w:bottom w:val="nil"/>
              <w:right w:val="nil"/>
            </w:tcBorders>
          </w:tcPr>
          <w:p w14:paraId="261CE227"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3D1CC317" w14:textId="77777777" w:rsidR="002E016C" w:rsidRPr="00883687" w:rsidRDefault="002E016C" w:rsidP="0088153B">
            <w:pPr>
              <w:pStyle w:val="TCTableBody"/>
            </w:pPr>
            <w:r w:rsidRPr="00E05CFA">
              <w:t>MDMB-4en-PINACA</w:t>
            </w:r>
          </w:p>
        </w:tc>
        <w:tc>
          <w:tcPr>
            <w:tcW w:w="1395" w:type="dxa"/>
            <w:tcBorders>
              <w:top w:val="nil"/>
              <w:left w:val="nil"/>
              <w:bottom w:val="nil"/>
              <w:right w:val="nil"/>
            </w:tcBorders>
          </w:tcPr>
          <w:p w14:paraId="137529CB" w14:textId="77777777" w:rsidR="002E016C" w:rsidRDefault="002E016C" w:rsidP="0088153B">
            <w:pPr>
              <w:pStyle w:val="TCTableBody"/>
            </w:pPr>
          </w:p>
        </w:tc>
      </w:tr>
      <w:tr w:rsidR="002E016C" w14:paraId="2AB91515" w14:textId="77777777" w:rsidTr="0088153B">
        <w:tc>
          <w:tcPr>
            <w:tcW w:w="709" w:type="dxa"/>
            <w:tcBorders>
              <w:top w:val="nil"/>
              <w:left w:val="nil"/>
              <w:bottom w:val="nil"/>
              <w:right w:val="nil"/>
            </w:tcBorders>
            <w:vAlign w:val="bottom"/>
          </w:tcPr>
          <w:p w14:paraId="3C4B7F83" w14:textId="77777777" w:rsidR="002E016C" w:rsidRPr="00883687" w:rsidRDefault="002E016C" w:rsidP="0088153B">
            <w:pPr>
              <w:pStyle w:val="TCTableBody"/>
            </w:pPr>
            <w:r w:rsidRPr="00883687">
              <w:t>41</w:t>
            </w:r>
          </w:p>
        </w:tc>
        <w:tc>
          <w:tcPr>
            <w:tcW w:w="1134" w:type="dxa"/>
            <w:tcBorders>
              <w:top w:val="nil"/>
              <w:left w:val="nil"/>
              <w:bottom w:val="nil"/>
              <w:right w:val="nil"/>
            </w:tcBorders>
            <w:vAlign w:val="bottom"/>
          </w:tcPr>
          <w:p w14:paraId="37678D6C"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1AA930FE" w14:textId="77777777" w:rsidR="002E016C" w:rsidRPr="00883687" w:rsidRDefault="002E016C" w:rsidP="0088153B">
            <w:pPr>
              <w:pStyle w:val="TCTableBody"/>
            </w:pPr>
            <w:r w:rsidRPr="00883687">
              <w:t>mango</w:t>
            </w:r>
          </w:p>
        </w:tc>
        <w:tc>
          <w:tcPr>
            <w:tcW w:w="1276" w:type="dxa"/>
            <w:tcBorders>
              <w:top w:val="nil"/>
              <w:left w:val="nil"/>
              <w:bottom w:val="nil"/>
              <w:right w:val="nil"/>
            </w:tcBorders>
          </w:tcPr>
          <w:p w14:paraId="67C9420F"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2EF825B9"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00CBEFBF" w14:textId="77777777" w:rsidR="002E016C" w:rsidRDefault="002E016C" w:rsidP="0088153B">
            <w:pPr>
              <w:pStyle w:val="TCTableBody"/>
            </w:pPr>
          </w:p>
        </w:tc>
      </w:tr>
      <w:tr w:rsidR="002E016C" w14:paraId="0EA2870D" w14:textId="77777777" w:rsidTr="0088153B">
        <w:tc>
          <w:tcPr>
            <w:tcW w:w="709" w:type="dxa"/>
            <w:tcBorders>
              <w:top w:val="nil"/>
              <w:left w:val="nil"/>
              <w:bottom w:val="nil"/>
              <w:right w:val="nil"/>
            </w:tcBorders>
            <w:vAlign w:val="bottom"/>
          </w:tcPr>
          <w:p w14:paraId="196A7DEE" w14:textId="77777777" w:rsidR="002E016C" w:rsidRPr="00883687" w:rsidRDefault="002E016C" w:rsidP="0088153B">
            <w:pPr>
              <w:pStyle w:val="TCTableBody"/>
            </w:pPr>
            <w:r w:rsidRPr="00883687">
              <w:t>42</w:t>
            </w:r>
          </w:p>
        </w:tc>
        <w:tc>
          <w:tcPr>
            <w:tcW w:w="1134" w:type="dxa"/>
            <w:tcBorders>
              <w:top w:val="nil"/>
              <w:left w:val="nil"/>
              <w:bottom w:val="nil"/>
              <w:right w:val="nil"/>
            </w:tcBorders>
            <w:vAlign w:val="bottom"/>
          </w:tcPr>
          <w:p w14:paraId="256DD463"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0179AFA6" w14:textId="77777777" w:rsidR="002E016C" w:rsidRPr="00883687" w:rsidRDefault="002E016C" w:rsidP="0088153B">
            <w:pPr>
              <w:pStyle w:val="TCTableBody"/>
            </w:pPr>
            <w:r w:rsidRPr="00883687">
              <w:t>watermelon</w:t>
            </w:r>
          </w:p>
        </w:tc>
        <w:tc>
          <w:tcPr>
            <w:tcW w:w="1276" w:type="dxa"/>
            <w:tcBorders>
              <w:top w:val="nil"/>
              <w:left w:val="nil"/>
              <w:bottom w:val="nil"/>
              <w:right w:val="nil"/>
            </w:tcBorders>
          </w:tcPr>
          <w:p w14:paraId="34542EB0"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1C8FDAB0"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5C556DF" w14:textId="77777777" w:rsidR="002E016C" w:rsidRDefault="002E016C" w:rsidP="0088153B">
            <w:pPr>
              <w:pStyle w:val="TCTableBody"/>
            </w:pPr>
          </w:p>
        </w:tc>
      </w:tr>
      <w:tr w:rsidR="002E016C" w14:paraId="761402FB" w14:textId="77777777" w:rsidTr="0088153B">
        <w:tc>
          <w:tcPr>
            <w:tcW w:w="709" w:type="dxa"/>
            <w:tcBorders>
              <w:top w:val="nil"/>
              <w:left w:val="nil"/>
              <w:bottom w:val="nil"/>
              <w:right w:val="nil"/>
            </w:tcBorders>
            <w:vAlign w:val="bottom"/>
          </w:tcPr>
          <w:p w14:paraId="0C23AFA1" w14:textId="77777777" w:rsidR="002E016C" w:rsidRPr="00883687" w:rsidRDefault="002E016C" w:rsidP="0088153B">
            <w:pPr>
              <w:pStyle w:val="TCTableBody"/>
            </w:pPr>
            <w:r w:rsidRPr="00883687">
              <w:t>43</w:t>
            </w:r>
          </w:p>
        </w:tc>
        <w:tc>
          <w:tcPr>
            <w:tcW w:w="1134" w:type="dxa"/>
            <w:tcBorders>
              <w:top w:val="nil"/>
              <w:left w:val="nil"/>
              <w:bottom w:val="nil"/>
              <w:right w:val="nil"/>
            </w:tcBorders>
            <w:vAlign w:val="bottom"/>
          </w:tcPr>
          <w:p w14:paraId="501565EA"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5FF3A536" w14:textId="77777777" w:rsidR="002E016C" w:rsidRPr="00883687" w:rsidRDefault="002E016C" w:rsidP="0088153B">
            <w:pPr>
              <w:pStyle w:val="TCTableBody"/>
            </w:pPr>
            <w:r w:rsidRPr="00883687">
              <w:t>blueberry</w:t>
            </w:r>
          </w:p>
        </w:tc>
        <w:tc>
          <w:tcPr>
            <w:tcW w:w="1276" w:type="dxa"/>
            <w:tcBorders>
              <w:top w:val="nil"/>
              <w:left w:val="nil"/>
              <w:bottom w:val="nil"/>
              <w:right w:val="nil"/>
            </w:tcBorders>
          </w:tcPr>
          <w:p w14:paraId="2115F557" w14:textId="77777777" w:rsidR="002E016C" w:rsidRPr="00883687" w:rsidRDefault="002E016C" w:rsidP="0088153B">
            <w:pPr>
              <w:pStyle w:val="TCTableBody"/>
            </w:pPr>
            <w:r w:rsidRPr="007779F4">
              <w:t>-</w:t>
            </w:r>
          </w:p>
        </w:tc>
        <w:tc>
          <w:tcPr>
            <w:tcW w:w="2126" w:type="dxa"/>
            <w:tcBorders>
              <w:top w:val="nil"/>
              <w:left w:val="nil"/>
              <w:bottom w:val="nil"/>
              <w:right w:val="nil"/>
            </w:tcBorders>
          </w:tcPr>
          <w:p w14:paraId="6271D395"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3CEF82F" w14:textId="77777777" w:rsidR="002E016C" w:rsidRDefault="002E016C" w:rsidP="0088153B">
            <w:pPr>
              <w:pStyle w:val="TCTableBody"/>
            </w:pPr>
          </w:p>
        </w:tc>
      </w:tr>
      <w:tr w:rsidR="002E016C" w14:paraId="35E943DA" w14:textId="77777777" w:rsidTr="0088153B">
        <w:tc>
          <w:tcPr>
            <w:tcW w:w="709" w:type="dxa"/>
            <w:tcBorders>
              <w:top w:val="nil"/>
              <w:left w:val="nil"/>
              <w:bottom w:val="nil"/>
              <w:right w:val="nil"/>
            </w:tcBorders>
            <w:vAlign w:val="bottom"/>
          </w:tcPr>
          <w:p w14:paraId="78C34433" w14:textId="77777777" w:rsidR="002E016C" w:rsidRPr="00883687" w:rsidRDefault="002E016C" w:rsidP="0088153B">
            <w:pPr>
              <w:pStyle w:val="TCTableBody"/>
            </w:pPr>
            <w:r w:rsidRPr="00883687">
              <w:t>44</w:t>
            </w:r>
          </w:p>
        </w:tc>
        <w:tc>
          <w:tcPr>
            <w:tcW w:w="1134" w:type="dxa"/>
            <w:tcBorders>
              <w:top w:val="nil"/>
              <w:left w:val="nil"/>
              <w:bottom w:val="nil"/>
              <w:right w:val="nil"/>
            </w:tcBorders>
            <w:vAlign w:val="bottom"/>
          </w:tcPr>
          <w:p w14:paraId="761C63D1" w14:textId="77777777" w:rsidR="002E016C" w:rsidRPr="00883687" w:rsidRDefault="002E016C" w:rsidP="0088153B">
            <w:pPr>
              <w:pStyle w:val="TCTableBody"/>
            </w:pPr>
            <w:r w:rsidRPr="00883687">
              <w:t>UB</w:t>
            </w:r>
          </w:p>
        </w:tc>
        <w:tc>
          <w:tcPr>
            <w:tcW w:w="3402" w:type="dxa"/>
            <w:tcBorders>
              <w:top w:val="nil"/>
              <w:left w:val="nil"/>
              <w:bottom w:val="nil"/>
              <w:right w:val="nil"/>
            </w:tcBorders>
            <w:vAlign w:val="bottom"/>
          </w:tcPr>
          <w:p w14:paraId="3A2E3C8A" w14:textId="77777777" w:rsidR="002E016C" w:rsidRPr="00883687" w:rsidRDefault="002E016C" w:rsidP="0088153B">
            <w:pPr>
              <w:pStyle w:val="TCTableBody"/>
            </w:pPr>
            <w:r>
              <w:t>-</w:t>
            </w:r>
          </w:p>
        </w:tc>
        <w:tc>
          <w:tcPr>
            <w:tcW w:w="1276" w:type="dxa"/>
            <w:tcBorders>
              <w:top w:val="nil"/>
              <w:left w:val="nil"/>
              <w:bottom w:val="nil"/>
              <w:right w:val="nil"/>
            </w:tcBorders>
            <w:vAlign w:val="bottom"/>
          </w:tcPr>
          <w:p w14:paraId="1AD55E77" w14:textId="77777777" w:rsidR="002E016C" w:rsidRPr="00883687" w:rsidRDefault="002E016C" w:rsidP="0088153B">
            <w:pPr>
              <w:pStyle w:val="TCTableBody"/>
            </w:pPr>
            <w:r w:rsidRPr="00883687">
              <w:t>green</w:t>
            </w:r>
          </w:p>
        </w:tc>
        <w:tc>
          <w:tcPr>
            <w:tcW w:w="2126" w:type="dxa"/>
            <w:tcBorders>
              <w:top w:val="nil"/>
              <w:left w:val="nil"/>
              <w:bottom w:val="nil"/>
              <w:right w:val="nil"/>
            </w:tcBorders>
            <w:vAlign w:val="bottom"/>
          </w:tcPr>
          <w:p w14:paraId="0695B707" w14:textId="77777777" w:rsidR="002E016C" w:rsidRPr="00883687" w:rsidRDefault="002E016C" w:rsidP="0088153B">
            <w:pPr>
              <w:pStyle w:val="TCTableBody"/>
            </w:pPr>
            <w:r w:rsidRPr="00883687">
              <w:t xml:space="preserve">MDMB-4en-PINACA </w:t>
            </w:r>
          </w:p>
        </w:tc>
        <w:tc>
          <w:tcPr>
            <w:tcW w:w="1395" w:type="dxa"/>
            <w:tcBorders>
              <w:top w:val="nil"/>
              <w:left w:val="nil"/>
              <w:bottom w:val="nil"/>
              <w:right w:val="nil"/>
            </w:tcBorders>
          </w:tcPr>
          <w:p w14:paraId="389B3912" w14:textId="77777777" w:rsidR="002E016C" w:rsidRDefault="002E016C" w:rsidP="0088153B">
            <w:pPr>
              <w:pStyle w:val="TCTableBody"/>
            </w:pPr>
          </w:p>
        </w:tc>
      </w:tr>
      <w:tr w:rsidR="002E016C" w14:paraId="27C4C3FA" w14:textId="77777777" w:rsidTr="0088153B">
        <w:tc>
          <w:tcPr>
            <w:tcW w:w="709" w:type="dxa"/>
            <w:tcBorders>
              <w:top w:val="nil"/>
              <w:left w:val="nil"/>
              <w:bottom w:val="nil"/>
              <w:right w:val="nil"/>
            </w:tcBorders>
            <w:vAlign w:val="bottom"/>
          </w:tcPr>
          <w:p w14:paraId="50DCD3A4" w14:textId="77777777" w:rsidR="002E016C" w:rsidRPr="00883687" w:rsidRDefault="002E016C" w:rsidP="0088153B">
            <w:pPr>
              <w:pStyle w:val="TCTableBody"/>
            </w:pPr>
            <w:r w:rsidRPr="00883687">
              <w:lastRenderedPageBreak/>
              <w:t>45</w:t>
            </w:r>
          </w:p>
        </w:tc>
        <w:tc>
          <w:tcPr>
            <w:tcW w:w="1134" w:type="dxa"/>
            <w:tcBorders>
              <w:top w:val="nil"/>
              <w:left w:val="nil"/>
              <w:bottom w:val="nil"/>
              <w:right w:val="nil"/>
            </w:tcBorders>
            <w:vAlign w:val="bottom"/>
          </w:tcPr>
          <w:p w14:paraId="42B0256D"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7A98A12F" w14:textId="77777777" w:rsidR="002E016C" w:rsidRPr="00883687" w:rsidRDefault="002E016C" w:rsidP="0088153B">
            <w:pPr>
              <w:pStyle w:val="TCTableBody"/>
            </w:pPr>
            <w:r w:rsidRPr="00883687">
              <w:t>yellow with white top</w:t>
            </w:r>
          </w:p>
        </w:tc>
        <w:tc>
          <w:tcPr>
            <w:tcW w:w="1276" w:type="dxa"/>
            <w:tcBorders>
              <w:top w:val="nil"/>
              <w:left w:val="nil"/>
              <w:bottom w:val="nil"/>
              <w:right w:val="nil"/>
            </w:tcBorders>
          </w:tcPr>
          <w:p w14:paraId="4C6C7911" w14:textId="77777777" w:rsidR="002E016C" w:rsidRPr="00883687" w:rsidRDefault="002E016C" w:rsidP="0088153B">
            <w:pPr>
              <w:pStyle w:val="TCTableBody"/>
            </w:pPr>
            <w:r w:rsidRPr="004C0D48">
              <w:t>-</w:t>
            </w:r>
          </w:p>
        </w:tc>
        <w:tc>
          <w:tcPr>
            <w:tcW w:w="2126" w:type="dxa"/>
            <w:tcBorders>
              <w:top w:val="nil"/>
              <w:left w:val="nil"/>
              <w:bottom w:val="nil"/>
              <w:right w:val="nil"/>
            </w:tcBorders>
            <w:vAlign w:val="bottom"/>
          </w:tcPr>
          <w:p w14:paraId="786D57B7" w14:textId="77777777" w:rsidR="002E016C" w:rsidRPr="00883687" w:rsidRDefault="002E016C" w:rsidP="0088153B">
            <w:pPr>
              <w:pStyle w:val="TCTableBody"/>
            </w:pPr>
            <w:r w:rsidRPr="00883687">
              <w:t>THC</w:t>
            </w:r>
          </w:p>
        </w:tc>
        <w:tc>
          <w:tcPr>
            <w:tcW w:w="1395" w:type="dxa"/>
            <w:tcBorders>
              <w:top w:val="nil"/>
              <w:left w:val="nil"/>
              <w:bottom w:val="nil"/>
              <w:right w:val="nil"/>
            </w:tcBorders>
          </w:tcPr>
          <w:p w14:paraId="15CAFFD1" w14:textId="77777777" w:rsidR="002E016C" w:rsidRDefault="002E016C" w:rsidP="0088153B">
            <w:pPr>
              <w:pStyle w:val="TCTableBody"/>
            </w:pPr>
          </w:p>
        </w:tc>
      </w:tr>
      <w:tr w:rsidR="002E016C" w14:paraId="66125A8E" w14:textId="77777777" w:rsidTr="0088153B">
        <w:tc>
          <w:tcPr>
            <w:tcW w:w="709" w:type="dxa"/>
            <w:tcBorders>
              <w:top w:val="nil"/>
              <w:left w:val="nil"/>
              <w:bottom w:val="nil"/>
              <w:right w:val="nil"/>
            </w:tcBorders>
            <w:vAlign w:val="bottom"/>
          </w:tcPr>
          <w:p w14:paraId="429F1980" w14:textId="77777777" w:rsidR="002E016C" w:rsidRPr="00883687" w:rsidRDefault="002E016C" w:rsidP="0088153B">
            <w:pPr>
              <w:pStyle w:val="TCTableBody"/>
            </w:pPr>
            <w:r w:rsidRPr="00883687">
              <w:t>46</w:t>
            </w:r>
          </w:p>
        </w:tc>
        <w:tc>
          <w:tcPr>
            <w:tcW w:w="1134" w:type="dxa"/>
            <w:tcBorders>
              <w:top w:val="nil"/>
              <w:left w:val="nil"/>
              <w:bottom w:val="nil"/>
              <w:right w:val="nil"/>
            </w:tcBorders>
            <w:vAlign w:val="bottom"/>
          </w:tcPr>
          <w:p w14:paraId="6CA20882"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1F2D483B" w14:textId="77777777" w:rsidR="002E016C" w:rsidRPr="00883687" w:rsidRDefault="002E016C" w:rsidP="0088153B">
            <w:pPr>
              <w:pStyle w:val="TCTableBody"/>
            </w:pPr>
            <w:r w:rsidRPr="00883687">
              <w:t>crystal fire blue and yellow</w:t>
            </w:r>
          </w:p>
        </w:tc>
        <w:tc>
          <w:tcPr>
            <w:tcW w:w="1276" w:type="dxa"/>
            <w:tcBorders>
              <w:top w:val="nil"/>
              <w:left w:val="nil"/>
              <w:bottom w:val="nil"/>
              <w:right w:val="nil"/>
            </w:tcBorders>
          </w:tcPr>
          <w:p w14:paraId="2738D394" w14:textId="77777777" w:rsidR="002E016C" w:rsidRPr="00883687" w:rsidRDefault="002E016C" w:rsidP="0088153B">
            <w:pPr>
              <w:pStyle w:val="TCTableBody"/>
            </w:pPr>
            <w:r w:rsidRPr="004C0D48">
              <w:t>-</w:t>
            </w:r>
          </w:p>
        </w:tc>
        <w:tc>
          <w:tcPr>
            <w:tcW w:w="2126" w:type="dxa"/>
            <w:tcBorders>
              <w:top w:val="nil"/>
              <w:left w:val="nil"/>
              <w:bottom w:val="nil"/>
              <w:right w:val="nil"/>
            </w:tcBorders>
          </w:tcPr>
          <w:p w14:paraId="4A19ADEE"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6326325" w14:textId="77777777" w:rsidR="002E016C" w:rsidRDefault="002E016C" w:rsidP="0088153B">
            <w:pPr>
              <w:pStyle w:val="TCTableBody"/>
            </w:pPr>
          </w:p>
        </w:tc>
      </w:tr>
      <w:tr w:rsidR="002E016C" w14:paraId="51836E14" w14:textId="77777777" w:rsidTr="0088153B">
        <w:tc>
          <w:tcPr>
            <w:tcW w:w="709" w:type="dxa"/>
            <w:tcBorders>
              <w:top w:val="nil"/>
              <w:left w:val="nil"/>
              <w:bottom w:val="nil"/>
              <w:right w:val="nil"/>
            </w:tcBorders>
            <w:vAlign w:val="bottom"/>
          </w:tcPr>
          <w:p w14:paraId="6928EACD" w14:textId="77777777" w:rsidR="002E016C" w:rsidRPr="00883687" w:rsidRDefault="002E016C" w:rsidP="0088153B">
            <w:pPr>
              <w:pStyle w:val="TCTableBody"/>
            </w:pPr>
            <w:r w:rsidRPr="00883687">
              <w:t>47</w:t>
            </w:r>
          </w:p>
        </w:tc>
        <w:tc>
          <w:tcPr>
            <w:tcW w:w="1134" w:type="dxa"/>
            <w:tcBorders>
              <w:top w:val="nil"/>
              <w:left w:val="nil"/>
              <w:bottom w:val="nil"/>
              <w:right w:val="nil"/>
            </w:tcBorders>
            <w:vAlign w:val="bottom"/>
          </w:tcPr>
          <w:p w14:paraId="61C4A5EB"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501E1458" w14:textId="77777777" w:rsidR="002E016C" w:rsidRPr="00883687" w:rsidRDefault="002E016C" w:rsidP="0088153B">
            <w:pPr>
              <w:pStyle w:val="TCTableBody"/>
            </w:pPr>
            <w:r w:rsidRPr="00883687">
              <w:t>lemon and lime nearly full</w:t>
            </w:r>
          </w:p>
        </w:tc>
        <w:tc>
          <w:tcPr>
            <w:tcW w:w="1276" w:type="dxa"/>
            <w:tcBorders>
              <w:top w:val="nil"/>
              <w:left w:val="nil"/>
              <w:bottom w:val="nil"/>
              <w:right w:val="nil"/>
            </w:tcBorders>
          </w:tcPr>
          <w:p w14:paraId="2CFF43FE" w14:textId="77777777" w:rsidR="002E016C" w:rsidRPr="00883687" w:rsidRDefault="002E016C" w:rsidP="0088153B">
            <w:pPr>
              <w:pStyle w:val="TCTableBody"/>
            </w:pPr>
            <w:r w:rsidRPr="004C0D48">
              <w:t>-</w:t>
            </w:r>
          </w:p>
        </w:tc>
        <w:tc>
          <w:tcPr>
            <w:tcW w:w="2126" w:type="dxa"/>
            <w:tcBorders>
              <w:top w:val="nil"/>
              <w:left w:val="nil"/>
              <w:bottom w:val="nil"/>
              <w:right w:val="nil"/>
            </w:tcBorders>
          </w:tcPr>
          <w:p w14:paraId="57E040D0"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512347B9" w14:textId="77777777" w:rsidR="002E016C" w:rsidRDefault="002E016C" w:rsidP="0088153B">
            <w:pPr>
              <w:pStyle w:val="TCTableBody"/>
            </w:pPr>
          </w:p>
        </w:tc>
      </w:tr>
      <w:tr w:rsidR="002E016C" w14:paraId="44D725EF" w14:textId="77777777" w:rsidTr="0088153B">
        <w:tc>
          <w:tcPr>
            <w:tcW w:w="709" w:type="dxa"/>
            <w:tcBorders>
              <w:top w:val="nil"/>
              <w:left w:val="nil"/>
              <w:bottom w:val="nil"/>
              <w:right w:val="nil"/>
            </w:tcBorders>
            <w:vAlign w:val="bottom"/>
          </w:tcPr>
          <w:p w14:paraId="3A22E85B" w14:textId="77777777" w:rsidR="002E016C" w:rsidRPr="00883687" w:rsidRDefault="002E016C" w:rsidP="0088153B">
            <w:pPr>
              <w:pStyle w:val="TCTableBody"/>
            </w:pPr>
            <w:r w:rsidRPr="00883687">
              <w:t>48</w:t>
            </w:r>
          </w:p>
        </w:tc>
        <w:tc>
          <w:tcPr>
            <w:tcW w:w="1134" w:type="dxa"/>
            <w:tcBorders>
              <w:top w:val="nil"/>
              <w:left w:val="nil"/>
              <w:bottom w:val="nil"/>
              <w:right w:val="nil"/>
            </w:tcBorders>
            <w:vAlign w:val="bottom"/>
          </w:tcPr>
          <w:p w14:paraId="6838C4E5" w14:textId="77777777" w:rsidR="002E016C" w:rsidRPr="00883687" w:rsidRDefault="002E016C" w:rsidP="0088153B">
            <w:pPr>
              <w:pStyle w:val="TCTableBody"/>
            </w:pPr>
            <w:r w:rsidRPr="00883687">
              <w:t>LB</w:t>
            </w:r>
          </w:p>
        </w:tc>
        <w:tc>
          <w:tcPr>
            <w:tcW w:w="3402" w:type="dxa"/>
            <w:tcBorders>
              <w:top w:val="nil"/>
              <w:left w:val="nil"/>
              <w:bottom w:val="nil"/>
              <w:right w:val="nil"/>
            </w:tcBorders>
            <w:vAlign w:val="bottom"/>
          </w:tcPr>
          <w:p w14:paraId="64E67D39" w14:textId="77777777" w:rsidR="002E016C" w:rsidRPr="00883687" w:rsidRDefault="002E016C" w:rsidP="0088153B">
            <w:pPr>
              <w:pStyle w:val="TCTableBody"/>
            </w:pPr>
            <w:r w:rsidRPr="00883687">
              <w:t>lemon and lime nearly empty</w:t>
            </w:r>
          </w:p>
        </w:tc>
        <w:tc>
          <w:tcPr>
            <w:tcW w:w="1276" w:type="dxa"/>
            <w:tcBorders>
              <w:top w:val="nil"/>
              <w:left w:val="nil"/>
              <w:bottom w:val="nil"/>
              <w:right w:val="nil"/>
            </w:tcBorders>
          </w:tcPr>
          <w:p w14:paraId="795EF375" w14:textId="77777777" w:rsidR="002E016C" w:rsidRPr="00883687" w:rsidRDefault="002E016C" w:rsidP="0088153B">
            <w:pPr>
              <w:pStyle w:val="TCTableBody"/>
            </w:pPr>
            <w:r w:rsidRPr="004C0D48">
              <w:t>-</w:t>
            </w:r>
          </w:p>
        </w:tc>
        <w:tc>
          <w:tcPr>
            <w:tcW w:w="2126" w:type="dxa"/>
            <w:tcBorders>
              <w:top w:val="nil"/>
              <w:left w:val="nil"/>
              <w:bottom w:val="nil"/>
              <w:right w:val="nil"/>
            </w:tcBorders>
          </w:tcPr>
          <w:p w14:paraId="4AAEC418"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2DA59879" w14:textId="77777777" w:rsidR="002E016C" w:rsidRDefault="002E016C" w:rsidP="0088153B">
            <w:pPr>
              <w:pStyle w:val="TCTableBody"/>
            </w:pPr>
          </w:p>
        </w:tc>
      </w:tr>
      <w:tr w:rsidR="002E016C" w14:paraId="3C3F6A5E" w14:textId="77777777" w:rsidTr="0088153B">
        <w:tc>
          <w:tcPr>
            <w:tcW w:w="709" w:type="dxa"/>
            <w:tcBorders>
              <w:top w:val="nil"/>
              <w:left w:val="nil"/>
              <w:bottom w:val="nil"/>
              <w:right w:val="nil"/>
            </w:tcBorders>
            <w:vAlign w:val="bottom"/>
          </w:tcPr>
          <w:p w14:paraId="0CD722B6" w14:textId="77777777" w:rsidR="002E016C" w:rsidRPr="00883687" w:rsidRDefault="002E016C" w:rsidP="0088153B">
            <w:pPr>
              <w:pStyle w:val="TCTableBody"/>
            </w:pPr>
            <w:r w:rsidRPr="00883687">
              <w:t>49</w:t>
            </w:r>
          </w:p>
        </w:tc>
        <w:tc>
          <w:tcPr>
            <w:tcW w:w="1134" w:type="dxa"/>
            <w:tcBorders>
              <w:top w:val="nil"/>
              <w:left w:val="nil"/>
              <w:bottom w:val="nil"/>
              <w:right w:val="nil"/>
            </w:tcBorders>
            <w:vAlign w:val="bottom"/>
          </w:tcPr>
          <w:p w14:paraId="345B4E46" w14:textId="77777777" w:rsidR="002E016C" w:rsidRPr="00883687" w:rsidRDefault="002E016C" w:rsidP="0088153B">
            <w:pPr>
              <w:pStyle w:val="TCTableBody"/>
            </w:pPr>
            <w:r w:rsidRPr="00883687">
              <w:t>SU</w:t>
            </w:r>
          </w:p>
        </w:tc>
        <w:tc>
          <w:tcPr>
            <w:tcW w:w="3402" w:type="dxa"/>
            <w:tcBorders>
              <w:top w:val="nil"/>
              <w:left w:val="nil"/>
              <w:bottom w:val="nil"/>
              <w:right w:val="nil"/>
            </w:tcBorders>
            <w:vAlign w:val="bottom"/>
          </w:tcPr>
          <w:p w14:paraId="2DD6A913" w14:textId="77777777" w:rsidR="002E016C" w:rsidRPr="00883687" w:rsidRDefault="002E016C" w:rsidP="0088153B">
            <w:pPr>
              <w:pStyle w:val="TCTableBody"/>
            </w:pPr>
            <w:r w:rsidRPr="00883687">
              <w:t>lost mary red/yellow</w:t>
            </w:r>
          </w:p>
        </w:tc>
        <w:tc>
          <w:tcPr>
            <w:tcW w:w="1276" w:type="dxa"/>
            <w:tcBorders>
              <w:top w:val="nil"/>
              <w:left w:val="nil"/>
              <w:bottom w:val="nil"/>
              <w:right w:val="nil"/>
            </w:tcBorders>
          </w:tcPr>
          <w:p w14:paraId="1F2108FC" w14:textId="77777777" w:rsidR="002E016C" w:rsidRPr="00883687" w:rsidRDefault="002E016C" w:rsidP="0088153B">
            <w:pPr>
              <w:pStyle w:val="TCTableBody"/>
            </w:pPr>
            <w:r w:rsidRPr="004C0D48">
              <w:t>-</w:t>
            </w:r>
          </w:p>
        </w:tc>
        <w:tc>
          <w:tcPr>
            <w:tcW w:w="2126" w:type="dxa"/>
            <w:tcBorders>
              <w:top w:val="nil"/>
              <w:left w:val="nil"/>
              <w:bottom w:val="nil"/>
              <w:right w:val="nil"/>
            </w:tcBorders>
          </w:tcPr>
          <w:p w14:paraId="51625F2C"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45E9FA98" w14:textId="77777777" w:rsidR="002E016C" w:rsidRDefault="002E016C" w:rsidP="0088153B">
            <w:pPr>
              <w:pStyle w:val="TCTableBody"/>
            </w:pPr>
          </w:p>
        </w:tc>
      </w:tr>
      <w:tr w:rsidR="002E016C" w14:paraId="4B0BE3A2" w14:textId="77777777" w:rsidTr="0088153B">
        <w:tc>
          <w:tcPr>
            <w:tcW w:w="709" w:type="dxa"/>
            <w:tcBorders>
              <w:top w:val="nil"/>
              <w:left w:val="nil"/>
              <w:bottom w:val="single" w:sz="4" w:space="0" w:color="auto"/>
              <w:right w:val="nil"/>
            </w:tcBorders>
            <w:vAlign w:val="bottom"/>
          </w:tcPr>
          <w:p w14:paraId="67E0671F" w14:textId="77777777" w:rsidR="002E016C" w:rsidRPr="00883687" w:rsidRDefault="002E016C" w:rsidP="0088153B">
            <w:pPr>
              <w:pStyle w:val="TCTableBody"/>
            </w:pPr>
            <w:r w:rsidRPr="00883687">
              <w:t>50</w:t>
            </w:r>
          </w:p>
        </w:tc>
        <w:tc>
          <w:tcPr>
            <w:tcW w:w="1134" w:type="dxa"/>
            <w:tcBorders>
              <w:top w:val="nil"/>
              <w:left w:val="nil"/>
              <w:bottom w:val="single" w:sz="4" w:space="0" w:color="auto"/>
              <w:right w:val="nil"/>
            </w:tcBorders>
            <w:vAlign w:val="bottom"/>
          </w:tcPr>
          <w:p w14:paraId="26E0FB56" w14:textId="77777777" w:rsidR="002E016C" w:rsidRPr="00883687" w:rsidRDefault="002E016C" w:rsidP="0088153B">
            <w:pPr>
              <w:pStyle w:val="TCTableBody"/>
            </w:pPr>
            <w:r w:rsidRPr="00883687">
              <w:t>SU</w:t>
            </w:r>
          </w:p>
        </w:tc>
        <w:tc>
          <w:tcPr>
            <w:tcW w:w="3402" w:type="dxa"/>
            <w:tcBorders>
              <w:top w:val="nil"/>
              <w:left w:val="nil"/>
              <w:bottom w:val="single" w:sz="4" w:space="0" w:color="auto"/>
              <w:right w:val="nil"/>
            </w:tcBorders>
            <w:vAlign w:val="bottom"/>
          </w:tcPr>
          <w:p w14:paraId="2016DB60" w14:textId="77777777" w:rsidR="002E016C" w:rsidRPr="00883687" w:rsidRDefault="002E016C" w:rsidP="0088153B">
            <w:pPr>
              <w:pStyle w:val="TCTableBody"/>
            </w:pPr>
            <w:r w:rsidRPr="00883687">
              <w:t>Hayati pro max</w:t>
            </w:r>
          </w:p>
        </w:tc>
        <w:tc>
          <w:tcPr>
            <w:tcW w:w="1276" w:type="dxa"/>
            <w:tcBorders>
              <w:top w:val="nil"/>
              <w:left w:val="nil"/>
              <w:bottom w:val="single" w:sz="4" w:space="0" w:color="auto"/>
              <w:right w:val="nil"/>
            </w:tcBorders>
          </w:tcPr>
          <w:p w14:paraId="27EAB024" w14:textId="77777777" w:rsidR="002E016C" w:rsidRPr="00883687" w:rsidRDefault="002E016C" w:rsidP="0088153B">
            <w:pPr>
              <w:pStyle w:val="TCTableBody"/>
            </w:pPr>
            <w:r w:rsidRPr="004C0D48">
              <w:t>-</w:t>
            </w:r>
          </w:p>
        </w:tc>
        <w:tc>
          <w:tcPr>
            <w:tcW w:w="2126" w:type="dxa"/>
            <w:tcBorders>
              <w:top w:val="nil"/>
              <w:left w:val="nil"/>
              <w:bottom w:val="single" w:sz="4" w:space="0" w:color="auto"/>
              <w:right w:val="nil"/>
            </w:tcBorders>
          </w:tcPr>
          <w:p w14:paraId="71742CBE" w14:textId="77777777" w:rsidR="002E016C" w:rsidRPr="00883687" w:rsidRDefault="002E016C" w:rsidP="0088153B">
            <w:pPr>
              <w:pStyle w:val="TCTableBody"/>
            </w:pPr>
            <w:r w:rsidRPr="00883687">
              <w:t>NDD</w:t>
            </w:r>
          </w:p>
        </w:tc>
        <w:tc>
          <w:tcPr>
            <w:tcW w:w="1395" w:type="dxa"/>
            <w:tcBorders>
              <w:top w:val="nil"/>
              <w:left w:val="nil"/>
              <w:bottom w:val="nil"/>
              <w:right w:val="nil"/>
            </w:tcBorders>
          </w:tcPr>
          <w:p w14:paraId="10E562CC" w14:textId="77777777" w:rsidR="002E016C" w:rsidRDefault="002E016C" w:rsidP="0088153B">
            <w:pPr>
              <w:pStyle w:val="TCTableBody"/>
            </w:pPr>
          </w:p>
        </w:tc>
      </w:tr>
    </w:tbl>
    <w:p w14:paraId="2228882F" w14:textId="77777777" w:rsidR="002E016C" w:rsidRDefault="002E016C" w:rsidP="002E016C">
      <w:pPr>
        <w:pStyle w:val="TAMainText"/>
      </w:pPr>
      <w:r w:rsidRPr="0054536B">
        <w:t>NDD, no drug detected;</w:t>
      </w:r>
      <w:r>
        <w:t xml:space="preserve"> THC, </w:t>
      </w:r>
      <w:r w:rsidRPr="00315040">
        <w:t>tetrahydrocannabinol</w:t>
      </w:r>
      <w:r>
        <w:t>;</w:t>
      </w:r>
      <w:r w:rsidRPr="0054536B">
        <w:t xml:space="preserve"> SU, single use; RF, refillable; UB, unlabelled bottle; LB, labelled bottle.</w:t>
      </w:r>
    </w:p>
    <w:p w14:paraId="07FD2DBF" w14:textId="77777777" w:rsidR="002E016C" w:rsidRDefault="002E016C" w:rsidP="002E016C">
      <w:pPr>
        <w:spacing w:after="0"/>
        <w:jc w:val="left"/>
        <w:rPr>
          <w:rFonts w:ascii="Arno Pro" w:hAnsi="Arno Pro"/>
        </w:rPr>
      </w:pPr>
      <w:r>
        <w:rPr>
          <w:rFonts w:ascii="Arno Pro" w:hAnsi="Arno Pro"/>
        </w:rPr>
        <w:br w:type="page"/>
      </w:r>
    </w:p>
    <w:p w14:paraId="2436F46C" w14:textId="77777777" w:rsidR="00654911" w:rsidRDefault="00654911" w:rsidP="00A500A0">
      <w:pPr>
        <w:pBdr>
          <w:bottom w:val="single" w:sz="4" w:space="1" w:color="auto"/>
        </w:pBdr>
        <w:spacing w:after="240"/>
        <w:rPr>
          <w:rFonts w:ascii="Arno Pro" w:hAnsi="Arno Pro"/>
        </w:rPr>
        <w:sectPr w:rsidR="00654911" w:rsidSect="00CA7C57">
          <w:headerReference w:type="even" r:id="rId8"/>
          <w:footerReference w:type="even" r:id="rId9"/>
          <w:footerReference w:type="default" r:id="rId10"/>
          <w:pgSz w:w="12240" w:h="15840"/>
          <w:pgMar w:top="720" w:right="1094" w:bottom="720" w:left="1094" w:header="0" w:footer="0" w:gutter="0"/>
          <w:cols w:space="475"/>
        </w:sectPr>
      </w:pPr>
    </w:p>
    <w:p w14:paraId="576C41B5" w14:textId="517670C7" w:rsidR="009B52FF" w:rsidRDefault="00654911" w:rsidP="0022321B">
      <w:pPr>
        <w:pStyle w:val="VDTableTitle"/>
      </w:pPr>
      <w:r>
        <w:lastRenderedPageBreak/>
        <w:t xml:space="preserve">Table </w:t>
      </w:r>
      <w:r w:rsidR="00737EC1">
        <w:t>S</w:t>
      </w:r>
      <w:r w:rsidR="00DC2664">
        <w:t>6</w:t>
      </w:r>
      <w:r>
        <w:t>.</w:t>
      </w:r>
      <w:r w:rsidR="002234C4">
        <w:t xml:space="preserve"> Data summary for R1, R2 and R3</w:t>
      </w:r>
      <w:r w:rsidR="0049652C">
        <w:t xml:space="preserve"> for SC positive</w:t>
      </w:r>
      <w:r w:rsidR="003A64B5">
        <w:t>s.</w:t>
      </w:r>
      <w:r w:rsidR="002E016C">
        <w:rPr>
          <w:noProof/>
        </w:rPr>
        <mc:AlternateContent>
          <mc:Choice Requires="wps">
            <w:drawing>
              <wp:anchor distT="0" distB="0" distL="114300" distR="114300" simplePos="0" relativeHeight="251659266" behindDoc="0" locked="0" layoutInCell="1" allowOverlap="1" wp14:anchorId="43B22039" wp14:editId="238B097E">
                <wp:simplePos x="0" y="0"/>
                <wp:positionH relativeFrom="margin">
                  <wp:posOffset>0</wp:posOffset>
                </wp:positionH>
                <wp:positionV relativeFrom="paragraph">
                  <wp:posOffset>218440</wp:posOffset>
                </wp:positionV>
                <wp:extent cx="9563100" cy="5905500"/>
                <wp:effectExtent l="0" t="0" r="0" b="0"/>
                <wp:wrapSquare wrapText="bothSides"/>
                <wp:docPr id="974152981" name="Text Box 974152981"/>
                <wp:cNvGraphicFramePr/>
                <a:graphic xmlns:a="http://schemas.openxmlformats.org/drawingml/2006/main">
                  <a:graphicData uri="http://schemas.microsoft.com/office/word/2010/wordprocessingShape">
                    <wps:wsp>
                      <wps:cNvSpPr txBox="1"/>
                      <wps:spPr>
                        <a:xfrm>
                          <a:off x="0" y="0"/>
                          <a:ext cx="9563100" cy="5905500"/>
                        </a:xfrm>
                        <a:prstGeom prst="rect">
                          <a:avLst/>
                        </a:prstGeom>
                        <a:solidFill>
                          <a:schemeClr val="lt1"/>
                        </a:solidFill>
                        <a:ln w="6350">
                          <a:noFill/>
                        </a:ln>
                      </wps:spPr>
                      <wps:txbx>
                        <w:txbxContent>
                          <w:tbl>
                            <w:tblPr>
                              <w:tblW w:w="13750" w:type="dxa"/>
                              <w:tblLook w:val="04A0" w:firstRow="1" w:lastRow="0" w:firstColumn="1" w:lastColumn="0" w:noHBand="0" w:noVBand="1"/>
                            </w:tblPr>
                            <w:tblGrid>
                              <w:gridCol w:w="993"/>
                              <w:gridCol w:w="850"/>
                              <w:gridCol w:w="992"/>
                              <w:gridCol w:w="993"/>
                              <w:gridCol w:w="1275"/>
                              <w:gridCol w:w="993"/>
                              <w:gridCol w:w="992"/>
                              <w:gridCol w:w="1134"/>
                              <w:gridCol w:w="1276"/>
                              <w:gridCol w:w="1417"/>
                              <w:gridCol w:w="1418"/>
                              <w:gridCol w:w="1417"/>
                            </w:tblGrid>
                            <w:tr w:rsidR="002E016C" w:rsidRPr="00785CDB" w14:paraId="5AE5B2BF" w14:textId="77777777" w:rsidTr="009336FD">
                              <w:trPr>
                                <w:trHeight w:val="320"/>
                              </w:trPr>
                              <w:tc>
                                <w:tcPr>
                                  <w:tcW w:w="993" w:type="dxa"/>
                                  <w:tcBorders>
                                    <w:top w:val="nil"/>
                                    <w:left w:val="nil"/>
                                    <w:bottom w:val="single" w:sz="4" w:space="0" w:color="auto"/>
                                    <w:right w:val="nil"/>
                                  </w:tcBorders>
                                  <w:shd w:val="clear" w:color="auto" w:fill="auto"/>
                                  <w:noWrap/>
                                  <w:vAlign w:val="bottom"/>
                                  <w:hideMark/>
                                </w:tcPr>
                                <w:p w14:paraId="0D5BDE5A" w14:textId="77777777" w:rsidR="002E016C" w:rsidRPr="00785CDB" w:rsidRDefault="002E016C" w:rsidP="00853106">
                                  <w:pPr>
                                    <w:pStyle w:val="TCTableBody"/>
                                    <w:rPr>
                                      <w:lang w:val="en-GB" w:eastAsia="en-GB"/>
                                    </w:rPr>
                                  </w:pPr>
                                  <w:r w:rsidRPr="00785CDB">
                                    <w:rPr>
                                      <w:lang w:val="en-GB" w:eastAsia="en-GB"/>
                                    </w:rPr>
                                    <w:t>School</w:t>
                                  </w:r>
                                </w:p>
                              </w:tc>
                              <w:tc>
                                <w:tcPr>
                                  <w:tcW w:w="850" w:type="dxa"/>
                                  <w:tcBorders>
                                    <w:top w:val="nil"/>
                                    <w:left w:val="nil"/>
                                    <w:bottom w:val="single" w:sz="4" w:space="0" w:color="auto"/>
                                    <w:right w:val="nil"/>
                                  </w:tcBorders>
                                  <w:shd w:val="clear" w:color="auto" w:fill="auto"/>
                                  <w:noWrap/>
                                  <w:vAlign w:val="bottom"/>
                                  <w:hideMark/>
                                </w:tcPr>
                                <w:p w14:paraId="186DED54" w14:textId="77777777" w:rsidR="002E016C" w:rsidRPr="00785CDB" w:rsidRDefault="002E016C" w:rsidP="00853106">
                                  <w:pPr>
                                    <w:pStyle w:val="TCTableBody"/>
                                    <w:rPr>
                                      <w:lang w:val="en-GB" w:eastAsia="en-GB"/>
                                    </w:rPr>
                                  </w:pPr>
                                  <w:r w:rsidRPr="00785CDB">
                                    <w:rPr>
                                      <w:lang w:val="en-GB" w:eastAsia="en-GB"/>
                                    </w:rPr>
                                    <w:t>SC detected</w:t>
                                  </w:r>
                                </w:p>
                              </w:tc>
                              <w:tc>
                                <w:tcPr>
                                  <w:tcW w:w="992" w:type="dxa"/>
                                  <w:tcBorders>
                                    <w:top w:val="nil"/>
                                    <w:left w:val="nil"/>
                                    <w:bottom w:val="single" w:sz="4" w:space="0" w:color="auto"/>
                                    <w:right w:val="nil"/>
                                  </w:tcBorders>
                                  <w:shd w:val="clear" w:color="auto" w:fill="auto"/>
                                  <w:noWrap/>
                                  <w:vAlign w:val="bottom"/>
                                  <w:hideMark/>
                                </w:tcPr>
                                <w:p w14:paraId="4C365FB2" w14:textId="77777777" w:rsidR="002E016C" w:rsidRPr="00785CDB" w:rsidRDefault="002E016C" w:rsidP="00853106">
                                  <w:pPr>
                                    <w:pStyle w:val="TCTableBody"/>
                                    <w:rPr>
                                      <w:lang w:val="en-GB" w:eastAsia="en-GB"/>
                                    </w:rPr>
                                  </w:pPr>
                                  <w:r w:rsidRPr="00785CDB">
                                    <w:rPr>
                                      <w:lang w:val="en-GB" w:eastAsia="en-GB"/>
                                    </w:rPr>
                                    <w:t>Total submission</w:t>
                                  </w:r>
                                </w:p>
                              </w:tc>
                              <w:tc>
                                <w:tcPr>
                                  <w:tcW w:w="993" w:type="dxa"/>
                                  <w:tcBorders>
                                    <w:top w:val="nil"/>
                                    <w:left w:val="nil"/>
                                    <w:bottom w:val="single" w:sz="4" w:space="0" w:color="auto"/>
                                    <w:right w:val="nil"/>
                                  </w:tcBorders>
                                  <w:shd w:val="clear" w:color="auto" w:fill="auto"/>
                                  <w:noWrap/>
                                  <w:vAlign w:val="bottom"/>
                                  <w:hideMark/>
                                </w:tcPr>
                                <w:p w14:paraId="5D0201A2" w14:textId="77777777" w:rsidR="002E016C" w:rsidRPr="00785CDB" w:rsidRDefault="002E016C" w:rsidP="00853106">
                                  <w:pPr>
                                    <w:pStyle w:val="TCTableBody"/>
                                    <w:rPr>
                                      <w:lang w:val="en-GB" w:eastAsia="en-GB"/>
                                    </w:rPr>
                                  </w:pPr>
                                  <w:r w:rsidRPr="00785CDB">
                                    <w:rPr>
                                      <w:lang w:val="en-GB" w:eastAsia="en-GB"/>
                                    </w:rPr>
                                    <w:t>Total single use</w:t>
                                  </w:r>
                                </w:p>
                              </w:tc>
                              <w:tc>
                                <w:tcPr>
                                  <w:tcW w:w="1275" w:type="dxa"/>
                                  <w:tcBorders>
                                    <w:top w:val="nil"/>
                                    <w:left w:val="nil"/>
                                    <w:bottom w:val="single" w:sz="4" w:space="0" w:color="auto"/>
                                    <w:right w:val="nil"/>
                                  </w:tcBorders>
                                  <w:shd w:val="clear" w:color="auto" w:fill="auto"/>
                                  <w:noWrap/>
                                  <w:vAlign w:val="bottom"/>
                                  <w:hideMark/>
                                </w:tcPr>
                                <w:p w14:paraId="3105991E" w14:textId="77777777" w:rsidR="002E016C" w:rsidRPr="00785CDB" w:rsidRDefault="002E016C" w:rsidP="00853106">
                                  <w:pPr>
                                    <w:pStyle w:val="TCTableBody"/>
                                    <w:rPr>
                                      <w:lang w:val="en-GB" w:eastAsia="en-GB"/>
                                    </w:rPr>
                                  </w:pPr>
                                  <w:r w:rsidRPr="00785CDB">
                                    <w:rPr>
                                      <w:lang w:val="en-GB" w:eastAsia="en-GB"/>
                                    </w:rPr>
                                    <w:t>Total liquid/refillable</w:t>
                                  </w:r>
                                </w:p>
                              </w:tc>
                              <w:tc>
                                <w:tcPr>
                                  <w:tcW w:w="993" w:type="dxa"/>
                                  <w:tcBorders>
                                    <w:top w:val="nil"/>
                                    <w:left w:val="nil"/>
                                    <w:bottom w:val="single" w:sz="4" w:space="0" w:color="auto"/>
                                    <w:right w:val="nil"/>
                                  </w:tcBorders>
                                  <w:shd w:val="clear" w:color="auto" w:fill="auto"/>
                                  <w:noWrap/>
                                  <w:vAlign w:val="bottom"/>
                                  <w:hideMark/>
                                </w:tcPr>
                                <w:p w14:paraId="3ECFD1A4" w14:textId="77777777" w:rsidR="002E016C" w:rsidRPr="00785CDB" w:rsidRDefault="002E016C" w:rsidP="00853106">
                                  <w:pPr>
                                    <w:pStyle w:val="TCTableBody"/>
                                    <w:rPr>
                                      <w:lang w:val="en-GB" w:eastAsia="en-GB"/>
                                    </w:rPr>
                                  </w:pPr>
                                  <w:r w:rsidRPr="00785CDB">
                                    <w:rPr>
                                      <w:lang w:val="en-GB" w:eastAsia="en-GB"/>
                                    </w:rPr>
                                    <w:t xml:space="preserve">Total </w:t>
                                  </w:r>
                                  <w:r>
                                    <w:rPr>
                                      <w:lang w:val="en-GB" w:eastAsia="en-GB"/>
                                    </w:rPr>
                                    <w:t>positive</w:t>
                                  </w:r>
                                </w:p>
                              </w:tc>
                              <w:tc>
                                <w:tcPr>
                                  <w:tcW w:w="992" w:type="dxa"/>
                                  <w:tcBorders>
                                    <w:top w:val="nil"/>
                                    <w:left w:val="nil"/>
                                    <w:bottom w:val="single" w:sz="4" w:space="0" w:color="auto"/>
                                    <w:right w:val="nil"/>
                                  </w:tcBorders>
                                  <w:shd w:val="clear" w:color="auto" w:fill="auto"/>
                                  <w:noWrap/>
                                  <w:vAlign w:val="bottom"/>
                                  <w:hideMark/>
                                </w:tcPr>
                                <w:p w14:paraId="45AA4DD4"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w:t>
                                  </w:r>
                                </w:p>
                              </w:tc>
                              <w:tc>
                                <w:tcPr>
                                  <w:tcW w:w="1134" w:type="dxa"/>
                                  <w:tcBorders>
                                    <w:top w:val="nil"/>
                                    <w:left w:val="nil"/>
                                    <w:bottom w:val="single" w:sz="4" w:space="0" w:color="auto"/>
                                    <w:right w:val="nil"/>
                                  </w:tcBorders>
                                  <w:shd w:val="clear" w:color="auto" w:fill="auto"/>
                                  <w:noWrap/>
                                  <w:vAlign w:val="bottom"/>
                                  <w:hideMark/>
                                </w:tcPr>
                                <w:p w14:paraId="3178A245"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w:t>
                                  </w:r>
                                </w:p>
                              </w:tc>
                              <w:tc>
                                <w:tcPr>
                                  <w:tcW w:w="1276" w:type="dxa"/>
                                  <w:tcBorders>
                                    <w:top w:val="nil"/>
                                    <w:left w:val="nil"/>
                                    <w:bottom w:val="single" w:sz="4" w:space="0" w:color="auto"/>
                                    <w:right w:val="nil"/>
                                  </w:tcBorders>
                                  <w:shd w:val="clear" w:color="auto" w:fill="auto"/>
                                  <w:noWrap/>
                                  <w:vAlign w:val="bottom"/>
                                  <w:hideMark/>
                                </w:tcPr>
                                <w:p w14:paraId="7BF60C40" w14:textId="77777777" w:rsidR="002E016C" w:rsidRPr="00785CDB" w:rsidRDefault="002E016C" w:rsidP="00853106">
                                  <w:pPr>
                                    <w:pStyle w:val="TCTableBody"/>
                                    <w:rPr>
                                      <w:lang w:val="en-GB" w:eastAsia="en-GB"/>
                                    </w:rPr>
                                  </w:pPr>
                                  <w:r w:rsidRPr="00785CDB">
                                    <w:rPr>
                                      <w:lang w:val="en-GB" w:eastAsia="en-GB"/>
                                    </w:rPr>
                                    <w:t>[Average] (mg / mL)</w:t>
                                  </w:r>
                                </w:p>
                              </w:tc>
                              <w:tc>
                                <w:tcPr>
                                  <w:tcW w:w="1417" w:type="dxa"/>
                                  <w:tcBorders>
                                    <w:top w:val="nil"/>
                                    <w:left w:val="nil"/>
                                    <w:bottom w:val="single" w:sz="4" w:space="0" w:color="auto"/>
                                    <w:right w:val="nil"/>
                                  </w:tcBorders>
                                  <w:shd w:val="clear" w:color="auto" w:fill="auto"/>
                                  <w:noWrap/>
                                  <w:vAlign w:val="bottom"/>
                                  <w:hideMark/>
                                </w:tcPr>
                                <w:p w14:paraId="2940F5A0" w14:textId="77777777" w:rsidR="002E016C" w:rsidRPr="00785CDB" w:rsidRDefault="002E016C" w:rsidP="00853106">
                                  <w:pPr>
                                    <w:pStyle w:val="TCTableBody"/>
                                    <w:rPr>
                                      <w:lang w:val="en-GB" w:eastAsia="en-GB"/>
                                    </w:rPr>
                                  </w:pPr>
                                  <w:r>
                                    <w:rPr>
                                      <w:lang w:val="en-GB" w:eastAsia="en-GB"/>
                                    </w:rPr>
                                    <w:t xml:space="preserve">Total positive </w:t>
                                  </w:r>
                                  <w:r w:rsidRPr="00785CDB">
                                    <w:rPr>
                                      <w:lang w:val="en-GB" w:eastAsia="en-GB"/>
                                    </w:rPr>
                                    <w:t>rate</w:t>
                                  </w:r>
                                </w:p>
                              </w:tc>
                              <w:tc>
                                <w:tcPr>
                                  <w:tcW w:w="1418" w:type="dxa"/>
                                  <w:tcBorders>
                                    <w:top w:val="nil"/>
                                    <w:left w:val="nil"/>
                                    <w:bottom w:val="single" w:sz="4" w:space="0" w:color="auto"/>
                                    <w:right w:val="nil"/>
                                  </w:tcBorders>
                                  <w:shd w:val="clear" w:color="auto" w:fill="auto"/>
                                  <w:noWrap/>
                                  <w:vAlign w:val="bottom"/>
                                  <w:hideMark/>
                                </w:tcPr>
                                <w:p w14:paraId="3C1BD710"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 rate</w:t>
                                  </w:r>
                                </w:p>
                              </w:tc>
                              <w:tc>
                                <w:tcPr>
                                  <w:tcW w:w="1417" w:type="dxa"/>
                                  <w:tcBorders>
                                    <w:top w:val="nil"/>
                                    <w:left w:val="nil"/>
                                    <w:bottom w:val="single" w:sz="4" w:space="0" w:color="auto"/>
                                    <w:right w:val="nil"/>
                                  </w:tcBorders>
                                  <w:shd w:val="clear" w:color="auto" w:fill="auto"/>
                                  <w:noWrap/>
                                  <w:vAlign w:val="bottom"/>
                                  <w:hideMark/>
                                </w:tcPr>
                                <w:p w14:paraId="131655C9"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 rate</w:t>
                                  </w:r>
                                </w:p>
                              </w:tc>
                            </w:tr>
                            <w:tr w:rsidR="002E016C" w:rsidRPr="00785CDB" w14:paraId="01429710" w14:textId="77777777" w:rsidTr="009336FD">
                              <w:trPr>
                                <w:trHeight w:val="320"/>
                              </w:trPr>
                              <w:tc>
                                <w:tcPr>
                                  <w:tcW w:w="993" w:type="dxa"/>
                                  <w:tcBorders>
                                    <w:top w:val="nil"/>
                                    <w:left w:val="nil"/>
                                    <w:bottom w:val="nil"/>
                                    <w:right w:val="nil"/>
                                  </w:tcBorders>
                                  <w:shd w:val="clear" w:color="auto" w:fill="auto"/>
                                  <w:noWrap/>
                                  <w:vAlign w:val="bottom"/>
                                  <w:hideMark/>
                                </w:tcPr>
                                <w:p w14:paraId="3907221A"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hideMark/>
                                </w:tcPr>
                                <w:p w14:paraId="61B41BA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596D30D"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162B88B2"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hideMark/>
                                </w:tcPr>
                                <w:p w14:paraId="1F27C88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54443E1A"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90F5697"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hideMark/>
                                </w:tcPr>
                                <w:p w14:paraId="3C79D551"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hideMark/>
                                </w:tcPr>
                                <w:p w14:paraId="28F964EF"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02A1FCDE"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hideMark/>
                                </w:tcPr>
                                <w:p w14:paraId="1B6E948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7C4514F9" w14:textId="77777777" w:rsidR="002E016C" w:rsidRPr="00785CDB" w:rsidRDefault="002E016C" w:rsidP="00853106">
                                  <w:pPr>
                                    <w:pStyle w:val="TCTableBody"/>
                                    <w:rPr>
                                      <w:lang w:val="en-GB" w:eastAsia="en-GB"/>
                                    </w:rPr>
                                  </w:pPr>
                                </w:p>
                              </w:tc>
                            </w:tr>
                            <w:tr w:rsidR="002E016C" w:rsidRPr="00785CDB" w14:paraId="0231BF3B" w14:textId="77777777" w:rsidTr="009336FD">
                              <w:trPr>
                                <w:trHeight w:val="320"/>
                              </w:trPr>
                              <w:tc>
                                <w:tcPr>
                                  <w:tcW w:w="993" w:type="dxa"/>
                                  <w:tcBorders>
                                    <w:top w:val="nil"/>
                                    <w:left w:val="nil"/>
                                    <w:bottom w:val="nil"/>
                                    <w:right w:val="nil"/>
                                  </w:tcBorders>
                                  <w:shd w:val="clear" w:color="auto" w:fill="auto"/>
                                  <w:noWrap/>
                                  <w:vAlign w:val="bottom"/>
                                  <w:hideMark/>
                                </w:tcPr>
                                <w:p w14:paraId="72A9E500" w14:textId="77777777" w:rsidR="002E016C" w:rsidRPr="00785CDB" w:rsidRDefault="002E016C" w:rsidP="004B694A">
                                  <w:pPr>
                                    <w:pStyle w:val="TCTableBody"/>
                                    <w:rPr>
                                      <w:lang w:val="en-GB" w:eastAsia="en-GB"/>
                                    </w:rPr>
                                  </w:pPr>
                                  <w:r w:rsidRPr="00785CDB">
                                    <w:rPr>
                                      <w:lang w:val="en-GB" w:eastAsia="en-GB"/>
                                    </w:rPr>
                                    <w:t>R1S1</w:t>
                                  </w:r>
                                </w:p>
                              </w:tc>
                              <w:tc>
                                <w:tcPr>
                                  <w:tcW w:w="850" w:type="dxa"/>
                                  <w:tcBorders>
                                    <w:top w:val="nil"/>
                                    <w:left w:val="nil"/>
                                    <w:bottom w:val="nil"/>
                                    <w:right w:val="nil"/>
                                  </w:tcBorders>
                                  <w:shd w:val="clear" w:color="auto" w:fill="auto"/>
                                  <w:noWrap/>
                                  <w:vAlign w:val="bottom"/>
                                  <w:hideMark/>
                                </w:tcPr>
                                <w:p w14:paraId="7AC326E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BB9A6D2" w14:textId="77777777" w:rsidR="002E016C" w:rsidRPr="00785CDB" w:rsidRDefault="002E016C" w:rsidP="004B694A">
                                  <w:pPr>
                                    <w:pStyle w:val="TCTableBody"/>
                                    <w:rPr>
                                      <w:lang w:val="en-GB" w:eastAsia="en-GB"/>
                                    </w:rPr>
                                  </w:pPr>
                                  <w:r>
                                    <w:t>9</w:t>
                                  </w:r>
                                </w:p>
                              </w:tc>
                              <w:tc>
                                <w:tcPr>
                                  <w:tcW w:w="993" w:type="dxa"/>
                                  <w:tcBorders>
                                    <w:top w:val="nil"/>
                                    <w:left w:val="nil"/>
                                    <w:bottom w:val="nil"/>
                                    <w:right w:val="nil"/>
                                  </w:tcBorders>
                                  <w:shd w:val="clear" w:color="auto" w:fill="auto"/>
                                  <w:noWrap/>
                                  <w:vAlign w:val="bottom"/>
                                  <w:hideMark/>
                                </w:tcPr>
                                <w:p w14:paraId="0C4193D8" w14:textId="77777777" w:rsidR="002E016C" w:rsidRPr="00785CDB" w:rsidRDefault="002E016C" w:rsidP="004B694A">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4AD178DF" w14:textId="77777777" w:rsidR="002E016C" w:rsidRPr="00785CDB" w:rsidRDefault="002E016C" w:rsidP="004B694A">
                                  <w:pPr>
                                    <w:pStyle w:val="TCTableBody"/>
                                    <w:rPr>
                                      <w:lang w:val="en-GB" w:eastAsia="en-GB"/>
                                    </w:rPr>
                                  </w:pPr>
                                  <w:r>
                                    <w:t>9</w:t>
                                  </w:r>
                                </w:p>
                              </w:tc>
                              <w:tc>
                                <w:tcPr>
                                  <w:tcW w:w="993" w:type="dxa"/>
                                  <w:tcBorders>
                                    <w:top w:val="nil"/>
                                    <w:left w:val="nil"/>
                                    <w:bottom w:val="nil"/>
                                    <w:right w:val="nil"/>
                                  </w:tcBorders>
                                  <w:shd w:val="clear" w:color="auto" w:fill="auto"/>
                                  <w:noWrap/>
                                  <w:vAlign w:val="bottom"/>
                                  <w:hideMark/>
                                </w:tcPr>
                                <w:p w14:paraId="6116CDB7" w14:textId="77777777" w:rsidR="002E016C" w:rsidRPr="00785CDB" w:rsidRDefault="002E016C" w:rsidP="004B694A">
                                  <w:pPr>
                                    <w:pStyle w:val="TCTableBody"/>
                                    <w:rPr>
                                      <w:lang w:val="en-GB" w:eastAsia="en-GB"/>
                                    </w:rPr>
                                  </w:pPr>
                                  <w:r>
                                    <w:t>5</w:t>
                                  </w:r>
                                </w:p>
                              </w:tc>
                              <w:tc>
                                <w:tcPr>
                                  <w:tcW w:w="992" w:type="dxa"/>
                                  <w:tcBorders>
                                    <w:top w:val="nil"/>
                                    <w:left w:val="nil"/>
                                    <w:bottom w:val="nil"/>
                                    <w:right w:val="nil"/>
                                  </w:tcBorders>
                                  <w:shd w:val="clear" w:color="auto" w:fill="auto"/>
                                  <w:noWrap/>
                                  <w:vAlign w:val="bottom"/>
                                  <w:hideMark/>
                                </w:tcPr>
                                <w:p w14:paraId="42DEC2FE"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6EB581F" w14:textId="77777777" w:rsidR="002E016C" w:rsidRPr="00785CDB" w:rsidRDefault="002E016C" w:rsidP="004B694A">
                                  <w:pPr>
                                    <w:pStyle w:val="TCTableBody"/>
                                    <w:rPr>
                                      <w:lang w:val="en-GB" w:eastAsia="en-GB"/>
                                    </w:rPr>
                                  </w:pPr>
                                  <w:r>
                                    <w:t>5</w:t>
                                  </w:r>
                                </w:p>
                              </w:tc>
                              <w:tc>
                                <w:tcPr>
                                  <w:tcW w:w="1276" w:type="dxa"/>
                                  <w:tcBorders>
                                    <w:top w:val="nil"/>
                                    <w:left w:val="nil"/>
                                    <w:bottom w:val="nil"/>
                                    <w:right w:val="nil"/>
                                  </w:tcBorders>
                                  <w:shd w:val="clear" w:color="auto" w:fill="auto"/>
                                  <w:noWrap/>
                                  <w:vAlign w:val="bottom"/>
                                  <w:hideMark/>
                                </w:tcPr>
                                <w:p w14:paraId="3DA092E6" w14:textId="77777777" w:rsidR="002E016C" w:rsidRPr="00785CDB" w:rsidRDefault="002E016C" w:rsidP="004B694A">
                                  <w:pPr>
                                    <w:pStyle w:val="TCTableBody"/>
                                    <w:rPr>
                                      <w:lang w:val="en-GB" w:eastAsia="en-GB"/>
                                    </w:rPr>
                                  </w:pPr>
                                  <w:r>
                                    <w:t>0.55</w:t>
                                  </w:r>
                                </w:p>
                              </w:tc>
                              <w:tc>
                                <w:tcPr>
                                  <w:tcW w:w="1417" w:type="dxa"/>
                                  <w:tcBorders>
                                    <w:top w:val="nil"/>
                                    <w:left w:val="nil"/>
                                    <w:bottom w:val="nil"/>
                                    <w:right w:val="nil"/>
                                  </w:tcBorders>
                                  <w:shd w:val="clear" w:color="auto" w:fill="auto"/>
                                  <w:noWrap/>
                                  <w:vAlign w:val="bottom"/>
                                  <w:hideMark/>
                                </w:tcPr>
                                <w:p w14:paraId="54306249" w14:textId="77777777" w:rsidR="002E016C" w:rsidRPr="00785CDB" w:rsidRDefault="002E016C" w:rsidP="004B694A">
                                  <w:pPr>
                                    <w:pStyle w:val="TCTableBody"/>
                                    <w:rPr>
                                      <w:lang w:val="en-GB" w:eastAsia="en-GB"/>
                                    </w:rPr>
                                  </w:pPr>
                                  <w:r>
                                    <w:t>0.56</w:t>
                                  </w:r>
                                </w:p>
                              </w:tc>
                              <w:tc>
                                <w:tcPr>
                                  <w:tcW w:w="1418" w:type="dxa"/>
                                  <w:tcBorders>
                                    <w:top w:val="nil"/>
                                    <w:left w:val="nil"/>
                                    <w:bottom w:val="nil"/>
                                    <w:right w:val="nil"/>
                                  </w:tcBorders>
                                  <w:shd w:val="clear" w:color="auto" w:fill="auto"/>
                                  <w:noWrap/>
                                  <w:vAlign w:val="bottom"/>
                                  <w:hideMark/>
                                </w:tcPr>
                                <w:p w14:paraId="5F377777"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DEEEE1D" w14:textId="77777777" w:rsidR="002E016C" w:rsidRPr="00785CDB" w:rsidRDefault="002E016C" w:rsidP="004B694A">
                                  <w:pPr>
                                    <w:pStyle w:val="TCTableBody"/>
                                    <w:rPr>
                                      <w:lang w:val="en-GB" w:eastAsia="en-GB"/>
                                    </w:rPr>
                                  </w:pPr>
                                  <w:r>
                                    <w:t>0.56</w:t>
                                  </w:r>
                                </w:p>
                              </w:tc>
                            </w:tr>
                            <w:tr w:rsidR="002E016C" w:rsidRPr="00785CDB" w14:paraId="13AFE72B" w14:textId="77777777" w:rsidTr="009336FD">
                              <w:trPr>
                                <w:trHeight w:val="320"/>
                              </w:trPr>
                              <w:tc>
                                <w:tcPr>
                                  <w:tcW w:w="993" w:type="dxa"/>
                                  <w:tcBorders>
                                    <w:top w:val="nil"/>
                                    <w:left w:val="nil"/>
                                    <w:bottom w:val="nil"/>
                                    <w:right w:val="nil"/>
                                  </w:tcBorders>
                                  <w:shd w:val="clear" w:color="auto" w:fill="auto"/>
                                  <w:noWrap/>
                                  <w:vAlign w:val="bottom"/>
                                  <w:hideMark/>
                                </w:tcPr>
                                <w:p w14:paraId="4981F51A" w14:textId="77777777" w:rsidR="002E016C" w:rsidRPr="00785CDB" w:rsidRDefault="002E016C" w:rsidP="004B694A">
                                  <w:pPr>
                                    <w:pStyle w:val="TCTableBody"/>
                                    <w:rPr>
                                      <w:lang w:val="en-GB" w:eastAsia="en-GB"/>
                                    </w:rPr>
                                  </w:pPr>
                                  <w:r w:rsidRPr="00785CDB">
                                    <w:rPr>
                                      <w:lang w:val="en-GB" w:eastAsia="en-GB"/>
                                    </w:rPr>
                                    <w:t>R1S2</w:t>
                                  </w:r>
                                </w:p>
                              </w:tc>
                              <w:tc>
                                <w:tcPr>
                                  <w:tcW w:w="850" w:type="dxa"/>
                                  <w:tcBorders>
                                    <w:top w:val="nil"/>
                                    <w:left w:val="nil"/>
                                    <w:bottom w:val="nil"/>
                                    <w:right w:val="nil"/>
                                  </w:tcBorders>
                                  <w:shd w:val="clear" w:color="auto" w:fill="auto"/>
                                  <w:noWrap/>
                                  <w:vAlign w:val="bottom"/>
                                  <w:hideMark/>
                                </w:tcPr>
                                <w:p w14:paraId="19A4C8E8"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1BC2A52"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0AB074EB" w14:textId="77777777" w:rsidR="002E016C" w:rsidRPr="00785CDB" w:rsidRDefault="002E016C" w:rsidP="004B694A">
                                  <w:pPr>
                                    <w:pStyle w:val="TCTableBody"/>
                                    <w:rPr>
                                      <w:lang w:val="en-GB" w:eastAsia="en-GB"/>
                                    </w:rPr>
                                  </w:pPr>
                                  <w:r>
                                    <w:t>2</w:t>
                                  </w:r>
                                </w:p>
                              </w:tc>
                              <w:tc>
                                <w:tcPr>
                                  <w:tcW w:w="1275" w:type="dxa"/>
                                  <w:tcBorders>
                                    <w:top w:val="nil"/>
                                    <w:left w:val="nil"/>
                                    <w:bottom w:val="nil"/>
                                    <w:right w:val="nil"/>
                                  </w:tcBorders>
                                  <w:shd w:val="clear" w:color="auto" w:fill="auto"/>
                                  <w:noWrap/>
                                  <w:vAlign w:val="bottom"/>
                                  <w:hideMark/>
                                </w:tcPr>
                                <w:p w14:paraId="2E8208C7"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4D9796FB" w14:textId="77777777" w:rsidR="002E016C" w:rsidRPr="00785CDB" w:rsidRDefault="002E016C" w:rsidP="004B694A">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4B87E91C"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806AD6A" w14:textId="77777777" w:rsidR="002E016C" w:rsidRPr="00785CDB" w:rsidRDefault="002E016C" w:rsidP="004B694A">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733797F7" w14:textId="77777777" w:rsidR="002E016C" w:rsidRPr="00785CDB" w:rsidRDefault="002E016C" w:rsidP="004B694A">
                                  <w:pPr>
                                    <w:pStyle w:val="TCTableBody"/>
                                    <w:rPr>
                                      <w:lang w:val="en-GB" w:eastAsia="en-GB"/>
                                    </w:rPr>
                                  </w:pPr>
                                  <w:r>
                                    <w:t>1.37</w:t>
                                  </w:r>
                                </w:p>
                              </w:tc>
                              <w:tc>
                                <w:tcPr>
                                  <w:tcW w:w="1417" w:type="dxa"/>
                                  <w:tcBorders>
                                    <w:top w:val="nil"/>
                                    <w:left w:val="nil"/>
                                    <w:bottom w:val="nil"/>
                                    <w:right w:val="nil"/>
                                  </w:tcBorders>
                                  <w:shd w:val="clear" w:color="auto" w:fill="auto"/>
                                  <w:noWrap/>
                                  <w:vAlign w:val="bottom"/>
                                  <w:hideMark/>
                                </w:tcPr>
                                <w:p w14:paraId="36CDE47A" w14:textId="77777777" w:rsidR="002E016C" w:rsidRPr="00785CDB" w:rsidRDefault="002E016C" w:rsidP="004B694A">
                                  <w:pPr>
                                    <w:pStyle w:val="TCTableBody"/>
                                    <w:rPr>
                                      <w:lang w:val="en-GB" w:eastAsia="en-GB"/>
                                    </w:rPr>
                                  </w:pPr>
                                  <w:r>
                                    <w:t>0.60</w:t>
                                  </w:r>
                                </w:p>
                              </w:tc>
                              <w:tc>
                                <w:tcPr>
                                  <w:tcW w:w="1418" w:type="dxa"/>
                                  <w:tcBorders>
                                    <w:top w:val="nil"/>
                                    <w:left w:val="nil"/>
                                    <w:bottom w:val="nil"/>
                                    <w:right w:val="nil"/>
                                  </w:tcBorders>
                                  <w:shd w:val="clear" w:color="auto" w:fill="auto"/>
                                  <w:noWrap/>
                                  <w:vAlign w:val="bottom"/>
                                  <w:hideMark/>
                                </w:tcPr>
                                <w:p w14:paraId="13C2FF0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ABD854E" w14:textId="77777777" w:rsidR="002E016C" w:rsidRPr="00785CDB" w:rsidRDefault="002E016C" w:rsidP="004B694A">
                                  <w:pPr>
                                    <w:pStyle w:val="TCTableBody"/>
                                    <w:rPr>
                                      <w:lang w:val="en-GB" w:eastAsia="en-GB"/>
                                    </w:rPr>
                                  </w:pPr>
                                  <w:r>
                                    <w:t>0.60</w:t>
                                  </w:r>
                                </w:p>
                              </w:tc>
                            </w:tr>
                            <w:tr w:rsidR="002E016C" w:rsidRPr="00785CDB" w14:paraId="0AC03E98" w14:textId="77777777" w:rsidTr="009336FD">
                              <w:trPr>
                                <w:trHeight w:val="320"/>
                              </w:trPr>
                              <w:tc>
                                <w:tcPr>
                                  <w:tcW w:w="993" w:type="dxa"/>
                                  <w:tcBorders>
                                    <w:top w:val="nil"/>
                                    <w:left w:val="nil"/>
                                    <w:bottom w:val="nil"/>
                                    <w:right w:val="nil"/>
                                  </w:tcBorders>
                                  <w:shd w:val="clear" w:color="auto" w:fill="auto"/>
                                  <w:noWrap/>
                                  <w:vAlign w:val="bottom"/>
                                  <w:hideMark/>
                                </w:tcPr>
                                <w:p w14:paraId="5E440A53" w14:textId="77777777" w:rsidR="002E016C" w:rsidRPr="00785CDB" w:rsidRDefault="002E016C" w:rsidP="004B694A">
                                  <w:pPr>
                                    <w:pStyle w:val="TCTableBody"/>
                                    <w:rPr>
                                      <w:lang w:val="en-GB" w:eastAsia="en-GB"/>
                                    </w:rPr>
                                  </w:pPr>
                                  <w:r w:rsidRPr="00785CDB">
                                    <w:rPr>
                                      <w:lang w:val="en-GB" w:eastAsia="en-GB"/>
                                    </w:rPr>
                                    <w:t>R1S3</w:t>
                                  </w:r>
                                </w:p>
                              </w:tc>
                              <w:tc>
                                <w:tcPr>
                                  <w:tcW w:w="850" w:type="dxa"/>
                                  <w:tcBorders>
                                    <w:top w:val="nil"/>
                                    <w:left w:val="nil"/>
                                    <w:bottom w:val="nil"/>
                                    <w:right w:val="nil"/>
                                  </w:tcBorders>
                                  <w:shd w:val="clear" w:color="auto" w:fill="auto"/>
                                  <w:noWrap/>
                                  <w:vAlign w:val="bottom"/>
                                  <w:hideMark/>
                                </w:tcPr>
                                <w:p w14:paraId="734D0AB6"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6DA0CBEB"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4CBBF47A" w14:textId="77777777" w:rsidR="002E016C" w:rsidRPr="00785CDB" w:rsidRDefault="002E016C" w:rsidP="004B694A">
                                  <w:pPr>
                                    <w:pStyle w:val="TCTableBody"/>
                                    <w:rPr>
                                      <w:lang w:val="en-GB" w:eastAsia="en-GB"/>
                                    </w:rPr>
                                  </w:pPr>
                                  <w:r>
                                    <w:t>1</w:t>
                                  </w:r>
                                </w:p>
                              </w:tc>
                              <w:tc>
                                <w:tcPr>
                                  <w:tcW w:w="1275" w:type="dxa"/>
                                  <w:tcBorders>
                                    <w:top w:val="nil"/>
                                    <w:left w:val="nil"/>
                                    <w:bottom w:val="nil"/>
                                    <w:right w:val="nil"/>
                                  </w:tcBorders>
                                  <w:shd w:val="clear" w:color="auto" w:fill="auto"/>
                                  <w:noWrap/>
                                  <w:vAlign w:val="bottom"/>
                                  <w:hideMark/>
                                </w:tcPr>
                                <w:p w14:paraId="619EBAC5"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216FF83A"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5F9288AF"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3928395"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6CEB515"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305CB2E"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40509AEC"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F542945" w14:textId="77777777" w:rsidR="002E016C" w:rsidRPr="00785CDB" w:rsidRDefault="002E016C" w:rsidP="004B694A">
                                  <w:pPr>
                                    <w:pStyle w:val="TCTableBody"/>
                                    <w:rPr>
                                      <w:lang w:val="en-GB" w:eastAsia="en-GB"/>
                                    </w:rPr>
                                  </w:pPr>
                                  <w:r>
                                    <w:t>0.00</w:t>
                                  </w:r>
                                </w:p>
                              </w:tc>
                            </w:tr>
                            <w:tr w:rsidR="002E016C" w:rsidRPr="00785CDB" w14:paraId="4DCCE83B" w14:textId="77777777" w:rsidTr="009336FD">
                              <w:trPr>
                                <w:trHeight w:val="320"/>
                              </w:trPr>
                              <w:tc>
                                <w:tcPr>
                                  <w:tcW w:w="993" w:type="dxa"/>
                                  <w:tcBorders>
                                    <w:top w:val="nil"/>
                                    <w:left w:val="nil"/>
                                    <w:bottom w:val="nil"/>
                                    <w:right w:val="nil"/>
                                  </w:tcBorders>
                                  <w:shd w:val="clear" w:color="auto" w:fill="auto"/>
                                  <w:noWrap/>
                                  <w:vAlign w:val="bottom"/>
                                  <w:hideMark/>
                                </w:tcPr>
                                <w:p w14:paraId="0C2E10E2" w14:textId="77777777" w:rsidR="002E016C" w:rsidRPr="00785CDB" w:rsidRDefault="002E016C" w:rsidP="004B694A">
                                  <w:pPr>
                                    <w:pStyle w:val="TCTableBody"/>
                                    <w:rPr>
                                      <w:lang w:val="en-GB" w:eastAsia="en-GB"/>
                                    </w:rPr>
                                  </w:pPr>
                                  <w:r w:rsidRPr="00785CDB">
                                    <w:rPr>
                                      <w:lang w:val="en-GB" w:eastAsia="en-GB"/>
                                    </w:rPr>
                                    <w:t>R1S4</w:t>
                                  </w:r>
                                </w:p>
                              </w:tc>
                              <w:tc>
                                <w:tcPr>
                                  <w:tcW w:w="850" w:type="dxa"/>
                                  <w:tcBorders>
                                    <w:top w:val="nil"/>
                                    <w:left w:val="nil"/>
                                    <w:bottom w:val="nil"/>
                                    <w:right w:val="nil"/>
                                  </w:tcBorders>
                                  <w:shd w:val="clear" w:color="auto" w:fill="auto"/>
                                  <w:noWrap/>
                                  <w:vAlign w:val="bottom"/>
                                  <w:hideMark/>
                                </w:tcPr>
                                <w:p w14:paraId="5E4A6266"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6ADDB03"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36B7FAE0" w14:textId="77777777" w:rsidR="002E016C" w:rsidRPr="00785CDB" w:rsidRDefault="002E016C" w:rsidP="004B694A">
                                  <w:pPr>
                                    <w:pStyle w:val="TCTableBody"/>
                                    <w:rPr>
                                      <w:lang w:val="en-GB" w:eastAsia="en-GB"/>
                                    </w:rPr>
                                  </w:pPr>
                                  <w:r>
                                    <w:t>4</w:t>
                                  </w:r>
                                </w:p>
                              </w:tc>
                              <w:tc>
                                <w:tcPr>
                                  <w:tcW w:w="1275" w:type="dxa"/>
                                  <w:tcBorders>
                                    <w:top w:val="nil"/>
                                    <w:left w:val="nil"/>
                                    <w:bottom w:val="nil"/>
                                    <w:right w:val="nil"/>
                                  </w:tcBorders>
                                  <w:shd w:val="clear" w:color="auto" w:fill="auto"/>
                                  <w:noWrap/>
                                  <w:vAlign w:val="bottom"/>
                                  <w:hideMark/>
                                </w:tcPr>
                                <w:p w14:paraId="4B2035B9"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2DB9C596" w14:textId="77777777" w:rsidR="002E016C" w:rsidRPr="00785CDB" w:rsidRDefault="002E016C" w:rsidP="004B694A">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4ADDDAFE"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C271166" w14:textId="77777777" w:rsidR="002E016C" w:rsidRPr="00785CDB" w:rsidRDefault="002E016C" w:rsidP="004B694A">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41D348B3" w14:textId="77777777" w:rsidR="002E016C" w:rsidRPr="00785CDB" w:rsidRDefault="002E016C" w:rsidP="004B694A">
                                  <w:pPr>
                                    <w:pStyle w:val="TCTableBody"/>
                                    <w:rPr>
                                      <w:lang w:val="en-GB" w:eastAsia="en-GB"/>
                                    </w:rPr>
                                  </w:pPr>
                                  <w:r>
                                    <w:t>0.56</w:t>
                                  </w:r>
                                </w:p>
                              </w:tc>
                              <w:tc>
                                <w:tcPr>
                                  <w:tcW w:w="1417" w:type="dxa"/>
                                  <w:tcBorders>
                                    <w:top w:val="nil"/>
                                    <w:left w:val="nil"/>
                                    <w:bottom w:val="nil"/>
                                    <w:right w:val="nil"/>
                                  </w:tcBorders>
                                  <w:shd w:val="clear" w:color="auto" w:fill="auto"/>
                                  <w:noWrap/>
                                  <w:vAlign w:val="bottom"/>
                                  <w:hideMark/>
                                </w:tcPr>
                                <w:p w14:paraId="6198E247" w14:textId="77777777" w:rsidR="002E016C" w:rsidRPr="00785CDB" w:rsidRDefault="002E016C" w:rsidP="004B694A">
                                  <w:pPr>
                                    <w:pStyle w:val="TCTableBody"/>
                                    <w:rPr>
                                      <w:lang w:val="en-GB" w:eastAsia="en-GB"/>
                                    </w:rPr>
                                  </w:pPr>
                                  <w:r>
                                    <w:t>0.20</w:t>
                                  </w:r>
                                </w:p>
                              </w:tc>
                              <w:tc>
                                <w:tcPr>
                                  <w:tcW w:w="1418" w:type="dxa"/>
                                  <w:tcBorders>
                                    <w:top w:val="nil"/>
                                    <w:left w:val="nil"/>
                                    <w:bottom w:val="nil"/>
                                    <w:right w:val="nil"/>
                                  </w:tcBorders>
                                  <w:shd w:val="clear" w:color="auto" w:fill="auto"/>
                                  <w:noWrap/>
                                  <w:vAlign w:val="bottom"/>
                                  <w:hideMark/>
                                </w:tcPr>
                                <w:p w14:paraId="412DA32C"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0ED99F9C" w14:textId="77777777" w:rsidR="002E016C" w:rsidRPr="00785CDB" w:rsidRDefault="002E016C" w:rsidP="004B694A">
                                  <w:pPr>
                                    <w:pStyle w:val="TCTableBody"/>
                                    <w:rPr>
                                      <w:lang w:val="en-GB" w:eastAsia="en-GB"/>
                                    </w:rPr>
                                  </w:pPr>
                                  <w:r>
                                    <w:t>0.20</w:t>
                                  </w:r>
                                </w:p>
                              </w:tc>
                            </w:tr>
                            <w:tr w:rsidR="002E016C" w:rsidRPr="00785CDB" w14:paraId="09751F69" w14:textId="77777777" w:rsidTr="009336FD">
                              <w:trPr>
                                <w:trHeight w:val="320"/>
                              </w:trPr>
                              <w:tc>
                                <w:tcPr>
                                  <w:tcW w:w="993" w:type="dxa"/>
                                  <w:tcBorders>
                                    <w:top w:val="nil"/>
                                    <w:left w:val="nil"/>
                                    <w:bottom w:val="nil"/>
                                    <w:right w:val="nil"/>
                                  </w:tcBorders>
                                  <w:shd w:val="clear" w:color="auto" w:fill="auto"/>
                                  <w:noWrap/>
                                  <w:vAlign w:val="bottom"/>
                                  <w:hideMark/>
                                </w:tcPr>
                                <w:p w14:paraId="48F600FD" w14:textId="77777777" w:rsidR="002E016C" w:rsidRPr="00785CDB" w:rsidRDefault="002E016C" w:rsidP="004B694A">
                                  <w:pPr>
                                    <w:pStyle w:val="TCTableBody"/>
                                    <w:rPr>
                                      <w:lang w:val="en-GB" w:eastAsia="en-GB"/>
                                    </w:rPr>
                                  </w:pPr>
                                  <w:r w:rsidRPr="00785CDB">
                                    <w:rPr>
                                      <w:lang w:val="en-GB" w:eastAsia="en-GB"/>
                                    </w:rPr>
                                    <w:t>R1S5</w:t>
                                  </w:r>
                                </w:p>
                              </w:tc>
                              <w:tc>
                                <w:tcPr>
                                  <w:tcW w:w="850" w:type="dxa"/>
                                  <w:tcBorders>
                                    <w:top w:val="nil"/>
                                    <w:left w:val="nil"/>
                                    <w:bottom w:val="nil"/>
                                    <w:right w:val="nil"/>
                                  </w:tcBorders>
                                  <w:shd w:val="clear" w:color="auto" w:fill="auto"/>
                                  <w:noWrap/>
                                  <w:vAlign w:val="bottom"/>
                                  <w:hideMark/>
                                </w:tcPr>
                                <w:p w14:paraId="2090D6C9"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6F8C8D92"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E200ED9" w14:textId="77777777" w:rsidR="002E016C" w:rsidRPr="00785CDB" w:rsidRDefault="002E016C" w:rsidP="004B694A">
                                  <w:pPr>
                                    <w:pStyle w:val="TCTableBody"/>
                                    <w:rPr>
                                      <w:lang w:val="en-GB" w:eastAsia="en-GB"/>
                                    </w:rPr>
                                  </w:pPr>
                                  <w:r>
                                    <w:t>3</w:t>
                                  </w:r>
                                </w:p>
                              </w:tc>
                              <w:tc>
                                <w:tcPr>
                                  <w:tcW w:w="1275" w:type="dxa"/>
                                  <w:tcBorders>
                                    <w:top w:val="nil"/>
                                    <w:left w:val="nil"/>
                                    <w:bottom w:val="nil"/>
                                    <w:right w:val="nil"/>
                                  </w:tcBorders>
                                  <w:shd w:val="clear" w:color="auto" w:fill="auto"/>
                                  <w:noWrap/>
                                  <w:vAlign w:val="bottom"/>
                                  <w:hideMark/>
                                </w:tcPr>
                                <w:p w14:paraId="2EE6A1EE"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60DEEE1E"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361D9C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BEB8752"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5B33632"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732FB19"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9D7CD3D"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46E99139" w14:textId="77777777" w:rsidR="002E016C" w:rsidRPr="00785CDB" w:rsidRDefault="002E016C" w:rsidP="004B694A">
                                  <w:pPr>
                                    <w:pStyle w:val="TCTableBody"/>
                                    <w:rPr>
                                      <w:lang w:val="en-GB" w:eastAsia="en-GB"/>
                                    </w:rPr>
                                  </w:pPr>
                                  <w:r>
                                    <w:t>0.00</w:t>
                                  </w:r>
                                </w:p>
                              </w:tc>
                            </w:tr>
                            <w:tr w:rsidR="002E016C" w:rsidRPr="00785CDB" w14:paraId="4E6A8F93" w14:textId="77777777" w:rsidTr="009336FD">
                              <w:trPr>
                                <w:trHeight w:val="320"/>
                              </w:trPr>
                              <w:tc>
                                <w:tcPr>
                                  <w:tcW w:w="993" w:type="dxa"/>
                                  <w:tcBorders>
                                    <w:top w:val="nil"/>
                                    <w:left w:val="nil"/>
                                    <w:bottom w:val="nil"/>
                                    <w:right w:val="nil"/>
                                  </w:tcBorders>
                                  <w:shd w:val="clear" w:color="auto" w:fill="auto"/>
                                  <w:noWrap/>
                                  <w:vAlign w:val="bottom"/>
                                  <w:hideMark/>
                                </w:tcPr>
                                <w:p w14:paraId="6D42C19A" w14:textId="77777777" w:rsidR="002E016C" w:rsidRPr="00785CDB" w:rsidRDefault="002E016C" w:rsidP="004B694A">
                                  <w:pPr>
                                    <w:pStyle w:val="TCTableBody"/>
                                    <w:rPr>
                                      <w:lang w:val="en-GB" w:eastAsia="en-GB"/>
                                    </w:rPr>
                                  </w:pPr>
                                  <w:r w:rsidRPr="00785CDB">
                                    <w:rPr>
                                      <w:lang w:val="en-GB" w:eastAsia="en-GB"/>
                                    </w:rPr>
                                    <w:t>R1S6</w:t>
                                  </w:r>
                                </w:p>
                              </w:tc>
                              <w:tc>
                                <w:tcPr>
                                  <w:tcW w:w="850" w:type="dxa"/>
                                  <w:tcBorders>
                                    <w:top w:val="nil"/>
                                    <w:left w:val="nil"/>
                                    <w:bottom w:val="nil"/>
                                    <w:right w:val="nil"/>
                                  </w:tcBorders>
                                  <w:shd w:val="clear" w:color="auto" w:fill="auto"/>
                                  <w:noWrap/>
                                  <w:vAlign w:val="bottom"/>
                                  <w:hideMark/>
                                </w:tcPr>
                                <w:p w14:paraId="350A3592"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3B5E8FF" w14:textId="77777777" w:rsidR="002E016C" w:rsidRPr="00785CDB" w:rsidRDefault="002E016C" w:rsidP="004B694A">
                                  <w:pPr>
                                    <w:pStyle w:val="TCTableBody"/>
                                    <w:rPr>
                                      <w:lang w:val="en-GB" w:eastAsia="en-GB"/>
                                    </w:rPr>
                                  </w:pPr>
                                  <w:r>
                                    <w:t>4</w:t>
                                  </w:r>
                                </w:p>
                              </w:tc>
                              <w:tc>
                                <w:tcPr>
                                  <w:tcW w:w="993" w:type="dxa"/>
                                  <w:tcBorders>
                                    <w:top w:val="nil"/>
                                    <w:left w:val="nil"/>
                                    <w:bottom w:val="nil"/>
                                    <w:right w:val="nil"/>
                                  </w:tcBorders>
                                  <w:shd w:val="clear" w:color="auto" w:fill="auto"/>
                                  <w:noWrap/>
                                  <w:vAlign w:val="bottom"/>
                                  <w:hideMark/>
                                </w:tcPr>
                                <w:p w14:paraId="54B85900" w14:textId="77777777" w:rsidR="002E016C" w:rsidRPr="00785CDB" w:rsidRDefault="002E016C" w:rsidP="004B694A">
                                  <w:pPr>
                                    <w:pStyle w:val="TCTableBody"/>
                                    <w:rPr>
                                      <w:lang w:val="en-GB" w:eastAsia="en-GB"/>
                                    </w:rPr>
                                  </w:pPr>
                                  <w:r>
                                    <w:t>2</w:t>
                                  </w:r>
                                </w:p>
                              </w:tc>
                              <w:tc>
                                <w:tcPr>
                                  <w:tcW w:w="1275" w:type="dxa"/>
                                  <w:tcBorders>
                                    <w:top w:val="nil"/>
                                    <w:left w:val="nil"/>
                                    <w:bottom w:val="nil"/>
                                    <w:right w:val="nil"/>
                                  </w:tcBorders>
                                  <w:shd w:val="clear" w:color="auto" w:fill="auto"/>
                                  <w:noWrap/>
                                  <w:vAlign w:val="bottom"/>
                                  <w:hideMark/>
                                </w:tcPr>
                                <w:p w14:paraId="3F3B3116" w14:textId="77777777" w:rsidR="002E016C" w:rsidRPr="00785CDB" w:rsidRDefault="002E016C" w:rsidP="004B694A">
                                  <w:pPr>
                                    <w:pStyle w:val="TCTableBody"/>
                                    <w:rPr>
                                      <w:lang w:val="en-GB" w:eastAsia="en-GB"/>
                                    </w:rPr>
                                  </w:pPr>
                                  <w:r>
                                    <w:t>2</w:t>
                                  </w:r>
                                </w:p>
                              </w:tc>
                              <w:tc>
                                <w:tcPr>
                                  <w:tcW w:w="993" w:type="dxa"/>
                                  <w:tcBorders>
                                    <w:top w:val="nil"/>
                                    <w:left w:val="nil"/>
                                    <w:bottom w:val="nil"/>
                                    <w:right w:val="nil"/>
                                  </w:tcBorders>
                                  <w:shd w:val="clear" w:color="auto" w:fill="auto"/>
                                  <w:noWrap/>
                                  <w:vAlign w:val="bottom"/>
                                  <w:hideMark/>
                                </w:tcPr>
                                <w:p w14:paraId="5CD6FBE5" w14:textId="77777777" w:rsidR="002E016C" w:rsidRPr="00785CDB" w:rsidRDefault="002E016C" w:rsidP="004B694A">
                                  <w:pPr>
                                    <w:pStyle w:val="TCTableBody"/>
                                    <w:rPr>
                                      <w:lang w:val="en-GB" w:eastAsia="en-GB"/>
                                    </w:rPr>
                                  </w:pPr>
                                  <w:r>
                                    <w:t>2</w:t>
                                  </w:r>
                                </w:p>
                              </w:tc>
                              <w:tc>
                                <w:tcPr>
                                  <w:tcW w:w="992" w:type="dxa"/>
                                  <w:tcBorders>
                                    <w:top w:val="nil"/>
                                    <w:left w:val="nil"/>
                                    <w:bottom w:val="nil"/>
                                    <w:right w:val="nil"/>
                                  </w:tcBorders>
                                  <w:shd w:val="clear" w:color="auto" w:fill="auto"/>
                                  <w:noWrap/>
                                  <w:vAlign w:val="bottom"/>
                                  <w:hideMark/>
                                </w:tcPr>
                                <w:p w14:paraId="3E8A7767"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611383E1" w14:textId="77777777" w:rsidR="002E016C" w:rsidRPr="00785CDB" w:rsidRDefault="002E016C" w:rsidP="004B694A">
                                  <w:pPr>
                                    <w:pStyle w:val="TCTableBody"/>
                                    <w:rPr>
                                      <w:lang w:val="en-GB" w:eastAsia="en-GB"/>
                                    </w:rPr>
                                  </w:pPr>
                                  <w:r>
                                    <w:t>2</w:t>
                                  </w:r>
                                </w:p>
                              </w:tc>
                              <w:tc>
                                <w:tcPr>
                                  <w:tcW w:w="1276" w:type="dxa"/>
                                  <w:tcBorders>
                                    <w:top w:val="nil"/>
                                    <w:left w:val="nil"/>
                                    <w:bottom w:val="nil"/>
                                    <w:right w:val="nil"/>
                                  </w:tcBorders>
                                  <w:shd w:val="clear" w:color="auto" w:fill="auto"/>
                                  <w:noWrap/>
                                  <w:vAlign w:val="bottom"/>
                                  <w:hideMark/>
                                </w:tcPr>
                                <w:p w14:paraId="44B74A4C" w14:textId="77777777" w:rsidR="002E016C" w:rsidRPr="00785CDB" w:rsidRDefault="002E016C" w:rsidP="004B694A">
                                  <w:pPr>
                                    <w:pStyle w:val="TCTableBody"/>
                                    <w:rPr>
                                      <w:lang w:val="en-GB" w:eastAsia="en-GB"/>
                                    </w:rPr>
                                  </w:pPr>
                                  <w:r>
                                    <w:t>0.40</w:t>
                                  </w:r>
                                </w:p>
                              </w:tc>
                              <w:tc>
                                <w:tcPr>
                                  <w:tcW w:w="1417" w:type="dxa"/>
                                  <w:tcBorders>
                                    <w:top w:val="nil"/>
                                    <w:left w:val="nil"/>
                                    <w:bottom w:val="nil"/>
                                    <w:right w:val="nil"/>
                                  </w:tcBorders>
                                  <w:shd w:val="clear" w:color="auto" w:fill="auto"/>
                                  <w:noWrap/>
                                  <w:vAlign w:val="bottom"/>
                                  <w:hideMark/>
                                </w:tcPr>
                                <w:p w14:paraId="46AA0D3E" w14:textId="77777777" w:rsidR="002E016C" w:rsidRPr="00785CDB" w:rsidRDefault="002E016C" w:rsidP="004B694A">
                                  <w:pPr>
                                    <w:pStyle w:val="TCTableBody"/>
                                    <w:rPr>
                                      <w:lang w:val="en-GB" w:eastAsia="en-GB"/>
                                    </w:rPr>
                                  </w:pPr>
                                  <w:r>
                                    <w:t>0.50</w:t>
                                  </w:r>
                                </w:p>
                              </w:tc>
                              <w:tc>
                                <w:tcPr>
                                  <w:tcW w:w="1418" w:type="dxa"/>
                                  <w:tcBorders>
                                    <w:top w:val="nil"/>
                                    <w:left w:val="nil"/>
                                    <w:bottom w:val="nil"/>
                                    <w:right w:val="nil"/>
                                  </w:tcBorders>
                                  <w:shd w:val="clear" w:color="auto" w:fill="auto"/>
                                  <w:noWrap/>
                                  <w:vAlign w:val="bottom"/>
                                  <w:hideMark/>
                                </w:tcPr>
                                <w:p w14:paraId="04CACFE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395A1BC" w14:textId="77777777" w:rsidR="002E016C" w:rsidRPr="00785CDB" w:rsidRDefault="002E016C" w:rsidP="004B694A">
                                  <w:pPr>
                                    <w:pStyle w:val="TCTableBody"/>
                                    <w:rPr>
                                      <w:lang w:val="en-GB" w:eastAsia="en-GB"/>
                                    </w:rPr>
                                  </w:pPr>
                                  <w:r>
                                    <w:t>0.50</w:t>
                                  </w:r>
                                </w:p>
                              </w:tc>
                            </w:tr>
                            <w:tr w:rsidR="002E016C" w:rsidRPr="00785CDB" w14:paraId="79119D5C" w14:textId="77777777" w:rsidTr="009336FD">
                              <w:trPr>
                                <w:trHeight w:val="320"/>
                              </w:trPr>
                              <w:tc>
                                <w:tcPr>
                                  <w:tcW w:w="993" w:type="dxa"/>
                                  <w:tcBorders>
                                    <w:top w:val="nil"/>
                                    <w:left w:val="nil"/>
                                    <w:bottom w:val="nil"/>
                                    <w:right w:val="nil"/>
                                  </w:tcBorders>
                                  <w:shd w:val="clear" w:color="auto" w:fill="auto"/>
                                  <w:noWrap/>
                                  <w:vAlign w:val="bottom"/>
                                  <w:hideMark/>
                                </w:tcPr>
                                <w:p w14:paraId="6912D1FE" w14:textId="77777777" w:rsidR="002E016C" w:rsidRPr="00785CDB" w:rsidRDefault="002E016C" w:rsidP="004B694A">
                                  <w:pPr>
                                    <w:pStyle w:val="TCTableBody"/>
                                    <w:rPr>
                                      <w:lang w:val="en-GB" w:eastAsia="en-GB"/>
                                    </w:rPr>
                                  </w:pPr>
                                  <w:r w:rsidRPr="00785CDB">
                                    <w:rPr>
                                      <w:lang w:val="en-GB" w:eastAsia="en-GB"/>
                                    </w:rPr>
                                    <w:t>R1S7</w:t>
                                  </w:r>
                                </w:p>
                              </w:tc>
                              <w:tc>
                                <w:tcPr>
                                  <w:tcW w:w="850" w:type="dxa"/>
                                  <w:tcBorders>
                                    <w:top w:val="nil"/>
                                    <w:left w:val="nil"/>
                                    <w:bottom w:val="nil"/>
                                    <w:right w:val="nil"/>
                                  </w:tcBorders>
                                  <w:shd w:val="clear" w:color="auto" w:fill="auto"/>
                                  <w:noWrap/>
                                  <w:vAlign w:val="bottom"/>
                                  <w:hideMark/>
                                </w:tcPr>
                                <w:p w14:paraId="120EE414"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0508ED5" w14:textId="77777777" w:rsidR="002E016C" w:rsidRPr="00785CDB" w:rsidRDefault="002E016C" w:rsidP="004B694A">
                                  <w:pPr>
                                    <w:pStyle w:val="TCTableBody"/>
                                    <w:rPr>
                                      <w:lang w:val="en-GB" w:eastAsia="en-GB"/>
                                    </w:rPr>
                                  </w:pPr>
                                  <w:r>
                                    <w:t>26</w:t>
                                  </w:r>
                                </w:p>
                              </w:tc>
                              <w:tc>
                                <w:tcPr>
                                  <w:tcW w:w="993" w:type="dxa"/>
                                  <w:tcBorders>
                                    <w:top w:val="nil"/>
                                    <w:left w:val="nil"/>
                                    <w:bottom w:val="nil"/>
                                    <w:right w:val="nil"/>
                                  </w:tcBorders>
                                  <w:shd w:val="clear" w:color="auto" w:fill="auto"/>
                                  <w:noWrap/>
                                  <w:vAlign w:val="bottom"/>
                                  <w:hideMark/>
                                </w:tcPr>
                                <w:p w14:paraId="0D846ABB" w14:textId="77777777" w:rsidR="002E016C" w:rsidRPr="00785CDB" w:rsidRDefault="002E016C" w:rsidP="004B694A">
                                  <w:pPr>
                                    <w:pStyle w:val="TCTableBody"/>
                                    <w:rPr>
                                      <w:lang w:val="en-GB" w:eastAsia="en-GB"/>
                                    </w:rPr>
                                  </w:pPr>
                                  <w:r>
                                    <w:t>23</w:t>
                                  </w:r>
                                </w:p>
                              </w:tc>
                              <w:tc>
                                <w:tcPr>
                                  <w:tcW w:w="1275" w:type="dxa"/>
                                  <w:tcBorders>
                                    <w:top w:val="nil"/>
                                    <w:left w:val="nil"/>
                                    <w:bottom w:val="nil"/>
                                    <w:right w:val="nil"/>
                                  </w:tcBorders>
                                  <w:shd w:val="clear" w:color="auto" w:fill="auto"/>
                                  <w:noWrap/>
                                  <w:vAlign w:val="bottom"/>
                                  <w:hideMark/>
                                </w:tcPr>
                                <w:p w14:paraId="2BFF4A3F"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BD02335" w14:textId="77777777" w:rsidR="002E016C" w:rsidRPr="00785CDB" w:rsidRDefault="002E016C" w:rsidP="004B694A">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7AE39DAA"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092474E1" w14:textId="77777777" w:rsidR="002E016C" w:rsidRPr="00785CDB" w:rsidRDefault="002E016C" w:rsidP="004B694A">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56A4816D" w14:textId="77777777" w:rsidR="002E016C" w:rsidRPr="00785CDB" w:rsidRDefault="002E016C" w:rsidP="004B694A">
                                  <w:pPr>
                                    <w:pStyle w:val="TCTableBody"/>
                                    <w:rPr>
                                      <w:lang w:val="en-GB" w:eastAsia="en-GB"/>
                                    </w:rPr>
                                  </w:pPr>
                                  <w:r>
                                    <w:t>2.04</w:t>
                                  </w:r>
                                </w:p>
                              </w:tc>
                              <w:tc>
                                <w:tcPr>
                                  <w:tcW w:w="1417" w:type="dxa"/>
                                  <w:tcBorders>
                                    <w:top w:val="nil"/>
                                    <w:left w:val="nil"/>
                                    <w:bottom w:val="nil"/>
                                    <w:right w:val="nil"/>
                                  </w:tcBorders>
                                  <w:shd w:val="clear" w:color="auto" w:fill="auto"/>
                                  <w:noWrap/>
                                  <w:vAlign w:val="bottom"/>
                                  <w:hideMark/>
                                </w:tcPr>
                                <w:p w14:paraId="00061A74" w14:textId="77777777" w:rsidR="002E016C" w:rsidRPr="00785CDB" w:rsidRDefault="002E016C" w:rsidP="004B694A">
                                  <w:pPr>
                                    <w:pStyle w:val="TCTableBody"/>
                                    <w:rPr>
                                      <w:lang w:val="en-GB" w:eastAsia="en-GB"/>
                                    </w:rPr>
                                  </w:pPr>
                                  <w:r>
                                    <w:t>0.12</w:t>
                                  </w:r>
                                </w:p>
                              </w:tc>
                              <w:tc>
                                <w:tcPr>
                                  <w:tcW w:w="1418" w:type="dxa"/>
                                  <w:tcBorders>
                                    <w:top w:val="nil"/>
                                    <w:left w:val="nil"/>
                                    <w:bottom w:val="nil"/>
                                    <w:right w:val="nil"/>
                                  </w:tcBorders>
                                  <w:shd w:val="clear" w:color="auto" w:fill="auto"/>
                                  <w:noWrap/>
                                  <w:vAlign w:val="bottom"/>
                                  <w:hideMark/>
                                </w:tcPr>
                                <w:p w14:paraId="05317E2E"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6C25A5E" w14:textId="77777777" w:rsidR="002E016C" w:rsidRPr="00785CDB" w:rsidRDefault="002E016C" w:rsidP="004B694A">
                                  <w:pPr>
                                    <w:pStyle w:val="TCTableBody"/>
                                    <w:rPr>
                                      <w:lang w:val="en-GB" w:eastAsia="en-GB"/>
                                    </w:rPr>
                                  </w:pPr>
                                  <w:r>
                                    <w:t>0.12</w:t>
                                  </w:r>
                                </w:p>
                              </w:tc>
                            </w:tr>
                            <w:tr w:rsidR="002E016C" w:rsidRPr="00785CDB" w14:paraId="0631E823" w14:textId="77777777" w:rsidTr="009336FD">
                              <w:trPr>
                                <w:trHeight w:val="320"/>
                              </w:trPr>
                              <w:tc>
                                <w:tcPr>
                                  <w:tcW w:w="993" w:type="dxa"/>
                                  <w:tcBorders>
                                    <w:top w:val="nil"/>
                                    <w:left w:val="nil"/>
                                    <w:bottom w:val="nil"/>
                                    <w:right w:val="nil"/>
                                  </w:tcBorders>
                                  <w:shd w:val="clear" w:color="auto" w:fill="auto"/>
                                  <w:noWrap/>
                                  <w:vAlign w:val="bottom"/>
                                  <w:hideMark/>
                                </w:tcPr>
                                <w:p w14:paraId="33CEB88D" w14:textId="77777777" w:rsidR="002E016C" w:rsidRPr="00785CDB" w:rsidRDefault="002E016C" w:rsidP="004B694A">
                                  <w:pPr>
                                    <w:pStyle w:val="TCTableBody"/>
                                    <w:rPr>
                                      <w:lang w:val="en-GB" w:eastAsia="en-GB"/>
                                    </w:rPr>
                                  </w:pPr>
                                  <w:r w:rsidRPr="00785CDB">
                                    <w:rPr>
                                      <w:lang w:val="en-GB" w:eastAsia="en-GB"/>
                                    </w:rPr>
                                    <w:t>R1S8</w:t>
                                  </w:r>
                                </w:p>
                              </w:tc>
                              <w:tc>
                                <w:tcPr>
                                  <w:tcW w:w="850" w:type="dxa"/>
                                  <w:tcBorders>
                                    <w:top w:val="nil"/>
                                    <w:left w:val="nil"/>
                                    <w:bottom w:val="nil"/>
                                    <w:right w:val="nil"/>
                                  </w:tcBorders>
                                  <w:shd w:val="clear" w:color="auto" w:fill="auto"/>
                                  <w:noWrap/>
                                  <w:vAlign w:val="bottom"/>
                                  <w:hideMark/>
                                </w:tcPr>
                                <w:p w14:paraId="1C8AC2E1"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1262FA6C" w14:textId="77777777" w:rsidR="002E016C" w:rsidRPr="00785CDB" w:rsidRDefault="002E016C" w:rsidP="004B694A">
                                  <w:pPr>
                                    <w:pStyle w:val="TCTableBody"/>
                                    <w:rPr>
                                      <w:lang w:val="en-GB" w:eastAsia="en-GB"/>
                                    </w:rPr>
                                  </w:pPr>
                                  <w:r>
                                    <w:t>36</w:t>
                                  </w:r>
                                </w:p>
                              </w:tc>
                              <w:tc>
                                <w:tcPr>
                                  <w:tcW w:w="993" w:type="dxa"/>
                                  <w:tcBorders>
                                    <w:top w:val="nil"/>
                                    <w:left w:val="nil"/>
                                    <w:bottom w:val="nil"/>
                                    <w:right w:val="nil"/>
                                  </w:tcBorders>
                                  <w:shd w:val="clear" w:color="auto" w:fill="auto"/>
                                  <w:noWrap/>
                                  <w:vAlign w:val="bottom"/>
                                  <w:hideMark/>
                                </w:tcPr>
                                <w:p w14:paraId="7A2DBC0D" w14:textId="77777777" w:rsidR="002E016C" w:rsidRPr="00785CDB" w:rsidRDefault="002E016C" w:rsidP="004B694A">
                                  <w:pPr>
                                    <w:pStyle w:val="TCTableBody"/>
                                    <w:rPr>
                                      <w:lang w:val="en-GB" w:eastAsia="en-GB"/>
                                    </w:rPr>
                                  </w:pPr>
                                  <w:r>
                                    <w:t>16</w:t>
                                  </w:r>
                                </w:p>
                              </w:tc>
                              <w:tc>
                                <w:tcPr>
                                  <w:tcW w:w="1275" w:type="dxa"/>
                                  <w:tcBorders>
                                    <w:top w:val="nil"/>
                                    <w:left w:val="nil"/>
                                    <w:bottom w:val="nil"/>
                                    <w:right w:val="nil"/>
                                  </w:tcBorders>
                                  <w:shd w:val="clear" w:color="auto" w:fill="auto"/>
                                  <w:noWrap/>
                                  <w:vAlign w:val="bottom"/>
                                  <w:hideMark/>
                                </w:tcPr>
                                <w:p w14:paraId="47942F1D" w14:textId="77777777" w:rsidR="002E016C" w:rsidRPr="00785CDB" w:rsidRDefault="002E016C" w:rsidP="004B694A">
                                  <w:pPr>
                                    <w:pStyle w:val="TCTableBody"/>
                                    <w:rPr>
                                      <w:lang w:val="en-GB" w:eastAsia="en-GB"/>
                                    </w:rPr>
                                  </w:pPr>
                                  <w:r>
                                    <w:t>20</w:t>
                                  </w:r>
                                </w:p>
                              </w:tc>
                              <w:tc>
                                <w:tcPr>
                                  <w:tcW w:w="993" w:type="dxa"/>
                                  <w:tcBorders>
                                    <w:top w:val="nil"/>
                                    <w:left w:val="nil"/>
                                    <w:bottom w:val="nil"/>
                                    <w:right w:val="nil"/>
                                  </w:tcBorders>
                                  <w:shd w:val="clear" w:color="auto" w:fill="auto"/>
                                  <w:noWrap/>
                                  <w:vAlign w:val="bottom"/>
                                  <w:hideMark/>
                                </w:tcPr>
                                <w:p w14:paraId="1AE0570F" w14:textId="77777777" w:rsidR="002E016C" w:rsidRPr="00785CDB" w:rsidRDefault="002E016C" w:rsidP="004B694A">
                                  <w:pPr>
                                    <w:pStyle w:val="TCTableBody"/>
                                    <w:rPr>
                                      <w:lang w:val="en-GB" w:eastAsia="en-GB"/>
                                    </w:rPr>
                                  </w:pPr>
                                  <w:r>
                                    <w:t>10</w:t>
                                  </w:r>
                                </w:p>
                              </w:tc>
                              <w:tc>
                                <w:tcPr>
                                  <w:tcW w:w="992" w:type="dxa"/>
                                  <w:tcBorders>
                                    <w:top w:val="nil"/>
                                    <w:left w:val="nil"/>
                                    <w:bottom w:val="nil"/>
                                    <w:right w:val="nil"/>
                                  </w:tcBorders>
                                  <w:shd w:val="clear" w:color="auto" w:fill="auto"/>
                                  <w:noWrap/>
                                  <w:vAlign w:val="bottom"/>
                                  <w:hideMark/>
                                </w:tcPr>
                                <w:p w14:paraId="2B78A707" w14:textId="77777777" w:rsidR="002E016C" w:rsidRPr="00785CDB" w:rsidRDefault="002E016C" w:rsidP="004B694A">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4EAC8372" w14:textId="77777777" w:rsidR="002E016C" w:rsidRPr="00785CDB" w:rsidRDefault="002E016C" w:rsidP="004B694A">
                                  <w:pPr>
                                    <w:pStyle w:val="TCTableBody"/>
                                    <w:rPr>
                                      <w:lang w:val="en-GB" w:eastAsia="en-GB"/>
                                    </w:rPr>
                                  </w:pPr>
                                  <w:r>
                                    <w:t>9</w:t>
                                  </w:r>
                                </w:p>
                              </w:tc>
                              <w:tc>
                                <w:tcPr>
                                  <w:tcW w:w="1276" w:type="dxa"/>
                                  <w:tcBorders>
                                    <w:top w:val="nil"/>
                                    <w:left w:val="nil"/>
                                    <w:bottom w:val="nil"/>
                                    <w:right w:val="nil"/>
                                  </w:tcBorders>
                                  <w:shd w:val="clear" w:color="auto" w:fill="auto"/>
                                  <w:noWrap/>
                                  <w:vAlign w:val="bottom"/>
                                  <w:hideMark/>
                                </w:tcPr>
                                <w:p w14:paraId="4B3B8654" w14:textId="77777777" w:rsidR="002E016C" w:rsidRPr="00785CDB" w:rsidRDefault="002E016C" w:rsidP="004B694A">
                                  <w:pPr>
                                    <w:pStyle w:val="TCTableBody"/>
                                    <w:rPr>
                                      <w:lang w:val="en-GB" w:eastAsia="en-GB"/>
                                    </w:rPr>
                                  </w:pPr>
                                  <w:r>
                                    <w:t>1.40</w:t>
                                  </w:r>
                                </w:p>
                              </w:tc>
                              <w:tc>
                                <w:tcPr>
                                  <w:tcW w:w="1417" w:type="dxa"/>
                                  <w:tcBorders>
                                    <w:top w:val="nil"/>
                                    <w:left w:val="nil"/>
                                    <w:bottom w:val="nil"/>
                                    <w:right w:val="nil"/>
                                  </w:tcBorders>
                                  <w:shd w:val="clear" w:color="auto" w:fill="auto"/>
                                  <w:noWrap/>
                                  <w:vAlign w:val="bottom"/>
                                  <w:hideMark/>
                                </w:tcPr>
                                <w:p w14:paraId="459D1D28" w14:textId="77777777" w:rsidR="002E016C" w:rsidRPr="00785CDB" w:rsidRDefault="002E016C" w:rsidP="004B694A">
                                  <w:pPr>
                                    <w:pStyle w:val="TCTableBody"/>
                                    <w:rPr>
                                      <w:lang w:val="en-GB" w:eastAsia="en-GB"/>
                                    </w:rPr>
                                  </w:pPr>
                                  <w:r>
                                    <w:t>0.28</w:t>
                                  </w:r>
                                </w:p>
                              </w:tc>
                              <w:tc>
                                <w:tcPr>
                                  <w:tcW w:w="1418" w:type="dxa"/>
                                  <w:tcBorders>
                                    <w:top w:val="nil"/>
                                    <w:left w:val="nil"/>
                                    <w:bottom w:val="nil"/>
                                    <w:right w:val="nil"/>
                                  </w:tcBorders>
                                  <w:shd w:val="clear" w:color="auto" w:fill="auto"/>
                                  <w:noWrap/>
                                  <w:vAlign w:val="bottom"/>
                                  <w:hideMark/>
                                </w:tcPr>
                                <w:p w14:paraId="37745CCD" w14:textId="77777777" w:rsidR="002E016C" w:rsidRPr="00785CDB" w:rsidRDefault="002E016C" w:rsidP="004B694A">
                                  <w:pPr>
                                    <w:pStyle w:val="TCTableBody"/>
                                    <w:rPr>
                                      <w:lang w:val="en-GB" w:eastAsia="en-GB"/>
                                    </w:rPr>
                                  </w:pPr>
                                  <w:r>
                                    <w:t>0.03</w:t>
                                  </w:r>
                                </w:p>
                              </w:tc>
                              <w:tc>
                                <w:tcPr>
                                  <w:tcW w:w="1417" w:type="dxa"/>
                                  <w:tcBorders>
                                    <w:top w:val="nil"/>
                                    <w:left w:val="nil"/>
                                    <w:bottom w:val="nil"/>
                                    <w:right w:val="nil"/>
                                  </w:tcBorders>
                                  <w:shd w:val="clear" w:color="auto" w:fill="auto"/>
                                  <w:noWrap/>
                                  <w:vAlign w:val="bottom"/>
                                  <w:hideMark/>
                                </w:tcPr>
                                <w:p w14:paraId="0618F314" w14:textId="77777777" w:rsidR="002E016C" w:rsidRPr="00785CDB" w:rsidRDefault="002E016C" w:rsidP="004B694A">
                                  <w:pPr>
                                    <w:pStyle w:val="TCTableBody"/>
                                    <w:rPr>
                                      <w:lang w:val="en-GB" w:eastAsia="en-GB"/>
                                    </w:rPr>
                                  </w:pPr>
                                  <w:r>
                                    <w:t>0.25</w:t>
                                  </w:r>
                                </w:p>
                              </w:tc>
                            </w:tr>
                            <w:tr w:rsidR="002E016C" w:rsidRPr="00785CDB" w14:paraId="57F6C4D5" w14:textId="77777777" w:rsidTr="009336FD">
                              <w:trPr>
                                <w:trHeight w:val="320"/>
                              </w:trPr>
                              <w:tc>
                                <w:tcPr>
                                  <w:tcW w:w="993" w:type="dxa"/>
                                  <w:tcBorders>
                                    <w:top w:val="nil"/>
                                    <w:left w:val="nil"/>
                                    <w:bottom w:val="nil"/>
                                    <w:right w:val="nil"/>
                                  </w:tcBorders>
                                  <w:shd w:val="clear" w:color="auto" w:fill="auto"/>
                                  <w:noWrap/>
                                  <w:vAlign w:val="bottom"/>
                                  <w:hideMark/>
                                </w:tcPr>
                                <w:p w14:paraId="43A33E16" w14:textId="77777777" w:rsidR="002E016C" w:rsidRPr="00785CDB" w:rsidRDefault="002E016C" w:rsidP="004B694A">
                                  <w:pPr>
                                    <w:pStyle w:val="TCTableBody"/>
                                    <w:rPr>
                                      <w:lang w:val="en-GB" w:eastAsia="en-GB"/>
                                    </w:rPr>
                                  </w:pPr>
                                  <w:r w:rsidRPr="00785CDB">
                                    <w:rPr>
                                      <w:lang w:val="en-GB" w:eastAsia="en-GB"/>
                                    </w:rPr>
                                    <w:t>R1S9</w:t>
                                  </w:r>
                                </w:p>
                              </w:tc>
                              <w:tc>
                                <w:tcPr>
                                  <w:tcW w:w="850" w:type="dxa"/>
                                  <w:tcBorders>
                                    <w:top w:val="nil"/>
                                    <w:left w:val="nil"/>
                                    <w:bottom w:val="nil"/>
                                    <w:right w:val="nil"/>
                                  </w:tcBorders>
                                  <w:shd w:val="clear" w:color="auto" w:fill="auto"/>
                                  <w:noWrap/>
                                  <w:vAlign w:val="bottom"/>
                                  <w:hideMark/>
                                </w:tcPr>
                                <w:p w14:paraId="6891B4B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38CFECA9"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1BB6F11B" w14:textId="77777777" w:rsidR="002E016C" w:rsidRPr="00785CDB" w:rsidRDefault="002E016C" w:rsidP="004B694A">
                                  <w:pPr>
                                    <w:pStyle w:val="TCTableBody"/>
                                    <w:rPr>
                                      <w:lang w:val="en-GB" w:eastAsia="en-GB"/>
                                    </w:rPr>
                                  </w:pPr>
                                  <w:r>
                                    <w:t>1</w:t>
                                  </w:r>
                                </w:p>
                              </w:tc>
                              <w:tc>
                                <w:tcPr>
                                  <w:tcW w:w="1275" w:type="dxa"/>
                                  <w:tcBorders>
                                    <w:top w:val="nil"/>
                                    <w:left w:val="nil"/>
                                    <w:bottom w:val="nil"/>
                                    <w:right w:val="nil"/>
                                  </w:tcBorders>
                                  <w:shd w:val="clear" w:color="auto" w:fill="auto"/>
                                  <w:noWrap/>
                                  <w:vAlign w:val="bottom"/>
                                  <w:hideMark/>
                                </w:tcPr>
                                <w:p w14:paraId="544C46E3"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0D486782" w14:textId="77777777" w:rsidR="002E016C" w:rsidRPr="00785CDB" w:rsidRDefault="002E016C" w:rsidP="004B694A">
                                  <w:pPr>
                                    <w:pStyle w:val="TCTableBody"/>
                                    <w:rPr>
                                      <w:lang w:val="en-GB" w:eastAsia="en-GB"/>
                                    </w:rPr>
                                  </w:pPr>
                                  <w:r>
                                    <w:t>4</w:t>
                                  </w:r>
                                </w:p>
                              </w:tc>
                              <w:tc>
                                <w:tcPr>
                                  <w:tcW w:w="992" w:type="dxa"/>
                                  <w:tcBorders>
                                    <w:top w:val="nil"/>
                                    <w:left w:val="nil"/>
                                    <w:bottom w:val="nil"/>
                                    <w:right w:val="nil"/>
                                  </w:tcBorders>
                                  <w:shd w:val="clear" w:color="auto" w:fill="auto"/>
                                  <w:noWrap/>
                                  <w:vAlign w:val="bottom"/>
                                  <w:hideMark/>
                                </w:tcPr>
                                <w:p w14:paraId="2DB78F1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5F8326C" w14:textId="77777777" w:rsidR="002E016C" w:rsidRPr="00785CDB" w:rsidRDefault="002E016C" w:rsidP="004B694A">
                                  <w:pPr>
                                    <w:pStyle w:val="TCTableBody"/>
                                    <w:rPr>
                                      <w:lang w:val="en-GB" w:eastAsia="en-GB"/>
                                    </w:rPr>
                                  </w:pPr>
                                  <w:r>
                                    <w:t>4</w:t>
                                  </w:r>
                                </w:p>
                              </w:tc>
                              <w:tc>
                                <w:tcPr>
                                  <w:tcW w:w="1276" w:type="dxa"/>
                                  <w:tcBorders>
                                    <w:top w:val="nil"/>
                                    <w:left w:val="nil"/>
                                    <w:bottom w:val="nil"/>
                                    <w:right w:val="nil"/>
                                  </w:tcBorders>
                                  <w:shd w:val="clear" w:color="auto" w:fill="auto"/>
                                  <w:noWrap/>
                                  <w:vAlign w:val="bottom"/>
                                  <w:hideMark/>
                                </w:tcPr>
                                <w:p w14:paraId="4DB362BA" w14:textId="77777777" w:rsidR="002E016C" w:rsidRPr="00785CDB" w:rsidRDefault="002E016C" w:rsidP="004B694A">
                                  <w:pPr>
                                    <w:pStyle w:val="TCTableBody"/>
                                    <w:rPr>
                                      <w:lang w:val="en-GB" w:eastAsia="en-GB"/>
                                    </w:rPr>
                                  </w:pPr>
                                  <w:r>
                                    <w:t>1.16</w:t>
                                  </w:r>
                                </w:p>
                              </w:tc>
                              <w:tc>
                                <w:tcPr>
                                  <w:tcW w:w="1417" w:type="dxa"/>
                                  <w:tcBorders>
                                    <w:top w:val="nil"/>
                                    <w:left w:val="nil"/>
                                    <w:bottom w:val="nil"/>
                                    <w:right w:val="nil"/>
                                  </w:tcBorders>
                                  <w:shd w:val="clear" w:color="auto" w:fill="auto"/>
                                  <w:noWrap/>
                                  <w:vAlign w:val="bottom"/>
                                  <w:hideMark/>
                                </w:tcPr>
                                <w:p w14:paraId="75DF5F65" w14:textId="77777777" w:rsidR="002E016C" w:rsidRPr="00785CDB" w:rsidRDefault="002E016C" w:rsidP="004B694A">
                                  <w:pPr>
                                    <w:pStyle w:val="TCTableBody"/>
                                    <w:rPr>
                                      <w:lang w:val="en-GB" w:eastAsia="en-GB"/>
                                    </w:rPr>
                                  </w:pPr>
                                  <w:r>
                                    <w:t>0.67</w:t>
                                  </w:r>
                                </w:p>
                              </w:tc>
                              <w:tc>
                                <w:tcPr>
                                  <w:tcW w:w="1418" w:type="dxa"/>
                                  <w:tcBorders>
                                    <w:top w:val="nil"/>
                                    <w:left w:val="nil"/>
                                    <w:bottom w:val="nil"/>
                                    <w:right w:val="nil"/>
                                  </w:tcBorders>
                                  <w:shd w:val="clear" w:color="auto" w:fill="auto"/>
                                  <w:noWrap/>
                                  <w:vAlign w:val="bottom"/>
                                  <w:hideMark/>
                                </w:tcPr>
                                <w:p w14:paraId="155BA02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71ABDF8" w14:textId="77777777" w:rsidR="002E016C" w:rsidRPr="00785CDB" w:rsidRDefault="002E016C" w:rsidP="004B694A">
                                  <w:pPr>
                                    <w:pStyle w:val="TCTableBody"/>
                                    <w:rPr>
                                      <w:lang w:val="en-GB" w:eastAsia="en-GB"/>
                                    </w:rPr>
                                  </w:pPr>
                                  <w:r>
                                    <w:t>0.67</w:t>
                                  </w:r>
                                </w:p>
                              </w:tc>
                            </w:tr>
                            <w:tr w:rsidR="002E016C" w:rsidRPr="00785CDB" w14:paraId="7AE97D8F" w14:textId="77777777" w:rsidTr="009336FD">
                              <w:trPr>
                                <w:trHeight w:val="320"/>
                              </w:trPr>
                              <w:tc>
                                <w:tcPr>
                                  <w:tcW w:w="993" w:type="dxa"/>
                                  <w:tcBorders>
                                    <w:top w:val="nil"/>
                                    <w:left w:val="nil"/>
                                    <w:bottom w:val="nil"/>
                                    <w:right w:val="nil"/>
                                  </w:tcBorders>
                                  <w:shd w:val="clear" w:color="auto" w:fill="auto"/>
                                  <w:noWrap/>
                                  <w:vAlign w:val="bottom"/>
                                  <w:hideMark/>
                                </w:tcPr>
                                <w:p w14:paraId="30EA1564" w14:textId="77777777" w:rsidR="002E016C" w:rsidRPr="00785CDB" w:rsidRDefault="002E016C" w:rsidP="004B694A">
                                  <w:pPr>
                                    <w:pStyle w:val="TCTableBody"/>
                                    <w:rPr>
                                      <w:lang w:val="en-GB" w:eastAsia="en-GB"/>
                                    </w:rPr>
                                  </w:pPr>
                                  <w:r w:rsidRPr="00785CDB">
                                    <w:rPr>
                                      <w:lang w:val="en-GB" w:eastAsia="en-GB"/>
                                    </w:rPr>
                                    <w:t>R1S10</w:t>
                                  </w:r>
                                </w:p>
                              </w:tc>
                              <w:tc>
                                <w:tcPr>
                                  <w:tcW w:w="850" w:type="dxa"/>
                                  <w:tcBorders>
                                    <w:top w:val="nil"/>
                                    <w:left w:val="nil"/>
                                    <w:bottom w:val="nil"/>
                                    <w:right w:val="nil"/>
                                  </w:tcBorders>
                                  <w:shd w:val="clear" w:color="auto" w:fill="auto"/>
                                  <w:noWrap/>
                                  <w:vAlign w:val="bottom"/>
                                  <w:hideMark/>
                                </w:tcPr>
                                <w:p w14:paraId="1F437A64"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7ABB18BB" w14:textId="77777777" w:rsidR="002E016C" w:rsidRPr="00785CDB" w:rsidRDefault="002E016C" w:rsidP="004B694A">
                                  <w:pPr>
                                    <w:pStyle w:val="TCTableBody"/>
                                    <w:rPr>
                                      <w:lang w:val="en-GB" w:eastAsia="en-GB"/>
                                    </w:rPr>
                                  </w:pPr>
                                  <w:r>
                                    <w:t>21</w:t>
                                  </w:r>
                                </w:p>
                              </w:tc>
                              <w:tc>
                                <w:tcPr>
                                  <w:tcW w:w="993" w:type="dxa"/>
                                  <w:tcBorders>
                                    <w:top w:val="nil"/>
                                    <w:left w:val="nil"/>
                                    <w:bottom w:val="nil"/>
                                    <w:right w:val="nil"/>
                                  </w:tcBorders>
                                  <w:shd w:val="clear" w:color="auto" w:fill="auto"/>
                                  <w:noWrap/>
                                  <w:vAlign w:val="bottom"/>
                                  <w:hideMark/>
                                </w:tcPr>
                                <w:p w14:paraId="76B0A5EE" w14:textId="77777777" w:rsidR="002E016C" w:rsidRPr="00785CDB" w:rsidRDefault="002E016C" w:rsidP="004B694A">
                                  <w:pPr>
                                    <w:pStyle w:val="TCTableBody"/>
                                    <w:rPr>
                                      <w:lang w:val="en-GB" w:eastAsia="en-GB"/>
                                    </w:rPr>
                                  </w:pPr>
                                  <w:r>
                                    <w:t>21</w:t>
                                  </w:r>
                                </w:p>
                              </w:tc>
                              <w:tc>
                                <w:tcPr>
                                  <w:tcW w:w="1275" w:type="dxa"/>
                                  <w:tcBorders>
                                    <w:top w:val="nil"/>
                                    <w:left w:val="nil"/>
                                    <w:bottom w:val="nil"/>
                                    <w:right w:val="nil"/>
                                  </w:tcBorders>
                                  <w:shd w:val="clear" w:color="auto" w:fill="auto"/>
                                  <w:noWrap/>
                                  <w:vAlign w:val="bottom"/>
                                  <w:hideMark/>
                                </w:tcPr>
                                <w:p w14:paraId="71DAA028"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6B3F12BE"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DBEF8BC"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52592BEC"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41F6DEAA"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6C9091C"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96F397B"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AFD1A5F" w14:textId="77777777" w:rsidR="002E016C" w:rsidRPr="00785CDB" w:rsidRDefault="002E016C" w:rsidP="004B694A">
                                  <w:pPr>
                                    <w:pStyle w:val="TCTableBody"/>
                                    <w:rPr>
                                      <w:lang w:val="en-GB" w:eastAsia="en-GB"/>
                                    </w:rPr>
                                  </w:pPr>
                                  <w:r>
                                    <w:t>0.00</w:t>
                                  </w:r>
                                </w:p>
                              </w:tc>
                            </w:tr>
                            <w:tr w:rsidR="002E016C" w:rsidRPr="00785CDB" w14:paraId="2C8582C6" w14:textId="77777777" w:rsidTr="009336FD">
                              <w:trPr>
                                <w:trHeight w:val="320"/>
                              </w:trPr>
                              <w:tc>
                                <w:tcPr>
                                  <w:tcW w:w="993" w:type="dxa"/>
                                  <w:tcBorders>
                                    <w:top w:val="nil"/>
                                    <w:left w:val="nil"/>
                                    <w:bottom w:val="nil"/>
                                    <w:right w:val="nil"/>
                                  </w:tcBorders>
                                  <w:shd w:val="clear" w:color="auto" w:fill="auto"/>
                                  <w:noWrap/>
                                  <w:vAlign w:val="bottom"/>
                                  <w:hideMark/>
                                </w:tcPr>
                                <w:p w14:paraId="6A82C8FD" w14:textId="77777777" w:rsidR="002E016C" w:rsidRPr="00785CDB" w:rsidRDefault="002E016C" w:rsidP="004B694A">
                                  <w:pPr>
                                    <w:pStyle w:val="TCTableBody"/>
                                    <w:rPr>
                                      <w:lang w:val="en-GB" w:eastAsia="en-GB"/>
                                    </w:rPr>
                                  </w:pPr>
                                  <w:r w:rsidRPr="00785CDB">
                                    <w:rPr>
                                      <w:lang w:val="en-GB" w:eastAsia="en-GB"/>
                                    </w:rPr>
                                    <w:t>R1S11</w:t>
                                  </w:r>
                                </w:p>
                              </w:tc>
                              <w:tc>
                                <w:tcPr>
                                  <w:tcW w:w="850" w:type="dxa"/>
                                  <w:tcBorders>
                                    <w:top w:val="nil"/>
                                    <w:left w:val="nil"/>
                                    <w:bottom w:val="nil"/>
                                    <w:right w:val="nil"/>
                                  </w:tcBorders>
                                  <w:shd w:val="clear" w:color="auto" w:fill="auto"/>
                                  <w:noWrap/>
                                  <w:vAlign w:val="bottom"/>
                                  <w:hideMark/>
                                </w:tcPr>
                                <w:p w14:paraId="36657D6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E89D7E6"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392C84D2" w14:textId="77777777" w:rsidR="002E016C" w:rsidRPr="00785CDB" w:rsidRDefault="002E016C" w:rsidP="004B694A">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7BF04646"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4BC4F167" w14:textId="77777777" w:rsidR="002E016C" w:rsidRPr="00785CDB" w:rsidRDefault="002E016C" w:rsidP="004B694A">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5D6DCD9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587402A6" w14:textId="77777777" w:rsidR="002E016C" w:rsidRPr="00785CDB" w:rsidRDefault="002E016C" w:rsidP="004B694A">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75968560" w14:textId="77777777" w:rsidR="002E016C" w:rsidRPr="00785CDB" w:rsidRDefault="002E016C" w:rsidP="004B694A">
                                  <w:pPr>
                                    <w:pStyle w:val="TCTableBody"/>
                                    <w:rPr>
                                      <w:lang w:val="en-GB" w:eastAsia="en-GB"/>
                                    </w:rPr>
                                  </w:pPr>
                                  <w:r>
                                    <w:t>1.50</w:t>
                                  </w:r>
                                </w:p>
                              </w:tc>
                              <w:tc>
                                <w:tcPr>
                                  <w:tcW w:w="1417" w:type="dxa"/>
                                  <w:tcBorders>
                                    <w:top w:val="nil"/>
                                    <w:left w:val="nil"/>
                                    <w:bottom w:val="nil"/>
                                    <w:right w:val="nil"/>
                                  </w:tcBorders>
                                  <w:shd w:val="clear" w:color="auto" w:fill="auto"/>
                                  <w:noWrap/>
                                  <w:vAlign w:val="bottom"/>
                                  <w:hideMark/>
                                </w:tcPr>
                                <w:p w14:paraId="2A87A35F" w14:textId="77777777" w:rsidR="002E016C" w:rsidRPr="00785CDB" w:rsidRDefault="002E016C" w:rsidP="004B694A">
                                  <w:pPr>
                                    <w:pStyle w:val="TCTableBody"/>
                                    <w:rPr>
                                      <w:lang w:val="en-GB" w:eastAsia="en-GB"/>
                                    </w:rPr>
                                  </w:pPr>
                                  <w:r>
                                    <w:t>1.00</w:t>
                                  </w:r>
                                </w:p>
                              </w:tc>
                              <w:tc>
                                <w:tcPr>
                                  <w:tcW w:w="1418" w:type="dxa"/>
                                  <w:tcBorders>
                                    <w:top w:val="nil"/>
                                    <w:left w:val="nil"/>
                                    <w:bottom w:val="nil"/>
                                    <w:right w:val="nil"/>
                                  </w:tcBorders>
                                  <w:shd w:val="clear" w:color="auto" w:fill="auto"/>
                                  <w:noWrap/>
                                  <w:vAlign w:val="bottom"/>
                                  <w:hideMark/>
                                </w:tcPr>
                                <w:p w14:paraId="309331C7"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9E976F6" w14:textId="77777777" w:rsidR="002E016C" w:rsidRPr="00785CDB" w:rsidRDefault="002E016C" w:rsidP="004B694A">
                                  <w:pPr>
                                    <w:pStyle w:val="TCTableBody"/>
                                    <w:rPr>
                                      <w:lang w:val="en-GB" w:eastAsia="en-GB"/>
                                    </w:rPr>
                                  </w:pPr>
                                  <w:r>
                                    <w:t>1.00</w:t>
                                  </w:r>
                                </w:p>
                              </w:tc>
                            </w:tr>
                            <w:tr w:rsidR="002E016C" w:rsidRPr="00785CDB" w14:paraId="4DD6EC44" w14:textId="77777777" w:rsidTr="009336FD">
                              <w:trPr>
                                <w:trHeight w:val="320"/>
                              </w:trPr>
                              <w:tc>
                                <w:tcPr>
                                  <w:tcW w:w="993" w:type="dxa"/>
                                  <w:tcBorders>
                                    <w:top w:val="nil"/>
                                    <w:left w:val="nil"/>
                                    <w:bottom w:val="nil"/>
                                    <w:right w:val="nil"/>
                                  </w:tcBorders>
                                  <w:shd w:val="clear" w:color="auto" w:fill="auto"/>
                                  <w:noWrap/>
                                  <w:vAlign w:val="bottom"/>
                                  <w:hideMark/>
                                </w:tcPr>
                                <w:p w14:paraId="18F6C3BE" w14:textId="77777777" w:rsidR="002E016C" w:rsidRPr="00785CDB" w:rsidRDefault="002E016C" w:rsidP="004B694A">
                                  <w:pPr>
                                    <w:pStyle w:val="TCTableBody"/>
                                    <w:rPr>
                                      <w:lang w:val="en-GB" w:eastAsia="en-GB"/>
                                    </w:rPr>
                                  </w:pPr>
                                  <w:r w:rsidRPr="00785CDB">
                                    <w:rPr>
                                      <w:lang w:val="en-GB" w:eastAsia="en-GB"/>
                                    </w:rPr>
                                    <w:t>R1S12</w:t>
                                  </w:r>
                                </w:p>
                              </w:tc>
                              <w:tc>
                                <w:tcPr>
                                  <w:tcW w:w="850" w:type="dxa"/>
                                  <w:tcBorders>
                                    <w:top w:val="nil"/>
                                    <w:left w:val="nil"/>
                                    <w:bottom w:val="nil"/>
                                    <w:right w:val="nil"/>
                                  </w:tcBorders>
                                  <w:shd w:val="clear" w:color="auto" w:fill="auto"/>
                                  <w:noWrap/>
                                  <w:vAlign w:val="bottom"/>
                                  <w:hideMark/>
                                </w:tcPr>
                                <w:p w14:paraId="4DC01362"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CB47BC1" w14:textId="77777777" w:rsidR="002E016C" w:rsidRPr="00785CDB" w:rsidRDefault="002E016C" w:rsidP="004B694A">
                                  <w:pPr>
                                    <w:pStyle w:val="TCTableBody"/>
                                    <w:rPr>
                                      <w:lang w:val="en-GB" w:eastAsia="en-GB"/>
                                    </w:rPr>
                                  </w:pPr>
                                  <w:r>
                                    <w:t>33</w:t>
                                  </w:r>
                                </w:p>
                              </w:tc>
                              <w:tc>
                                <w:tcPr>
                                  <w:tcW w:w="993" w:type="dxa"/>
                                  <w:tcBorders>
                                    <w:top w:val="nil"/>
                                    <w:left w:val="nil"/>
                                    <w:bottom w:val="nil"/>
                                    <w:right w:val="nil"/>
                                  </w:tcBorders>
                                  <w:shd w:val="clear" w:color="auto" w:fill="auto"/>
                                  <w:noWrap/>
                                  <w:vAlign w:val="bottom"/>
                                  <w:hideMark/>
                                </w:tcPr>
                                <w:p w14:paraId="12FC7D33" w14:textId="77777777" w:rsidR="002E016C" w:rsidRPr="00785CDB" w:rsidRDefault="002E016C" w:rsidP="004B694A">
                                  <w:pPr>
                                    <w:pStyle w:val="TCTableBody"/>
                                    <w:rPr>
                                      <w:lang w:val="en-GB" w:eastAsia="en-GB"/>
                                    </w:rPr>
                                  </w:pPr>
                                  <w:r>
                                    <w:t>27</w:t>
                                  </w:r>
                                </w:p>
                              </w:tc>
                              <w:tc>
                                <w:tcPr>
                                  <w:tcW w:w="1275" w:type="dxa"/>
                                  <w:tcBorders>
                                    <w:top w:val="nil"/>
                                    <w:left w:val="nil"/>
                                    <w:bottom w:val="nil"/>
                                    <w:right w:val="nil"/>
                                  </w:tcBorders>
                                  <w:shd w:val="clear" w:color="auto" w:fill="auto"/>
                                  <w:noWrap/>
                                  <w:vAlign w:val="bottom"/>
                                  <w:hideMark/>
                                </w:tcPr>
                                <w:p w14:paraId="7B5BB815"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08B2046E" w14:textId="77777777" w:rsidR="002E016C" w:rsidRPr="00785CDB" w:rsidRDefault="002E016C" w:rsidP="004B694A">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30609ABF"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051D605D" w14:textId="77777777" w:rsidR="002E016C" w:rsidRPr="00785CDB" w:rsidRDefault="002E016C" w:rsidP="004B694A">
                                  <w:pPr>
                                    <w:pStyle w:val="TCTableBody"/>
                                    <w:rPr>
                                      <w:lang w:val="en-GB" w:eastAsia="en-GB"/>
                                    </w:rPr>
                                  </w:pPr>
                                  <w:r>
                                    <w:t>6</w:t>
                                  </w:r>
                                </w:p>
                              </w:tc>
                              <w:tc>
                                <w:tcPr>
                                  <w:tcW w:w="1276" w:type="dxa"/>
                                  <w:tcBorders>
                                    <w:top w:val="nil"/>
                                    <w:left w:val="nil"/>
                                    <w:bottom w:val="nil"/>
                                    <w:right w:val="nil"/>
                                  </w:tcBorders>
                                  <w:shd w:val="clear" w:color="auto" w:fill="auto"/>
                                  <w:noWrap/>
                                  <w:vAlign w:val="bottom"/>
                                  <w:hideMark/>
                                </w:tcPr>
                                <w:p w14:paraId="5306947E" w14:textId="77777777" w:rsidR="002E016C" w:rsidRPr="00785CDB" w:rsidRDefault="002E016C" w:rsidP="004B694A">
                                  <w:pPr>
                                    <w:pStyle w:val="TCTableBody"/>
                                    <w:rPr>
                                      <w:lang w:val="en-GB" w:eastAsia="en-GB"/>
                                    </w:rPr>
                                  </w:pPr>
                                  <w:r>
                                    <w:t>1.25</w:t>
                                  </w:r>
                                </w:p>
                              </w:tc>
                              <w:tc>
                                <w:tcPr>
                                  <w:tcW w:w="1417" w:type="dxa"/>
                                  <w:tcBorders>
                                    <w:top w:val="nil"/>
                                    <w:left w:val="nil"/>
                                    <w:bottom w:val="nil"/>
                                    <w:right w:val="nil"/>
                                  </w:tcBorders>
                                  <w:shd w:val="clear" w:color="auto" w:fill="auto"/>
                                  <w:noWrap/>
                                  <w:vAlign w:val="bottom"/>
                                  <w:hideMark/>
                                </w:tcPr>
                                <w:p w14:paraId="3E7B9544" w14:textId="77777777" w:rsidR="002E016C" w:rsidRPr="00785CDB" w:rsidRDefault="002E016C" w:rsidP="004B694A">
                                  <w:pPr>
                                    <w:pStyle w:val="TCTableBody"/>
                                    <w:rPr>
                                      <w:lang w:val="en-GB" w:eastAsia="en-GB"/>
                                    </w:rPr>
                                  </w:pPr>
                                  <w:r>
                                    <w:t>0.18</w:t>
                                  </w:r>
                                </w:p>
                              </w:tc>
                              <w:tc>
                                <w:tcPr>
                                  <w:tcW w:w="1418" w:type="dxa"/>
                                  <w:tcBorders>
                                    <w:top w:val="nil"/>
                                    <w:left w:val="nil"/>
                                    <w:bottom w:val="nil"/>
                                    <w:right w:val="nil"/>
                                  </w:tcBorders>
                                  <w:shd w:val="clear" w:color="auto" w:fill="auto"/>
                                  <w:noWrap/>
                                  <w:vAlign w:val="bottom"/>
                                  <w:hideMark/>
                                </w:tcPr>
                                <w:p w14:paraId="261A3655"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6A3328B" w14:textId="77777777" w:rsidR="002E016C" w:rsidRPr="00785CDB" w:rsidRDefault="002E016C" w:rsidP="004B694A">
                                  <w:pPr>
                                    <w:pStyle w:val="TCTableBody"/>
                                    <w:rPr>
                                      <w:lang w:val="en-GB" w:eastAsia="en-GB"/>
                                    </w:rPr>
                                  </w:pPr>
                                  <w:r>
                                    <w:t>0.18</w:t>
                                  </w:r>
                                </w:p>
                              </w:tc>
                            </w:tr>
                            <w:tr w:rsidR="002E016C" w:rsidRPr="00785CDB" w14:paraId="3A335B75" w14:textId="77777777" w:rsidTr="009336FD">
                              <w:trPr>
                                <w:trHeight w:val="320"/>
                              </w:trPr>
                              <w:tc>
                                <w:tcPr>
                                  <w:tcW w:w="993" w:type="dxa"/>
                                  <w:tcBorders>
                                    <w:top w:val="nil"/>
                                    <w:left w:val="nil"/>
                                    <w:bottom w:val="nil"/>
                                    <w:right w:val="nil"/>
                                  </w:tcBorders>
                                  <w:shd w:val="clear" w:color="auto" w:fill="auto"/>
                                  <w:noWrap/>
                                  <w:vAlign w:val="bottom"/>
                                  <w:hideMark/>
                                </w:tcPr>
                                <w:p w14:paraId="4932CA83" w14:textId="77777777" w:rsidR="002E016C" w:rsidRPr="00785CDB" w:rsidRDefault="002E016C" w:rsidP="004B694A">
                                  <w:pPr>
                                    <w:pStyle w:val="TCTableBody"/>
                                    <w:rPr>
                                      <w:lang w:val="en-GB" w:eastAsia="en-GB"/>
                                    </w:rPr>
                                  </w:pPr>
                                  <w:r w:rsidRPr="00785CDB">
                                    <w:rPr>
                                      <w:lang w:val="en-GB" w:eastAsia="en-GB"/>
                                    </w:rPr>
                                    <w:t>R1S13</w:t>
                                  </w:r>
                                </w:p>
                              </w:tc>
                              <w:tc>
                                <w:tcPr>
                                  <w:tcW w:w="850" w:type="dxa"/>
                                  <w:tcBorders>
                                    <w:top w:val="nil"/>
                                    <w:left w:val="nil"/>
                                    <w:bottom w:val="nil"/>
                                    <w:right w:val="nil"/>
                                  </w:tcBorders>
                                  <w:shd w:val="clear" w:color="auto" w:fill="auto"/>
                                  <w:noWrap/>
                                  <w:vAlign w:val="bottom"/>
                                  <w:hideMark/>
                                </w:tcPr>
                                <w:p w14:paraId="3C8FED50"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788FFB36"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46A54F10" w14:textId="77777777" w:rsidR="002E016C" w:rsidRPr="00785CDB" w:rsidRDefault="002E016C" w:rsidP="004B694A">
                                  <w:pPr>
                                    <w:pStyle w:val="TCTableBody"/>
                                    <w:rPr>
                                      <w:lang w:val="en-GB" w:eastAsia="en-GB"/>
                                    </w:rPr>
                                  </w:pPr>
                                  <w:r>
                                    <w:t>6</w:t>
                                  </w:r>
                                </w:p>
                              </w:tc>
                              <w:tc>
                                <w:tcPr>
                                  <w:tcW w:w="1275" w:type="dxa"/>
                                  <w:tcBorders>
                                    <w:top w:val="nil"/>
                                    <w:left w:val="nil"/>
                                    <w:bottom w:val="nil"/>
                                    <w:right w:val="nil"/>
                                  </w:tcBorders>
                                  <w:shd w:val="clear" w:color="auto" w:fill="auto"/>
                                  <w:noWrap/>
                                  <w:vAlign w:val="bottom"/>
                                  <w:hideMark/>
                                </w:tcPr>
                                <w:p w14:paraId="4ED6E9CF"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25D4919A"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6E28DE5"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C6A78F0"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3BAE547F"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29EC66A7"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6D2AD853"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FB9E92E" w14:textId="77777777" w:rsidR="002E016C" w:rsidRPr="00785CDB" w:rsidRDefault="002E016C" w:rsidP="004B694A">
                                  <w:pPr>
                                    <w:pStyle w:val="TCTableBody"/>
                                    <w:rPr>
                                      <w:lang w:val="en-GB" w:eastAsia="en-GB"/>
                                    </w:rPr>
                                  </w:pPr>
                                  <w:r>
                                    <w:t>0.00</w:t>
                                  </w:r>
                                </w:p>
                              </w:tc>
                            </w:tr>
                            <w:tr w:rsidR="002E016C" w:rsidRPr="00785CDB" w14:paraId="5DF67BEF"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5F4877DC" w14:textId="77777777" w:rsidR="002E016C" w:rsidRPr="009E2BE1" w:rsidRDefault="002E016C" w:rsidP="005A1087">
                                  <w:pPr>
                                    <w:pStyle w:val="TCTableBody"/>
                                    <w:rPr>
                                      <w:b/>
                                      <w:bCs/>
                                      <w:lang w:val="en-GB" w:eastAsia="en-GB"/>
                                    </w:rPr>
                                  </w:pPr>
                                  <w:r w:rsidRPr="00785CDB">
                                    <w:rPr>
                                      <w:lang w:val="en-GB" w:eastAsia="en-GB"/>
                                    </w:rPr>
                                    <w:t> </w:t>
                                  </w:r>
                                  <w:r w:rsidRPr="009E2BE1">
                                    <w:rPr>
                                      <w:b/>
                                      <w:bCs/>
                                      <w:lang w:val="en-GB" w:eastAsia="en-GB"/>
                                    </w:rPr>
                                    <w:t>R1</w:t>
                                  </w:r>
                                </w:p>
                              </w:tc>
                              <w:tc>
                                <w:tcPr>
                                  <w:tcW w:w="850" w:type="dxa"/>
                                  <w:tcBorders>
                                    <w:top w:val="single" w:sz="4" w:space="0" w:color="auto"/>
                                    <w:left w:val="nil"/>
                                    <w:bottom w:val="single" w:sz="4" w:space="0" w:color="auto"/>
                                    <w:right w:val="nil"/>
                                  </w:tcBorders>
                                  <w:shd w:val="clear" w:color="auto" w:fill="auto"/>
                                  <w:noWrap/>
                                  <w:vAlign w:val="bottom"/>
                                  <w:hideMark/>
                                </w:tcPr>
                                <w:p w14:paraId="7A2B2363" w14:textId="77777777" w:rsidR="002E016C" w:rsidRPr="00785CDB" w:rsidRDefault="002E016C" w:rsidP="005A1087">
                                  <w:pPr>
                                    <w:pStyle w:val="TCTableBody"/>
                                    <w:rPr>
                                      <w:lang w:val="en-GB" w:eastAsia="en-GB"/>
                                    </w:rPr>
                                  </w:pPr>
                                  <w:r w:rsidRPr="00785CDB">
                                    <w:rPr>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63F97F74" w14:textId="77777777" w:rsidR="002E016C" w:rsidRPr="00047BAD" w:rsidRDefault="002E016C" w:rsidP="005A1087">
                                  <w:pPr>
                                    <w:pStyle w:val="TCTableBody"/>
                                    <w:rPr>
                                      <w:lang w:val="en-GB" w:eastAsia="en-GB"/>
                                    </w:rPr>
                                  </w:pPr>
                                  <w:r>
                                    <w:rPr>
                                      <w:b/>
                                      <w:bCs/>
                                    </w:rPr>
                                    <w:t>156</w:t>
                                  </w:r>
                                </w:p>
                              </w:tc>
                              <w:tc>
                                <w:tcPr>
                                  <w:tcW w:w="993" w:type="dxa"/>
                                  <w:tcBorders>
                                    <w:top w:val="single" w:sz="4" w:space="0" w:color="auto"/>
                                    <w:left w:val="nil"/>
                                    <w:bottom w:val="single" w:sz="4" w:space="0" w:color="auto"/>
                                    <w:right w:val="nil"/>
                                  </w:tcBorders>
                                  <w:shd w:val="clear" w:color="auto" w:fill="auto"/>
                                  <w:noWrap/>
                                  <w:vAlign w:val="bottom"/>
                                  <w:hideMark/>
                                </w:tcPr>
                                <w:p w14:paraId="759B73F5" w14:textId="77777777" w:rsidR="002E016C" w:rsidRPr="00047BAD" w:rsidRDefault="002E016C" w:rsidP="005A1087">
                                  <w:pPr>
                                    <w:pStyle w:val="TCTableBody"/>
                                    <w:rPr>
                                      <w:lang w:val="en-GB" w:eastAsia="en-GB"/>
                                    </w:rPr>
                                  </w:pPr>
                                  <w:r>
                                    <w:rPr>
                                      <w:b/>
                                      <w:bCs/>
                                    </w:rPr>
                                    <w:t>106</w:t>
                                  </w:r>
                                </w:p>
                              </w:tc>
                              <w:tc>
                                <w:tcPr>
                                  <w:tcW w:w="1275" w:type="dxa"/>
                                  <w:tcBorders>
                                    <w:top w:val="single" w:sz="4" w:space="0" w:color="auto"/>
                                    <w:left w:val="nil"/>
                                    <w:bottom w:val="single" w:sz="4" w:space="0" w:color="auto"/>
                                    <w:right w:val="nil"/>
                                  </w:tcBorders>
                                  <w:shd w:val="clear" w:color="auto" w:fill="auto"/>
                                  <w:noWrap/>
                                  <w:vAlign w:val="bottom"/>
                                  <w:hideMark/>
                                </w:tcPr>
                                <w:p w14:paraId="67BC70A4" w14:textId="77777777" w:rsidR="002E016C" w:rsidRPr="00047BAD" w:rsidRDefault="002E016C" w:rsidP="005A1087">
                                  <w:pPr>
                                    <w:pStyle w:val="TCTableBody"/>
                                    <w:rPr>
                                      <w:lang w:val="en-GB" w:eastAsia="en-GB"/>
                                    </w:rPr>
                                  </w:pPr>
                                  <w:r>
                                    <w:rPr>
                                      <w:b/>
                                      <w:bCs/>
                                    </w:rPr>
                                    <w:t>50</w:t>
                                  </w:r>
                                </w:p>
                              </w:tc>
                              <w:tc>
                                <w:tcPr>
                                  <w:tcW w:w="993" w:type="dxa"/>
                                  <w:tcBorders>
                                    <w:top w:val="single" w:sz="4" w:space="0" w:color="auto"/>
                                    <w:left w:val="nil"/>
                                    <w:bottom w:val="single" w:sz="4" w:space="0" w:color="auto"/>
                                    <w:right w:val="nil"/>
                                  </w:tcBorders>
                                  <w:shd w:val="clear" w:color="auto" w:fill="auto"/>
                                  <w:noWrap/>
                                  <w:vAlign w:val="bottom"/>
                                  <w:hideMark/>
                                </w:tcPr>
                                <w:p w14:paraId="433A407C" w14:textId="77777777" w:rsidR="002E016C" w:rsidRPr="00047BAD" w:rsidRDefault="002E016C" w:rsidP="005A1087">
                                  <w:pPr>
                                    <w:pStyle w:val="TCTableBody"/>
                                    <w:rPr>
                                      <w:lang w:val="en-GB" w:eastAsia="en-GB"/>
                                    </w:rPr>
                                  </w:pPr>
                                  <w:r>
                                    <w:rPr>
                                      <w:b/>
                                      <w:bCs/>
                                    </w:rPr>
                                    <w:t>35</w:t>
                                  </w:r>
                                </w:p>
                              </w:tc>
                              <w:tc>
                                <w:tcPr>
                                  <w:tcW w:w="992" w:type="dxa"/>
                                  <w:tcBorders>
                                    <w:top w:val="single" w:sz="4" w:space="0" w:color="auto"/>
                                    <w:left w:val="nil"/>
                                    <w:bottom w:val="single" w:sz="4" w:space="0" w:color="auto"/>
                                    <w:right w:val="nil"/>
                                  </w:tcBorders>
                                  <w:shd w:val="clear" w:color="auto" w:fill="auto"/>
                                  <w:noWrap/>
                                  <w:vAlign w:val="bottom"/>
                                  <w:hideMark/>
                                </w:tcPr>
                                <w:p w14:paraId="2CC8A705" w14:textId="77777777" w:rsidR="002E016C" w:rsidRPr="00047BAD" w:rsidRDefault="002E016C" w:rsidP="005A1087">
                                  <w:pPr>
                                    <w:pStyle w:val="TCTableBody"/>
                                    <w:rPr>
                                      <w:lang w:val="en-GB" w:eastAsia="en-GB"/>
                                    </w:rPr>
                                  </w:pPr>
                                  <w:r>
                                    <w:rPr>
                                      <w:b/>
                                      <w:bCs/>
                                    </w:rPr>
                                    <w:t>1</w:t>
                                  </w:r>
                                </w:p>
                              </w:tc>
                              <w:tc>
                                <w:tcPr>
                                  <w:tcW w:w="1134" w:type="dxa"/>
                                  <w:tcBorders>
                                    <w:top w:val="single" w:sz="4" w:space="0" w:color="auto"/>
                                    <w:left w:val="nil"/>
                                    <w:bottom w:val="single" w:sz="4" w:space="0" w:color="auto"/>
                                    <w:right w:val="nil"/>
                                  </w:tcBorders>
                                  <w:shd w:val="clear" w:color="auto" w:fill="auto"/>
                                  <w:noWrap/>
                                  <w:vAlign w:val="bottom"/>
                                  <w:hideMark/>
                                </w:tcPr>
                                <w:p w14:paraId="28BC39B8" w14:textId="77777777" w:rsidR="002E016C" w:rsidRPr="00047BAD" w:rsidRDefault="002E016C" w:rsidP="005A1087">
                                  <w:pPr>
                                    <w:pStyle w:val="TCTableBody"/>
                                    <w:rPr>
                                      <w:lang w:val="en-GB" w:eastAsia="en-GB"/>
                                    </w:rPr>
                                  </w:pPr>
                                  <w:r>
                                    <w:rPr>
                                      <w:b/>
                                      <w:bCs/>
                                    </w:rPr>
                                    <w:t>34</w:t>
                                  </w:r>
                                </w:p>
                              </w:tc>
                              <w:tc>
                                <w:tcPr>
                                  <w:tcW w:w="1276" w:type="dxa"/>
                                  <w:tcBorders>
                                    <w:top w:val="single" w:sz="4" w:space="0" w:color="auto"/>
                                    <w:left w:val="nil"/>
                                    <w:bottom w:val="single" w:sz="4" w:space="0" w:color="auto"/>
                                    <w:right w:val="nil"/>
                                  </w:tcBorders>
                                  <w:shd w:val="clear" w:color="auto" w:fill="auto"/>
                                  <w:noWrap/>
                                  <w:vAlign w:val="bottom"/>
                                  <w:hideMark/>
                                </w:tcPr>
                                <w:p w14:paraId="57FF0595" w14:textId="77777777" w:rsidR="002E016C" w:rsidRPr="00047BAD" w:rsidRDefault="002E016C" w:rsidP="005A1087">
                                  <w:pPr>
                                    <w:pStyle w:val="TCTableBody"/>
                                    <w:rPr>
                                      <w:lang w:val="en-GB" w:eastAsia="en-GB"/>
                                    </w:rPr>
                                  </w:pPr>
                                  <w:r>
                                    <w:rPr>
                                      <w:b/>
                                      <w:bCs/>
                                    </w:rPr>
                                    <w:t>0.00</w:t>
                                  </w:r>
                                </w:p>
                              </w:tc>
                              <w:tc>
                                <w:tcPr>
                                  <w:tcW w:w="1417" w:type="dxa"/>
                                  <w:tcBorders>
                                    <w:top w:val="single" w:sz="4" w:space="0" w:color="auto"/>
                                    <w:left w:val="nil"/>
                                    <w:bottom w:val="single" w:sz="4" w:space="0" w:color="auto"/>
                                    <w:right w:val="nil"/>
                                  </w:tcBorders>
                                  <w:shd w:val="clear" w:color="auto" w:fill="auto"/>
                                  <w:noWrap/>
                                  <w:vAlign w:val="bottom"/>
                                  <w:hideMark/>
                                </w:tcPr>
                                <w:p w14:paraId="6D8618BE" w14:textId="77777777" w:rsidR="002E016C" w:rsidRPr="00785CDB" w:rsidRDefault="002E016C" w:rsidP="005A1087">
                                  <w:pPr>
                                    <w:pStyle w:val="TCTableBody"/>
                                    <w:rPr>
                                      <w:lang w:val="en-GB" w:eastAsia="en-GB"/>
                                    </w:rPr>
                                  </w:pPr>
                                  <w:r>
                                    <w:rPr>
                                      <w:b/>
                                      <w:bCs/>
                                    </w:rPr>
                                    <w:t>0.224</w:t>
                                  </w:r>
                                </w:p>
                              </w:tc>
                              <w:tc>
                                <w:tcPr>
                                  <w:tcW w:w="1418" w:type="dxa"/>
                                  <w:tcBorders>
                                    <w:top w:val="single" w:sz="4" w:space="0" w:color="auto"/>
                                    <w:left w:val="nil"/>
                                    <w:bottom w:val="single" w:sz="4" w:space="0" w:color="auto"/>
                                    <w:right w:val="nil"/>
                                  </w:tcBorders>
                                  <w:shd w:val="clear" w:color="auto" w:fill="auto"/>
                                  <w:noWrap/>
                                  <w:vAlign w:val="bottom"/>
                                  <w:hideMark/>
                                </w:tcPr>
                                <w:p w14:paraId="4C701547" w14:textId="77777777" w:rsidR="002E016C" w:rsidRPr="00785CDB" w:rsidRDefault="002E016C" w:rsidP="005A1087">
                                  <w:pPr>
                                    <w:pStyle w:val="TCTableBody"/>
                                    <w:rPr>
                                      <w:lang w:val="en-GB" w:eastAsia="en-GB"/>
                                    </w:rPr>
                                  </w:pPr>
                                  <w:r>
                                    <w:rPr>
                                      <w:b/>
                                      <w:bCs/>
                                    </w:rPr>
                                    <w:t>0.01</w:t>
                                  </w:r>
                                </w:p>
                              </w:tc>
                              <w:tc>
                                <w:tcPr>
                                  <w:tcW w:w="1417" w:type="dxa"/>
                                  <w:tcBorders>
                                    <w:top w:val="single" w:sz="4" w:space="0" w:color="auto"/>
                                    <w:left w:val="nil"/>
                                    <w:bottom w:val="single" w:sz="4" w:space="0" w:color="auto"/>
                                    <w:right w:val="nil"/>
                                  </w:tcBorders>
                                  <w:shd w:val="clear" w:color="auto" w:fill="auto"/>
                                  <w:noWrap/>
                                  <w:vAlign w:val="bottom"/>
                                  <w:hideMark/>
                                </w:tcPr>
                                <w:p w14:paraId="02ED2022" w14:textId="77777777" w:rsidR="002E016C" w:rsidRPr="00785CDB" w:rsidRDefault="002E016C" w:rsidP="005A1087">
                                  <w:pPr>
                                    <w:pStyle w:val="TCTableBody"/>
                                    <w:rPr>
                                      <w:lang w:val="en-GB" w:eastAsia="en-GB"/>
                                    </w:rPr>
                                  </w:pPr>
                                  <w:r>
                                    <w:rPr>
                                      <w:b/>
                                      <w:bCs/>
                                    </w:rPr>
                                    <w:t>0.22</w:t>
                                  </w:r>
                                </w:p>
                              </w:tc>
                            </w:tr>
                            <w:tr w:rsidR="002E016C" w:rsidRPr="00785CDB" w14:paraId="5A84B122" w14:textId="77777777" w:rsidTr="009336FD">
                              <w:trPr>
                                <w:trHeight w:val="320"/>
                              </w:trPr>
                              <w:tc>
                                <w:tcPr>
                                  <w:tcW w:w="993" w:type="dxa"/>
                                  <w:tcBorders>
                                    <w:top w:val="nil"/>
                                    <w:left w:val="nil"/>
                                    <w:bottom w:val="nil"/>
                                    <w:right w:val="nil"/>
                                  </w:tcBorders>
                                  <w:shd w:val="clear" w:color="auto" w:fill="auto"/>
                                  <w:noWrap/>
                                  <w:vAlign w:val="bottom"/>
                                  <w:hideMark/>
                                </w:tcPr>
                                <w:p w14:paraId="53FD79E2"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hideMark/>
                                </w:tcPr>
                                <w:p w14:paraId="3E39BFD3"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4880CAA2"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0FEA7F8C"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hideMark/>
                                </w:tcPr>
                                <w:p w14:paraId="322BD76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56F3777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539E88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hideMark/>
                                </w:tcPr>
                                <w:p w14:paraId="299AE2B5"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hideMark/>
                                </w:tcPr>
                                <w:p w14:paraId="35F7F4C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0477150C"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hideMark/>
                                </w:tcPr>
                                <w:p w14:paraId="676F2627"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2E179A3C" w14:textId="77777777" w:rsidR="002E016C" w:rsidRPr="00785CDB" w:rsidRDefault="002E016C" w:rsidP="00853106">
                                  <w:pPr>
                                    <w:pStyle w:val="TCTableBody"/>
                                    <w:rPr>
                                      <w:lang w:val="en-GB" w:eastAsia="en-GB"/>
                                    </w:rPr>
                                  </w:pPr>
                                </w:p>
                              </w:tc>
                            </w:tr>
                            <w:tr w:rsidR="002E016C" w:rsidRPr="00785CDB" w14:paraId="1ED34E02" w14:textId="77777777" w:rsidTr="009336FD">
                              <w:trPr>
                                <w:trHeight w:val="320"/>
                              </w:trPr>
                              <w:tc>
                                <w:tcPr>
                                  <w:tcW w:w="993" w:type="dxa"/>
                                  <w:tcBorders>
                                    <w:top w:val="nil"/>
                                    <w:left w:val="nil"/>
                                    <w:bottom w:val="nil"/>
                                    <w:right w:val="nil"/>
                                  </w:tcBorders>
                                  <w:shd w:val="clear" w:color="auto" w:fill="auto"/>
                                  <w:noWrap/>
                                  <w:vAlign w:val="bottom"/>
                                  <w:hideMark/>
                                </w:tcPr>
                                <w:p w14:paraId="2F8C4E2D" w14:textId="77777777" w:rsidR="002E016C" w:rsidRPr="00785CDB" w:rsidRDefault="002E016C" w:rsidP="001002B3">
                                  <w:pPr>
                                    <w:pStyle w:val="TCTableBody"/>
                                    <w:rPr>
                                      <w:lang w:val="en-GB" w:eastAsia="en-GB"/>
                                    </w:rPr>
                                  </w:pPr>
                                  <w:r w:rsidRPr="00785CDB">
                                    <w:rPr>
                                      <w:lang w:val="en-GB" w:eastAsia="en-GB"/>
                                    </w:rPr>
                                    <w:t>R2S1</w:t>
                                  </w:r>
                                </w:p>
                              </w:tc>
                              <w:tc>
                                <w:tcPr>
                                  <w:tcW w:w="850" w:type="dxa"/>
                                  <w:tcBorders>
                                    <w:top w:val="nil"/>
                                    <w:left w:val="nil"/>
                                    <w:bottom w:val="nil"/>
                                    <w:right w:val="nil"/>
                                  </w:tcBorders>
                                  <w:shd w:val="clear" w:color="auto" w:fill="auto"/>
                                  <w:noWrap/>
                                  <w:vAlign w:val="bottom"/>
                                  <w:hideMark/>
                                </w:tcPr>
                                <w:p w14:paraId="349FF29C"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72B117A" w14:textId="77777777" w:rsidR="002E016C" w:rsidRPr="00785CDB" w:rsidRDefault="002E016C" w:rsidP="001002B3">
                                  <w:pPr>
                                    <w:pStyle w:val="TCTableBody"/>
                                    <w:rPr>
                                      <w:lang w:val="en-GB" w:eastAsia="en-GB"/>
                                    </w:rPr>
                                  </w:pPr>
                                  <w:r>
                                    <w:t>31</w:t>
                                  </w:r>
                                </w:p>
                              </w:tc>
                              <w:tc>
                                <w:tcPr>
                                  <w:tcW w:w="993" w:type="dxa"/>
                                  <w:tcBorders>
                                    <w:top w:val="nil"/>
                                    <w:left w:val="nil"/>
                                    <w:bottom w:val="nil"/>
                                    <w:right w:val="nil"/>
                                  </w:tcBorders>
                                  <w:shd w:val="clear" w:color="auto" w:fill="auto"/>
                                  <w:noWrap/>
                                  <w:vAlign w:val="bottom"/>
                                  <w:hideMark/>
                                </w:tcPr>
                                <w:p w14:paraId="4A4A681C" w14:textId="77777777" w:rsidR="002E016C" w:rsidRPr="00785CDB" w:rsidRDefault="002E016C" w:rsidP="001002B3">
                                  <w:pPr>
                                    <w:pStyle w:val="TCTableBody"/>
                                    <w:rPr>
                                      <w:lang w:val="en-GB" w:eastAsia="en-GB"/>
                                    </w:rPr>
                                  </w:pPr>
                                  <w:r>
                                    <w:t>24</w:t>
                                  </w:r>
                                </w:p>
                              </w:tc>
                              <w:tc>
                                <w:tcPr>
                                  <w:tcW w:w="1275" w:type="dxa"/>
                                  <w:tcBorders>
                                    <w:top w:val="nil"/>
                                    <w:left w:val="nil"/>
                                    <w:bottom w:val="nil"/>
                                    <w:right w:val="nil"/>
                                  </w:tcBorders>
                                  <w:shd w:val="clear" w:color="auto" w:fill="auto"/>
                                  <w:noWrap/>
                                  <w:vAlign w:val="bottom"/>
                                  <w:hideMark/>
                                </w:tcPr>
                                <w:p w14:paraId="2388DE81" w14:textId="77777777" w:rsidR="002E016C" w:rsidRPr="00785CDB" w:rsidRDefault="002E016C" w:rsidP="001002B3">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54CCB6A8" w14:textId="77777777" w:rsidR="002E016C" w:rsidRPr="00785CDB" w:rsidRDefault="002E016C" w:rsidP="001002B3">
                                  <w:pPr>
                                    <w:pStyle w:val="TCTableBody"/>
                                    <w:rPr>
                                      <w:lang w:val="en-GB" w:eastAsia="en-GB"/>
                                    </w:rPr>
                                  </w:pPr>
                                  <w:r>
                                    <w:t>12</w:t>
                                  </w:r>
                                </w:p>
                              </w:tc>
                              <w:tc>
                                <w:tcPr>
                                  <w:tcW w:w="992" w:type="dxa"/>
                                  <w:tcBorders>
                                    <w:top w:val="nil"/>
                                    <w:left w:val="nil"/>
                                    <w:bottom w:val="nil"/>
                                    <w:right w:val="nil"/>
                                  </w:tcBorders>
                                  <w:shd w:val="clear" w:color="auto" w:fill="auto"/>
                                  <w:noWrap/>
                                  <w:vAlign w:val="bottom"/>
                                  <w:hideMark/>
                                </w:tcPr>
                                <w:p w14:paraId="4C8822EC" w14:textId="77777777" w:rsidR="002E016C" w:rsidRPr="00785CDB" w:rsidRDefault="002E016C" w:rsidP="001002B3">
                                  <w:pPr>
                                    <w:pStyle w:val="TCTableBody"/>
                                    <w:rPr>
                                      <w:lang w:val="en-GB" w:eastAsia="en-GB"/>
                                    </w:rPr>
                                  </w:pPr>
                                  <w:r>
                                    <w:t>6</w:t>
                                  </w:r>
                                </w:p>
                              </w:tc>
                              <w:tc>
                                <w:tcPr>
                                  <w:tcW w:w="1134" w:type="dxa"/>
                                  <w:tcBorders>
                                    <w:top w:val="nil"/>
                                    <w:left w:val="nil"/>
                                    <w:bottom w:val="nil"/>
                                    <w:right w:val="nil"/>
                                  </w:tcBorders>
                                  <w:shd w:val="clear" w:color="auto" w:fill="auto"/>
                                  <w:noWrap/>
                                  <w:vAlign w:val="bottom"/>
                                  <w:hideMark/>
                                </w:tcPr>
                                <w:p w14:paraId="1DB0940C" w14:textId="77777777" w:rsidR="002E016C" w:rsidRPr="00785CDB" w:rsidRDefault="002E016C" w:rsidP="001002B3">
                                  <w:pPr>
                                    <w:pStyle w:val="TCTableBody"/>
                                    <w:rPr>
                                      <w:lang w:val="en-GB" w:eastAsia="en-GB"/>
                                    </w:rPr>
                                  </w:pPr>
                                  <w:r>
                                    <w:t>6</w:t>
                                  </w:r>
                                </w:p>
                              </w:tc>
                              <w:tc>
                                <w:tcPr>
                                  <w:tcW w:w="1276" w:type="dxa"/>
                                  <w:tcBorders>
                                    <w:top w:val="nil"/>
                                    <w:left w:val="nil"/>
                                    <w:bottom w:val="nil"/>
                                    <w:right w:val="nil"/>
                                  </w:tcBorders>
                                  <w:shd w:val="clear" w:color="auto" w:fill="auto"/>
                                  <w:noWrap/>
                                  <w:vAlign w:val="bottom"/>
                                  <w:hideMark/>
                                </w:tcPr>
                                <w:p w14:paraId="1A2C61CF" w14:textId="77777777" w:rsidR="002E016C" w:rsidRPr="00785CDB" w:rsidRDefault="002E016C" w:rsidP="001002B3">
                                  <w:pPr>
                                    <w:pStyle w:val="TCTableBody"/>
                                    <w:rPr>
                                      <w:lang w:val="en-GB" w:eastAsia="en-GB"/>
                                    </w:rPr>
                                  </w:pPr>
                                  <w:r>
                                    <w:t>0.88</w:t>
                                  </w:r>
                                </w:p>
                              </w:tc>
                              <w:tc>
                                <w:tcPr>
                                  <w:tcW w:w="1417" w:type="dxa"/>
                                  <w:tcBorders>
                                    <w:top w:val="nil"/>
                                    <w:left w:val="nil"/>
                                    <w:bottom w:val="nil"/>
                                    <w:right w:val="nil"/>
                                  </w:tcBorders>
                                  <w:shd w:val="clear" w:color="auto" w:fill="auto"/>
                                  <w:noWrap/>
                                  <w:vAlign w:val="bottom"/>
                                  <w:hideMark/>
                                </w:tcPr>
                                <w:p w14:paraId="33B106AF" w14:textId="77777777" w:rsidR="002E016C" w:rsidRPr="00785CDB" w:rsidRDefault="002E016C" w:rsidP="001002B3">
                                  <w:pPr>
                                    <w:pStyle w:val="TCTableBody"/>
                                    <w:rPr>
                                      <w:lang w:val="en-GB" w:eastAsia="en-GB"/>
                                    </w:rPr>
                                  </w:pPr>
                                  <w:r>
                                    <w:t>0.39</w:t>
                                  </w:r>
                                </w:p>
                              </w:tc>
                              <w:tc>
                                <w:tcPr>
                                  <w:tcW w:w="1418" w:type="dxa"/>
                                  <w:tcBorders>
                                    <w:top w:val="nil"/>
                                    <w:left w:val="nil"/>
                                    <w:bottom w:val="nil"/>
                                    <w:right w:val="nil"/>
                                  </w:tcBorders>
                                  <w:shd w:val="clear" w:color="auto" w:fill="auto"/>
                                  <w:noWrap/>
                                  <w:vAlign w:val="bottom"/>
                                  <w:hideMark/>
                                </w:tcPr>
                                <w:p w14:paraId="295A422A" w14:textId="77777777" w:rsidR="002E016C" w:rsidRPr="00785CDB" w:rsidRDefault="002E016C" w:rsidP="001002B3">
                                  <w:pPr>
                                    <w:pStyle w:val="TCTableBody"/>
                                    <w:rPr>
                                      <w:lang w:val="en-GB" w:eastAsia="en-GB"/>
                                    </w:rPr>
                                  </w:pPr>
                                  <w:r>
                                    <w:t>0.19</w:t>
                                  </w:r>
                                </w:p>
                              </w:tc>
                              <w:tc>
                                <w:tcPr>
                                  <w:tcW w:w="1417" w:type="dxa"/>
                                  <w:tcBorders>
                                    <w:top w:val="nil"/>
                                    <w:left w:val="nil"/>
                                    <w:bottom w:val="nil"/>
                                    <w:right w:val="nil"/>
                                  </w:tcBorders>
                                  <w:shd w:val="clear" w:color="auto" w:fill="auto"/>
                                  <w:noWrap/>
                                  <w:vAlign w:val="bottom"/>
                                  <w:hideMark/>
                                </w:tcPr>
                                <w:p w14:paraId="06A90FE4" w14:textId="77777777" w:rsidR="002E016C" w:rsidRPr="00785CDB" w:rsidRDefault="002E016C" w:rsidP="001002B3">
                                  <w:pPr>
                                    <w:pStyle w:val="TCTableBody"/>
                                    <w:rPr>
                                      <w:lang w:val="en-GB" w:eastAsia="en-GB"/>
                                    </w:rPr>
                                  </w:pPr>
                                  <w:r>
                                    <w:t>0.19</w:t>
                                  </w:r>
                                </w:p>
                              </w:tc>
                            </w:tr>
                            <w:tr w:rsidR="002E016C" w:rsidRPr="00785CDB" w14:paraId="33FBBD1E" w14:textId="77777777" w:rsidTr="009336FD">
                              <w:trPr>
                                <w:trHeight w:val="320"/>
                              </w:trPr>
                              <w:tc>
                                <w:tcPr>
                                  <w:tcW w:w="993" w:type="dxa"/>
                                  <w:tcBorders>
                                    <w:top w:val="nil"/>
                                    <w:left w:val="nil"/>
                                    <w:bottom w:val="nil"/>
                                    <w:right w:val="nil"/>
                                  </w:tcBorders>
                                  <w:shd w:val="clear" w:color="auto" w:fill="auto"/>
                                  <w:noWrap/>
                                  <w:vAlign w:val="bottom"/>
                                  <w:hideMark/>
                                </w:tcPr>
                                <w:p w14:paraId="2B6474B3" w14:textId="77777777" w:rsidR="002E016C" w:rsidRPr="00785CDB" w:rsidRDefault="002E016C" w:rsidP="001002B3">
                                  <w:pPr>
                                    <w:pStyle w:val="TCTableBody"/>
                                    <w:rPr>
                                      <w:lang w:val="en-GB" w:eastAsia="en-GB"/>
                                    </w:rPr>
                                  </w:pPr>
                                  <w:r w:rsidRPr="00785CDB">
                                    <w:rPr>
                                      <w:lang w:val="en-GB" w:eastAsia="en-GB"/>
                                    </w:rPr>
                                    <w:t>R2S2</w:t>
                                  </w:r>
                                </w:p>
                              </w:tc>
                              <w:tc>
                                <w:tcPr>
                                  <w:tcW w:w="850" w:type="dxa"/>
                                  <w:tcBorders>
                                    <w:top w:val="nil"/>
                                    <w:left w:val="nil"/>
                                    <w:bottom w:val="nil"/>
                                    <w:right w:val="nil"/>
                                  </w:tcBorders>
                                  <w:shd w:val="clear" w:color="auto" w:fill="auto"/>
                                  <w:noWrap/>
                                  <w:vAlign w:val="bottom"/>
                                  <w:hideMark/>
                                </w:tcPr>
                                <w:p w14:paraId="47DDC5ED"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1FEF934" w14:textId="77777777" w:rsidR="002E016C" w:rsidRPr="00785CDB" w:rsidRDefault="002E016C" w:rsidP="001002B3">
                                  <w:pPr>
                                    <w:pStyle w:val="TCTableBody"/>
                                    <w:rPr>
                                      <w:lang w:val="en-GB" w:eastAsia="en-GB"/>
                                    </w:rPr>
                                  </w:pPr>
                                  <w:r>
                                    <w:t>32</w:t>
                                  </w:r>
                                </w:p>
                              </w:tc>
                              <w:tc>
                                <w:tcPr>
                                  <w:tcW w:w="993" w:type="dxa"/>
                                  <w:tcBorders>
                                    <w:top w:val="nil"/>
                                    <w:left w:val="nil"/>
                                    <w:bottom w:val="nil"/>
                                    <w:right w:val="nil"/>
                                  </w:tcBorders>
                                  <w:shd w:val="clear" w:color="auto" w:fill="auto"/>
                                  <w:noWrap/>
                                  <w:vAlign w:val="bottom"/>
                                  <w:hideMark/>
                                </w:tcPr>
                                <w:p w14:paraId="4DAB0D24" w14:textId="77777777" w:rsidR="002E016C" w:rsidRPr="00785CDB" w:rsidRDefault="002E016C" w:rsidP="001002B3">
                                  <w:pPr>
                                    <w:pStyle w:val="TCTableBody"/>
                                    <w:rPr>
                                      <w:lang w:val="en-GB" w:eastAsia="en-GB"/>
                                    </w:rPr>
                                  </w:pPr>
                                  <w:r>
                                    <w:t>20</w:t>
                                  </w:r>
                                </w:p>
                              </w:tc>
                              <w:tc>
                                <w:tcPr>
                                  <w:tcW w:w="1275" w:type="dxa"/>
                                  <w:tcBorders>
                                    <w:top w:val="nil"/>
                                    <w:left w:val="nil"/>
                                    <w:bottom w:val="nil"/>
                                    <w:right w:val="nil"/>
                                  </w:tcBorders>
                                  <w:shd w:val="clear" w:color="auto" w:fill="auto"/>
                                  <w:noWrap/>
                                  <w:vAlign w:val="bottom"/>
                                  <w:hideMark/>
                                </w:tcPr>
                                <w:p w14:paraId="36240255" w14:textId="77777777" w:rsidR="002E016C" w:rsidRPr="00785CDB" w:rsidRDefault="002E016C" w:rsidP="001002B3">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1E7A5212" w14:textId="77777777" w:rsidR="002E016C" w:rsidRPr="00785CDB" w:rsidRDefault="002E016C" w:rsidP="001002B3">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55AB3230"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23B13760" w14:textId="77777777" w:rsidR="002E016C" w:rsidRPr="00785CDB" w:rsidRDefault="002E016C" w:rsidP="001002B3">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60A632D8" w14:textId="77777777" w:rsidR="002E016C" w:rsidRPr="00785CDB" w:rsidRDefault="002E016C" w:rsidP="001002B3">
                                  <w:pPr>
                                    <w:pStyle w:val="TCTableBody"/>
                                    <w:rPr>
                                      <w:lang w:val="en-GB" w:eastAsia="en-GB"/>
                                    </w:rPr>
                                  </w:pPr>
                                  <w:r>
                                    <w:t>0.34</w:t>
                                  </w:r>
                                </w:p>
                              </w:tc>
                              <w:tc>
                                <w:tcPr>
                                  <w:tcW w:w="1417" w:type="dxa"/>
                                  <w:tcBorders>
                                    <w:top w:val="nil"/>
                                    <w:left w:val="nil"/>
                                    <w:bottom w:val="nil"/>
                                    <w:right w:val="nil"/>
                                  </w:tcBorders>
                                  <w:shd w:val="clear" w:color="auto" w:fill="auto"/>
                                  <w:noWrap/>
                                  <w:vAlign w:val="bottom"/>
                                  <w:hideMark/>
                                </w:tcPr>
                                <w:p w14:paraId="62F9618F" w14:textId="77777777" w:rsidR="002E016C" w:rsidRPr="00785CDB" w:rsidRDefault="002E016C" w:rsidP="001002B3">
                                  <w:pPr>
                                    <w:pStyle w:val="TCTableBody"/>
                                    <w:rPr>
                                      <w:lang w:val="en-GB" w:eastAsia="en-GB"/>
                                    </w:rPr>
                                  </w:pPr>
                                  <w:r>
                                    <w:t>0.09</w:t>
                                  </w:r>
                                </w:p>
                              </w:tc>
                              <w:tc>
                                <w:tcPr>
                                  <w:tcW w:w="1418" w:type="dxa"/>
                                  <w:tcBorders>
                                    <w:top w:val="nil"/>
                                    <w:left w:val="nil"/>
                                    <w:bottom w:val="nil"/>
                                    <w:right w:val="nil"/>
                                  </w:tcBorders>
                                  <w:shd w:val="clear" w:color="auto" w:fill="auto"/>
                                  <w:noWrap/>
                                  <w:vAlign w:val="bottom"/>
                                  <w:hideMark/>
                                </w:tcPr>
                                <w:p w14:paraId="142083AB"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E67ECFF" w14:textId="77777777" w:rsidR="002E016C" w:rsidRPr="00785CDB" w:rsidRDefault="002E016C" w:rsidP="001002B3">
                                  <w:pPr>
                                    <w:pStyle w:val="TCTableBody"/>
                                    <w:rPr>
                                      <w:lang w:val="en-GB" w:eastAsia="en-GB"/>
                                    </w:rPr>
                                  </w:pPr>
                                  <w:r>
                                    <w:t>0.09</w:t>
                                  </w:r>
                                </w:p>
                              </w:tc>
                            </w:tr>
                            <w:tr w:rsidR="002E016C" w:rsidRPr="00785CDB" w14:paraId="257934A3" w14:textId="77777777" w:rsidTr="009336FD">
                              <w:trPr>
                                <w:trHeight w:val="320"/>
                              </w:trPr>
                              <w:tc>
                                <w:tcPr>
                                  <w:tcW w:w="993" w:type="dxa"/>
                                  <w:tcBorders>
                                    <w:top w:val="nil"/>
                                    <w:left w:val="nil"/>
                                    <w:bottom w:val="nil"/>
                                    <w:right w:val="nil"/>
                                  </w:tcBorders>
                                  <w:shd w:val="clear" w:color="auto" w:fill="auto"/>
                                  <w:noWrap/>
                                  <w:vAlign w:val="bottom"/>
                                  <w:hideMark/>
                                </w:tcPr>
                                <w:p w14:paraId="5B92F081" w14:textId="77777777" w:rsidR="002E016C" w:rsidRPr="00785CDB" w:rsidRDefault="002E016C" w:rsidP="001002B3">
                                  <w:pPr>
                                    <w:pStyle w:val="TCTableBody"/>
                                    <w:rPr>
                                      <w:lang w:val="en-GB" w:eastAsia="en-GB"/>
                                    </w:rPr>
                                  </w:pPr>
                                  <w:r w:rsidRPr="00785CDB">
                                    <w:rPr>
                                      <w:lang w:val="en-GB" w:eastAsia="en-GB"/>
                                    </w:rPr>
                                    <w:t>R2S3</w:t>
                                  </w:r>
                                </w:p>
                              </w:tc>
                              <w:tc>
                                <w:tcPr>
                                  <w:tcW w:w="850" w:type="dxa"/>
                                  <w:tcBorders>
                                    <w:top w:val="nil"/>
                                    <w:left w:val="nil"/>
                                    <w:bottom w:val="nil"/>
                                    <w:right w:val="nil"/>
                                  </w:tcBorders>
                                  <w:shd w:val="clear" w:color="auto" w:fill="auto"/>
                                  <w:noWrap/>
                                  <w:vAlign w:val="bottom"/>
                                  <w:hideMark/>
                                </w:tcPr>
                                <w:p w14:paraId="2F215F14"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E49506B" w14:textId="77777777" w:rsidR="002E016C" w:rsidRPr="00785CDB" w:rsidRDefault="002E016C" w:rsidP="001002B3">
                                  <w:pPr>
                                    <w:pStyle w:val="TCTableBody"/>
                                    <w:rPr>
                                      <w:lang w:val="en-GB" w:eastAsia="en-GB"/>
                                    </w:rPr>
                                  </w:pPr>
                                  <w:r>
                                    <w:t>99</w:t>
                                  </w:r>
                                </w:p>
                              </w:tc>
                              <w:tc>
                                <w:tcPr>
                                  <w:tcW w:w="993" w:type="dxa"/>
                                  <w:tcBorders>
                                    <w:top w:val="nil"/>
                                    <w:left w:val="nil"/>
                                    <w:bottom w:val="nil"/>
                                    <w:right w:val="nil"/>
                                  </w:tcBorders>
                                  <w:shd w:val="clear" w:color="auto" w:fill="auto"/>
                                  <w:noWrap/>
                                  <w:vAlign w:val="bottom"/>
                                  <w:hideMark/>
                                </w:tcPr>
                                <w:p w14:paraId="4D9EDDA8" w14:textId="77777777" w:rsidR="002E016C" w:rsidRPr="00785CDB" w:rsidRDefault="002E016C" w:rsidP="001002B3">
                                  <w:pPr>
                                    <w:pStyle w:val="TCTableBody"/>
                                    <w:rPr>
                                      <w:lang w:val="en-GB" w:eastAsia="en-GB"/>
                                    </w:rPr>
                                  </w:pPr>
                                  <w:r>
                                    <w:t>71</w:t>
                                  </w:r>
                                </w:p>
                              </w:tc>
                              <w:tc>
                                <w:tcPr>
                                  <w:tcW w:w="1275" w:type="dxa"/>
                                  <w:tcBorders>
                                    <w:top w:val="nil"/>
                                    <w:left w:val="nil"/>
                                    <w:bottom w:val="nil"/>
                                    <w:right w:val="nil"/>
                                  </w:tcBorders>
                                  <w:shd w:val="clear" w:color="auto" w:fill="auto"/>
                                  <w:noWrap/>
                                  <w:vAlign w:val="bottom"/>
                                  <w:hideMark/>
                                </w:tcPr>
                                <w:p w14:paraId="62AA4621" w14:textId="77777777" w:rsidR="002E016C" w:rsidRPr="00785CDB" w:rsidRDefault="002E016C" w:rsidP="001002B3">
                                  <w:pPr>
                                    <w:pStyle w:val="TCTableBody"/>
                                    <w:rPr>
                                      <w:lang w:val="en-GB" w:eastAsia="en-GB"/>
                                    </w:rPr>
                                  </w:pPr>
                                  <w:r>
                                    <w:t>28</w:t>
                                  </w:r>
                                </w:p>
                              </w:tc>
                              <w:tc>
                                <w:tcPr>
                                  <w:tcW w:w="993" w:type="dxa"/>
                                  <w:tcBorders>
                                    <w:top w:val="nil"/>
                                    <w:left w:val="nil"/>
                                    <w:bottom w:val="nil"/>
                                    <w:right w:val="nil"/>
                                  </w:tcBorders>
                                  <w:shd w:val="clear" w:color="auto" w:fill="auto"/>
                                  <w:noWrap/>
                                  <w:vAlign w:val="bottom"/>
                                  <w:hideMark/>
                                </w:tcPr>
                                <w:p w14:paraId="3951407F" w14:textId="77777777" w:rsidR="002E016C" w:rsidRPr="00785CDB" w:rsidRDefault="002E016C" w:rsidP="001002B3">
                                  <w:pPr>
                                    <w:pStyle w:val="TCTableBody"/>
                                    <w:rPr>
                                      <w:lang w:val="en-GB" w:eastAsia="en-GB"/>
                                    </w:rPr>
                                  </w:pPr>
                                  <w:r>
                                    <w:t>13</w:t>
                                  </w:r>
                                </w:p>
                              </w:tc>
                              <w:tc>
                                <w:tcPr>
                                  <w:tcW w:w="992" w:type="dxa"/>
                                  <w:tcBorders>
                                    <w:top w:val="nil"/>
                                    <w:left w:val="nil"/>
                                    <w:bottom w:val="nil"/>
                                    <w:right w:val="nil"/>
                                  </w:tcBorders>
                                  <w:shd w:val="clear" w:color="auto" w:fill="auto"/>
                                  <w:noWrap/>
                                  <w:vAlign w:val="bottom"/>
                                  <w:hideMark/>
                                </w:tcPr>
                                <w:p w14:paraId="7D24202D"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6DF34898" w14:textId="77777777" w:rsidR="002E016C" w:rsidRPr="00785CDB" w:rsidRDefault="002E016C" w:rsidP="001002B3">
                                  <w:pPr>
                                    <w:pStyle w:val="TCTableBody"/>
                                    <w:rPr>
                                      <w:lang w:val="en-GB" w:eastAsia="en-GB"/>
                                    </w:rPr>
                                  </w:pPr>
                                  <w:r>
                                    <w:t>13</w:t>
                                  </w:r>
                                </w:p>
                              </w:tc>
                              <w:tc>
                                <w:tcPr>
                                  <w:tcW w:w="1276" w:type="dxa"/>
                                  <w:tcBorders>
                                    <w:top w:val="nil"/>
                                    <w:left w:val="nil"/>
                                    <w:bottom w:val="nil"/>
                                    <w:right w:val="nil"/>
                                  </w:tcBorders>
                                  <w:shd w:val="clear" w:color="auto" w:fill="auto"/>
                                  <w:noWrap/>
                                  <w:vAlign w:val="bottom"/>
                                  <w:hideMark/>
                                </w:tcPr>
                                <w:p w14:paraId="2934DEF0" w14:textId="77777777" w:rsidR="002E016C" w:rsidRPr="00785CDB" w:rsidRDefault="002E016C" w:rsidP="001002B3">
                                  <w:pPr>
                                    <w:pStyle w:val="TCTableBody"/>
                                    <w:rPr>
                                      <w:lang w:val="en-GB" w:eastAsia="en-GB"/>
                                    </w:rPr>
                                  </w:pPr>
                                  <w:r>
                                    <w:t>0.76</w:t>
                                  </w:r>
                                </w:p>
                              </w:tc>
                              <w:tc>
                                <w:tcPr>
                                  <w:tcW w:w="1417" w:type="dxa"/>
                                  <w:tcBorders>
                                    <w:top w:val="nil"/>
                                    <w:left w:val="nil"/>
                                    <w:bottom w:val="nil"/>
                                    <w:right w:val="nil"/>
                                  </w:tcBorders>
                                  <w:shd w:val="clear" w:color="auto" w:fill="auto"/>
                                  <w:noWrap/>
                                  <w:vAlign w:val="bottom"/>
                                  <w:hideMark/>
                                </w:tcPr>
                                <w:p w14:paraId="6C59706E" w14:textId="77777777" w:rsidR="002E016C" w:rsidRPr="00785CDB" w:rsidRDefault="002E016C" w:rsidP="001002B3">
                                  <w:pPr>
                                    <w:pStyle w:val="TCTableBody"/>
                                    <w:rPr>
                                      <w:lang w:val="en-GB" w:eastAsia="en-GB"/>
                                    </w:rPr>
                                  </w:pPr>
                                  <w:r>
                                    <w:t>0.13</w:t>
                                  </w:r>
                                </w:p>
                              </w:tc>
                              <w:tc>
                                <w:tcPr>
                                  <w:tcW w:w="1418" w:type="dxa"/>
                                  <w:tcBorders>
                                    <w:top w:val="nil"/>
                                    <w:left w:val="nil"/>
                                    <w:bottom w:val="nil"/>
                                    <w:right w:val="nil"/>
                                  </w:tcBorders>
                                  <w:shd w:val="clear" w:color="auto" w:fill="auto"/>
                                  <w:noWrap/>
                                  <w:vAlign w:val="bottom"/>
                                  <w:hideMark/>
                                </w:tcPr>
                                <w:p w14:paraId="3E3B2499"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DF7C623" w14:textId="77777777" w:rsidR="002E016C" w:rsidRPr="00785CDB" w:rsidRDefault="002E016C" w:rsidP="001002B3">
                                  <w:pPr>
                                    <w:pStyle w:val="TCTableBody"/>
                                    <w:rPr>
                                      <w:lang w:val="en-GB" w:eastAsia="en-GB"/>
                                    </w:rPr>
                                  </w:pPr>
                                  <w:r>
                                    <w:t>0.13</w:t>
                                  </w:r>
                                </w:p>
                              </w:tc>
                            </w:tr>
                            <w:tr w:rsidR="002E016C" w:rsidRPr="00785CDB" w14:paraId="1604B0CA" w14:textId="77777777" w:rsidTr="009336FD">
                              <w:trPr>
                                <w:trHeight w:val="320"/>
                              </w:trPr>
                              <w:tc>
                                <w:tcPr>
                                  <w:tcW w:w="993" w:type="dxa"/>
                                  <w:tcBorders>
                                    <w:top w:val="nil"/>
                                    <w:left w:val="nil"/>
                                    <w:bottom w:val="nil"/>
                                    <w:right w:val="nil"/>
                                  </w:tcBorders>
                                  <w:shd w:val="clear" w:color="auto" w:fill="auto"/>
                                  <w:noWrap/>
                                  <w:vAlign w:val="bottom"/>
                                  <w:hideMark/>
                                </w:tcPr>
                                <w:p w14:paraId="35E517E0" w14:textId="77777777" w:rsidR="002E016C" w:rsidRPr="00785CDB" w:rsidRDefault="002E016C" w:rsidP="001002B3">
                                  <w:pPr>
                                    <w:pStyle w:val="TCTableBody"/>
                                    <w:rPr>
                                      <w:lang w:val="en-GB" w:eastAsia="en-GB"/>
                                    </w:rPr>
                                  </w:pPr>
                                  <w:r w:rsidRPr="00785CDB">
                                    <w:rPr>
                                      <w:lang w:val="en-GB" w:eastAsia="en-GB"/>
                                    </w:rPr>
                                    <w:t>R2S4</w:t>
                                  </w:r>
                                </w:p>
                              </w:tc>
                              <w:tc>
                                <w:tcPr>
                                  <w:tcW w:w="850" w:type="dxa"/>
                                  <w:tcBorders>
                                    <w:top w:val="nil"/>
                                    <w:left w:val="nil"/>
                                    <w:bottom w:val="nil"/>
                                    <w:right w:val="nil"/>
                                  </w:tcBorders>
                                  <w:shd w:val="clear" w:color="auto" w:fill="auto"/>
                                  <w:noWrap/>
                                  <w:vAlign w:val="bottom"/>
                                  <w:hideMark/>
                                </w:tcPr>
                                <w:p w14:paraId="30D1AADE"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694CCDA"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4583CEF7" w14:textId="77777777" w:rsidR="002E016C" w:rsidRPr="00785CDB" w:rsidRDefault="002E016C" w:rsidP="001002B3">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6CA7B8AA"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96430EA" w14:textId="77777777" w:rsidR="002E016C" w:rsidRPr="00785CDB" w:rsidRDefault="002E016C" w:rsidP="001002B3">
                                  <w:pPr>
                                    <w:pStyle w:val="TCTableBody"/>
                                    <w:rPr>
                                      <w:lang w:val="en-GB" w:eastAsia="en-GB"/>
                                    </w:rPr>
                                  </w:pPr>
                                  <w:r>
                                    <w:t>2</w:t>
                                  </w:r>
                                </w:p>
                              </w:tc>
                              <w:tc>
                                <w:tcPr>
                                  <w:tcW w:w="992" w:type="dxa"/>
                                  <w:tcBorders>
                                    <w:top w:val="nil"/>
                                    <w:left w:val="nil"/>
                                    <w:bottom w:val="nil"/>
                                    <w:right w:val="nil"/>
                                  </w:tcBorders>
                                  <w:shd w:val="clear" w:color="auto" w:fill="auto"/>
                                  <w:noWrap/>
                                  <w:vAlign w:val="bottom"/>
                                  <w:hideMark/>
                                </w:tcPr>
                                <w:p w14:paraId="13B5753A"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35EDB0F" w14:textId="77777777" w:rsidR="002E016C" w:rsidRPr="00785CDB" w:rsidRDefault="002E016C" w:rsidP="001002B3">
                                  <w:pPr>
                                    <w:pStyle w:val="TCTableBody"/>
                                    <w:rPr>
                                      <w:lang w:val="en-GB" w:eastAsia="en-GB"/>
                                    </w:rPr>
                                  </w:pPr>
                                  <w:r>
                                    <w:t>2</w:t>
                                  </w:r>
                                </w:p>
                              </w:tc>
                              <w:tc>
                                <w:tcPr>
                                  <w:tcW w:w="1276" w:type="dxa"/>
                                  <w:tcBorders>
                                    <w:top w:val="nil"/>
                                    <w:left w:val="nil"/>
                                    <w:bottom w:val="nil"/>
                                    <w:right w:val="nil"/>
                                  </w:tcBorders>
                                  <w:shd w:val="clear" w:color="auto" w:fill="auto"/>
                                  <w:noWrap/>
                                  <w:vAlign w:val="bottom"/>
                                  <w:hideMark/>
                                </w:tcPr>
                                <w:p w14:paraId="59068FA3"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6BC13B1A" w14:textId="77777777" w:rsidR="002E016C" w:rsidRPr="00785CDB" w:rsidRDefault="002E016C" w:rsidP="001002B3">
                                  <w:pPr>
                                    <w:pStyle w:val="TCTableBody"/>
                                    <w:rPr>
                                      <w:lang w:val="en-GB" w:eastAsia="en-GB"/>
                                    </w:rPr>
                                  </w:pPr>
                                  <w:r>
                                    <w:t>0.67</w:t>
                                  </w:r>
                                </w:p>
                              </w:tc>
                              <w:tc>
                                <w:tcPr>
                                  <w:tcW w:w="1418" w:type="dxa"/>
                                  <w:tcBorders>
                                    <w:top w:val="nil"/>
                                    <w:left w:val="nil"/>
                                    <w:bottom w:val="nil"/>
                                    <w:right w:val="nil"/>
                                  </w:tcBorders>
                                  <w:shd w:val="clear" w:color="auto" w:fill="auto"/>
                                  <w:noWrap/>
                                  <w:vAlign w:val="bottom"/>
                                  <w:hideMark/>
                                </w:tcPr>
                                <w:p w14:paraId="6F053AF2"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6B34256" w14:textId="77777777" w:rsidR="002E016C" w:rsidRPr="00785CDB" w:rsidRDefault="002E016C" w:rsidP="001002B3">
                                  <w:pPr>
                                    <w:pStyle w:val="TCTableBody"/>
                                    <w:rPr>
                                      <w:lang w:val="en-GB" w:eastAsia="en-GB"/>
                                    </w:rPr>
                                  </w:pPr>
                                  <w:r>
                                    <w:t>0.67</w:t>
                                  </w:r>
                                </w:p>
                              </w:tc>
                            </w:tr>
                            <w:tr w:rsidR="002E016C" w:rsidRPr="00785CDB" w14:paraId="0A82305A" w14:textId="77777777" w:rsidTr="009336FD">
                              <w:trPr>
                                <w:trHeight w:val="320"/>
                              </w:trPr>
                              <w:tc>
                                <w:tcPr>
                                  <w:tcW w:w="993" w:type="dxa"/>
                                  <w:tcBorders>
                                    <w:top w:val="nil"/>
                                    <w:left w:val="nil"/>
                                    <w:bottom w:val="nil"/>
                                    <w:right w:val="nil"/>
                                  </w:tcBorders>
                                  <w:shd w:val="clear" w:color="auto" w:fill="auto"/>
                                  <w:noWrap/>
                                  <w:vAlign w:val="bottom"/>
                                  <w:hideMark/>
                                </w:tcPr>
                                <w:p w14:paraId="4CFEFD2A" w14:textId="77777777" w:rsidR="002E016C" w:rsidRPr="00785CDB" w:rsidRDefault="002E016C" w:rsidP="001002B3">
                                  <w:pPr>
                                    <w:pStyle w:val="TCTableBody"/>
                                    <w:rPr>
                                      <w:lang w:val="en-GB" w:eastAsia="en-GB"/>
                                    </w:rPr>
                                  </w:pPr>
                                  <w:r w:rsidRPr="00785CDB">
                                    <w:rPr>
                                      <w:lang w:val="en-GB" w:eastAsia="en-GB"/>
                                    </w:rPr>
                                    <w:t>R2S5</w:t>
                                  </w:r>
                                </w:p>
                              </w:tc>
                              <w:tc>
                                <w:tcPr>
                                  <w:tcW w:w="850" w:type="dxa"/>
                                  <w:tcBorders>
                                    <w:top w:val="nil"/>
                                    <w:left w:val="nil"/>
                                    <w:bottom w:val="nil"/>
                                    <w:right w:val="nil"/>
                                  </w:tcBorders>
                                  <w:shd w:val="clear" w:color="auto" w:fill="auto"/>
                                  <w:noWrap/>
                                  <w:vAlign w:val="bottom"/>
                                  <w:hideMark/>
                                </w:tcPr>
                                <w:p w14:paraId="6D430E8B"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4091E5FA" w14:textId="77777777" w:rsidR="002E016C" w:rsidRPr="00785CDB" w:rsidRDefault="002E016C" w:rsidP="001002B3">
                                  <w:pPr>
                                    <w:pStyle w:val="TCTableBody"/>
                                    <w:rPr>
                                      <w:lang w:val="en-GB" w:eastAsia="en-GB"/>
                                    </w:rPr>
                                  </w:pPr>
                                  <w:r>
                                    <w:t>25</w:t>
                                  </w:r>
                                </w:p>
                              </w:tc>
                              <w:tc>
                                <w:tcPr>
                                  <w:tcW w:w="993" w:type="dxa"/>
                                  <w:tcBorders>
                                    <w:top w:val="nil"/>
                                    <w:left w:val="nil"/>
                                    <w:bottom w:val="nil"/>
                                    <w:right w:val="nil"/>
                                  </w:tcBorders>
                                  <w:shd w:val="clear" w:color="auto" w:fill="auto"/>
                                  <w:noWrap/>
                                  <w:vAlign w:val="bottom"/>
                                  <w:hideMark/>
                                </w:tcPr>
                                <w:p w14:paraId="38308ED9" w14:textId="77777777" w:rsidR="002E016C" w:rsidRPr="00785CDB" w:rsidRDefault="002E016C" w:rsidP="001002B3">
                                  <w:pPr>
                                    <w:pStyle w:val="TCTableBody"/>
                                    <w:rPr>
                                      <w:lang w:val="en-GB" w:eastAsia="en-GB"/>
                                    </w:rPr>
                                  </w:pPr>
                                  <w:r>
                                    <w:t>20</w:t>
                                  </w:r>
                                </w:p>
                              </w:tc>
                              <w:tc>
                                <w:tcPr>
                                  <w:tcW w:w="1275" w:type="dxa"/>
                                  <w:tcBorders>
                                    <w:top w:val="nil"/>
                                    <w:left w:val="nil"/>
                                    <w:bottom w:val="nil"/>
                                    <w:right w:val="nil"/>
                                  </w:tcBorders>
                                  <w:shd w:val="clear" w:color="auto" w:fill="auto"/>
                                  <w:noWrap/>
                                  <w:vAlign w:val="bottom"/>
                                  <w:hideMark/>
                                </w:tcPr>
                                <w:p w14:paraId="39E4EB4E" w14:textId="77777777" w:rsidR="002E016C" w:rsidRPr="00785CDB" w:rsidRDefault="002E016C" w:rsidP="001002B3">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1E23EC53" w14:textId="77777777" w:rsidR="002E016C" w:rsidRPr="00785CDB" w:rsidRDefault="002E016C" w:rsidP="001002B3">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632DEF96"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44D399C" w14:textId="77777777" w:rsidR="002E016C" w:rsidRPr="00785CDB" w:rsidRDefault="002E016C" w:rsidP="001002B3">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51A819FF"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38FA1D16" w14:textId="77777777" w:rsidR="002E016C" w:rsidRPr="00785CDB" w:rsidRDefault="002E016C" w:rsidP="001002B3">
                                  <w:pPr>
                                    <w:pStyle w:val="TCTableBody"/>
                                    <w:rPr>
                                      <w:lang w:val="en-GB" w:eastAsia="en-GB"/>
                                    </w:rPr>
                                  </w:pPr>
                                  <w:r>
                                    <w:t>0.04</w:t>
                                  </w:r>
                                </w:p>
                              </w:tc>
                              <w:tc>
                                <w:tcPr>
                                  <w:tcW w:w="1418" w:type="dxa"/>
                                  <w:tcBorders>
                                    <w:top w:val="nil"/>
                                    <w:left w:val="nil"/>
                                    <w:bottom w:val="nil"/>
                                    <w:right w:val="nil"/>
                                  </w:tcBorders>
                                  <w:shd w:val="clear" w:color="auto" w:fill="auto"/>
                                  <w:noWrap/>
                                  <w:vAlign w:val="bottom"/>
                                  <w:hideMark/>
                                </w:tcPr>
                                <w:p w14:paraId="6E3A9979"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91EB7E8" w14:textId="77777777" w:rsidR="002E016C" w:rsidRPr="00785CDB" w:rsidRDefault="002E016C" w:rsidP="001002B3">
                                  <w:pPr>
                                    <w:pStyle w:val="TCTableBody"/>
                                    <w:rPr>
                                      <w:lang w:val="en-GB" w:eastAsia="en-GB"/>
                                    </w:rPr>
                                  </w:pPr>
                                  <w:r>
                                    <w:t>0.04</w:t>
                                  </w:r>
                                </w:p>
                              </w:tc>
                            </w:tr>
                            <w:tr w:rsidR="002E016C" w:rsidRPr="00785CDB" w14:paraId="4C430401" w14:textId="77777777" w:rsidTr="009336FD">
                              <w:trPr>
                                <w:trHeight w:val="320"/>
                              </w:trPr>
                              <w:tc>
                                <w:tcPr>
                                  <w:tcW w:w="993" w:type="dxa"/>
                                  <w:tcBorders>
                                    <w:top w:val="nil"/>
                                    <w:left w:val="nil"/>
                                    <w:bottom w:val="nil"/>
                                    <w:right w:val="nil"/>
                                  </w:tcBorders>
                                  <w:shd w:val="clear" w:color="auto" w:fill="auto"/>
                                  <w:noWrap/>
                                  <w:vAlign w:val="bottom"/>
                                  <w:hideMark/>
                                </w:tcPr>
                                <w:p w14:paraId="3F85A3D8" w14:textId="77777777" w:rsidR="002E016C" w:rsidRPr="00785CDB" w:rsidRDefault="002E016C" w:rsidP="001002B3">
                                  <w:pPr>
                                    <w:pStyle w:val="TCTableBody"/>
                                    <w:rPr>
                                      <w:lang w:val="en-GB" w:eastAsia="en-GB"/>
                                    </w:rPr>
                                  </w:pPr>
                                  <w:r w:rsidRPr="00785CDB">
                                    <w:rPr>
                                      <w:lang w:val="en-GB" w:eastAsia="en-GB"/>
                                    </w:rPr>
                                    <w:t>R2S6</w:t>
                                  </w:r>
                                </w:p>
                              </w:tc>
                              <w:tc>
                                <w:tcPr>
                                  <w:tcW w:w="850" w:type="dxa"/>
                                  <w:tcBorders>
                                    <w:top w:val="nil"/>
                                    <w:left w:val="nil"/>
                                    <w:bottom w:val="nil"/>
                                    <w:right w:val="nil"/>
                                  </w:tcBorders>
                                  <w:shd w:val="clear" w:color="auto" w:fill="auto"/>
                                  <w:noWrap/>
                                  <w:vAlign w:val="bottom"/>
                                  <w:hideMark/>
                                </w:tcPr>
                                <w:p w14:paraId="04EB6353"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54E1010" w14:textId="77777777" w:rsidR="002E016C" w:rsidRPr="00785CDB" w:rsidRDefault="002E016C" w:rsidP="001002B3">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2ECB1665" w14:textId="77777777" w:rsidR="002E016C" w:rsidRPr="00785CDB" w:rsidRDefault="002E016C" w:rsidP="001002B3">
                                  <w:pPr>
                                    <w:pStyle w:val="TCTableBody"/>
                                    <w:rPr>
                                      <w:lang w:val="en-GB" w:eastAsia="en-GB"/>
                                    </w:rPr>
                                  </w:pPr>
                                  <w:r>
                                    <w:t>3</w:t>
                                  </w:r>
                                </w:p>
                              </w:tc>
                              <w:tc>
                                <w:tcPr>
                                  <w:tcW w:w="1275" w:type="dxa"/>
                                  <w:tcBorders>
                                    <w:top w:val="nil"/>
                                    <w:left w:val="nil"/>
                                    <w:bottom w:val="nil"/>
                                    <w:right w:val="nil"/>
                                  </w:tcBorders>
                                  <w:shd w:val="clear" w:color="auto" w:fill="auto"/>
                                  <w:noWrap/>
                                  <w:vAlign w:val="bottom"/>
                                  <w:hideMark/>
                                </w:tcPr>
                                <w:p w14:paraId="4026FFB3"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332C5C28" w14:textId="77777777" w:rsidR="002E016C" w:rsidRPr="00785CDB" w:rsidRDefault="002E016C" w:rsidP="001002B3">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47D8341C"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4C53FE3F" w14:textId="77777777" w:rsidR="002E016C" w:rsidRPr="00785CDB" w:rsidRDefault="002E016C" w:rsidP="001002B3">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4D4D9C30" w14:textId="77777777" w:rsidR="002E016C" w:rsidRPr="00785CDB" w:rsidRDefault="002E016C" w:rsidP="001002B3">
                                  <w:pPr>
                                    <w:pStyle w:val="TCTableBody"/>
                                    <w:rPr>
                                      <w:lang w:val="en-GB" w:eastAsia="en-GB"/>
                                    </w:rPr>
                                  </w:pPr>
                                  <w:r>
                                    <w:t>1.86</w:t>
                                  </w:r>
                                </w:p>
                              </w:tc>
                              <w:tc>
                                <w:tcPr>
                                  <w:tcW w:w="1417" w:type="dxa"/>
                                  <w:tcBorders>
                                    <w:top w:val="nil"/>
                                    <w:left w:val="nil"/>
                                    <w:bottom w:val="nil"/>
                                    <w:right w:val="nil"/>
                                  </w:tcBorders>
                                  <w:shd w:val="clear" w:color="auto" w:fill="auto"/>
                                  <w:noWrap/>
                                  <w:vAlign w:val="bottom"/>
                                  <w:hideMark/>
                                </w:tcPr>
                                <w:p w14:paraId="356DCD75" w14:textId="77777777" w:rsidR="002E016C" w:rsidRPr="00785CDB" w:rsidRDefault="002E016C" w:rsidP="001002B3">
                                  <w:pPr>
                                    <w:pStyle w:val="TCTableBody"/>
                                    <w:rPr>
                                      <w:lang w:val="en-GB" w:eastAsia="en-GB"/>
                                    </w:rPr>
                                  </w:pPr>
                                  <w:r>
                                    <w:t>0.50</w:t>
                                  </w:r>
                                </w:p>
                              </w:tc>
                              <w:tc>
                                <w:tcPr>
                                  <w:tcW w:w="1418" w:type="dxa"/>
                                  <w:tcBorders>
                                    <w:top w:val="nil"/>
                                    <w:left w:val="nil"/>
                                    <w:bottom w:val="nil"/>
                                    <w:right w:val="nil"/>
                                  </w:tcBorders>
                                  <w:shd w:val="clear" w:color="auto" w:fill="auto"/>
                                  <w:noWrap/>
                                  <w:vAlign w:val="bottom"/>
                                  <w:hideMark/>
                                </w:tcPr>
                                <w:p w14:paraId="506FCA2F"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BAC4E41" w14:textId="77777777" w:rsidR="002E016C" w:rsidRPr="00785CDB" w:rsidRDefault="002E016C" w:rsidP="001002B3">
                                  <w:pPr>
                                    <w:pStyle w:val="TCTableBody"/>
                                    <w:rPr>
                                      <w:lang w:val="en-GB" w:eastAsia="en-GB"/>
                                    </w:rPr>
                                  </w:pPr>
                                  <w:r>
                                    <w:t>0.50</w:t>
                                  </w:r>
                                </w:p>
                              </w:tc>
                            </w:tr>
                            <w:tr w:rsidR="002E016C" w:rsidRPr="00785CDB" w14:paraId="0084EE41" w14:textId="77777777" w:rsidTr="009336FD">
                              <w:trPr>
                                <w:trHeight w:val="320"/>
                              </w:trPr>
                              <w:tc>
                                <w:tcPr>
                                  <w:tcW w:w="993" w:type="dxa"/>
                                  <w:tcBorders>
                                    <w:top w:val="nil"/>
                                    <w:left w:val="nil"/>
                                    <w:bottom w:val="nil"/>
                                    <w:right w:val="nil"/>
                                  </w:tcBorders>
                                  <w:shd w:val="clear" w:color="auto" w:fill="auto"/>
                                  <w:noWrap/>
                                  <w:vAlign w:val="bottom"/>
                                  <w:hideMark/>
                                </w:tcPr>
                                <w:p w14:paraId="41FD85E3" w14:textId="77777777" w:rsidR="002E016C" w:rsidRPr="00785CDB" w:rsidRDefault="002E016C" w:rsidP="001002B3">
                                  <w:pPr>
                                    <w:pStyle w:val="TCTableBody"/>
                                    <w:rPr>
                                      <w:lang w:val="en-GB" w:eastAsia="en-GB"/>
                                    </w:rPr>
                                  </w:pPr>
                                  <w:r w:rsidRPr="00785CDB">
                                    <w:rPr>
                                      <w:lang w:val="en-GB" w:eastAsia="en-GB"/>
                                    </w:rPr>
                                    <w:t>R2S7</w:t>
                                  </w:r>
                                </w:p>
                              </w:tc>
                              <w:tc>
                                <w:tcPr>
                                  <w:tcW w:w="850" w:type="dxa"/>
                                  <w:tcBorders>
                                    <w:top w:val="nil"/>
                                    <w:left w:val="nil"/>
                                    <w:bottom w:val="nil"/>
                                    <w:right w:val="nil"/>
                                  </w:tcBorders>
                                  <w:shd w:val="clear" w:color="auto" w:fill="auto"/>
                                  <w:noWrap/>
                                  <w:vAlign w:val="bottom"/>
                                  <w:hideMark/>
                                </w:tcPr>
                                <w:p w14:paraId="3606220B" w14:textId="77777777" w:rsidR="002E016C" w:rsidRPr="00785CDB" w:rsidRDefault="002E016C" w:rsidP="001002B3">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2454CBE7" w14:textId="77777777" w:rsidR="002E016C" w:rsidRPr="00785CDB" w:rsidRDefault="002E016C" w:rsidP="001002B3">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641F1077" w14:textId="77777777" w:rsidR="002E016C" w:rsidRPr="00785CDB" w:rsidRDefault="002E016C" w:rsidP="001002B3">
                                  <w:pPr>
                                    <w:pStyle w:val="TCTableBody"/>
                                    <w:rPr>
                                      <w:lang w:val="en-GB" w:eastAsia="en-GB"/>
                                    </w:rPr>
                                  </w:pPr>
                                  <w:r>
                                    <w:t>4</w:t>
                                  </w:r>
                                </w:p>
                              </w:tc>
                              <w:tc>
                                <w:tcPr>
                                  <w:tcW w:w="1275" w:type="dxa"/>
                                  <w:tcBorders>
                                    <w:top w:val="nil"/>
                                    <w:left w:val="nil"/>
                                    <w:bottom w:val="nil"/>
                                    <w:right w:val="nil"/>
                                  </w:tcBorders>
                                  <w:shd w:val="clear" w:color="auto" w:fill="auto"/>
                                  <w:noWrap/>
                                  <w:vAlign w:val="bottom"/>
                                  <w:hideMark/>
                                </w:tcPr>
                                <w:p w14:paraId="16C7A43D"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03F46712" w14:textId="77777777" w:rsidR="002E016C" w:rsidRPr="00785CDB" w:rsidRDefault="002E016C" w:rsidP="001002B3">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5222C5C6"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B0A2B87" w14:textId="77777777" w:rsidR="002E016C" w:rsidRPr="00785CDB" w:rsidRDefault="002E016C" w:rsidP="001002B3">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034916A"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2BBB7244" w14:textId="77777777" w:rsidR="002E016C" w:rsidRPr="00785CDB" w:rsidRDefault="002E016C" w:rsidP="001002B3">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11B5DC3"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21E8F17C" w14:textId="77777777" w:rsidR="002E016C" w:rsidRPr="00785CDB" w:rsidRDefault="002E016C" w:rsidP="001002B3">
                                  <w:pPr>
                                    <w:pStyle w:val="TCTableBody"/>
                                    <w:rPr>
                                      <w:lang w:val="en-GB" w:eastAsia="en-GB"/>
                                    </w:rPr>
                                  </w:pPr>
                                  <w:r>
                                    <w:t>0.00</w:t>
                                  </w:r>
                                </w:p>
                              </w:tc>
                            </w:tr>
                            <w:tr w:rsidR="002E016C" w:rsidRPr="00785CDB" w14:paraId="511A3893" w14:textId="77777777" w:rsidTr="009336FD">
                              <w:trPr>
                                <w:trHeight w:val="320"/>
                              </w:trPr>
                              <w:tc>
                                <w:tcPr>
                                  <w:tcW w:w="993" w:type="dxa"/>
                                  <w:tcBorders>
                                    <w:top w:val="nil"/>
                                    <w:left w:val="nil"/>
                                    <w:bottom w:val="nil"/>
                                    <w:right w:val="nil"/>
                                  </w:tcBorders>
                                  <w:shd w:val="clear" w:color="auto" w:fill="auto"/>
                                  <w:noWrap/>
                                  <w:vAlign w:val="bottom"/>
                                  <w:hideMark/>
                                </w:tcPr>
                                <w:p w14:paraId="06B4DCAE" w14:textId="77777777" w:rsidR="002E016C" w:rsidRPr="00785CDB" w:rsidRDefault="002E016C" w:rsidP="001002B3">
                                  <w:pPr>
                                    <w:pStyle w:val="TCTableBody"/>
                                    <w:rPr>
                                      <w:lang w:val="en-GB" w:eastAsia="en-GB"/>
                                    </w:rPr>
                                  </w:pPr>
                                  <w:r w:rsidRPr="00785CDB">
                                    <w:rPr>
                                      <w:lang w:val="en-GB" w:eastAsia="en-GB"/>
                                    </w:rPr>
                                    <w:t>R2S8</w:t>
                                  </w:r>
                                </w:p>
                              </w:tc>
                              <w:tc>
                                <w:tcPr>
                                  <w:tcW w:w="850" w:type="dxa"/>
                                  <w:tcBorders>
                                    <w:top w:val="nil"/>
                                    <w:left w:val="nil"/>
                                    <w:bottom w:val="nil"/>
                                    <w:right w:val="nil"/>
                                  </w:tcBorders>
                                  <w:shd w:val="clear" w:color="auto" w:fill="auto"/>
                                  <w:noWrap/>
                                  <w:vAlign w:val="bottom"/>
                                  <w:hideMark/>
                                </w:tcPr>
                                <w:p w14:paraId="6382A101" w14:textId="77777777" w:rsidR="002E016C" w:rsidRPr="00785CDB" w:rsidRDefault="002E016C" w:rsidP="001002B3">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256785A2" w14:textId="77777777" w:rsidR="002E016C" w:rsidRPr="00785CDB" w:rsidRDefault="002E016C" w:rsidP="001002B3">
                                  <w:pPr>
                                    <w:pStyle w:val="TCTableBody"/>
                                    <w:rPr>
                                      <w:lang w:val="en-GB" w:eastAsia="en-GB"/>
                                    </w:rPr>
                                  </w:pPr>
                                  <w:r>
                                    <w:t>13</w:t>
                                  </w:r>
                                </w:p>
                              </w:tc>
                              <w:tc>
                                <w:tcPr>
                                  <w:tcW w:w="993" w:type="dxa"/>
                                  <w:tcBorders>
                                    <w:top w:val="nil"/>
                                    <w:left w:val="nil"/>
                                    <w:bottom w:val="nil"/>
                                    <w:right w:val="nil"/>
                                  </w:tcBorders>
                                  <w:shd w:val="clear" w:color="auto" w:fill="auto"/>
                                  <w:noWrap/>
                                  <w:vAlign w:val="bottom"/>
                                  <w:hideMark/>
                                </w:tcPr>
                                <w:p w14:paraId="0F7E66FB" w14:textId="77777777" w:rsidR="002E016C" w:rsidRPr="00785CDB" w:rsidRDefault="002E016C" w:rsidP="001002B3">
                                  <w:pPr>
                                    <w:pStyle w:val="TCTableBody"/>
                                    <w:rPr>
                                      <w:lang w:val="en-GB" w:eastAsia="en-GB"/>
                                    </w:rPr>
                                  </w:pPr>
                                  <w:r>
                                    <w:t>12</w:t>
                                  </w:r>
                                </w:p>
                              </w:tc>
                              <w:tc>
                                <w:tcPr>
                                  <w:tcW w:w="1275" w:type="dxa"/>
                                  <w:tcBorders>
                                    <w:top w:val="nil"/>
                                    <w:left w:val="nil"/>
                                    <w:bottom w:val="nil"/>
                                    <w:right w:val="nil"/>
                                  </w:tcBorders>
                                  <w:shd w:val="clear" w:color="auto" w:fill="auto"/>
                                  <w:noWrap/>
                                  <w:vAlign w:val="bottom"/>
                                  <w:hideMark/>
                                </w:tcPr>
                                <w:p w14:paraId="7F415776" w14:textId="77777777" w:rsidR="002E016C" w:rsidRPr="00785CDB" w:rsidRDefault="002E016C" w:rsidP="001002B3">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08C5577C" w14:textId="77777777" w:rsidR="002E016C" w:rsidRPr="00785CDB" w:rsidRDefault="002E016C" w:rsidP="001002B3">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15B9EF37"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91AC92E" w14:textId="77777777" w:rsidR="002E016C" w:rsidRPr="00785CDB" w:rsidRDefault="002E016C" w:rsidP="001002B3">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33A4A607"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4E823CD9" w14:textId="77777777" w:rsidR="002E016C" w:rsidRPr="00785CDB" w:rsidRDefault="002E016C" w:rsidP="001002B3">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756536A8"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46EEC577" w14:textId="77777777" w:rsidR="002E016C" w:rsidRPr="00785CDB" w:rsidRDefault="002E016C" w:rsidP="001002B3">
                                  <w:pPr>
                                    <w:pStyle w:val="TCTableBody"/>
                                    <w:rPr>
                                      <w:lang w:val="en-GB" w:eastAsia="en-GB"/>
                                    </w:rPr>
                                  </w:pPr>
                                  <w:r>
                                    <w:t>0.00</w:t>
                                  </w:r>
                                </w:p>
                              </w:tc>
                            </w:tr>
                            <w:tr w:rsidR="002E016C" w:rsidRPr="00785CDB" w14:paraId="0D687F7C" w14:textId="77777777" w:rsidTr="009336FD">
                              <w:trPr>
                                <w:trHeight w:val="320"/>
                              </w:trPr>
                              <w:tc>
                                <w:tcPr>
                                  <w:tcW w:w="993" w:type="dxa"/>
                                  <w:tcBorders>
                                    <w:top w:val="nil"/>
                                    <w:left w:val="nil"/>
                                    <w:bottom w:val="nil"/>
                                    <w:right w:val="nil"/>
                                  </w:tcBorders>
                                  <w:shd w:val="clear" w:color="auto" w:fill="auto"/>
                                  <w:noWrap/>
                                  <w:vAlign w:val="bottom"/>
                                  <w:hideMark/>
                                </w:tcPr>
                                <w:p w14:paraId="75F95124" w14:textId="77777777" w:rsidR="002E016C" w:rsidRPr="00785CDB" w:rsidRDefault="002E016C" w:rsidP="001002B3">
                                  <w:pPr>
                                    <w:pStyle w:val="TCTableBody"/>
                                    <w:rPr>
                                      <w:lang w:val="en-GB" w:eastAsia="en-GB"/>
                                    </w:rPr>
                                  </w:pPr>
                                  <w:r w:rsidRPr="00785CDB">
                                    <w:rPr>
                                      <w:lang w:val="en-GB" w:eastAsia="en-GB"/>
                                    </w:rPr>
                                    <w:t>R2S9</w:t>
                                  </w:r>
                                </w:p>
                              </w:tc>
                              <w:tc>
                                <w:tcPr>
                                  <w:tcW w:w="850" w:type="dxa"/>
                                  <w:tcBorders>
                                    <w:top w:val="nil"/>
                                    <w:left w:val="nil"/>
                                    <w:bottom w:val="nil"/>
                                    <w:right w:val="nil"/>
                                  </w:tcBorders>
                                  <w:shd w:val="clear" w:color="auto" w:fill="auto"/>
                                  <w:noWrap/>
                                  <w:vAlign w:val="bottom"/>
                                  <w:hideMark/>
                                </w:tcPr>
                                <w:p w14:paraId="78AAC7F0"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4AC537C0" w14:textId="77777777" w:rsidR="002E016C" w:rsidRPr="00785CDB" w:rsidRDefault="002E016C" w:rsidP="001002B3">
                                  <w:pPr>
                                    <w:pStyle w:val="TCTableBody"/>
                                    <w:rPr>
                                      <w:lang w:val="en-GB" w:eastAsia="en-GB"/>
                                    </w:rPr>
                                  </w:pPr>
                                  <w:r>
                                    <w:t>54</w:t>
                                  </w:r>
                                </w:p>
                              </w:tc>
                              <w:tc>
                                <w:tcPr>
                                  <w:tcW w:w="993" w:type="dxa"/>
                                  <w:tcBorders>
                                    <w:top w:val="nil"/>
                                    <w:left w:val="nil"/>
                                    <w:bottom w:val="nil"/>
                                    <w:right w:val="nil"/>
                                  </w:tcBorders>
                                  <w:shd w:val="clear" w:color="auto" w:fill="auto"/>
                                  <w:noWrap/>
                                  <w:vAlign w:val="bottom"/>
                                  <w:hideMark/>
                                </w:tcPr>
                                <w:p w14:paraId="0AF89A71" w14:textId="77777777" w:rsidR="002E016C" w:rsidRPr="00785CDB" w:rsidRDefault="002E016C" w:rsidP="001002B3">
                                  <w:pPr>
                                    <w:pStyle w:val="TCTableBody"/>
                                    <w:rPr>
                                      <w:lang w:val="en-GB" w:eastAsia="en-GB"/>
                                    </w:rPr>
                                  </w:pPr>
                                  <w:r>
                                    <w:t>42</w:t>
                                  </w:r>
                                </w:p>
                              </w:tc>
                              <w:tc>
                                <w:tcPr>
                                  <w:tcW w:w="1275" w:type="dxa"/>
                                  <w:tcBorders>
                                    <w:top w:val="nil"/>
                                    <w:left w:val="nil"/>
                                    <w:bottom w:val="nil"/>
                                    <w:right w:val="nil"/>
                                  </w:tcBorders>
                                  <w:shd w:val="clear" w:color="auto" w:fill="auto"/>
                                  <w:noWrap/>
                                  <w:vAlign w:val="bottom"/>
                                  <w:hideMark/>
                                </w:tcPr>
                                <w:p w14:paraId="7E49A4C8" w14:textId="77777777" w:rsidR="002E016C" w:rsidRPr="00785CDB" w:rsidRDefault="002E016C" w:rsidP="001002B3">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6A4394A6" w14:textId="77777777" w:rsidR="002E016C" w:rsidRPr="00785CDB" w:rsidRDefault="002E016C" w:rsidP="001002B3">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3DAA9838" w14:textId="77777777" w:rsidR="002E016C" w:rsidRPr="00785CDB" w:rsidRDefault="002E016C" w:rsidP="001002B3">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549E761B" w14:textId="77777777" w:rsidR="002E016C" w:rsidRPr="00785CDB" w:rsidRDefault="002E016C" w:rsidP="001002B3">
                                  <w:pPr>
                                    <w:pStyle w:val="TCTableBody"/>
                                    <w:rPr>
                                      <w:lang w:val="en-GB" w:eastAsia="en-GB"/>
                                    </w:rPr>
                                  </w:pPr>
                                  <w:r>
                                    <w:t>5</w:t>
                                  </w:r>
                                </w:p>
                              </w:tc>
                              <w:tc>
                                <w:tcPr>
                                  <w:tcW w:w="1276" w:type="dxa"/>
                                  <w:tcBorders>
                                    <w:top w:val="nil"/>
                                    <w:left w:val="nil"/>
                                    <w:bottom w:val="nil"/>
                                    <w:right w:val="nil"/>
                                  </w:tcBorders>
                                  <w:shd w:val="clear" w:color="auto" w:fill="auto"/>
                                  <w:noWrap/>
                                  <w:vAlign w:val="bottom"/>
                                  <w:hideMark/>
                                </w:tcPr>
                                <w:p w14:paraId="5E25DAE0" w14:textId="77777777" w:rsidR="002E016C" w:rsidRPr="00785CDB" w:rsidRDefault="002E016C" w:rsidP="001002B3">
                                  <w:pPr>
                                    <w:pStyle w:val="TCTableBody"/>
                                    <w:rPr>
                                      <w:lang w:val="en-GB" w:eastAsia="en-GB"/>
                                    </w:rPr>
                                  </w:pPr>
                                  <w:r>
                                    <w:t>0.47</w:t>
                                  </w:r>
                                </w:p>
                              </w:tc>
                              <w:tc>
                                <w:tcPr>
                                  <w:tcW w:w="1417" w:type="dxa"/>
                                  <w:tcBorders>
                                    <w:top w:val="nil"/>
                                    <w:left w:val="nil"/>
                                    <w:bottom w:val="nil"/>
                                    <w:right w:val="nil"/>
                                  </w:tcBorders>
                                  <w:shd w:val="clear" w:color="auto" w:fill="auto"/>
                                  <w:noWrap/>
                                  <w:vAlign w:val="bottom"/>
                                  <w:hideMark/>
                                </w:tcPr>
                                <w:p w14:paraId="6D4AA0E2" w14:textId="77777777" w:rsidR="002E016C" w:rsidRPr="00785CDB" w:rsidRDefault="002E016C" w:rsidP="001002B3">
                                  <w:pPr>
                                    <w:pStyle w:val="TCTableBody"/>
                                    <w:rPr>
                                      <w:lang w:val="en-GB" w:eastAsia="en-GB"/>
                                    </w:rPr>
                                  </w:pPr>
                                  <w:r>
                                    <w:t>0.11</w:t>
                                  </w:r>
                                </w:p>
                              </w:tc>
                              <w:tc>
                                <w:tcPr>
                                  <w:tcW w:w="1418" w:type="dxa"/>
                                  <w:tcBorders>
                                    <w:top w:val="nil"/>
                                    <w:left w:val="nil"/>
                                    <w:bottom w:val="nil"/>
                                    <w:right w:val="nil"/>
                                  </w:tcBorders>
                                  <w:shd w:val="clear" w:color="auto" w:fill="auto"/>
                                  <w:noWrap/>
                                  <w:vAlign w:val="bottom"/>
                                  <w:hideMark/>
                                </w:tcPr>
                                <w:p w14:paraId="630AF250" w14:textId="77777777" w:rsidR="002E016C" w:rsidRPr="00785CDB" w:rsidRDefault="002E016C" w:rsidP="001002B3">
                                  <w:pPr>
                                    <w:pStyle w:val="TCTableBody"/>
                                    <w:rPr>
                                      <w:lang w:val="en-GB" w:eastAsia="en-GB"/>
                                    </w:rPr>
                                  </w:pPr>
                                  <w:r>
                                    <w:t>0.02</w:t>
                                  </w:r>
                                </w:p>
                              </w:tc>
                              <w:tc>
                                <w:tcPr>
                                  <w:tcW w:w="1417" w:type="dxa"/>
                                  <w:tcBorders>
                                    <w:top w:val="nil"/>
                                    <w:left w:val="nil"/>
                                    <w:bottom w:val="nil"/>
                                    <w:right w:val="nil"/>
                                  </w:tcBorders>
                                  <w:shd w:val="clear" w:color="auto" w:fill="auto"/>
                                  <w:noWrap/>
                                  <w:vAlign w:val="bottom"/>
                                  <w:hideMark/>
                                </w:tcPr>
                                <w:p w14:paraId="35FEDCC7" w14:textId="77777777" w:rsidR="002E016C" w:rsidRPr="00785CDB" w:rsidRDefault="002E016C" w:rsidP="001002B3">
                                  <w:pPr>
                                    <w:pStyle w:val="TCTableBody"/>
                                    <w:rPr>
                                      <w:lang w:val="en-GB" w:eastAsia="en-GB"/>
                                    </w:rPr>
                                  </w:pPr>
                                  <w:r>
                                    <w:t>0.09</w:t>
                                  </w:r>
                                </w:p>
                              </w:tc>
                            </w:tr>
                            <w:tr w:rsidR="002E016C" w:rsidRPr="00785CDB" w14:paraId="386E137D"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7CEF6C91" w14:textId="77777777" w:rsidR="002E016C" w:rsidRPr="009E2BE1" w:rsidRDefault="002E016C" w:rsidP="001002B3">
                                  <w:pPr>
                                    <w:pStyle w:val="TCTableBody"/>
                                    <w:rPr>
                                      <w:b/>
                                      <w:bCs/>
                                      <w:lang w:val="en-GB" w:eastAsia="en-GB"/>
                                    </w:rPr>
                                  </w:pPr>
                                  <w:r w:rsidRPr="00785CDB">
                                    <w:rPr>
                                      <w:lang w:val="en-GB" w:eastAsia="en-GB"/>
                                    </w:rPr>
                                    <w:t> </w:t>
                                  </w:r>
                                  <w:r w:rsidRPr="009E2BE1">
                                    <w:rPr>
                                      <w:b/>
                                      <w:bCs/>
                                      <w:lang w:val="en-GB" w:eastAsia="en-GB"/>
                                    </w:rPr>
                                    <w:t>R2</w:t>
                                  </w:r>
                                </w:p>
                              </w:tc>
                              <w:tc>
                                <w:tcPr>
                                  <w:tcW w:w="850" w:type="dxa"/>
                                  <w:tcBorders>
                                    <w:top w:val="single" w:sz="4" w:space="0" w:color="auto"/>
                                    <w:left w:val="nil"/>
                                    <w:bottom w:val="single" w:sz="4" w:space="0" w:color="auto"/>
                                    <w:right w:val="nil"/>
                                  </w:tcBorders>
                                  <w:shd w:val="clear" w:color="auto" w:fill="auto"/>
                                  <w:noWrap/>
                                  <w:vAlign w:val="bottom"/>
                                  <w:hideMark/>
                                </w:tcPr>
                                <w:p w14:paraId="0825038B" w14:textId="77777777" w:rsidR="002E016C" w:rsidRPr="00785CDB" w:rsidRDefault="002E016C" w:rsidP="001002B3">
                                  <w:pPr>
                                    <w:pStyle w:val="TCTableBody"/>
                                    <w:rPr>
                                      <w:lang w:val="en-GB" w:eastAsia="en-GB"/>
                                    </w:rPr>
                                  </w:pPr>
                                  <w:r w:rsidRPr="00785CDB">
                                    <w:rPr>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0F05B18F" w14:textId="77777777" w:rsidR="002E016C" w:rsidRPr="008D3CA7" w:rsidRDefault="002E016C" w:rsidP="001002B3">
                                  <w:pPr>
                                    <w:pStyle w:val="TCTableBody"/>
                                    <w:rPr>
                                      <w:lang w:val="en-GB" w:eastAsia="en-GB"/>
                                    </w:rPr>
                                  </w:pPr>
                                  <w:r>
                                    <w:rPr>
                                      <w:b/>
                                      <w:bCs/>
                                    </w:rPr>
                                    <w:t>270</w:t>
                                  </w:r>
                                </w:p>
                              </w:tc>
                              <w:tc>
                                <w:tcPr>
                                  <w:tcW w:w="993" w:type="dxa"/>
                                  <w:tcBorders>
                                    <w:top w:val="single" w:sz="4" w:space="0" w:color="auto"/>
                                    <w:left w:val="nil"/>
                                    <w:bottom w:val="single" w:sz="4" w:space="0" w:color="auto"/>
                                    <w:right w:val="nil"/>
                                  </w:tcBorders>
                                  <w:shd w:val="clear" w:color="auto" w:fill="auto"/>
                                  <w:noWrap/>
                                  <w:vAlign w:val="bottom"/>
                                  <w:hideMark/>
                                </w:tcPr>
                                <w:p w14:paraId="6879680E" w14:textId="77777777" w:rsidR="002E016C" w:rsidRPr="008D3CA7" w:rsidRDefault="002E016C" w:rsidP="001002B3">
                                  <w:pPr>
                                    <w:pStyle w:val="TCTableBody"/>
                                    <w:rPr>
                                      <w:lang w:val="en-GB" w:eastAsia="en-GB"/>
                                    </w:rPr>
                                  </w:pPr>
                                  <w:r>
                                    <w:rPr>
                                      <w:b/>
                                      <w:bCs/>
                                    </w:rPr>
                                    <w:t>196</w:t>
                                  </w:r>
                                </w:p>
                              </w:tc>
                              <w:tc>
                                <w:tcPr>
                                  <w:tcW w:w="1275" w:type="dxa"/>
                                  <w:tcBorders>
                                    <w:top w:val="single" w:sz="4" w:space="0" w:color="auto"/>
                                    <w:left w:val="nil"/>
                                    <w:bottom w:val="single" w:sz="4" w:space="0" w:color="auto"/>
                                    <w:right w:val="nil"/>
                                  </w:tcBorders>
                                  <w:shd w:val="clear" w:color="auto" w:fill="auto"/>
                                  <w:noWrap/>
                                  <w:vAlign w:val="bottom"/>
                                  <w:hideMark/>
                                </w:tcPr>
                                <w:p w14:paraId="1499C844" w14:textId="77777777" w:rsidR="002E016C" w:rsidRPr="008D3CA7" w:rsidRDefault="002E016C" w:rsidP="001002B3">
                                  <w:pPr>
                                    <w:pStyle w:val="TCTableBody"/>
                                    <w:rPr>
                                      <w:lang w:val="en-GB" w:eastAsia="en-GB"/>
                                    </w:rPr>
                                  </w:pPr>
                                  <w:r>
                                    <w:rPr>
                                      <w:b/>
                                      <w:bCs/>
                                    </w:rPr>
                                    <w:t>74</w:t>
                                  </w:r>
                                </w:p>
                              </w:tc>
                              <w:tc>
                                <w:tcPr>
                                  <w:tcW w:w="993" w:type="dxa"/>
                                  <w:tcBorders>
                                    <w:top w:val="single" w:sz="4" w:space="0" w:color="auto"/>
                                    <w:left w:val="nil"/>
                                    <w:bottom w:val="single" w:sz="4" w:space="0" w:color="auto"/>
                                    <w:right w:val="nil"/>
                                  </w:tcBorders>
                                  <w:shd w:val="clear" w:color="auto" w:fill="auto"/>
                                  <w:noWrap/>
                                  <w:vAlign w:val="bottom"/>
                                  <w:hideMark/>
                                </w:tcPr>
                                <w:p w14:paraId="6AA490BF" w14:textId="77777777" w:rsidR="002E016C" w:rsidRPr="00785CDB" w:rsidRDefault="002E016C" w:rsidP="001002B3">
                                  <w:pPr>
                                    <w:pStyle w:val="TCTableBody"/>
                                    <w:rPr>
                                      <w:lang w:val="en-GB" w:eastAsia="en-GB"/>
                                    </w:rPr>
                                  </w:pPr>
                                  <w:r>
                                    <w:rPr>
                                      <w:b/>
                                      <w:bCs/>
                                    </w:rPr>
                                    <w:t>40</w:t>
                                  </w:r>
                                </w:p>
                              </w:tc>
                              <w:tc>
                                <w:tcPr>
                                  <w:tcW w:w="992" w:type="dxa"/>
                                  <w:tcBorders>
                                    <w:top w:val="single" w:sz="4" w:space="0" w:color="auto"/>
                                    <w:left w:val="nil"/>
                                    <w:bottom w:val="single" w:sz="4" w:space="0" w:color="auto"/>
                                    <w:right w:val="nil"/>
                                  </w:tcBorders>
                                  <w:shd w:val="clear" w:color="auto" w:fill="auto"/>
                                  <w:noWrap/>
                                  <w:vAlign w:val="bottom"/>
                                  <w:hideMark/>
                                </w:tcPr>
                                <w:p w14:paraId="4651EA7E" w14:textId="77777777" w:rsidR="002E016C" w:rsidRPr="00785CDB" w:rsidRDefault="002E016C" w:rsidP="001002B3">
                                  <w:pPr>
                                    <w:pStyle w:val="TCTableBody"/>
                                    <w:rPr>
                                      <w:lang w:val="en-GB" w:eastAsia="en-GB"/>
                                    </w:rPr>
                                  </w:pPr>
                                  <w:r>
                                    <w:rPr>
                                      <w:b/>
                                      <w:bCs/>
                                    </w:rPr>
                                    <w:t>7</w:t>
                                  </w:r>
                                </w:p>
                              </w:tc>
                              <w:tc>
                                <w:tcPr>
                                  <w:tcW w:w="1134" w:type="dxa"/>
                                  <w:tcBorders>
                                    <w:top w:val="single" w:sz="4" w:space="0" w:color="auto"/>
                                    <w:left w:val="nil"/>
                                    <w:bottom w:val="single" w:sz="4" w:space="0" w:color="auto"/>
                                    <w:right w:val="nil"/>
                                  </w:tcBorders>
                                  <w:shd w:val="clear" w:color="auto" w:fill="auto"/>
                                  <w:noWrap/>
                                  <w:vAlign w:val="bottom"/>
                                  <w:hideMark/>
                                </w:tcPr>
                                <w:p w14:paraId="4F9DCE52" w14:textId="77777777" w:rsidR="002E016C" w:rsidRPr="00785CDB" w:rsidRDefault="002E016C" w:rsidP="001002B3">
                                  <w:pPr>
                                    <w:pStyle w:val="TCTableBody"/>
                                    <w:rPr>
                                      <w:lang w:val="en-GB" w:eastAsia="en-GB"/>
                                    </w:rPr>
                                  </w:pPr>
                                  <w:r>
                                    <w:rPr>
                                      <w:b/>
                                      <w:bCs/>
                                    </w:rPr>
                                    <w:t>33</w:t>
                                  </w:r>
                                </w:p>
                              </w:tc>
                              <w:tc>
                                <w:tcPr>
                                  <w:tcW w:w="1276" w:type="dxa"/>
                                  <w:tcBorders>
                                    <w:top w:val="single" w:sz="4" w:space="0" w:color="auto"/>
                                    <w:left w:val="nil"/>
                                    <w:bottom w:val="single" w:sz="4" w:space="0" w:color="auto"/>
                                    <w:right w:val="nil"/>
                                  </w:tcBorders>
                                  <w:shd w:val="clear" w:color="auto" w:fill="auto"/>
                                  <w:noWrap/>
                                  <w:vAlign w:val="bottom"/>
                                  <w:hideMark/>
                                </w:tcPr>
                                <w:p w14:paraId="740104DD" w14:textId="77777777" w:rsidR="002E016C" w:rsidRPr="00047BAD" w:rsidRDefault="002E016C" w:rsidP="001002B3">
                                  <w:pPr>
                                    <w:pStyle w:val="TCTableBody"/>
                                    <w:rPr>
                                      <w:lang w:val="en-GB" w:eastAsia="en-GB"/>
                                    </w:rPr>
                                  </w:pPr>
                                  <w:r>
                                    <w:rPr>
                                      <w:b/>
                                      <w:bCs/>
                                    </w:rPr>
                                    <w:t>0</w:t>
                                  </w:r>
                                </w:p>
                              </w:tc>
                              <w:tc>
                                <w:tcPr>
                                  <w:tcW w:w="1417" w:type="dxa"/>
                                  <w:tcBorders>
                                    <w:top w:val="single" w:sz="4" w:space="0" w:color="auto"/>
                                    <w:left w:val="nil"/>
                                    <w:bottom w:val="single" w:sz="4" w:space="0" w:color="auto"/>
                                    <w:right w:val="nil"/>
                                  </w:tcBorders>
                                  <w:shd w:val="clear" w:color="auto" w:fill="auto"/>
                                  <w:noWrap/>
                                  <w:vAlign w:val="bottom"/>
                                  <w:hideMark/>
                                </w:tcPr>
                                <w:p w14:paraId="662493C2" w14:textId="77777777" w:rsidR="002E016C" w:rsidRPr="00785CDB" w:rsidRDefault="002E016C" w:rsidP="001002B3">
                                  <w:pPr>
                                    <w:pStyle w:val="TCTableBody"/>
                                    <w:rPr>
                                      <w:lang w:val="en-GB" w:eastAsia="en-GB"/>
                                    </w:rPr>
                                  </w:pPr>
                                  <w:r>
                                    <w:rPr>
                                      <w:b/>
                                      <w:bCs/>
                                    </w:rPr>
                                    <w:t>0.148</w:t>
                                  </w:r>
                                </w:p>
                              </w:tc>
                              <w:tc>
                                <w:tcPr>
                                  <w:tcW w:w="1418" w:type="dxa"/>
                                  <w:tcBorders>
                                    <w:top w:val="single" w:sz="4" w:space="0" w:color="auto"/>
                                    <w:left w:val="nil"/>
                                    <w:bottom w:val="single" w:sz="4" w:space="0" w:color="auto"/>
                                    <w:right w:val="nil"/>
                                  </w:tcBorders>
                                  <w:shd w:val="clear" w:color="auto" w:fill="auto"/>
                                  <w:noWrap/>
                                  <w:vAlign w:val="bottom"/>
                                  <w:hideMark/>
                                </w:tcPr>
                                <w:p w14:paraId="244574E3" w14:textId="77777777" w:rsidR="002E016C" w:rsidRPr="00785CDB" w:rsidRDefault="002E016C" w:rsidP="001002B3">
                                  <w:pPr>
                                    <w:pStyle w:val="TCTableBody"/>
                                    <w:rPr>
                                      <w:lang w:val="en-GB" w:eastAsia="en-GB"/>
                                    </w:rPr>
                                  </w:pPr>
                                  <w:r>
                                    <w:rPr>
                                      <w:b/>
                                      <w:bCs/>
                                    </w:rPr>
                                    <w:t>0.03</w:t>
                                  </w:r>
                                </w:p>
                              </w:tc>
                              <w:tc>
                                <w:tcPr>
                                  <w:tcW w:w="1417" w:type="dxa"/>
                                  <w:tcBorders>
                                    <w:top w:val="single" w:sz="4" w:space="0" w:color="auto"/>
                                    <w:left w:val="nil"/>
                                    <w:bottom w:val="single" w:sz="4" w:space="0" w:color="auto"/>
                                    <w:right w:val="nil"/>
                                  </w:tcBorders>
                                  <w:shd w:val="clear" w:color="auto" w:fill="auto"/>
                                  <w:noWrap/>
                                  <w:vAlign w:val="bottom"/>
                                  <w:hideMark/>
                                </w:tcPr>
                                <w:p w14:paraId="17A1E22A" w14:textId="77777777" w:rsidR="002E016C" w:rsidRPr="00785CDB" w:rsidRDefault="002E016C" w:rsidP="001002B3">
                                  <w:pPr>
                                    <w:pStyle w:val="TCTableBody"/>
                                    <w:rPr>
                                      <w:lang w:val="en-GB" w:eastAsia="en-GB"/>
                                    </w:rPr>
                                  </w:pPr>
                                  <w:r>
                                    <w:rPr>
                                      <w:b/>
                                      <w:bCs/>
                                    </w:rPr>
                                    <w:t>0.12</w:t>
                                  </w:r>
                                </w:p>
                              </w:tc>
                            </w:tr>
                          </w:tbl>
                          <w:p w14:paraId="71EE7F05" w14:textId="77777777" w:rsidR="002E016C" w:rsidRDefault="002E016C" w:rsidP="002E016C">
                            <w:pPr>
                              <w:pStyle w:val="TCTabl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22039" id="_x0000_t202" coordsize="21600,21600" o:spt="202" path="m,l,21600r21600,l21600,xe">
                <v:stroke joinstyle="miter"/>
                <v:path gradientshapeok="t" o:connecttype="rect"/>
              </v:shapetype>
              <v:shape id="Text Box 974152981" o:spid="_x0000_s1026" type="#_x0000_t202" style="position:absolute;left:0;text-align:left;margin-left:0;margin-top:17.2pt;width:753pt;height:46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" fillcolor="white [3201]" stroked="f" strokeweight=".5pt">
                <v:textbox>
                  <w:txbxContent>
                    <w:tbl>
                      <w:tblPr>
                        <w:tblW w:w="13750" w:type="dxa"/>
                        <w:tblLook w:val="04A0" w:firstRow="1" w:lastRow="0" w:firstColumn="1" w:lastColumn="0" w:noHBand="0" w:noVBand="1"/>
                      </w:tblPr>
                      <w:tblGrid>
                        <w:gridCol w:w="993"/>
                        <w:gridCol w:w="850"/>
                        <w:gridCol w:w="992"/>
                        <w:gridCol w:w="993"/>
                        <w:gridCol w:w="1275"/>
                        <w:gridCol w:w="993"/>
                        <w:gridCol w:w="992"/>
                        <w:gridCol w:w="1134"/>
                        <w:gridCol w:w="1276"/>
                        <w:gridCol w:w="1417"/>
                        <w:gridCol w:w="1418"/>
                        <w:gridCol w:w="1417"/>
                      </w:tblGrid>
                      <w:tr w:rsidR="002E016C" w:rsidRPr="00785CDB" w14:paraId="5AE5B2BF" w14:textId="77777777" w:rsidTr="009336FD">
                        <w:trPr>
                          <w:trHeight w:val="320"/>
                        </w:trPr>
                        <w:tc>
                          <w:tcPr>
                            <w:tcW w:w="993" w:type="dxa"/>
                            <w:tcBorders>
                              <w:top w:val="nil"/>
                              <w:left w:val="nil"/>
                              <w:bottom w:val="single" w:sz="4" w:space="0" w:color="auto"/>
                              <w:right w:val="nil"/>
                            </w:tcBorders>
                            <w:shd w:val="clear" w:color="auto" w:fill="auto"/>
                            <w:noWrap/>
                            <w:vAlign w:val="bottom"/>
                            <w:hideMark/>
                          </w:tcPr>
                          <w:p w14:paraId="0D5BDE5A" w14:textId="77777777" w:rsidR="002E016C" w:rsidRPr="00785CDB" w:rsidRDefault="002E016C" w:rsidP="00853106">
                            <w:pPr>
                              <w:pStyle w:val="TCTableBody"/>
                              <w:rPr>
                                <w:lang w:val="en-GB" w:eastAsia="en-GB"/>
                              </w:rPr>
                            </w:pPr>
                            <w:r w:rsidRPr="00785CDB">
                              <w:rPr>
                                <w:lang w:val="en-GB" w:eastAsia="en-GB"/>
                              </w:rPr>
                              <w:t>School</w:t>
                            </w:r>
                          </w:p>
                        </w:tc>
                        <w:tc>
                          <w:tcPr>
                            <w:tcW w:w="850" w:type="dxa"/>
                            <w:tcBorders>
                              <w:top w:val="nil"/>
                              <w:left w:val="nil"/>
                              <w:bottom w:val="single" w:sz="4" w:space="0" w:color="auto"/>
                              <w:right w:val="nil"/>
                            </w:tcBorders>
                            <w:shd w:val="clear" w:color="auto" w:fill="auto"/>
                            <w:noWrap/>
                            <w:vAlign w:val="bottom"/>
                            <w:hideMark/>
                          </w:tcPr>
                          <w:p w14:paraId="186DED54" w14:textId="77777777" w:rsidR="002E016C" w:rsidRPr="00785CDB" w:rsidRDefault="002E016C" w:rsidP="00853106">
                            <w:pPr>
                              <w:pStyle w:val="TCTableBody"/>
                              <w:rPr>
                                <w:lang w:val="en-GB" w:eastAsia="en-GB"/>
                              </w:rPr>
                            </w:pPr>
                            <w:r w:rsidRPr="00785CDB">
                              <w:rPr>
                                <w:lang w:val="en-GB" w:eastAsia="en-GB"/>
                              </w:rPr>
                              <w:t>SC detected</w:t>
                            </w:r>
                          </w:p>
                        </w:tc>
                        <w:tc>
                          <w:tcPr>
                            <w:tcW w:w="992" w:type="dxa"/>
                            <w:tcBorders>
                              <w:top w:val="nil"/>
                              <w:left w:val="nil"/>
                              <w:bottom w:val="single" w:sz="4" w:space="0" w:color="auto"/>
                              <w:right w:val="nil"/>
                            </w:tcBorders>
                            <w:shd w:val="clear" w:color="auto" w:fill="auto"/>
                            <w:noWrap/>
                            <w:vAlign w:val="bottom"/>
                            <w:hideMark/>
                          </w:tcPr>
                          <w:p w14:paraId="4C365FB2" w14:textId="77777777" w:rsidR="002E016C" w:rsidRPr="00785CDB" w:rsidRDefault="002E016C" w:rsidP="00853106">
                            <w:pPr>
                              <w:pStyle w:val="TCTableBody"/>
                              <w:rPr>
                                <w:lang w:val="en-GB" w:eastAsia="en-GB"/>
                              </w:rPr>
                            </w:pPr>
                            <w:r w:rsidRPr="00785CDB">
                              <w:rPr>
                                <w:lang w:val="en-GB" w:eastAsia="en-GB"/>
                              </w:rPr>
                              <w:t>Total submission</w:t>
                            </w:r>
                          </w:p>
                        </w:tc>
                        <w:tc>
                          <w:tcPr>
                            <w:tcW w:w="993" w:type="dxa"/>
                            <w:tcBorders>
                              <w:top w:val="nil"/>
                              <w:left w:val="nil"/>
                              <w:bottom w:val="single" w:sz="4" w:space="0" w:color="auto"/>
                              <w:right w:val="nil"/>
                            </w:tcBorders>
                            <w:shd w:val="clear" w:color="auto" w:fill="auto"/>
                            <w:noWrap/>
                            <w:vAlign w:val="bottom"/>
                            <w:hideMark/>
                          </w:tcPr>
                          <w:p w14:paraId="5D0201A2" w14:textId="77777777" w:rsidR="002E016C" w:rsidRPr="00785CDB" w:rsidRDefault="002E016C" w:rsidP="00853106">
                            <w:pPr>
                              <w:pStyle w:val="TCTableBody"/>
                              <w:rPr>
                                <w:lang w:val="en-GB" w:eastAsia="en-GB"/>
                              </w:rPr>
                            </w:pPr>
                            <w:r w:rsidRPr="00785CDB">
                              <w:rPr>
                                <w:lang w:val="en-GB" w:eastAsia="en-GB"/>
                              </w:rPr>
                              <w:t>Total single use</w:t>
                            </w:r>
                          </w:p>
                        </w:tc>
                        <w:tc>
                          <w:tcPr>
                            <w:tcW w:w="1275" w:type="dxa"/>
                            <w:tcBorders>
                              <w:top w:val="nil"/>
                              <w:left w:val="nil"/>
                              <w:bottom w:val="single" w:sz="4" w:space="0" w:color="auto"/>
                              <w:right w:val="nil"/>
                            </w:tcBorders>
                            <w:shd w:val="clear" w:color="auto" w:fill="auto"/>
                            <w:noWrap/>
                            <w:vAlign w:val="bottom"/>
                            <w:hideMark/>
                          </w:tcPr>
                          <w:p w14:paraId="3105991E" w14:textId="77777777" w:rsidR="002E016C" w:rsidRPr="00785CDB" w:rsidRDefault="002E016C" w:rsidP="00853106">
                            <w:pPr>
                              <w:pStyle w:val="TCTableBody"/>
                              <w:rPr>
                                <w:lang w:val="en-GB" w:eastAsia="en-GB"/>
                              </w:rPr>
                            </w:pPr>
                            <w:r w:rsidRPr="00785CDB">
                              <w:rPr>
                                <w:lang w:val="en-GB" w:eastAsia="en-GB"/>
                              </w:rPr>
                              <w:t>Total liquid/refillable</w:t>
                            </w:r>
                          </w:p>
                        </w:tc>
                        <w:tc>
                          <w:tcPr>
                            <w:tcW w:w="993" w:type="dxa"/>
                            <w:tcBorders>
                              <w:top w:val="nil"/>
                              <w:left w:val="nil"/>
                              <w:bottom w:val="single" w:sz="4" w:space="0" w:color="auto"/>
                              <w:right w:val="nil"/>
                            </w:tcBorders>
                            <w:shd w:val="clear" w:color="auto" w:fill="auto"/>
                            <w:noWrap/>
                            <w:vAlign w:val="bottom"/>
                            <w:hideMark/>
                          </w:tcPr>
                          <w:p w14:paraId="3ECFD1A4" w14:textId="77777777" w:rsidR="002E016C" w:rsidRPr="00785CDB" w:rsidRDefault="002E016C" w:rsidP="00853106">
                            <w:pPr>
                              <w:pStyle w:val="TCTableBody"/>
                              <w:rPr>
                                <w:lang w:val="en-GB" w:eastAsia="en-GB"/>
                              </w:rPr>
                            </w:pPr>
                            <w:r w:rsidRPr="00785CDB">
                              <w:rPr>
                                <w:lang w:val="en-GB" w:eastAsia="en-GB"/>
                              </w:rPr>
                              <w:t xml:space="preserve">Total </w:t>
                            </w:r>
                            <w:r>
                              <w:rPr>
                                <w:lang w:val="en-GB" w:eastAsia="en-GB"/>
                              </w:rPr>
                              <w:t>positive</w:t>
                            </w:r>
                          </w:p>
                        </w:tc>
                        <w:tc>
                          <w:tcPr>
                            <w:tcW w:w="992" w:type="dxa"/>
                            <w:tcBorders>
                              <w:top w:val="nil"/>
                              <w:left w:val="nil"/>
                              <w:bottom w:val="single" w:sz="4" w:space="0" w:color="auto"/>
                              <w:right w:val="nil"/>
                            </w:tcBorders>
                            <w:shd w:val="clear" w:color="auto" w:fill="auto"/>
                            <w:noWrap/>
                            <w:vAlign w:val="bottom"/>
                            <w:hideMark/>
                          </w:tcPr>
                          <w:p w14:paraId="45AA4DD4"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w:t>
                            </w:r>
                          </w:p>
                        </w:tc>
                        <w:tc>
                          <w:tcPr>
                            <w:tcW w:w="1134" w:type="dxa"/>
                            <w:tcBorders>
                              <w:top w:val="nil"/>
                              <w:left w:val="nil"/>
                              <w:bottom w:val="single" w:sz="4" w:space="0" w:color="auto"/>
                              <w:right w:val="nil"/>
                            </w:tcBorders>
                            <w:shd w:val="clear" w:color="auto" w:fill="auto"/>
                            <w:noWrap/>
                            <w:vAlign w:val="bottom"/>
                            <w:hideMark/>
                          </w:tcPr>
                          <w:p w14:paraId="3178A245"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w:t>
                            </w:r>
                          </w:p>
                        </w:tc>
                        <w:tc>
                          <w:tcPr>
                            <w:tcW w:w="1276" w:type="dxa"/>
                            <w:tcBorders>
                              <w:top w:val="nil"/>
                              <w:left w:val="nil"/>
                              <w:bottom w:val="single" w:sz="4" w:space="0" w:color="auto"/>
                              <w:right w:val="nil"/>
                            </w:tcBorders>
                            <w:shd w:val="clear" w:color="auto" w:fill="auto"/>
                            <w:noWrap/>
                            <w:vAlign w:val="bottom"/>
                            <w:hideMark/>
                          </w:tcPr>
                          <w:p w14:paraId="7BF60C40" w14:textId="77777777" w:rsidR="002E016C" w:rsidRPr="00785CDB" w:rsidRDefault="002E016C" w:rsidP="00853106">
                            <w:pPr>
                              <w:pStyle w:val="TCTableBody"/>
                              <w:rPr>
                                <w:lang w:val="en-GB" w:eastAsia="en-GB"/>
                              </w:rPr>
                            </w:pPr>
                            <w:r w:rsidRPr="00785CDB">
                              <w:rPr>
                                <w:lang w:val="en-GB" w:eastAsia="en-GB"/>
                              </w:rPr>
                              <w:t>[Average] (mg / mL)</w:t>
                            </w:r>
                          </w:p>
                        </w:tc>
                        <w:tc>
                          <w:tcPr>
                            <w:tcW w:w="1417" w:type="dxa"/>
                            <w:tcBorders>
                              <w:top w:val="nil"/>
                              <w:left w:val="nil"/>
                              <w:bottom w:val="single" w:sz="4" w:space="0" w:color="auto"/>
                              <w:right w:val="nil"/>
                            </w:tcBorders>
                            <w:shd w:val="clear" w:color="auto" w:fill="auto"/>
                            <w:noWrap/>
                            <w:vAlign w:val="bottom"/>
                            <w:hideMark/>
                          </w:tcPr>
                          <w:p w14:paraId="2940F5A0" w14:textId="77777777" w:rsidR="002E016C" w:rsidRPr="00785CDB" w:rsidRDefault="002E016C" w:rsidP="00853106">
                            <w:pPr>
                              <w:pStyle w:val="TCTableBody"/>
                              <w:rPr>
                                <w:lang w:val="en-GB" w:eastAsia="en-GB"/>
                              </w:rPr>
                            </w:pPr>
                            <w:r>
                              <w:rPr>
                                <w:lang w:val="en-GB" w:eastAsia="en-GB"/>
                              </w:rPr>
                              <w:t xml:space="preserve">Total positive </w:t>
                            </w:r>
                            <w:r w:rsidRPr="00785CDB">
                              <w:rPr>
                                <w:lang w:val="en-GB" w:eastAsia="en-GB"/>
                              </w:rPr>
                              <w:t>rate</w:t>
                            </w:r>
                          </w:p>
                        </w:tc>
                        <w:tc>
                          <w:tcPr>
                            <w:tcW w:w="1418" w:type="dxa"/>
                            <w:tcBorders>
                              <w:top w:val="nil"/>
                              <w:left w:val="nil"/>
                              <w:bottom w:val="single" w:sz="4" w:space="0" w:color="auto"/>
                              <w:right w:val="nil"/>
                            </w:tcBorders>
                            <w:shd w:val="clear" w:color="auto" w:fill="auto"/>
                            <w:noWrap/>
                            <w:vAlign w:val="bottom"/>
                            <w:hideMark/>
                          </w:tcPr>
                          <w:p w14:paraId="3C1BD710"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 rate</w:t>
                            </w:r>
                          </w:p>
                        </w:tc>
                        <w:tc>
                          <w:tcPr>
                            <w:tcW w:w="1417" w:type="dxa"/>
                            <w:tcBorders>
                              <w:top w:val="nil"/>
                              <w:left w:val="nil"/>
                              <w:bottom w:val="single" w:sz="4" w:space="0" w:color="auto"/>
                              <w:right w:val="nil"/>
                            </w:tcBorders>
                            <w:shd w:val="clear" w:color="auto" w:fill="auto"/>
                            <w:noWrap/>
                            <w:vAlign w:val="bottom"/>
                            <w:hideMark/>
                          </w:tcPr>
                          <w:p w14:paraId="131655C9"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 rate</w:t>
                            </w:r>
                          </w:p>
                        </w:tc>
                      </w:tr>
                      <w:tr w:rsidR="002E016C" w:rsidRPr="00785CDB" w14:paraId="01429710" w14:textId="77777777" w:rsidTr="009336FD">
                        <w:trPr>
                          <w:trHeight w:val="320"/>
                        </w:trPr>
                        <w:tc>
                          <w:tcPr>
                            <w:tcW w:w="993" w:type="dxa"/>
                            <w:tcBorders>
                              <w:top w:val="nil"/>
                              <w:left w:val="nil"/>
                              <w:bottom w:val="nil"/>
                              <w:right w:val="nil"/>
                            </w:tcBorders>
                            <w:shd w:val="clear" w:color="auto" w:fill="auto"/>
                            <w:noWrap/>
                            <w:vAlign w:val="bottom"/>
                            <w:hideMark/>
                          </w:tcPr>
                          <w:p w14:paraId="3907221A"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hideMark/>
                          </w:tcPr>
                          <w:p w14:paraId="61B41BA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596D30D"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162B88B2"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hideMark/>
                          </w:tcPr>
                          <w:p w14:paraId="1F27C88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54443E1A"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90F5697"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hideMark/>
                          </w:tcPr>
                          <w:p w14:paraId="3C79D551"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hideMark/>
                          </w:tcPr>
                          <w:p w14:paraId="28F964EF"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02A1FCDE"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hideMark/>
                          </w:tcPr>
                          <w:p w14:paraId="1B6E948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7C4514F9" w14:textId="77777777" w:rsidR="002E016C" w:rsidRPr="00785CDB" w:rsidRDefault="002E016C" w:rsidP="00853106">
                            <w:pPr>
                              <w:pStyle w:val="TCTableBody"/>
                              <w:rPr>
                                <w:lang w:val="en-GB" w:eastAsia="en-GB"/>
                              </w:rPr>
                            </w:pPr>
                          </w:p>
                        </w:tc>
                      </w:tr>
                      <w:tr w:rsidR="002E016C" w:rsidRPr="00785CDB" w14:paraId="0231BF3B" w14:textId="77777777" w:rsidTr="009336FD">
                        <w:trPr>
                          <w:trHeight w:val="320"/>
                        </w:trPr>
                        <w:tc>
                          <w:tcPr>
                            <w:tcW w:w="993" w:type="dxa"/>
                            <w:tcBorders>
                              <w:top w:val="nil"/>
                              <w:left w:val="nil"/>
                              <w:bottom w:val="nil"/>
                              <w:right w:val="nil"/>
                            </w:tcBorders>
                            <w:shd w:val="clear" w:color="auto" w:fill="auto"/>
                            <w:noWrap/>
                            <w:vAlign w:val="bottom"/>
                            <w:hideMark/>
                          </w:tcPr>
                          <w:p w14:paraId="72A9E500" w14:textId="77777777" w:rsidR="002E016C" w:rsidRPr="00785CDB" w:rsidRDefault="002E016C" w:rsidP="004B694A">
                            <w:pPr>
                              <w:pStyle w:val="TCTableBody"/>
                              <w:rPr>
                                <w:lang w:val="en-GB" w:eastAsia="en-GB"/>
                              </w:rPr>
                            </w:pPr>
                            <w:r w:rsidRPr="00785CDB">
                              <w:rPr>
                                <w:lang w:val="en-GB" w:eastAsia="en-GB"/>
                              </w:rPr>
                              <w:t>R1S1</w:t>
                            </w:r>
                          </w:p>
                        </w:tc>
                        <w:tc>
                          <w:tcPr>
                            <w:tcW w:w="850" w:type="dxa"/>
                            <w:tcBorders>
                              <w:top w:val="nil"/>
                              <w:left w:val="nil"/>
                              <w:bottom w:val="nil"/>
                              <w:right w:val="nil"/>
                            </w:tcBorders>
                            <w:shd w:val="clear" w:color="auto" w:fill="auto"/>
                            <w:noWrap/>
                            <w:vAlign w:val="bottom"/>
                            <w:hideMark/>
                          </w:tcPr>
                          <w:p w14:paraId="7AC326E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BB9A6D2" w14:textId="77777777" w:rsidR="002E016C" w:rsidRPr="00785CDB" w:rsidRDefault="002E016C" w:rsidP="004B694A">
                            <w:pPr>
                              <w:pStyle w:val="TCTableBody"/>
                              <w:rPr>
                                <w:lang w:val="en-GB" w:eastAsia="en-GB"/>
                              </w:rPr>
                            </w:pPr>
                            <w:r>
                              <w:t>9</w:t>
                            </w:r>
                          </w:p>
                        </w:tc>
                        <w:tc>
                          <w:tcPr>
                            <w:tcW w:w="993" w:type="dxa"/>
                            <w:tcBorders>
                              <w:top w:val="nil"/>
                              <w:left w:val="nil"/>
                              <w:bottom w:val="nil"/>
                              <w:right w:val="nil"/>
                            </w:tcBorders>
                            <w:shd w:val="clear" w:color="auto" w:fill="auto"/>
                            <w:noWrap/>
                            <w:vAlign w:val="bottom"/>
                            <w:hideMark/>
                          </w:tcPr>
                          <w:p w14:paraId="0C4193D8" w14:textId="77777777" w:rsidR="002E016C" w:rsidRPr="00785CDB" w:rsidRDefault="002E016C" w:rsidP="004B694A">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4AD178DF" w14:textId="77777777" w:rsidR="002E016C" w:rsidRPr="00785CDB" w:rsidRDefault="002E016C" w:rsidP="004B694A">
                            <w:pPr>
                              <w:pStyle w:val="TCTableBody"/>
                              <w:rPr>
                                <w:lang w:val="en-GB" w:eastAsia="en-GB"/>
                              </w:rPr>
                            </w:pPr>
                            <w:r>
                              <w:t>9</w:t>
                            </w:r>
                          </w:p>
                        </w:tc>
                        <w:tc>
                          <w:tcPr>
                            <w:tcW w:w="993" w:type="dxa"/>
                            <w:tcBorders>
                              <w:top w:val="nil"/>
                              <w:left w:val="nil"/>
                              <w:bottom w:val="nil"/>
                              <w:right w:val="nil"/>
                            </w:tcBorders>
                            <w:shd w:val="clear" w:color="auto" w:fill="auto"/>
                            <w:noWrap/>
                            <w:vAlign w:val="bottom"/>
                            <w:hideMark/>
                          </w:tcPr>
                          <w:p w14:paraId="6116CDB7" w14:textId="77777777" w:rsidR="002E016C" w:rsidRPr="00785CDB" w:rsidRDefault="002E016C" w:rsidP="004B694A">
                            <w:pPr>
                              <w:pStyle w:val="TCTableBody"/>
                              <w:rPr>
                                <w:lang w:val="en-GB" w:eastAsia="en-GB"/>
                              </w:rPr>
                            </w:pPr>
                            <w:r>
                              <w:t>5</w:t>
                            </w:r>
                          </w:p>
                        </w:tc>
                        <w:tc>
                          <w:tcPr>
                            <w:tcW w:w="992" w:type="dxa"/>
                            <w:tcBorders>
                              <w:top w:val="nil"/>
                              <w:left w:val="nil"/>
                              <w:bottom w:val="nil"/>
                              <w:right w:val="nil"/>
                            </w:tcBorders>
                            <w:shd w:val="clear" w:color="auto" w:fill="auto"/>
                            <w:noWrap/>
                            <w:vAlign w:val="bottom"/>
                            <w:hideMark/>
                          </w:tcPr>
                          <w:p w14:paraId="42DEC2FE"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6EB581F" w14:textId="77777777" w:rsidR="002E016C" w:rsidRPr="00785CDB" w:rsidRDefault="002E016C" w:rsidP="004B694A">
                            <w:pPr>
                              <w:pStyle w:val="TCTableBody"/>
                              <w:rPr>
                                <w:lang w:val="en-GB" w:eastAsia="en-GB"/>
                              </w:rPr>
                            </w:pPr>
                            <w:r>
                              <w:t>5</w:t>
                            </w:r>
                          </w:p>
                        </w:tc>
                        <w:tc>
                          <w:tcPr>
                            <w:tcW w:w="1276" w:type="dxa"/>
                            <w:tcBorders>
                              <w:top w:val="nil"/>
                              <w:left w:val="nil"/>
                              <w:bottom w:val="nil"/>
                              <w:right w:val="nil"/>
                            </w:tcBorders>
                            <w:shd w:val="clear" w:color="auto" w:fill="auto"/>
                            <w:noWrap/>
                            <w:vAlign w:val="bottom"/>
                            <w:hideMark/>
                          </w:tcPr>
                          <w:p w14:paraId="3DA092E6" w14:textId="77777777" w:rsidR="002E016C" w:rsidRPr="00785CDB" w:rsidRDefault="002E016C" w:rsidP="004B694A">
                            <w:pPr>
                              <w:pStyle w:val="TCTableBody"/>
                              <w:rPr>
                                <w:lang w:val="en-GB" w:eastAsia="en-GB"/>
                              </w:rPr>
                            </w:pPr>
                            <w:r>
                              <w:t>0.55</w:t>
                            </w:r>
                          </w:p>
                        </w:tc>
                        <w:tc>
                          <w:tcPr>
                            <w:tcW w:w="1417" w:type="dxa"/>
                            <w:tcBorders>
                              <w:top w:val="nil"/>
                              <w:left w:val="nil"/>
                              <w:bottom w:val="nil"/>
                              <w:right w:val="nil"/>
                            </w:tcBorders>
                            <w:shd w:val="clear" w:color="auto" w:fill="auto"/>
                            <w:noWrap/>
                            <w:vAlign w:val="bottom"/>
                            <w:hideMark/>
                          </w:tcPr>
                          <w:p w14:paraId="54306249" w14:textId="77777777" w:rsidR="002E016C" w:rsidRPr="00785CDB" w:rsidRDefault="002E016C" w:rsidP="004B694A">
                            <w:pPr>
                              <w:pStyle w:val="TCTableBody"/>
                              <w:rPr>
                                <w:lang w:val="en-GB" w:eastAsia="en-GB"/>
                              </w:rPr>
                            </w:pPr>
                            <w:r>
                              <w:t>0.56</w:t>
                            </w:r>
                          </w:p>
                        </w:tc>
                        <w:tc>
                          <w:tcPr>
                            <w:tcW w:w="1418" w:type="dxa"/>
                            <w:tcBorders>
                              <w:top w:val="nil"/>
                              <w:left w:val="nil"/>
                              <w:bottom w:val="nil"/>
                              <w:right w:val="nil"/>
                            </w:tcBorders>
                            <w:shd w:val="clear" w:color="auto" w:fill="auto"/>
                            <w:noWrap/>
                            <w:vAlign w:val="bottom"/>
                            <w:hideMark/>
                          </w:tcPr>
                          <w:p w14:paraId="5F377777"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DEEEE1D" w14:textId="77777777" w:rsidR="002E016C" w:rsidRPr="00785CDB" w:rsidRDefault="002E016C" w:rsidP="004B694A">
                            <w:pPr>
                              <w:pStyle w:val="TCTableBody"/>
                              <w:rPr>
                                <w:lang w:val="en-GB" w:eastAsia="en-GB"/>
                              </w:rPr>
                            </w:pPr>
                            <w:r>
                              <w:t>0.56</w:t>
                            </w:r>
                          </w:p>
                        </w:tc>
                      </w:tr>
                      <w:tr w:rsidR="002E016C" w:rsidRPr="00785CDB" w14:paraId="13AFE72B" w14:textId="77777777" w:rsidTr="009336FD">
                        <w:trPr>
                          <w:trHeight w:val="320"/>
                        </w:trPr>
                        <w:tc>
                          <w:tcPr>
                            <w:tcW w:w="993" w:type="dxa"/>
                            <w:tcBorders>
                              <w:top w:val="nil"/>
                              <w:left w:val="nil"/>
                              <w:bottom w:val="nil"/>
                              <w:right w:val="nil"/>
                            </w:tcBorders>
                            <w:shd w:val="clear" w:color="auto" w:fill="auto"/>
                            <w:noWrap/>
                            <w:vAlign w:val="bottom"/>
                            <w:hideMark/>
                          </w:tcPr>
                          <w:p w14:paraId="4981F51A" w14:textId="77777777" w:rsidR="002E016C" w:rsidRPr="00785CDB" w:rsidRDefault="002E016C" w:rsidP="004B694A">
                            <w:pPr>
                              <w:pStyle w:val="TCTableBody"/>
                              <w:rPr>
                                <w:lang w:val="en-GB" w:eastAsia="en-GB"/>
                              </w:rPr>
                            </w:pPr>
                            <w:r w:rsidRPr="00785CDB">
                              <w:rPr>
                                <w:lang w:val="en-GB" w:eastAsia="en-GB"/>
                              </w:rPr>
                              <w:t>R1S2</w:t>
                            </w:r>
                          </w:p>
                        </w:tc>
                        <w:tc>
                          <w:tcPr>
                            <w:tcW w:w="850" w:type="dxa"/>
                            <w:tcBorders>
                              <w:top w:val="nil"/>
                              <w:left w:val="nil"/>
                              <w:bottom w:val="nil"/>
                              <w:right w:val="nil"/>
                            </w:tcBorders>
                            <w:shd w:val="clear" w:color="auto" w:fill="auto"/>
                            <w:noWrap/>
                            <w:vAlign w:val="bottom"/>
                            <w:hideMark/>
                          </w:tcPr>
                          <w:p w14:paraId="19A4C8E8"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1BC2A52"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0AB074EB" w14:textId="77777777" w:rsidR="002E016C" w:rsidRPr="00785CDB" w:rsidRDefault="002E016C" w:rsidP="004B694A">
                            <w:pPr>
                              <w:pStyle w:val="TCTableBody"/>
                              <w:rPr>
                                <w:lang w:val="en-GB" w:eastAsia="en-GB"/>
                              </w:rPr>
                            </w:pPr>
                            <w:r>
                              <w:t>2</w:t>
                            </w:r>
                          </w:p>
                        </w:tc>
                        <w:tc>
                          <w:tcPr>
                            <w:tcW w:w="1275" w:type="dxa"/>
                            <w:tcBorders>
                              <w:top w:val="nil"/>
                              <w:left w:val="nil"/>
                              <w:bottom w:val="nil"/>
                              <w:right w:val="nil"/>
                            </w:tcBorders>
                            <w:shd w:val="clear" w:color="auto" w:fill="auto"/>
                            <w:noWrap/>
                            <w:vAlign w:val="bottom"/>
                            <w:hideMark/>
                          </w:tcPr>
                          <w:p w14:paraId="2E8208C7"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4D9796FB" w14:textId="77777777" w:rsidR="002E016C" w:rsidRPr="00785CDB" w:rsidRDefault="002E016C" w:rsidP="004B694A">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4B87E91C"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806AD6A" w14:textId="77777777" w:rsidR="002E016C" w:rsidRPr="00785CDB" w:rsidRDefault="002E016C" w:rsidP="004B694A">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733797F7" w14:textId="77777777" w:rsidR="002E016C" w:rsidRPr="00785CDB" w:rsidRDefault="002E016C" w:rsidP="004B694A">
                            <w:pPr>
                              <w:pStyle w:val="TCTableBody"/>
                              <w:rPr>
                                <w:lang w:val="en-GB" w:eastAsia="en-GB"/>
                              </w:rPr>
                            </w:pPr>
                            <w:r>
                              <w:t>1.37</w:t>
                            </w:r>
                          </w:p>
                        </w:tc>
                        <w:tc>
                          <w:tcPr>
                            <w:tcW w:w="1417" w:type="dxa"/>
                            <w:tcBorders>
                              <w:top w:val="nil"/>
                              <w:left w:val="nil"/>
                              <w:bottom w:val="nil"/>
                              <w:right w:val="nil"/>
                            </w:tcBorders>
                            <w:shd w:val="clear" w:color="auto" w:fill="auto"/>
                            <w:noWrap/>
                            <w:vAlign w:val="bottom"/>
                            <w:hideMark/>
                          </w:tcPr>
                          <w:p w14:paraId="36CDE47A" w14:textId="77777777" w:rsidR="002E016C" w:rsidRPr="00785CDB" w:rsidRDefault="002E016C" w:rsidP="004B694A">
                            <w:pPr>
                              <w:pStyle w:val="TCTableBody"/>
                              <w:rPr>
                                <w:lang w:val="en-GB" w:eastAsia="en-GB"/>
                              </w:rPr>
                            </w:pPr>
                            <w:r>
                              <w:t>0.60</w:t>
                            </w:r>
                          </w:p>
                        </w:tc>
                        <w:tc>
                          <w:tcPr>
                            <w:tcW w:w="1418" w:type="dxa"/>
                            <w:tcBorders>
                              <w:top w:val="nil"/>
                              <w:left w:val="nil"/>
                              <w:bottom w:val="nil"/>
                              <w:right w:val="nil"/>
                            </w:tcBorders>
                            <w:shd w:val="clear" w:color="auto" w:fill="auto"/>
                            <w:noWrap/>
                            <w:vAlign w:val="bottom"/>
                            <w:hideMark/>
                          </w:tcPr>
                          <w:p w14:paraId="13C2FF0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ABD854E" w14:textId="77777777" w:rsidR="002E016C" w:rsidRPr="00785CDB" w:rsidRDefault="002E016C" w:rsidP="004B694A">
                            <w:pPr>
                              <w:pStyle w:val="TCTableBody"/>
                              <w:rPr>
                                <w:lang w:val="en-GB" w:eastAsia="en-GB"/>
                              </w:rPr>
                            </w:pPr>
                            <w:r>
                              <w:t>0.60</w:t>
                            </w:r>
                          </w:p>
                        </w:tc>
                      </w:tr>
                      <w:tr w:rsidR="002E016C" w:rsidRPr="00785CDB" w14:paraId="0AC03E98" w14:textId="77777777" w:rsidTr="009336FD">
                        <w:trPr>
                          <w:trHeight w:val="320"/>
                        </w:trPr>
                        <w:tc>
                          <w:tcPr>
                            <w:tcW w:w="993" w:type="dxa"/>
                            <w:tcBorders>
                              <w:top w:val="nil"/>
                              <w:left w:val="nil"/>
                              <w:bottom w:val="nil"/>
                              <w:right w:val="nil"/>
                            </w:tcBorders>
                            <w:shd w:val="clear" w:color="auto" w:fill="auto"/>
                            <w:noWrap/>
                            <w:vAlign w:val="bottom"/>
                            <w:hideMark/>
                          </w:tcPr>
                          <w:p w14:paraId="5E440A53" w14:textId="77777777" w:rsidR="002E016C" w:rsidRPr="00785CDB" w:rsidRDefault="002E016C" w:rsidP="004B694A">
                            <w:pPr>
                              <w:pStyle w:val="TCTableBody"/>
                              <w:rPr>
                                <w:lang w:val="en-GB" w:eastAsia="en-GB"/>
                              </w:rPr>
                            </w:pPr>
                            <w:r w:rsidRPr="00785CDB">
                              <w:rPr>
                                <w:lang w:val="en-GB" w:eastAsia="en-GB"/>
                              </w:rPr>
                              <w:t>R1S3</w:t>
                            </w:r>
                          </w:p>
                        </w:tc>
                        <w:tc>
                          <w:tcPr>
                            <w:tcW w:w="850" w:type="dxa"/>
                            <w:tcBorders>
                              <w:top w:val="nil"/>
                              <w:left w:val="nil"/>
                              <w:bottom w:val="nil"/>
                              <w:right w:val="nil"/>
                            </w:tcBorders>
                            <w:shd w:val="clear" w:color="auto" w:fill="auto"/>
                            <w:noWrap/>
                            <w:vAlign w:val="bottom"/>
                            <w:hideMark/>
                          </w:tcPr>
                          <w:p w14:paraId="734D0AB6"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6DA0CBEB"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4CBBF47A" w14:textId="77777777" w:rsidR="002E016C" w:rsidRPr="00785CDB" w:rsidRDefault="002E016C" w:rsidP="004B694A">
                            <w:pPr>
                              <w:pStyle w:val="TCTableBody"/>
                              <w:rPr>
                                <w:lang w:val="en-GB" w:eastAsia="en-GB"/>
                              </w:rPr>
                            </w:pPr>
                            <w:r>
                              <w:t>1</w:t>
                            </w:r>
                          </w:p>
                        </w:tc>
                        <w:tc>
                          <w:tcPr>
                            <w:tcW w:w="1275" w:type="dxa"/>
                            <w:tcBorders>
                              <w:top w:val="nil"/>
                              <w:left w:val="nil"/>
                              <w:bottom w:val="nil"/>
                              <w:right w:val="nil"/>
                            </w:tcBorders>
                            <w:shd w:val="clear" w:color="auto" w:fill="auto"/>
                            <w:noWrap/>
                            <w:vAlign w:val="bottom"/>
                            <w:hideMark/>
                          </w:tcPr>
                          <w:p w14:paraId="619EBAC5"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216FF83A"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5F9288AF"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3928395"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6CEB515"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305CB2E"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40509AEC"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F542945" w14:textId="77777777" w:rsidR="002E016C" w:rsidRPr="00785CDB" w:rsidRDefault="002E016C" w:rsidP="004B694A">
                            <w:pPr>
                              <w:pStyle w:val="TCTableBody"/>
                              <w:rPr>
                                <w:lang w:val="en-GB" w:eastAsia="en-GB"/>
                              </w:rPr>
                            </w:pPr>
                            <w:r>
                              <w:t>0.00</w:t>
                            </w:r>
                          </w:p>
                        </w:tc>
                      </w:tr>
                      <w:tr w:rsidR="002E016C" w:rsidRPr="00785CDB" w14:paraId="4DCCE83B" w14:textId="77777777" w:rsidTr="009336FD">
                        <w:trPr>
                          <w:trHeight w:val="320"/>
                        </w:trPr>
                        <w:tc>
                          <w:tcPr>
                            <w:tcW w:w="993" w:type="dxa"/>
                            <w:tcBorders>
                              <w:top w:val="nil"/>
                              <w:left w:val="nil"/>
                              <w:bottom w:val="nil"/>
                              <w:right w:val="nil"/>
                            </w:tcBorders>
                            <w:shd w:val="clear" w:color="auto" w:fill="auto"/>
                            <w:noWrap/>
                            <w:vAlign w:val="bottom"/>
                            <w:hideMark/>
                          </w:tcPr>
                          <w:p w14:paraId="0C2E10E2" w14:textId="77777777" w:rsidR="002E016C" w:rsidRPr="00785CDB" w:rsidRDefault="002E016C" w:rsidP="004B694A">
                            <w:pPr>
                              <w:pStyle w:val="TCTableBody"/>
                              <w:rPr>
                                <w:lang w:val="en-GB" w:eastAsia="en-GB"/>
                              </w:rPr>
                            </w:pPr>
                            <w:r w:rsidRPr="00785CDB">
                              <w:rPr>
                                <w:lang w:val="en-GB" w:eastAsia="en-GB"/>
                              </w:rPr>
                              <w:t>R1S4</w:t>
                            </w:r>
                          </w:p>
                        </w:tc>
                        <w:tc>
                          <w:tcPr>
                            <w:tcW w:w="850" w:type="dxa"/>
                            <w:tcBorders>
                              <w:top w:val="nil"/>
                              <w:left w:val="nil"/>
                              <w:bottom w:val="nil"/>
                              <w:right w:val="nil"/>
                            </w:tcBorders>
                            <w:shd w:val="clear" w:color="auto" w:fill="auto"/>
                            <w:noWrap/>
                            <w:vAlign w:val="bottom"/>
                            <w:hideMark/>
                          </w:tcPr>
                          <w:p w14:paraId="5E4A6266"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6ADDB03"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36B7FAE0" w14:textId="77777777" w:rsidR="002E016C" w:rsidRPr="00785CDB" w:rsidRDefault="002E016C" w:rsidP="004B694A">
                            <w:pPr>
                              <w:pStyle w:val="TCTableBody"/>
                              <w:rPr>
                                <w:lang w:val="en-GB" w:eastAsia="en-GB"/>
                              </w:rPr>
                            </w:pPr>
                            <w:r>
                              <w:t>4</w:t>
                            </w:r>
                          </w:p>
                        </w:tc>
                        <w:tc>
                          <w:tcPr>
                            <w:tcW w:w="1275" w:type="dxa"/>
                            <w:tcBorders>
                              <w:top w:val="nil"/>
                              <w:left w:val="nil"/>
                              <w:bottom w:val="nil"/>
                              <w:right w:val="nil"/>
                            </w:tcBorders>
                            <w:shd w:val="clear" w:color="auto" w:fill="auto"/>
                            <w:noWrap/>
                            <w:vAlign w:val="bottom"/>
                            <w:hideMark/>
                          </w:tcPr>
                          <w:p w14:paraId="4B2035B9"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2DB9C596" w14:textId="77777777" w:rsidR="002E016C" w:rsidRPr="00785CDB" w:rsidRDefault="002E016C" w:rsidP="004B694A">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4ADDDAFE"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C271166" w14:textId="77777777" w:rsidR="002E016C" w:rsidRPr="00785CDB" w:rsidRDefault="002E016C" w:rsidP="004B694A">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41D348B3" w14:textId="77777777" w:rsidR="002E016C" w:rsidRPr="00785CDB" w:rsidRDefault="002E016C" w:rsidP="004B694A">
                            <w:pPr>
                              <w:pStyle w:val="TCTableBody"/>
                              <w:rPr>
                                <w:lang w:val="en-GB" w:eastAsia="en-GB"/>
                              </w:rPr>
                            </w:pPr>
                            <w:r>
                              <w:t>0.56</w:t>
                            </w:r>
                          </w:p>
                        </w:tc>
                        <w:tc>
                          <w:tcPr>
                            <w:tcW w:w="1417" w:type="dxa"/>
                            <w:tcBorders>
                              <w:top w:val="nil"/>
                              <w:left w:val="nil"/>
                              <w:bottom w:val="nil"/>
                              <w:right w:val="nil"/>
                            </w:tcBorders>
                            <w:shd w:val="clear" w:color="auto" w:fill="auto"/>
                            <w:noWrap/>
                            <w:vAlign w:val="bottom"/>
                            <w:hideMark/>
                          </w:tcPr>
                          <w:p w14:paraId="6198E247" w14:textId="77777777" w:rsidR="002E016C" w:rsidRPr="00785CDB" w:rsidRDefault="002E016C" w:rsidP="004B694A">
                            <w:pPr>
                              <w:pStyle w:val="TCTableBody"/>
                              <w:rPr>
                                <w:lang w:val="en-GB" w:eastAsia="en-GB"/>
                              </w:rPr>
                            </w:pPr>
                            <w:r>
                              <w:t>0.20</w:t>
                            </w:r>
                          </w:p>
                        </w:tc>
                        <w:tc>
                          <w:tcPr>
                            <w:tcW w:w="1418" w:type="dxa"/>
                            <w:tcBorders>
                              <w:top w:val="nil"/>
                              <w:left w:val="nil"/>
                              <w:bottom w:val="nil"/>
                              <w:right w:val="nil"/>
                            </w:tcBorders>
                            <w:shd w:val="clear" w:color="auto" w:fill="auto"/>
                            <w:noWrap/>
                            <w:vAlign w:val="bottom"/>
                            <w:hideMark/>
                          </w:tcPr>
                          <w:p w14:paraId="412DA32C"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0ED99F9C" w14:textId="77777777" w:rsidR="002E016C" w:rsidRPr="00785CDB" w:rsidRDefault="002E016C" w:rsidP="004B694A">
                            <w:pPr>
                              <w:pStyle w:val="TCTableBody"/>
                              <w:rPr>
                                <w:lang w:val="en-GB" w:eastAsia="en-GB"/>
                              </w:rPr>
                            </w:pPr>
                            <w:r>
                              <w:t>0.20</w:t>
                            </w:r>
                          </w:p>
                        </w:tc>
                      </w:tr>
                      <w:tr w:rsidR="002E016C" w:rsidRPr="00785CDB" w14:paraId="09751F69" w14:textId="77777777" w:rsidTr="009336FD">
                        <w:trPr>
                          <w:trHeight w:val="320"/>
                        </w:trPr>
                        <w:tc>
                          <w:tcPr>
                            <w:tcW w:w="993" w:type="dxa"/>
                            <w:tcBorders>
                              <w:top w:val="nil"/>
                              <w:left w:val="nil"/>
                              <w:bottom w:val="nil"/>
                              <w:right w:val="nil"/>
                            </w:tcBorders>
                            <w:shd w:val="clear" w:color="auto" w:fill="auto"/>
                            <w:noWrap/>
                            <w:vAlign w:val="bottom"/>
                            <w:hideMark/>
                          </w:tcPr>
                          <w:p w14:paraId="48F600FD" w14:textId="77777777" w:rsidR="002E016C" w:rsidRPr="00785CDB" w:rsidRDefault="002E016C" w:rsidP="004B694A">
                            <w:pPr>
                              <w:pStyle w:val="TCTableBody"/>
                              <w:rPr>
                                <w:lang w:val="en-GB" w:eastAsia="en-GB"/>
                              </w:rPr>
                            </w:pPr>
                            <w:r w:rsidRPr="00785CDB">
                              <w:rPr>
                                <w:lang w:val="en-GB" w:eastAsia="en-GB"/>
                              </w:rPr>
                              <w:t>R1S5</w:t>
                            </w:r>
                          </w:p>
                        </w:tc>
                        <w:tc>
                          <w:tcPr>
                            <w:tcW w:w="850" w:type="dxa"/>
                            <w:tcBorders>
                              <w:top w:val="nil"/>
                              <w:left w:val="nil"/>
                              <w:bottom w:val="nil"/>
                              <w:right w:val="nil"/>
                            </w:tcBorders>
                            <w:shd w:val="clear" w:color="auto" w:fill="auto"/>
                            <w:noWrap/>
                            <w:vAlign w:val="bottom"/>
                            <w:hideMark/>
                          </w:tcPr>
                          <w:p w14:paraId="2090D6C9"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6F8C8D92"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E200ED9" w14:textId="77777777" w:rsidR="002E016C" w:rsidRPr="00785CDB" w:rsidRDefault="002E016C" w:rsidP="004B694A">
                            <w:pPr>
                              <w:pStyle w:val="TCTableBody"/>
                              <w:rPr>
                                <w:lang w:val="en-GB" w:eastAsia="en-GB"/>
                              </w:rPr>
                            </w:pPr>
                            <w:r>
                              <w:t>3</w:t>
                            </w:r>
                          </w:p>
                        </w:tc>
                        <w:tc>
                          <w:tcPr>
                            <w:tcW w:w="1275" w:type="dxa"/>
                            <w:tcBorders>
                              <w:top w:val="nil"/>
                              <w:left w:val="nil"/>
                              <w:bottom w:val="nil"/>
                              <w:right w:val="nil"/>
                            </w:tcBorders>
                            <w:shd w:val="clear" w:color="auto" w:fill="auto"/>
                            <w:noWrap/>
                            <w:vAlign w:val="bottom"/>
                            <w:hideMark/>
                          </w:tcPr>
                          <w:p w14:paraId="2EE6A1EE"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60DEEE1E"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361D9C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BEB8752"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5B33632"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732FB19"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9D7CD3D"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46E99139" w14:textId="77777777" w:rsidR="002E016C" w:rsidRPr="00785CDB" w:rsidRDefault="002E016C" w:rsidP="004B694A">
                            <w:pPr>
                              <w:pStyle w:val="TCTableBody"/>
                              <w:rPr>
                                <w:lang w:val="en-GB" w:eastAsia="en-GB"/>
                              </w:rPr>
                            </w:pPr>
                            <w:r>
                              <w:t>0.00</w:t>
                            </w:r>
                          </w:p>
                        </w:tc>
                      </w:tr>
                      <w:tr w:rsidR="002E016C" w:rsidRPr="00785CDB" w14:paraId="4E6A8F93" w14:textId="77777777" w:rsidTr="009336FD">
                        <w:trPr>
                          <w:trHeight w:val="320"/>
                        </w:trPr>
                        <w:tc>
                          <w:tcPr>
                            <w:tcW w:w="993" w:type="dxa"/>
                            <w:tcBorders>
                              <w:top w:val="nil"/>
                              <w:left w:val="nil"/>
                              <w:bottom w:val="nil"/>
                              <w:right w:val="nil"/>
                            </w:tcBorders>
                            <w:shd w:val="clear" w:color="auto" w:fill="auto"/>
                            <w:noWrap/>
                            <w:vAlign w:val="bottom"/>
                            <w:hideMark/>
                          </w:tcPr>
                          <w:p w14:paraId="6D42C19A" w14:textId="77777777" w:rsidR="002E016C" w:rsidRPr="00785CDB" w:rsidRDefault="002E016C" w:rsidP="004B694A">
                            <w:pPr>
                              <w:pStyle w:val="TCTableBody"/>
                              <w:rPr>
                                <w:lang w:val="en-GB" w:eastAsia="en-GB"/>
                              </w:rPr>
                            </w:pPr>
                            <w:r w:rsidRPr="00785CDB">
                              <w:rPr>
                                <w:lang w:val="en-GB" w:eastAsia="en-GB"/>
                              </w:rPr>
                              <w:t>R1S6</w:t>
                            </w:r>
                          </w:p>
                        </w:tc>
                        <w:tc>
                          <w:tcPr>
                            <w:tcW w:w="850" w:type="dxa"/>
                            <w:tcBorders>
                              <w:top w:val="nil"/>
                              <w:left w:val="nil"/>
                              <w:bottom w:val="nil"/>
                              <w:right w:val="nil"/>
                            </w:tcBorders>
                            <w:shd w:val="clear" w:color="auto" w:fill="auto"/>
                            <w:noWrap/>
                            <w:vAlign w:val="bottom"/>
                            <w:hideMark/>
                          </w:tcPr>
                          <w:p w14:paraId="350A3592"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3B5E8FF" w14:textId="77777777" w:rsidR="002E016C" w:rsidRPr="00785CDB" w:rsidRDefault="002E016C" w:rsidP="004B694A">
                            <w:pPr>
                              <w:pStyle w:val="TCTableBody"/>
                              <w:rPr>
                                <w:lang w:val="en-GB" w:eastAsia="en-GB"/>
                              </w:rPr>
                            </w:pPr>
                            <w:r>
                              <w:t>4</w:t>
                            </w:r>
                          </w:p>
                        </w:tc>
                        <w:tc>
                          <w:tcPr>
                            <w:tcW w:w="993" w:type="dxa"/>
                            <w:tcBorders>
                              <w:top w:val="nil"/>
                              <w:left w:val="nil"/>
                              <w:bottom w:val="nil"/>
                              <w:right w:val="nil"/>
                            </w:tcBorders>
                            <w:shd w:val="clear" w:color="auto" w:fill="auto"/>
                            <w:noWrap/>
                            <w:vAlign w:val="bottom"/>
                            <w:hideMark/>
                          </w:tcPr>
                          <w:p w14:paraId="54B85900" w14:textId="77777777" w:rsidR="002E016C" w:rsidRPr="00785CDB" w:rsidRDefault="002E016C" w:rsidP="004B694A">
                            <w:pPr>
                              <w:pStyle w:val="TCTableBody"/>
                              <w:rPr>
                                <w:lang w:val="en-GB" w:eastAsia="en-GB"/>
                              </w:rPr>
                            </w:pPr>
                            <w:r>
                              <w:t>2</w:t>
                            </w:r>
                          </w:p>
                        </w:tc>
                        <w:tc>
                          <w:tcPr>
                            <w:tcW w:w="1275" w:type="dxa"/>
                            <w:tcBorders>
                              <w:top w:val="nil"/>
                              <w:left w:val="nil"/>
                              <w:bottom w:val="nil"/>
                              <w:right w:val="nil"/>
                            </w:tcBorders>
                            <w:shd w:val="clear" w:color="auto" w:fill="auto"/>
                            <w:noWrap/>
                            <w:vAlign w:val="bottom"/>
                            <w:hideMark/>
                          </w:tcPr>
                          <w:p w14:paraId="3F3B3116" w14:textId="77777777" w:rsidR="002E016C" w:rsidRPr="00785CDB" w:rsidRDefault="002E016C" w:rsidP="004B694A">
                            <w:pPr>
                              <w:pStyle w:val="TCTableBody"/>
                              <w:rPr>
                                <w:lang w:val="en-GB" w:eastAsia="en-GB"/>
                              </w:rPr>
                            </w:pPr>
                            <w:r>
                              <w:t>2</w:t>
                            </w:r>
                          </w:p>
                        </w:tc>
                        <w:tc>
                          <w:tcPr>
                            <w:tcW w:w="993" w:type="dxa"/>
                            <w:tcBorders>
                              <w:top w:val="nil"/>
                              <w:left w:val="nil"/>
                              <w:bottom w:val="nil"/>
                              <w:right w:val="nil"/>
                            </w:tcBorders>
                            <w:shd w:val="clear" w:color="auto" w:fill="auto"/>
                            <w:noWrap/>
                            <w:vAlign w:val="bottom"/>
                            <w:hideMark/>
                          </w:tcPr>
                          <w:p w14:paraId="5CD6FBE5" w14:textId="77777777" w:rsidR="002E016C" w:rsidRPr="00785CDB" w:rsidRDefault="002E016C" w:rsidP="004B694A">
                            <w:pPr>
                              <w:pStyle w:val="TCTableBody"/>
                              <w:rPr>
                                <w:lang w:val="en-GB" w:eastAsia="en-GB"/>
                              </w:rPr>
                            </w:pPr>
                            <w:r>
                              <w:t>2</w:t>
                            </w:r>
                          </w:p>
                        </w:tc>
                        <w:tc>
                          <w:tcPr>
                            <w:tcW w:w="992" w:type="dxa"/>
                            <w:tcBorders>
                              <w:top w:val="nil"/>
                              <w:left w:val="nil"/>
                              <w:bottom w:val="nil"/>
                              <w:right w:val="nil"/>
                            </w:tcBorders>
                            <w:shd w:val="clear" w:color="auto" w:fill="auto"/>
                            <w:noWrap/>
                            <w:vAlign w:val="bottom"/>
                            <w:hideMark/>
                          </w:tcPr>
                          <w:p w14:paraId="3E8A7767"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611383E1" w14:textId="77777777" w:rsidR="002E016C" w:rsidRPr="00785CDB" w:rsidRDefault="002E016C" w:rsidP="004B694A">
                            <w:pPr>
                              <w:pStyle w:val="TCTableBody"/>
                              <w:rPr>
                                <w:lang w:val="en-GB" w:eastAsia="en-GB"/>
                              </w:rPr>
                            </w:pPr>
                            <w:r>
                              <w:t>2</w:t>
                            </w:r>
                          </w:p>
                        </w:tc>
                        <w:tc>
                          <w:tcPr>
                            <w:tcW w:w="1276" w:type="dxa"/>
                            <w:tcBorders>
                              <w:top w:val="nil"/>
                              <w:left w:val="nil"/>
                              <w:bottom w:val="nil"/>
                              <w:right w:val="nil"/>
                            </w:tcBorders>
                            <w:shd w:val="clear" w:color="auto" w:fill="auto"/>
                            <w:noWrap/>
                            <w:vAlign w:val="bottom"/>
                            <w:hideMark/>
                          </w:tcPr>
                          <w:p w14:paraId="44B74A4C" w14:textId="77777777" w:rsidR="002E016C" w:rsidRPr="00785CDB" w:rsidRDefault="002E016C" w:rsidP="004B694A">
                            <w:pPr>
                              <w:pStyle w:val="TCTableBody"/>
                              <w:rPr>
                                <w:lang w:val="en-GB" w:eastAsia="en-GB"/>
                              </w:rPr>
                            </w:pPr>
                            <w:r>
                              <w:t>0.40</w:t>
                            </w:r>
                          </w:p>
                        </w:tc>
                        <w:tc>
                          <w:tcPr>
                            <w:tcW w:w="1417" w:type="dxa"/>
                            <w:tcBorders>
                              <w:top w:val="nil"/>
                              <w:left w:val="nil"/>
                              <w:bottom w:val="nil"/>
                              <w:right w:val="nil"/>
                            </w:tcBorders>
                            <w:shd w:val="clear" w:color="auto" w:fill="auto"/>
                            <w:noWrap/>
                            <w:vAlign w:val="bottom"/>
                            <w:hideMark/>
                          </w:tcPr>
                          <w:p w14:paraId="46AA0D3E" w14:textId="77777777" w:rsidR="002E016C" w:rsidRPr="00785CDB" w:rsidRDefault="002E016C" w:rsidP="004B694A">
                            <w:pPr>
                              <w:pStyle w:val="TCTableBody"/>
                              <w:rPr>
                                <w:lang w:val="en-GB" w:eastAsia="en-GB"/>
                              </w:rPr>
                            </w:pPr>
                            <w:r>
                              <w:t>0.50</w:t>
                            </w:r>
                          </w:p>
                        </w:tc>
                        <w:tc>
                          <w:tcPr>
                            <w:tcW w:w="1418" w:type="dxa"/>
                            <w:tcBorders>
                              <w:top w:val="nil"/>
                              <w:left w:val="nil"/>
                              <w:bottom w:val="nil"/>
                              <w:right w:val="nil"/>
                            </w:tcBorders>
                            <w:shd w:val="clear" w:color="auto" w:fill="auto"/>
                            <w:noWrap/>
                            <w:vAlign w:val="bottom"/>
                            <w:hideMark/>
                          </w:tcPr>
                          <w:p w14:paraId="04CACFE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395A1BC" w14:textId="77777777" w:rsidR="002E016C" w:rsidRPr="00785CDB" w:rsidRDefault="002E016C" w:rsidP="004B694A">
                            <w:pPr>
                              <w:pStyle w:val="TCTableBody"/>
                              <w:rPr>
                                <w:lang w:val="en-GB" w:eastAsia="en-GB"/>
                              </w:rPr>
                            </w:pPr>
                            <w:r>
                              <w:t>0.50</w:t>
                            </w:r>
                          </w:p>
                        </w:tc>
                      </w:tr>
                      <w:tr w:rsidR="002E016C" w:rsidRPr="00785CDB" w14:paraId="79119D5C" w14:textId="77777777" w:rsidTr="009336FD">
                        <w:trPr>
                          <w:trHeight w:val="320"/>
                        </w:trPr>
                        <w:tc>
                          <w:tcPr>
                            <w:tcW w:w="993" w:type="dxa"/>
                            <w:tcBorders>
                              <w:top w:val="nil"/>
                              <w:left w:val="nil"/>
                              <w:bottom w:val="nil"/>
                              <w:right w:val="nil"/>
                            </w:tcBorders>
                            <w:shd w:val="clear" w:color="auto" w:fill="auto"/>
                            <w:noWrap/>
                            <w:vAlign w:val="bottom"/>
                            <w:hideMark/>
                          </w:tcPr>
                          <w:p w14:paraId="6912D1FE" w14:textId="77777777" w:rsidR="002E016C" w:rsidRPr="00785CDB" w:rsidRDefault="002E016C" w:rsidP="004B694A">
                            <w:pPr>
                              <w:pStyle w:val="TCTableBody"/>
                              <w:rPr>
                                <w:lang w:val="en-GB" w:eastAsia="en-GB"/>
                              </w:rPr>
                            </w:pPr>
                            <w:r w:rsidRPr="00785CDB">
                              <w:rPr>
                                <w:lang w:val="en-GB" w:eastAsia="en-GB"/>
                              </w:rPr>
                              <w:t>R1S7</w:t>
                            </w:r>
                          </w:p>
                        </w:tc>
                        <w:tc>
                          <w:tcPr>
                            <w:tcW w:w="850" w:type="dxa"/>
                            <w:tcBorders>
                              <w:top w:val="nil"/>
                              <w:left w:val="nil"/>
                              <w:bottom w:val="nil"/>
                              <w:right w:val="nil"/>
                            </w:tcBorders>
                            <w:shd w:val="clear" w:color="auto" w:fill="auto"/>
                            <w:noWrap/>
                            <w:vAlign w:val="bottom"/>
                            <w:hideMark/>
                          </w:tcPr>
                          <w:p w14:paraId="120EE414"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0508ED5" w14:textId="77777777" w:rsidR="002E016C" w:rsidRPr="00785CDB" w:rsidRDefault="002E016C" w:rsidP="004B694A">
                            <w:pPr>
                              <w:pStyle w:val="TCTableBody"/>
                              <w:rPr>
                                <w:lang w:val="en-GB" w:eastAsia="en-GB"/>
                              </w:rPr>
                            </w:pPr>
                            <w:r>
                              <w:t>26</w:t>
                            </w:r>
                          </w:p>
                        </w:tc>
                        <w:tc>
                          <w:tcPr>
                            <w:tcW w:w="993" w:type="dxa"/>
                            <w:tcBorders>
                              <w:top w:val="nil"/>
                              <w:left w:val="nil"/>
                              <w:bottom w:val="nil"/>
                              <w:right w:val="nil"/>
                            </w:tcBorders>
                            <w:shd w:val="clear" w:color="auto" w:fill="auto"/>
                            <w:noWrap/>
                            <w:vAlign w:val="bottom"/>
                            <w:hideMark/>
                          </w:tcPr>
                          <w:p w14:paraId="0D846ABB" w14:textId="77777777" w:rsidR="002E016C" w:rsidRPr="00785CDB" w:rsidRDefault="002E016C" w:rsidP="004B694A">
                            <w:pPr>
                              <w:pStyle w:val="TCTableBody"/>
                              <w:rPr>
                                <w:lang w:val="en-GB" w:eastAsia="en-GB"/>
                              </w:rPr>
                            </w:pPr>
                            <w:r>
                              <w:t>23</w:t>
                            </w:r>
                          </w:p>
                        </w:tc>
                        <w:tc>
                          <w:tcPr>
                            <w:tcW w:w="1275" w:type="dxa"/>
                            <w:tcBorders>
                              <w:top w:val="nil"/>
                              <w:left w:val="nil"/>
                              <w:bottom w:val="nil"/>
                              <w:right w:val="nil"/>
                            </w:tcBorders>
                            <w:shd w:val="clear" w:color="auto" w:fill="auto"/>
                            <w:noWrap/>
                            <w:vAlign w:val="bottom"/>
                            <w:hideMark/>
                          </w:tcPr>
                          <w:p w14:paraId="2BFF4A3F" w14:textId="77777777" w:rsidR="002E016C" w:rsidRPr="00785CDB" w:rsidRDefault="002E016C" w:rsidP="004B694A">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BD02335" w14:textId="77777777" w:rsidR="002E016C" w:rsidRPr="00785CDB" w:rsidRDefault="002E016C" w:rsidP="004B694A">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7AE39DAA"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092474E1" w14:textId="77777777" w:rsidR="002E016C" w:rsidRPr="00785CDB" w:rsidRDefault="002E016C" w:rsidP="004B694A">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56A4816D" w14:textId="77777777" w:rsidR="002E016C" w:rsidRPr="00785CDB" w:rsidRDefault="002E016C" w:rsidP="004B694A">
                            <w:pPr>
                              <w:pStyle w:val="TCTableBody"/>
                              <w:rPr>
                                <w:lang w:val="en-GB" w:eastAsia="en-GB"/>
                              </w:rPr>
                            </w:pPr>
                            <w:r>
                              <w:t>2.04</w:t>
                            </w:r>
                          </w:p>
                        </w:tc>
                        <w:tc>
                          <w:tcPr>
                            <w:tcW w:w="1417" w:type="dxa"/>
                            <w:tcBorders>
                              <w:top w:val="nil"/>
                              <w:left w:val="nil"/>
                              <w:bottom w:val="nil"/>
                              <w:right w:val="nil"/>
                            </w:tcBorders>
                            <w:shd w:val="clear" w:color="auto" w:fill="auto"/>
                            <w:noWrap/>
                            <w:vAlign w:val="bottom"/>
                            <w:hideMark/>
                          </w:tcPr>
                          <w:p w14:paraId="00061A74" w14:textId="77777777" w:rsidR="002E016C" w:rsidRPr="00785CDB" w:rsidRDefault="002E016C" w:rsidP="004B694A">
                            <w:pPr>
                              <w:pStyle w:val="TCTableBody"/>
                              <w:rPr>
                                <w:lang w:val="en-GB" w:eastAsia="en-GB"/>
                              </w:rPr>
                            </w:pPr>
                            <w:r>
                              <w:t>0.12</w:t>
                            </w:r>
                          </w:p>
                        </w:tc>
                        <w:tc>
                          <w:tcPr>
                            <w:tcW w:w="1418" w:type="dxa"/>
                            <w:tcBorders>
                              <w:top w:val="nil"/>
                              <w:left w:val="nil"/>
                              <w:bottom w:val="nil"/>
                              <w:right w:val="nil"/>
                            </w:tcBorders>
                            <w:shd w:val="clear" w:color="auto" w:fill="auto"/>
                            <w:noWrap/>
                            <w:vAlign w:val="bottom"/>
                            <w:hideMark/>
                          </w:tcPr>
                          <w:p w14:paraId="05317E2E"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6C25A5E" w14:textId="77777777" w:rsidR="002E016C" w:rsidRPr="00785CDB" w:rsidRDefault="002E016C" w:rsidP="004B694A">
                            <w:pPr>
                              <w:pStyle w:val="TCTableBody"/>
                              <w:rPr>
                                <w:lang w:val="en-GB" w:eastAsia="en-GB"/>
                              </w:rPr>
                            </w:pPr>
                            <w:r>
                              <w:t>0.12</w:t>
                            </w:r>
                          </w:p>
                        </w:tc>
                      </w:tr>
                      <w:tr w:rsidR="002E016C" w:rsidRPr="00785CDB" w14:paraId="0631E823" w14:textId="77777777" w:rsidTr="009336FD">
                        <w:trPr>
                          <w:trHeight w:val="320"/>
                        </w:trPr>
                        <w:tc>
                          <w:tcPr>
                            <w:tcW w:w="993" w:type="dxa"/>
                            <w:tcBorders>
                              <w:top w:val="nil"/>
                              <w:left w:val="nil"/>
                              <w:bottom w:val="nil"/>
                              <w:right w:val="nil"/>
                            </w:tcBorders>
                            <w:shd w:val="clear" w:color="auto" w:fill="auto"/>
                            <w:noWrap/>
                            <w:vAlign w:val="bottom"/>
                            <w:hideMark/>
                          </w:tcPr>
                          <w:p w14:paraId="33CEB88D" w14:textId="77777777" w:rsidR="002E016C" w:rsidRPr="00785CDB" w:rsidRDefault="002E016C" w:rsidP="004B694A">
                            <w:pPr>
                              <w:pStyle w:val="TCTableBody"/>
                              <w:rPr>
                                <w:lang w:val="en-GB" w:eastAsia="en-GB"/>
                              </w:rPr>
                            </w:pPr>
                            <w:r w:rsidRPr="00785CDB">
                              <w:rPr>
                                <w:lang w:val="en-GB" w:eastAsia="en-GB"/>
                              </w:rPr>
                              <w:t>R1S8</w:t>
                            </w:r>
                          </w:p>
                        </w:tc>
                        <w:tc>
                          <w:tcPr>
                            <w:tcW w:w="850" w:type="dxa"/>
                            <w:tcBorders>
                              <w:top w:val="nil"/>
                              <w:left w:val="nil"/>
                              <w:bottom w:val="nil"/>
                              <w:right w:val="nil"/>
                            </w:tcBorders>
                            <w:shd w:val="clear" w:color="auto" w:fill="auto"/>
                            <w:noWrap/>
                            <w:vAlign w:val="bottom"/>
                            <w:hideMark/>
                          </w:tcPr>
                          <w:p w14:paraId="1C8AC2E1"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1262FA6C" w14:textId="77777777" w:rsidR="002E016C" w:rsidRPr="00785CDB" w:rsidRDefault="002E016C" w:rsidP="004B694A">
                            <w:pPr>
                              <w:pStyle w:val="TCTableBody"/>
                              <w:rPr>
                                <w:lang w:val="en-GB" w:eastAsia="en-GB"/>
                              </w:rPr>
                            </w:pPr>
                            <w:r>
                              <w:t>36</w:t>
                            </w:r>
                          </w:p>
                        </w:tc>
                        <w:tc>
                          <w:tcPr>
                            <w:tcW w:w="993" w:type="dxa"/>
                            <w:tcBorders>
                              <w:top w:val="nil"/>
                              <w:left w:val="nil"/>
                              <w:bottom w:val="nil"/>
                              <w:right w:val="nil"/>
                            </w:tcBorders>
                            <w:shd w:val="clear" w:color="auto" w:fill="auto"/>
                            <w:noWrap/>
                            <w:vAlign w:val="bottom"/>
                            <w:hideMark/>
                          </w:tcPr>
                          <w:p w14:paraId="7A2DBC0D" w14:textId="77777777" w:rsidR="002E016C" w:rsidRPr="00785CDB" w:rsidRDefault="002E016C" w:rsidP="004B694A">
                            <w:pPr>
                              <w:pStyle w:val="TCTableBody"/>
                              <w:rPr>
                                <w:lang w:val="en-GB" w:eastAsia="en-GB"/>
                              </w:rPr>
                            </w:pPr>
                            <w:r>
                              <w:t>16</w:t>
                            </w:r>
                          </w:p>
                        </w:tc>
                        <w:tc>
                          <w:tcPr>
                            <w:tcW w:w="1275" w:type="dxa"/>
                            <w:tcBorders>
                              <w:top w:val="nil"/>
                              <w:left w:val="nil"/>
                              <w:bottom w:val="nil"/>
                              <w:right w:val="nil"/>
                            </w:tcBorders>
                            <w:shd w:val="clear" w:color="auto" w:fill="auto"/>
                            <w:noWrap/>
                            <w:vAlign w:val="bottom"/>
                            <w:hideMark/>
                          </w:tcPr>
                          <w:p w14:paraId="47942F1D" w14:textId="77777777" w:rsidR="002E016C" w:rsidRPr="00785CDB" w:rsidRDefault="002E016C" w:rsidP="004B694A">
                            <w:pPr>
                              <w:pStyle w:val="TCTableBody"/>
                              <w:rPr>
                                <w:lang w:val="en-GB" w:eastAsia="en-GB"/>
                              </w:rPr>
                            </w:pPr>
                            <w:r>
                              <w:t>20</w:t>
                            </w:r>
                          </w:p>
                        </w:tc>
                        <w:tc>
                          <w:tcPr>
                            <w:tcW w:w="993" w:type="dxa"/>
                            <w:tcBorders>
                              <w:top w:val="nil"/>
                              <w:left w:val="nil"/>
                              <w:bottom w:val="nil"/>
                              <w:right w:val="nil"/>
                            </w:tcBorders>
                            <w:shd w:val="clear" w:color="auto" w:fill="auto"/>
                            <w:noWrap/>
                            <w:vAlign w:val="bottom"/>
                            <w:hideMark/>
                          </w:tcPr>
                          <w:p w14:paraId="1AE0570F" w14:textId="77777777" w:rsidR="002E016C" w:rsidRPr="00785CDB" w:rsidRDefault="002E016C" w:rsidP="004B694A">
                            <w:pPr>
                              <w:pStyle w:val="TCTableBody"/>
                              <w:rPr>
                                <w:lang w:val="en-GB" w:eastAsia="en-GB"/>
                              </w:rPr>
                            </w:pPr>
                            <w:r>
                              <w:t>10</w:t>
                            </w:r>
                          </w:p>
                        </w:tc>
                        <w:tc>
                          <w:tcPr>
                            <w:tcW w:w="992" w:type="dxa"/>
                            <w:tcBorders>
                              <w:top w:val="nil"/>
                              <w:left w:val="nil"/>
                              <w:bottom w:val="nil"/>
                              <w:right w:val="nil"/>
                            </w:tcBorders>
                            <w:shd w:val="clear" w:color="auto" w:fill="auto"/>
                            <w:noWrap/>
                            <w:vAlign w:val="bottom"/>
                            <w:hideMark/>
                          </w:tcPr>
                          <w:p w14:paraId="2B78A707" w14:textId="77777777" w:rsidR="002E016C" w:rsidRPr="00785CDB" w:rsidRDefault="002E016C" w:rsidP="004B694A">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4EAC8372" w14:textId="77777777" w:rsidR="002E016C" w:rsidRPr="00785CDB" w:rsidRDefault="002E016C" w:rsidP="004B694A">
                            <w:pPr>
                              <w:pStyle w:val="TCTableBody"/>
                              <w:rPr>
                                <w:lang w:val="en-GB" w:eastAsia="en-GB"/>
                              </w:rPr>
                            </w:pPr>
                            <w:r>
                              <w:t>9</w:t>
                            </w:r>
                          </w:p>
                        </w:tc>
                        <w:tc>
                          <w:tcPr>
                            <w:tcW w:w="1276" w:type="dxa"/>
                            <w:tcBorders>
                              <w:top w:val="nil"/>
                              <w:left w:val="nil"/>
                              <w:bottom w:val="nil"/>
                              <w:right w:val="nil"/>
                            </w:tcBorders>
                            <w:shd w:val="clear" w:color="auto" w:fill="auto"/>
                            <w:noWrap/>
                            <w:vAlign w:val="bottom"/>
                            <w:hideMark/>
                          </w:tcPr>
                          <w:p w14:paraId="4B3B8654" w14:textId="77777777" w:rsidR="002E016C" w:rsidRPr="00785CDB" w:rsidRDefault="002E016C" w:rsidP="004B694A">
                            <w:pPr>
                              <w:pStyle w:val="TCTableBody"/>
                              <w:rPr>
                                <w:lang w:val="en-GB" w:eastAsia="en-GB"/>
                              </w:rPr>
                            </w:pPr>
                            <w:r>
                              <w:t>1.40</w:t>
                            </w:r>
                          </w:p>
                        </w:tc>
                        <w:tc>
                          <w:tcPr>
                            <w:tcW w:w="1417" w:type="dxa"/>
                            <w:tcBorders>
                              <w:top w:val="nil"/>
                              <w:left w:val="nil"/>
                              <w:bottom w:val="nil"/>
                              <w:right w:val="nil"/>
                            </w:tcBorders>
                            <w:shd w:val="clear" w:color="auto" w:fill="auto"/>
                            <w:noWrap/>
                            <w:vAlign w:val="bottom"/>
                            <w:hideMark/>
                          </w:tcPr>
                          <w:p w14:paraId="459D1D28" w14:textId="77777777" w:rsidR="002E016C" w:rsidRPr="00785CDB" w:rsidRDefault="002E016C" w:rsidP="004B694A">
                            <w:pPr>
                              <w:pStyle w:val="TCTableBody"/>
                              <w:rPr>
                                <w:lang w:val="en-GB" w:eastAsia="en-GB"/>
                              </w:rPr>
                            </w:pPr>
                            <w:r>
                              <w:t>0.28</w:t>
                            </w:r>
                          </w:p>
                        </w:tc>
                        <w:tc>
                          <w:tcPr>
                            <w:tcW w:w="1418" w:type="dxa"/>
                            <w:tcBorders>
                              <w:top w:val="nil"/>
                              <w:left w:val="nil"/>
                              <w:bottom w:val="nil"/>
                              <w:right w:val="nil"/>
                            </w:tcBorders>
                            <w:shd w:val="clear" w:color="auto" w:fill="auto"/>
                            <w:noWrap/>
                            <w:vAlign w:val="bottom"/>
                            <w:hideMark/>
                          </w:tcPr>
                          <w:p w14:paraId="37745CCD" w14:textId="77777777" w:rsidR="002E016C" w:rsidRPr="00785CDB" w:rsidRDefault="002E016C" w:rsidP="004B694A">
                            <w:pPr>
                              <w:pStyle w:val="TCTableBody"/>
                              <w:rPr>
                                <w:lang w:val="en-GB" w:eastAsia="en-GB"/>
                              </w:rPr>
                            </w:pPr>
                            <w:r>
                              <w:t>0.03</w:t>
                            </w:r>
                          </w:p>
                        </w:tc>
                        <w:tc>
                          <w:tcPr>
                            <w:tcW w:w="1417" w:type="dxa"/>
                            <w:tcBorders>
                              <w:top w:val="nil"/>
                              <w:left w:val="nil"/>
                              <w:bottom w:val="nil"/>
                              <w:right w:val="nil"/>
                            </w:tcBorders>
                            <w:shd w:val="clear" w:color="auto" w:fill="auto"/>
                            <w:noWrap/>
                            <w:vAlign w:val="bottom"/>
                            <w:hideMark/>
                          </w:tcPr>
                          <w:p w14:paraId="0618F314" w14:textId="77777777" w:rsidR="002E016C" w:rsidRPr="00785CDB" w:rsidRDefault="002E016C" w:rsidP="004B694A">
                            <w:pPr>
                              <w:pStyle w:val="TCTableBody"/>
                              <w:rPr>
                                <w:lang w:val="en-GB" w:eastAsia="en-GB"/>
                              </w:rPr>
                            </w:pPr>
                            <w:r>
                              <w:t>0.25</w:t>
                            </w:r>
                          </w:p>
                        </w:tc>
                      </w:tr>
                      <w:tr w:rsidR="002E016C" w:rsidRPr="00785CDB" w14:paraId="57F6C4D5" w14:textId="77777777" w:rsidTr="009336FD">
                        <w:trPr>
                          <w:trHeight w:val="320"/>
                        </w:trPr>
                        <w:tc>
                          <w:tcPr>
                            <w:tcW w:w="993" w:type="dxa"/>
                            <w:tcBorders>
                              <w:top w:val="nil"/>
                              <w:left w:val="nil"/>
                              <w:bottom w:val="nil"/>
                              <w:right w:val="nil"/>
                            </w:tcBorders>
                            <w:shd w:val="clear" w:color="auto" w:fill="auto"/>
                            <w:noWrap/>
                            <w:vAlign w:val="bottom"/>
                            <w:hideMark/>
                          </w:tcPr>
                          <w:p w14:paraId="43A33E16" w14:textId="77777777" w:rsidR="002E016C" w:rsidRPr="00785CDB" w:rsidRDefault="002E016C" w:rsidP="004B694A">
                            <w:pPr>
                              <w:pStyle w:val="TCTableBody"/>
                              <w:rPr>
                                <w:lang w:val="en-GB" w:eastAsia="en-GB"/>
                              </w:rPr>
                            </w:pPr>
                            <w:r w:rsidRPr="00785CDB">
                              <w:rPr>
                                <w:lang w:val="en-GB" w:eastAsia="en-GB"/>
                              </w:rPr>
                              <w:t>R1S9</w:t>
                            </w:r>
                          </w:p>
                        </w:tc>
                        <w:tc>
                          <w:tcPr>
                            <w:tcW w:w="850" w:type="dxa"/>
                            <w:tcBorders>
                              <w:top w:val="nil"/>
                              <w:left w:val="nil"/>
                              <w:bottom w:val="nil"/>
                              <w:right w:val="nil"/>
                            </w:tcBorders>
                            <w:shd w:val="clear" w:color="auto" w:fill="auto"/>
                            <w:noWrap/>
                            <w:vAlign w:val="bottom"/>
                            <w:hideMark/>
                          </w:tcPr>
                          <w:p w14:paraId="6891B4B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38CFECA9"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1BB6F11B" w14:textId="77777777" w:rsidR="002E016C" w:rsidRPr="00785CDB" w:rsidRDefault="002E016C" w:rsidP="004B694A">
                            <w:pPr>
                              <w:pStyle w:val="TCTableBody"/>
                              <w:rPr>
                                <w:lang w:val="en-GB" w:eastAsia="en-GB"/>
                              </w:rPr>
                            </w:pPr>
                            <w:r>
                              <w:t>1</w:t>
                            </w:r>
                          </w:p>
                        </w:tc>
                        <w:tc>
                          <w:tcPr>
                            <w:tcW w:w="1275" w:type="dxa"/>
                            <w:tcBorders>
                              <w:top w:val="nil"/>
                              <w:left w:val="nil"/>
                              <w:bottom w:val="nil"/>
                              <w:right w:val="nil"/>
                            </w:tcBorders>
                            <w:shd w:val="clear" w:color="auto" w:fill="auto"/>
                            <w:noWrap/>
                            <w:vAlign w:val="bottom"/>
                            <w:hideMark/>
                          </w:tcPr>
                          <w:p w14:paraId="544C46E3" w14:textId="77777777" w:rsidR="002E016C" w:rsidRPr="00785CDB" w:rsidRDefault="002E016C" w:rsidP="004B694A">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0D486782" w14:textId="77777777" w:rsidR="002E016C" w:rsidRPr="00785CDB" w:rsidRDefault="002E016C" w:rsidP="004B694A">
                            <w:pPr>
                              <w:pStyle w:val="TCTableBody"/>
                              <w:rPr>
                                <w:lang w:val="en-GB" w:eastAsia="en-GB"/>
                              </w:rPr>
                            </w:pPr>
                            <w:r>
                              <w:t>4</w:t>
                            </w:r>
                          </w:p>
                        </w:tc>
                        <w:tc>
                          <w:tcPr>
                            <w:tcW w:w="992" w:type="dxa"/>
                            <w:tcBorders>
                              <w:top w:val="nil"/>
                              <w:left w:val="nil"/>
                              <w:bottom w:val="nil"/>
                              <w:right w:val="nil"/>
                            </w:tcBorders>
                            <w:shd w:val="clear" w:color="auto" w:fill="auto"/>
                            <w:noWrap/>
                            <w:vAlign w:val="bottom"/>
                            <w:hideMark/>
                          </w:tcPr>
                          <w:p w14:paraId="2DB78F1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5F8326C" w14:textId="77777777" w:rsidR="002E016C" w:rsidRPr="00785CDB" w:rsidRDefault="002E016C" w:rsidP="004B694A">
                            <w:pPr>
                              <w:pStyle w:val="TCTableBody"/>
                              <w:rPr>
                                <w:lang w:val="en-GB" w:eastAsia="en-GB"/>
                              </w:rPr>
                            </w:pPr>
                            <w:r>
                              <w:t>4</w:t>
                            </w:r>
                          </w:p>
                        </w:tc>
                        <w:tc>
                          <w:tcPr>
                            <w:tcW w:w="1276" w:type="dxa"/>
                            <w:tcBorders>
                              <w:top w:val="nil"/>
                              <w:left w:val="nil"/>
                              <w:bottom w:val="nil"/>
                              <w:right w:val="nil"/>
                            </w:tcBorders>
                            <w:shd w:val="clear" w:color="auto" w:fill="auto"/>
                            <w:noWrap/>
                            <w:vAlign w:val="bottom"/>
                            <w:hideMark/>
                          </w:tcPr>
                          <w:p w14:paraId="4DB362BA" w14:textId="77777777" w:rsidR="002E016C" w:rsidRPr="00785CDB" w:rsidRDefault="002E016C" w:rsidP="004B694A">
                            <w:pPr>
                              <w:pStyle w:val="TCTableBody"/>
                              <w:rPr>
                                <w:lang w:val="en-GB" w:eastAsia="en-GB"/>
                              </w:rPr>
                            </w:pPr>
                            <w:r>
                              <w:t>1.16</w:t>
                            </w:r>
                          </w:p>
                        </w:tc>
                        <w:tc>
                          <w:tcPr>
                            <w:tcW w:w="1417" w:type="dxa"/>
                            <w:tcBorders>
                              <w:top w:val="nil"/>
                              <w:left w:val="nil"/>
                              <w:bottom w:val="nil"/>
                              <w:right w:val="nil"/>
                            </w:tcBorders>
                            <w:shd w:val="clear" w:color="auto" w:fill="auto"/>
                            <w:noWrap/>
                            <w:vAlign w:val="bottom"/>
                            <w:hideMark/>
                          </w:tcPr>
                          <w:p w14:paraId="75DF5F65" w14:textId="77777777" w:rsidR="002E016C" w:rsidRPr="00785CDB" w:rsidRDefault="002E016C" w:rsidP="004B694A">
                            <w:pPr>
                              <w:pStyle w:val="TCTableBody"/>
                              <w:rPr>
                                <w:lang w:val="en-GB" w:eastAsia="en-GB"/>
                              </w:rPr>
                            </w:pPr>
                            <w:r>
                              <w:t>0.67</w:t>
                            </w:r>
                          </w:p>
                        </w:tc>
                        <w:tc>
                          <w:tcPr>
                            <w:tcW w:w="1418" w:type="dxa"/>
                            <w:tcBorders>
                              <w:top w:val="nil"/>
                              <w:left w:val="nil"/>
                              <w:bottom w:val="nil"/>
                              <w:right w:val="nil"/>
                            </w:tcBorders>
                            <w:shd w:val="clear" w:color="auto" w:fill="auto"/>
                            <w:noWrap/>
                            <w:vAlign w:val="bottom"/>
                            <w:hideMark/>
                          </w:tcPr>
                          <w:p w14:paraId="155BA021"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71ABDF8" w14:textId="77777777" w:rsidR="002E016C" w:rsidRPr="00785CDB" w:rsidRDefault="002E016C" w:rsidP="004B694A">
                            <w:pPr>
                              <w:pStyle w:val="TCTableBody"/>
                              <w:rPr>
                                <w:lang w:val="en-GB" w:eastAsia="en-GB"/>
                              </w:rPr>
                            </w:pPr>
                            <w:r>
                              <w:t>0.67</w:t>
                            </w:r>
                          </w:p>
                        </w:tc>
                      </w:tr>
                      <w:tr w:rsidR="002E016C" w:rsidRPr="00785CDB" w14:paraId="7AE97D8F" w14:textId="77777777" w:rsidTr="009336FD">
                        <w:trPr>
                          <w:trHeight w:val="320"/>
                        </w:trPr>
                        <w:tc>
                          <w:tcPr>
                            <w:tcW w:w="993" w:type="dxa"/>
                            <w:tcBorders>
                              <w:top w:val="nil"/>
                              <w:left w:val="nil"/>
                              <w:bottom w:val="nil"/>
                              <w:right w:val="nil"/>
                            </w:tcBorders>
                            <w:shd w:val="clear" w:color="auto" w:fill="auto"/>
                            <w:noWrap/>
                            <w:vAlign w:val="bottom"/>
                            <w:hideMark/>
                          </w:tcPr>
                          <w:p w14:paraId="30EA1564" w14:textId="77777777" w:rsidR="002E016C" w:rsidRPr="00785CDB" w:rsidRDefault="002E016C" w:rsidP="004B694A">
                            <w:pPr>
                              <w:pStyle w:val="TCTableBody"/>
                              <w:rPr>
                                <w:lang w:val="en-GB" w:eastAsia="en-GB"/>
                              </w:rPr>
                            </w:pPr>
                            <w:r w:rsidRPr="00785CDB">
                              <w:rPr>
                                <w:lang w:val="en-GB" w:eastAsia="en-GB"/>
                              </w:rPr>
                              <w:t>R1S10</w:t>
                            </w:r>
                          </w:p>
                        </w:tc>
                        <w:tc>
                          <w:tcPr>
                            <w:tcW w:w="850" w:type="dxa"/>
                            <w:tcBorders>
                              <w:top w:val="nil"/>
                              <w:left w:val="nil"/>
                              <w:bottom w:val="nil"/>
                              <w:right w:val="nil"/>
                            </w:tcBorders>
                            <w:shd w:val="clear" w:color="auto" w:fill="auto"/>
                            <w:noWrap/>
                            <w:vAlign w:val="bottom"/>
                            <w:hideMark/>
                          </w:tcPr>
                          <w:p w14:paraId="1F437A64"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7ABB18BB" w14:textId="77777777" w:rsidR="002E016C" w:rsidRPr="00785CDB" w:rsidRDefault="002E016C" w:rsidP="004B694A">
                            <w:pPr>
                              <w:pStyle w:val="TCTableBody"/>
                              <w:rPr>
                                <w:lang w:val="en-GB" w:eastAsia="en-GB"/>
                              </w:rPr>
                            </w:pPr>
                            <w:r>
                              <w:t>21</w:t>
                            </w:r>
                          </w:p>
                        </w:tc>
                        <w:tc>
                          <w:tcPr>
                            <w:tcW w:w="993" w:type="dxa"/>
                            <w:tcBorders>
                              <w:top w:val="nil"/>
                              <w:left w:val="nil"/>
                              <w:bottom w:val="nil"/>
                              <w:right w:val="nil"/>
                            </w:tcBorders>
                            <w:shd w:val="clear" w:color="auto" w:fill="auto"/>
                            <w:noWrap/>
                            <w:vAlign w:val="bottom"/>
                            <w:hideMark/>
                          </w:tcPr>
                          <w:p w14:paraId="76B0A5EE" w14:textId="77777777" w:rsidR="002E016C" w:rsidRPr="00785CDB" w:rsidRDefault="002E016C" w:rsidP="004B694A">
                            <w:pPr>
                              <w:pStyle w:val="TCTableBody"/>
                              <w:rPr>
                                <w:lang w:val="en-GB" w:eastAsia="en-GB"/>
                              </w:rPr>
                            </w:pPr>
                            <w:r>
                              <w:t>21</w:t>
                            </w:r>
                          </w:p>
                        </w:tc>
                        <w:tc>
                          <w:tcPr>
                            <w:tcW w:w="1275" w:type="dxa"/>
                            <w:tcBorders>
                              <w:top w:val="nil"/>
                              <w:left w:val="nil"/>
                              <w:bottom w:val="nil"/>
                              <w:right w:val="nil"/>
                            </w:tcBorders>
                            <w:shd w:val="clear" w:color="auto" w:fill="auto"/>
                            <w:noWrap/>
                            <w:vAlign w:val="bottom"/>
                            <w:hideMark/>
                          </w:tcPr>
                          <w:p w14:paraId="71DAA028"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6B3F12BE"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DBEF8BC"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52592BEC"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41F6DEAA"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6C9091C"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96F397B"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AFD1A5F" w14:textId="77777777" w:rsidR="002E016C" w:rsidRPr="00785CDB" w:rsidRDefault="002E016C" w:rsidP="004B694A">
                            <w:pPr>
                              <w:pStyle w:val="TCTableBody"/>
                              <w:rPr>
                                <w:lang w:val="en-GB" w:eastAsia="en-GB"/>
                              </w:rPr>
                            </w:pPr>
                            <w:r>
                              <w:t>0.00</w:t>
                            </w:r>
                          </w:p>
                        </w:tc>
                      </w:tr>
                      <w:tr w:rsidR="002E016C" w:rsidRPr="00785CDB" w14:paraId="2C8582C6" w14:textId="77777777" w:rsidTr="009336FD">
                        <w:trPr>
                          <w:trHeight w:val="320"/>
                        </w:trPr>
                        <w:tc>
                          <w:tcPr>
                            <w:tcW w:w="993" w:type="dxa"/>
                            <w:tcBorders>
                              <w:top w:val="nil"/>
                              <w:left w:val="nil"/>
                              <w:bottom w:val="nil"/>
                              <w:right w:val="nil"/>
                            </w:tcBorders>
                            <w:shd w:val="clear" w:color="auto" w:fill="auto"/>
                            <w:noWrap/>
                            <w:vAlign w:val="bottom"/>
                            <w:hideMark/>
                          </w:tcPr>
                          <w:p w14:paraId="6A82C8FD" w14:textId="77777777" w:rsidR="002E016C" w:rsidRPr="00785CDB" w:rsidRDefault="002E016C" w:rsidP="004B694A">
                            <w:pPr>
                              <w:pStyle w:val="TCTableBody"/>
                              <w:rPr>
                                <w:lang w:val="en-GB" w:eastAsia="en-GB"/>
                              </w:rPr>
                            </w:pPr>
                            <w:r w:rsidRPr="00785CDB">
                              <w:rPr>
                                <w:lang w:val="en-GB" w:eastAsia="en-GB"/>
                              </w:rPr>
                              <w:t>R1S11</w:t>
                            </w:r>
                          </w:p>
                        </w:tc>
                        <w:tc>
                          <w:tcPr>
                            <w:tcW w:w="850" w:type="dxa"/>
                            <w:tcBorders>
                              <w:top w:val="nil"/>
                              <w:left w:val="nil"/>
                              <w:bottom w:val="nil"/>
                              <w:right w:val="nil"/>
                            </w:tcBorders>
                            <w:shd w:val="clear" w:color="auto" w:fill="auto"/>
                            <w:noWrap/>
                            <w:vAlign w:val="bottom"/>
                            <w:hideMark/>
                          </w:tcPr>
                          <w:p w14:paraId="36657D6F"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E89D7E6"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392C84D2" w14:textId="77777777" w:rsidR="002E016C" w:rsidRPr="00785CDB" w:rsidRDefault="002E016C" w:rsidP="004B694A">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7BF04646" w14:textId="77777777" w:rsidR="002E016C" w:rsidRPr="00785CDB" w:rsidRDefault="002E016C" w:rsidP="004B694A">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4BC4F167" w14:textId="77777777" w:rsidR="002E016C" w:rsidRPr="00785CDB" w:rsidRDefault="002E016C" w:rsidP="004B694A">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5D6DCD90"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587402A6" w14:textId="77777777" w:rsidR="002E016C" w:rsidRPr="00785CDB" w:rsidRDefault="002E016C" w:rsidP="004B694A">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75968560" w14:textId="77777777" w:rsidR="002E016C" w:rsidRPr="00785CDB" w:rsidRDefault="002E016C" w:rsidP="004B694A">
                            <w:pPr>
                              <w:pStyle w:val="TCTableBody"/>
                              <w:rPr>
                                <w:lang w:val="en-GB" w:eastAsia="en-GB"/>
                              </w:rPr>
                            </w:pPr>
                            <w:r>
                              <w:t>1.50</w:t>
                            </w:r>
                          </w:p>
                        </w:tc>
                        <w:tc>
                          <w:tcPr>
                            <w:tcW w:w="1417" w:type="dxa"/>
                            <w:tcBorders>
                              <w:top w:val="nil"/>
                              <w:left w:val="nil"/>
                              <w:bottom w:val="nil"/>
                              <w:right w:val="nil"/>
                            </w:tcBorders>
                            <w:shd w:val="clear" w:color="auto" w:fill="auto"/>
                            <w:noWrap/>
                            <w:vAlign w:val="bottom"/>
                            <w:hideMark/>
                          </w:tcPr>
                          <w:p w14:paraId="2A87A35F" w14:textId="77777777" w:rsidR="002E016C" w:rsidRPr="00785CDB" w:rsidRDefault="002E016C" w:rsidP="004B694A">
                            <w:pPr>
                              <w:pStyle w:val="TCTableBody"/>
                              <w:rPr>
                                <w:lang w:val="en-GB" w:eastAsia="en-GB"/>
                              </w:rPr>
                            </w:pPr>
                            <w:r>
                              <w:t>1.00</w:t>
                            </w:r>
                          </w:p>
                        </w:tc>
                        <w:tc>
                          <w:tcPr>
                            <w:tcW w:w="1418" w:type="dxa"/>
                            <w:tcBorders>
                              <w:top w:val="nil"/>
                              <w:left w:val="nil"/>
                              <w:bottom w:val="nil"/>
                              <w:right w:val="nil"/>
                            </w:tcBorders>
                            <w:shd w:val="clear" w:color="auto" w:fill="auto"/>
                            <w:noWrap/>
                            <w:vAlign w:val="bottom"/>
                            <w:hideMark/>
                          </w:tcPr>
                          <w:p w14:paraId="309331C7"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9E976F6" w14:textId="77777777" w:rsidR="002E016C" w:rsidRPr="00785CDB" w:rsidRDefault="002E016C" w:rsidP="004B694A">
                            <w:pPr>
                              <w:pStyle w:val="TCTableBody"/>
                              <w:rPr>
                                <w:lang w:val="en-GB" w:eastAsia="en-GB"/>
                              </w:rPr>
                            </w:pPr>
                            <w:r>
                              <w:t>1.00</w:t>
                            </w:r>
                          </w:p>
                        </w:tc>
                      </w:tr>
                      <w:tr w:rsidR="002E016C" w:rsidRPr="00785CDB" w14:paraId="4DD6EC44" w14:textId="77777777" w:rsidTr="009336FD">
                        <w:trPr>
                          <w:trHeight w:val="320"/>
                        </w:trPr>
                        <w:tc>
                          <w:tcPr>
                            <w:tcW w:w="993" w:type="dxa"/>
                            <w:tcBorders>
                              <w:top w:val="nil"/>
                              <w:left w:val="nil"/>
                              <w:bottom w:val="nil"/>
                              <w:right w:val="nil"/>
                            </w:tcBorders>
                            <w:shd w:val="clear" w:color="auto" w:fill="auto"/>
                            <w:noWrap/>
                            <w:vAlign w:val="bottom"/>
                            <w:hideMark/>
                          </w:tcPr>
                          <w:p w14:paraId="18F6C3BE" w14:textId="77777777" w:rsidR="002E016C" w:rsidRPr="00785CDB" w:rsidRDefault="002E016C" w:rsidP="004B694A">
                            <w:pPr>
                              <w:pStyle w:val="TCTableBody"/>
                              <w:rPr>
                                <w:lang w:val="en-GB" w:eastAsia="en-GB"/>
                              </w:rPr>
                            </w:pPr>
                            <w:r w:rsidRPr="00785CDB">
                              <w:rPr>
                                <w:lang w:val="en-GB" w:eastAsia="en-GB"/>
                              </w:rPr>
                              <w:t>R1S12</w:t>
                            </w:r>
                          </w:p>
                        </w:tc>
                        <w:tc>
                          <w:tcPr>
                            <w:tcW w:w="850" w:type="dxa"/>
                            <w:tcBorders>
                              <w:top w:val="nil"/>
                              <w:left w:val="nil"/>
                              <w:bottom w:val="nil"/>
                              <w:right w:val="nil"/>
                            </w:tcBorders>
                            <w:shd w:val="clear" w:color="auto" w:fill="auto"/>
                            <w:noWrap/>
                            <w:vAlign w:val="bottom"/>
                            <w:hideMark/>
                          </w:tcPr>
                          <w:p w14:paraId="4DC01362" w14:textId="77777777" w:rsidR="002E016C" w:rsidRPr="00785CDB" w:rsidRDefault="002E016C" w:rsidP="004B694A">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CB47BC1" w14:textId="77777777" w:rsidR="002E016C" w:rsidRPr="00785CDB" w:rsidRDefault="002E016C" w:rsidP="004B694A">
                            <w:pPr>
                              <w:pStyle w:val="TCTableBody"/>
                              <w:rPr>
                                <w:lang w:val="en-GB" w:eastAsia="en-GB"/>
                              </w:rPr>
                            </w:pPr>
                            <w:r>
                              <w:t>33</w:t>
                            </w:r>
                          </w:p>
                        </w:tc>
                        <w:tc>
                          <w:tcPr>
                            <w:tcW w:w="993" w:type="dxa"/>
                            <w:tcBorders>
                              <w:top w:val="nil"/>
                              <w:left w:val="nil"/>
                              <w:bottom w:val="nil"/>
                              <w:right w:val="nil"/>
                            </w:tcBorders>
                            <w:shd w:val="clear" w:color="auto" w:fill="auto"/>
                            <w:noWrap/>
                            <w:vAlign w:val="bottom"/>
                            <w:hideMark/>
                          </w:tcPr>
                          <w:p w14:paraId="12FC7D33" w14:textId="77777777" w:rsidR="002E016C" w:rsidRPr="00785CDB" w:rsidRDefault="002E016C" w:rsidP="004B694A">
                            <w:pPr>
                              <w:pStyle w:val="TCTableBody"/>
                              <w:rPr>
                                <w:lang w:val="en-GB" w:eastAsia="en-GB"/>
                              </w:rPr>
                            </w:pPr>
                            <w:r>
                              <w:t>27</w:t>
                            </w:r>
                          </w:p>
                        </w:tc>
                        <w:tc>
                          <w:tcPr>
                            <w:tcW w:w="1275" w:type="dxa"/>
                            <w:tcBorders>
                              <w:top w:val="nil"/>
                              <w:left w:val="nil"/>
                              <w:bottom w:val="nil"/>
                              <w:right w:val="nil"/>
                            </w:tcBorders>
                            <w:shd w:val="clear" w:color="auto" w:fill="auto"/>
                            <w:noWrap/>
                            <w:vAlign w:val="bottom"/>
                            <w:hideMark/>
                          </w:tcPr>
                          <w:p w14:paraId="7B5BB815"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08B2046E" w14:textId="77777777" w:rsidR="002E016C" w:rsidRPr="00785CDB" w:rsidRDefault="002E016C" w:rsidP="004B694A">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30609ABF"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051D605D" w14:textId="77777777" w:rsidR="002E016C" w:rsidRPr="00785CDB" w:rsidRDefault="002E016C" w:rsidP="004B694A">
                            <w:pPr>
                              <w:pStyle w:val="TCTableBody"/>
                              <w:rPr>
                                <w:lang w:val="en-GB" w:eastAsia="en-GB"/>
                              </w:rPr>
                            </w:pPr>
                            <w:r>
                              <w:t>6</w:t>
                            </w:r>
                          </w:p>
                        </w:tc>
                        <w:tc>
                          <w:tcPr>
                            <w:tcW w:w="1276" w:type="dxa"/>
                            <w:tcBorders>
                              <w:top w:val="nil"/>
                              <w:left w:val="nil"/>
                              <w:bottom w:val="nil"/>
                              <w:right w:val="nil"/>
                            </w:tcBorders>
                            <w:shd w:val="clear" w:color="auto" w:fill="auto"/>
                            <w:noWrap/>
                            <w:vAlign w:val="bottom"/>
                            <w:hideMark/>
                          </w:tcPr>
                          <w:p w14:paraId="5306947E" w14:textId="77777777" w:rsidR="002E016C" w:rsidRPr="00785CDB" w:rsidRDefault="002E016C" w:rsidP="004B694A">
                            <w:pPr>
                              <w:pStyle w:val="TCTableBody"/>
                              <w:rPr>
                                <w:lang w:val="en-GB" w:eastAsia="en-GB"/>
                              </w:rPr>
                            </w:pPr>
                            <w:r>
                              <w:t>1.25</w:t>
                            </w:r>
                          </w:p>
                        </w:tc>
                        <w:tc>
                          <w:tcPr>
                            <w:tcW w:w="1417" w:type="dxa"/>
                            <w:tcBorders>
                              <w:top w:val="nil"/>
                              <w:left w:val="nil"/>
                              <w:bottom w:val="nil"/>
                              <w:right w:val="nil"/>
                            </w:tcBorders>
                            <w:shd w:val="clear" w:color="auto" w:fill="auto"/>
                            <w:noWrap/>
                            <w:vAlign w:val="bottom"/>
                            <w:hideMark/>
                          </w:tcPr>
                          <w:p w14:paraId="3E7B9544" w14:textId="77777777" w:rsidR="002E016C" w:rsidRPr="00785CDB" w:rsidRDefault="002E016C" w:rsidP="004B694A">
                            <w:pPr>
                              <w:pStyle w:val="TCTableBody"/>
                              <w:rPr>
                                <w:lang w:val="en-GB" w:eastAsia="en-GB"/>
                              </w:rPr>
                            </w:pPr>
                            <w:r>
                              <w:t>0.18</w:t>
                            </w:r>
                          </w:p>
                        </w:tc>
                        <w:tc>
                          <w:tcPr>
                            <w:tcW w:w="1418" w:type="dxa"/>
                            <w:tcBorders>
                              <w:top w:val="nil"/>
                              <w:left w:val="nil"/>
                              <w:bottom w:val="nil"/>
                              <w:right w:val="nil"/>
                            </w:tcBorders>
                            <w:shd w:val="clear" w:color="auto" w:fill="auto"/>
                            <w:noWrap/>
                            <w:vAlign w:val="bottom"/>
                            <w:hideMark/>
                          </w:tcPr>
                          <w:p w14:paraId="261A3655"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6A3328B" w14:textId="77777777" w:rsidR="002E016C" w:rsidRPr="00785CDB" w:rsidRDefault="002E016C" w:rsidP="004B694A">
                            <w:pPr>
                              <w:pStyle w:val="TCTableBody"/>
                              <w:rPr>
                                <w:lang w:val="en-GB" w:eastAsia="en-GB"/>
                              </w:rPr>
                            </w:pPr>
                            <w:r>
                              <w:t>0.18</w:t>
                            </w:r>
                          </w:p>
                        </w:tc>
                      </w:tr>
                      <w:tr w:rsidR="002E016C" w:rsidRPr="00785CDB" w14:paraId="3A335B75" w14:textId="77777777" w:rsidTr="009336FD">
                        <w:trPr>
                          <w:trHeight w:val="320"/>
                        </w:trPr>
                        <w:tc>
                          <w:tcPr>
                            <w:tcW w:w="993" w:type="dxa"/>
                            <w:tcBorders>
                              <w:top w:val="nil"/>
                              <w:left w:val="nil"/>
                              <w:bottom w:val="nil"/>
                              <w:right w:val="nil"/>
                            </w:tcBorders>
                            <w:shd w:val="clear" w:color="auto" w:fill="auto"/>
                            <w:noWrap/>
                            <w:vAlign w:val="bottom"/>
                            <w:hideMark/>
                          </w:tcPr>
                          <w:p w14:paraId="4932CA83" w14:textId="77777777" w:rsidR="002E016C" w:rsidRPr="00785CDB" w:rsidRDefault="002E016C" w:rsidP="004B694A">
                            <w:pPr>
                              <w:pStyle w:val="TCTableBody"/>
                              <w:rPr>
                                <w:lang w:val="en-GB" w:eastAsia="en-GB"/>
                              </w:rPr>
                            </w:pPr>
                            <w:r w:rsidRPr="00785CDB">
                              <w:rPr>
                                <w:lang w:val="en-GB" w:eastAsia="en-GB"/>
                              </w:rPr>
                              <w:t>R1S13</w:t>
                            </w:r>
                          </w:p>
                        </w:tc>
                        <w:tc>
                          <w:tcPr>
                            <w:tcW w:w="850" w:type="dxa"/>
                            <w:tcBorders>
                              <w:top w:val="nil"/>
                              <w:left w:val="nil"/>
                              <w:bottom w:val="nil"/>
                              <w:right w:val="nil"/>
                            </w:tcBorders>
                            <w:shd w:val="clear" w:color="auto" w:fill="auto"/>
                            <w:noWrap/>
                            <w:vAlign w:val="bottom"/>
                            <w:hideMark/>
                          </w:tcPr>
                          <w:p w14:paraId="3C8FED50" w14:textId="77777777" w:rsidR="002E016C" w:rsidRPr="00785CDB" w:rsidRDefault="002E016C" w:rsidP="004B694A">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788FFB36" w14:textId="77777777" w:rsidR="002E016C" w:rsidRPr="00785CDB" w:rsidRDefault="002E016C" w:rsidP="004B694A">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46A54F10" w14:textId="77777777" w:rsidR="002E016C" w:rsidRPr="00785CDB" w:rsidRDefault="002E016C" w:rsidP="004B694A">
                            <w:pPr>
                              <w:pStyle w:val="TCTableBody"/>
                              <w:rPr>
                                <w:lang w:val="en-GB" w:eastAsia="en-GB"/>
                              </w:rPr>
                            </w:pPr>
                            <w:r>
                              <w:t>6</w:t>
                            </w:r>
                          </w:p>
                        </w:tc>
                        <w:tc>
                          <w:tcPr>
                            <w:tcW w:w="1275" w:type="dxa"/>
                            <w:tcBorders>
                              <w:top w:val="nil"/>
                              <w:left w:val="nil"/>
                              <w:bottom w:val="nil"/>
                              <w:right w:val="nil"/>
                            </w:tcBorders>
                            <w:shd w:val="clear" w:color="auto" w:fill="auto"/>
                            <w:noWrap/>
                            <w:vAlign w:val="bottom"/>
                            <w:hideMark/>
                          </w:tcPr>
                          <w:p w14:paraId="4ED6E9CF" w14:textId="77777777" w:rsidR="002E016C" w:rsidRPr="00785CDB" w:rsidRDefault="002E016C" w:rsidP="004B694A">
                            <w:pPr>
                              <w:pStyle w:val="TCTableBody"/>
                              <w:rPr>
                                <w:lang w:val="en-GB" w:eastAsia="en-GB"/>
                              </w:rPr>
                            </w:pPr>
                            <w:r>
                              <w:t>0</w:t>
                            </w:r>
                          </w:p>
                        </w:tc>
                        <w:tc>
                          <w:tcPr>
                            <w:tcW w:w="993" w:type="dxa"/>
                            <w:tcBorders>
                              <w:top w:val="nil"/>
                              <w:left w:val="nil"/>
                              <w:bottom w:val="nil"/>
                              <w:right w:val="nil"/>
                            </w:tcBorders>
                            <w:shd w:val="clear" w:color="auto" w:fill="auto"/>
                            <w:noWrap/>
                            <w:vAlign w:val="bottom"/>
                            <w:hideMark/>
                          </w:tcPr>
                          <w:p w14:paraId="25D4919A" w14:textId="77777777" w:rsidR="002E016C" w:rsidRPr="00785CDB" w:rsidRDefault="002E016C" w:rsidP="004B694A">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66E28DE5" w14:textId="77777777" w:rsidR="002E016C" w:rsidRPr="00785CDB" w:rsidRDefault="002E016C" w:rsidP="004B694A">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C6A78F0" w14:textId="77777777" w:rsidR="002E016C" w:rsidRPr="00785CDB" w:rsidRDefault="002E016C" w:rsidP="004B694A">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3BAE547F"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29EC66A7" w14:textId="77777777" w:rsidR="002E016C" w:rsidRPr="00785CDB" w:rsidRDefault="002E016C" w:rsidP="004B694A">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6D2AD853" w14:textId="77777777" w:rsidR="002E016C" w:rsidRPr="00785CDB" w:rsidRDefault="002E016C" w:rsidP="004B694A">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1FB9E92E" w14:textId="77777777" w:rsidR="002E016C" w:rsidRPr="00785CDB" w:rsidRDefault="002E016C" w:rsidP="004B694A">
                            <w:pPr>
                              <w:pStyle w:val="TCTableBody"/>
                              <w:rPr>
                                <w:lang w:val="en-GB" w:eastAsia="en-GB"/>
                              </w:rPr>
                            </w:pPr>
                            <w:r>
                              <w:t>0.00</w:t>
                            </w:r>
                          </w:p>
                        </w:tc>
                      </w:tr>
                      <w:tr w:rsidR="002E016C" w:rsidRPr="00785CDB" w14:paraId="5DF67BEF"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5F4877DC" w14:textId="77777777" w:rsidR="002E016C" w:rsidRPr="009E2BE1" w:rsidRDefault="002E016C" w:rsidP="005A1087">
                            <w:pPr>
                              <w:pStyle w:val="TCTableBody"/>
                              <w:rPr>
                                <w:b/>
                                <w:bCs/>
                                <w:lang w:val="en-GB" w:eastAsia="en-GB"/>
                              </w:rPr>
                            </w:pPr>
                            <w:r w:rsidRPr="00785CDB">
                              <w:rPr>
                                <w:lang w:val="en-GB" w:eastAsia="en-GB"/>
                              </w:rPr>
                              <w:t> </w:t>
                            </w:r>
                            <w:r w:rsidRPr="009E2BE1">
                              <w:rPr>
                                <w:b/>
                                <w:bCs/>
                                <w:lang w:val="en-GB" w:eastAsia="en-GB"/>
                              </w:rPr>
                              <w:t>R1</w:t>
                            </w:r>
                          </w:p>
                        </w:tc>
                        <w:tc>
                          <w:tcPr>
                            <w:tcW w:w="850" w:type="dxa"/>
                            <w:tcBorders>
                              <w:top w:val="single" w:sz="4" w:space="0" w:color="auto"/>
                              <w:left w:val="nil"/>
                              <w:bottom w:val="single" w:sz="4" w:space="0" w:color="auto"/>
                              <w:right w:val="nil"/>
                            </w:tcBorders>
                            <w:shd w:val="clear" w:color="auto" w:fill="auto"/>
                            <w:noWrap/>
                            <w:vAlign w:val="bottom"/>
                            <w:hideMark/>
                          </w:tcPr>
                          <w:p w14:paraId="7A2B2363" w14:textId="77777777" w:rsidR="002E016C" w:rsidRPr="00785CDB" w:rsidRDefault="002E016C" w:rsidP="005A1087">
                            <w:pPr>
                              <w:pStyle w:val="TCTableBody"/>
                              <w:rPr>
                                <w:lang w:val="en-GB" w:eastAsia="en-GB"/>
                              </w:rPr>
                            </w:pPr>
                            <w:r w:rsidRPr="00785CDB">
                              <w:rPr>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63F97F74" w14:textId="77777777" w:rsidR="002E016C" w:rsidRPr="00047BAD" w:rsidRDefault="002E016C" w:rsidP="005A1087">
                            <w:pPr>
                              <w:pStyle w:val="TCTableBody"/>
                              <w:rPr>
                                <w:lang w:val="en-GB" w:eastAsia="en-GB"/>
                              </w:rPr>
                            </w:pPr>
                            <w:r>
                              <w:rPr>
                                <w:b/>
                                <w:bCs/>
                              </w:rPr>
                              <w:t>156</w:t>
                            </w:r>
                          </w:p>
                        </w:tc>
                        <w:tc>
                          <w:tcPr>
                            <w:tcW w:w="993" w:type="dxa"/>
                            <w:tcBorders>
                              <w:top w:val="single" w:sz="4" w:space="0" w:color="auto"/>
                              <w:left w:val="nil"/>
                              <w:bottom w:val="single" w:sz="4" w:space="0" w:color="auto"/>
                              <w:right w:val="nil"/>
                            </w:tcBorders>
                            <w:shd w:val="clear" w:color="auto" w:fill="auto"/>
                            <w:noWrap/>
                            <w:vAlign w:val="bottom"/>
                            <w:hideMark/>
                          </w:tcPr>
                          <w:p w14:paraId="759B73F5" w14:textId="77777777" w:rsidR="002E016C" w:rsidRPr="00047BAD" w:rsidRDefault="002E016C" w:rsidP="005A1087">
                            <w:pPr>
                              <w:pStyle w:val="TCTableBody"/>
                              <w:rPr>
                                <w:lang w:val="en-GB" w:eastAsia="en-GB"/>
                              </w:rPr>
                            </w:pPr>
                            <w:r>
                              <w:rPr>
                                <w:b/>
                                <w:bCs/>
                              </w:rPr>
                              <w:t>106</w:t>
                            </w:r>
                          </w:p>
                        </w:tc>
                        <w:tc>
                          <w:tcPr>
                            <w:tcW w:w="1275" w:type="dxa"/>
                            <w:tcBorders>
                              <w:top w:val="single" w:sz="4" w:space="0" w:color="auto"/>
                              <w:left w:val="nil"/>
                              <w:bottom w:val="single" w:sz="4" w:space="0" w:color="auto"/>
                              <w:right w:val="nil"/>
                            </w:tcBorders>
                            <w:shd w:val="clear" w:color="auto" w:fill="auto"/>
                            <w:noWrap/>
                            <w:vAlign w:val="bottom"/>
                            <w:hideMark/>
                          </w:tcPr>
                          <w:p w14:paraId="67BC70A4" w14:textId="77777777" w:rsidR="002E016C" w:rsidRPr="00047BAD" w:rsidRDefault="002E016C" w:rsidP="005A1087">
                            <w:pPr>
                              <w:pStyle w:val="TCTableBody"/>
                              <w:rPr>
                                <w:lang w:val="en-GB" w:eastAsia="en-GB"/>
                              </w:rPr>
                            </w:pPr>
                            <w:r>
                              <w:rPr>
                                <w:b/>
                                <w:bCs/>
                              </w:rPr>
                              <w:t>50</w:t>
                            </w:r>
                          </w:p>
                        </w:tc>
                        <w:tc>
                          <w:tcPr>
                            <w:tcW w:w="993" w:type="dxa"/>
                            <w:tcBorders>
                              <w:top w:val="single" w:sz="4" w:space="0" w:color="auto"/>
                              <w:left w:val="nil"/>
                              <w:bottom w:val="single" w:sz="4" w:space="0" w:color="auto"/>
                              <w:right w:val="nil"/>
                            </w:tcBorders>
                            <w:shd w:val="clear" w:color="auto" w:fill="auto"/>
                            <w:noWrap/>
                            <w:vAlign w:val="bottom"/>
                            <w:hideMark/>
                          </w:tcPr>
                          <w:p w14:paraId="433A407C" w14:textId="77777777" w:rsidR="002E016C" w:rsidRPr="00047BAD" w:rsidRDefault="002E016C" w:rsidP="005A1087">
                            <w:pPr>
                              <w:pStyle w:val="TCTableBody"/>
                              <w:rPr>
                                <w:lang w:val="en-GB" w:eastAsia="en-GB"/>
                              </w:rPr>
                            </w:pPr>
                            <w:r>
                              <w:rPr>
                                <w:b/>
                                <w:bCs/>
                              </w:rPr>
                              <w:t>35</w:t>
                            </w:r>
                          </w:p>
                        </w:tc>
                        <w:tc>
                          <w:tcPr>
                            <w:tcW w:w="992" w:type="dxa"/>
                            <w:tcBorders>
                              <w:top w:val="single" w:sz="4" w:space="0" w:color="auto"/>
                              <w:left w:val="nil"/>
                              <w:bottom w:val="single" w:sz="4" w:space="0" w:color="auto"/>
                              <w:right w:val="nil"/>
                            </w:tcBorders>
                            <w:shd w:val="clear" w:color="auto" w:fill="auto"/>
                            <w:noWrap/>
                            <w:vAlign w:val="bottom"/>
                            <w:hideMark/>
                          </w:tcPr>
                          <w:p w14:paraId="2CC8A705" w14:textId="77777777" w:rsidR="002E016C" w:rsidRPr="00047BAD" w:rsidRDefault="002E016C" w:rsidP="005A1087">
                            <w:pPr>
                              <w:pStyle w:val="TCTableBody"/>
                              <w:rPr>
                                <w:lang w:val="en-GB" w:eastAsia="en-GB"/>
                              </w:rPr>
                            </w:pPr>
                            <w:r>
                              <w:rPr>
                                <w:b/>
                                <w:bCs/>
                              </w:rPr>
                              <w:t>1</w:t>
                            </w:r>
                          </w:p>
                        </w:tc>
                        <w:tc>
                          <w:tcPr>
                            <w:tcW w:w="1134" w:type="dxa"/>
                            <w:tcBorders>
                              <w:top w:val="single" w:sz="4" w:space="0" w:color="auto"/>
                              <w:left w:val="nil"/>
                              <w:bottom w:val="single" w:sz="4" w:space="0" w:color="auto"/>
                              <w:right w:val="nil"/>
                            </w:tcBorders>
                            <w:shd w:val="clear" w:color="auto" w:fill="auto"/>
                            <w:noWrap/>
                            <w:vAlign w:val="bottom"/>
                            <w:hideMark/>
                          </w:tcPr>
                          <w:p w14:paraId="28BC39B8" w14:textId="77777777" w:rsidR="002E016C" w:rsidRPr="00047BAD" w:rsidRDefault="002E016C" w:rsidP="005A1087">
                            <w:pPr>
                              <w:pStyle w:val="TCTableBody"/>
                              <w:rPr>
                                <w:lang w:val="en-GB" w:eastAsia="en-GB"/>
                              </w:rPr>
                            </w:pPr>
                            <w:r>
                              <w:rPr>
                                <w:b/>
                                <w:bCs/>
                              </w:rPr>
                              <w:t>34</w:t>
                            </w:r>
                          </w:p>
                        </w:tc>
                        <w:tc>
                          <w:tcPr>
                            <w:tcW w:w="1276" w:type="dxa"/>
                            <w:tcBorders>
                              <w:top w:val="single" w:sz="4" w:space="0" w:color="auto"/>
                              <w:left w:val="nil"/>
                              <w:bottom w:val="single" w:sz="4" w:space="0" w:color="auto"/>
                              <w:right w:val="nil"/>
                            </w:tcBorders>
                            <w:shd w:val="clear" w:color="auto" w:fill="auto"/>
                            <w:noWrap/>
                            <w:vAlign w:val="bottom"/>
                            <w:hideMark/>
                          </w:tcPr>
                          <w:p w14:paraId="57FF0595" w14:textId="77777777" w:rsidR="002E016C" w:rsidRPr="00047BAD" w:rsidRDefault="002E016C" w:rsidP="005A1087">
                            <w:pPr>
                              <w:pStyle w:val="TCTableBody"/>
                              <w:rPr>
                                <w:lang w:val="en-GB" w:eastAsia="en-GB"/>
                              </w:rPr>
                            </w:pPr>
                            <w:r>
                              <w:rPr>
                                <w:b/>
                                <w:bCs/>
                              </w:rPr>
                              <w:t>0.00</w:t>
                            </w:r>
                          </w:p>
                        </w:tc>
                        <w:tc>
                          <w:tcPr>
                            <w:tcW w:w="1417" w:type="dxa"/>
                            <w:tcBorders>
                              <w:top w:val="single" w:sz="4" w:space="0" w:color="auto"/>
                              <w:left w:val="nil"/>
                              <w:bottom w:val="single" w:sz="4" w:space="0" w:color="auto"/>
                              <w:right w:val="nil"/>
                            </w:tcBorders>
                            <w:shd w:val="clear" w:color="auto" w:fill="auto"/>
                            <w:noWrap/>
                            <w:vAlign w:val="bottom"/>
                            <w:hideMark/>
                          </w:tcPr>
                          <w:p w14:paraId="6D8618BE" w14:textId="77777777" w:rsidR="002E016C" w:rsidRPr="00785CDB" w:rsidRDefault="002E016C" w:rsidP="005A1087">
                            <w:pPr>
                              <w:pStyle w:val="TCTableBody"/>
                              <w:rPr>
                                <w:lang w:val="en-GB" w:eastAsia="en-GB"/>
                              </w:rPr>
                            </w:pPr>
                            <w:r>
                              <w:rPr>
                                <w:b/>
                                <w:bCs/>
                              </w:rPr>
                              <w:t>0.224</w:t>
                            </w:r>
                          </w:p>
                        </w:tc>
                        <w:tc>
                          <w:tcPr>
                            <w:tcW w:w="1418" w:type="dxa"/>
                            <w:tcBorders>
                              <w:top w:val="single" w:sz="4" w:space="0" w:color="auto"/>
                              <w:left w:val="nil"/>
                              <w:bottom w:val="single" w:sz="4" w:space="0" w:color="auto"/>
                              <w:right w:val="nil"/>
                            </w:tcBorders>
                            <w:shd w:val="clear" w:color="auto" w:fill="auto"/>
                            <w:noWrap/>
                            <w:vAlign w:val="bottom"/>
                            <w:hideMark/>
                          </w:tcPr>
                          <w:p w14:paraId="4C701547" w14:textId="77777777" w:rsidR="002E016C" w:rsidRPr="00785CDB" w:rsidRDefault="002E016C" w:rsidP="005A1087">
                            <w:pPr>
                              <w:pStyle w:val="TCTableBody"/>
                              <w:rPr>
                                <w:lang w:val="en-GB" w:eastAsia="en-GB"/>
                              </w:rPr>
                            </w:pPr>
                            <w:r>
                              <w:rPr>
                                <w:b/>
                                <w:bCs/>
                              </w:rPr>
                              <w:t>0.01</w:t>
                            </w:r>
                          </w:p>
                        </w:tc>
                        <w:tc>
                          <w:tcPr>
                            <w:tcW w:w="1417" w:type="dxa"/>
                            <w:tcBorders>
                              <w:top w:val="single" w:sz="4" w:space="0" w:color="auto"/>
                              <w:left w:val="nil"/>
                              <w:bottom w:val="single" w:sz="4" w:space="0" w:color="auto"/>
                              <w:right w:val="nil"/>
                            </w:tcBorders>
                            <w:shd w:val="clear" w:color="auto" w:fill="auto"/>
                            <w:noWrap/>
                            <w:vAlign w:val="bottom"/>
                            <w:hideMark/>
                          </w:tcPr>
                          <w:p w14:paraId="02ED2022" w14:textId="77777777" w:rsidR="002E016C" w:rsidRPr="00785CDB" w:rsidRDefault="002E016C" w:rsidP="005A1087">
                            <w:pPr>
                              <w:pStyle w:val="TCTableBody"/>
                              <w:rPr>
                                <w:lang w:val="en-GB" w:eastAsia="en-GB"/>
                              </w:rPr>
                            </w:pPr>
                            <w:r>
                              <w:rPr>
                                <w:b/>
                                <w:bCs/>
                              </w:rPr>
                              <w:t>0.22</w:t>
                            </w:r>
                          </w:p>
                        </w:tc>
                      </w:tr>
                      <w:tr w:rsidR="002E016C" w:rsidRPr="00785CDB" w14:paraId="5A84B122" w14:textId="77777777" w:rsidTr="009336FD">
                        <w:trPr>
                          <w:trHeight w:val="320"/>
                        </w:trPr>
                        <w:tc>
                          <w:tcPr>
                            <w:tcW w:w="993" w:type="dxa"/>
                            <w:tcBorders>
                              <w:top w:val="nil"/>
                              <w:left w:val="nil"/>
                              <w:bottom w:val="nil"/>
                              <w:right w:val="nil"/>
                            </w:tcBorders>
                            <w:shd w:val="clear" w:color="auto" w:fill="auto"/>
                            <w:noWrap/>
                            <w:vAlign w:val="bottom"/>
                            <w:hideMark/>
                          </w:tcPr>
                          <w:p w14:paraId="53FD79E2"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hideMark/>
                          </w:tcPr>
                          <w:p w14:paraId="3E39BFD3"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4880CAA2"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0FEA7F8C"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hideMark/>
                          </w:tcPr>
                          <w:p w14:paraId="322BD76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hideMark/>
                          </w:tcPr>
                          <w:p w14:paraId="56F3777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hideMark/>
                          </w:tcPr>
                          <w:p w14:paraId="5539E88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hideMark/>
                          </w:tcPr>
                          <w:p w14:paraId="299AE2B5"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hideMark/>
                          </w:tcPr>
                          <w:p w14:paraId="35F7F4C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0477150C"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hideMark/>
                          </w:tcPr>
                          <w:p w14:paraId="676F2627"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hideMark/>
                          </w:tcPr>
                          <w:p w14:paraId="2E179A3C" w14:textId="77777777" w:rsidR="002E016C" w:rsidRPr="00785CDB" w:rsidRDefault="002E016C" w:rsidP="00853106">
                            <w:pPr>
                              <w:pStyle w:val="TCTableBody"/>
                              <w:rPr>
                                <w:lang w:val="en-GB" w:eastAsia="en-GB"/>
                              </w:rPr>
                            </w:pPr>
                          </w:p>
                        </w:tc>
                      </w:tr>
                      <w:tr w:rsidR="002E016C" w:rsidRPr="00785CDB" w14:paraId="1ED34E02" w14:textId="77777777" w:rsidTr="009336FD">
                        <w:trPr>
                          <w:trHeight w:val="320"/>
                        </w:trPr>
                        <w:tc>
                          <w:tcPr>
                            <w:tcW w:w="993" w:type="dxa"/>
                            <w:tcBorders>
                              <w:top w:val="nil"/>
                              <w:left w:val="nil"/>
                              <w:bottom w:val="nil"/>
                              <w:right w:val="nil"/>
                            </w:tcBorders>
                            <w:shd w:val="clear" w:color="auto" w:fill="auto"/>
                            <w:noWrap/>
                            <w:vAlign w:val="bottom"/>
                            <w:hideMark/>
                          </w:tcPr>
                          <w:p w14:paraId="2F8C4E2D" w14:textId="77777777" w:rsidR="002E016C" w:rsidRPr="00785CDB" w:rsidRDefault="002E016C" w:rsidP="001002B3">
                            <w:pPr>
                              <w:pStyle w:val="TCTableBody"/>
                              <w:rPr>
                                <w:lang w:val="en-GB" w:eastAsia="en-GB"/>
                              </w:rPr>
                            </w:pPr>
                            <w:r w:rsidRPr="00785CDB">
                              <w:rPr>
                                <w:lang w:val="en-GB" w:eastAsia="en-GB"/>
                              </w:rPr>
                              <w:t>R2S1</w:t>
                            </w:r>
                          </w:p>
                        </w:tc>
                        <w:tc>
                          <w:tcPr>
                            <w:tcW w:w="850" w:type="dxa"/>
                            <w:tcBorders>
                              <w:top w:val="nil"/>
                              <w:left w:val="nil"/>
                              <w:bottom w:val="nil"/>
                              <w:right w:val="nil"/>
                            </w:tcBorders>
                            <w:shd w:val="clear" w:color="auto" w:fill="auto"/>
                            <w:noWrap/>
                            <w:vAlign w:val="bottom"/>
                            <w:hideMark/>
                          </w:tcPr>
                          <w:p w14:paraId="349FF29C"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72B117A" w14:textId="77777777" w:rsidR="002E016C" w:rsidRPr="00785CDB" w:rsidRDefault="002E016C" w:rsidP="001002B3">
                            <w:pPr>
                              <w:pStyle w:val="TCTableBody"/>
                              <w:rPr>
                                <w:lang w:val="en-GB" w:eastAsia="en-GB"/>
                              </w:rPr>
                            </w:pPr>
                            <w:r>
                              <w:t>31</w:t>
                            </w:r>
                          </w:p>
                        </w:tc>
                        <w:tc>
                          <w:tcPr>
                            <w:tcW w:w="993" w:type="dxa"/>
                            <w:tcBorders>
                              <w:top w:val="nil"/>
                              <w:left w:val="nil"/>
                              <w:bottom w:val="nil"/>
                              <w:right w:val="nil"/>
                            </w:tcBorders>
                            <w:shd w:val="clear" w:color="auto" w:fill="auto"/>
                            <w:noWrap/>
                            <w:vAlign w:val="bottom"/>
                            <w:hideMark/>
                          </w:tcPr>
                          <w:p w14:paraId="4A4A681C" w14:textId="77777777" w:rsidR="002E016C" w:rsidRPr="00785CDB" w:rsidRDefault="002E016C" w:rsidP="001002B3">
                            <w:pPr>
                              <w:pStyle w:val="TCTableBody"/>
                              <w:rPr>
                                <w:lang w:val="en-GB" w:eastAsia="en-GB"/>
                              </w:rPr>
                            </w:pPr>
                            <w:r>
                              <w:t>24</w:t>
                            </w:r>
                          </w:p>
                        </w:tc>
                        <w:tc>
                          <w:tcPr>
                            <w:tcW w:w="1275" w:type="dxa"/>
                            <w:tcBorders>
                              <w:top w:val="nil"/>
                              <w:left w:val="nil"/>
                              <w:bottom w:val="nil"/>
                              <w:right w:val="nil"/>
                            </w:tcBorders>
                            <w:shd w:val="clear" w:color="auto" w:fill="auto"/>
                            <w:noWrap/>
                            <w:vAlign w:val="bottom"/>
                            <w:hideMark/>
                          </w:tcPr>
                          <w:p w14:paraId="2388DE81" w14:textId="77777777" w:rsidR="002E016C" w:rsidRPr="00785CDB" w:rsidRDefault="002E016C" w:rsidP="001002B3">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54CCB6A8" w14:textId="77777777" w:rsidR="002E016C" w:rsidRPr="00785CDB" w:rsidRDefault="002E016C" w:rsidP="001002B3">
                            <w:pPr>
                              <w:pStyle w:val="TCTableBody"/>
                              <w:rPr>
                                <w:lang w:val="en-GB" w:eastAsia="en-GB"/>
                              </w:rPr>
                            </w:pPr>
                            <w:r>
                              <w:t>12</w:t>
                            </w:r>
                          </w:p>
                        </w:tc>
                        <w:tc>
                          <w:tcPr>
                            <w:tcW w:w="992" w:type="dxa"/>
                            <w:tcBorders>
                              <w:top w:val="nil"/>
                              <w:left w:val="nil"/>
                              <w:bottom w:val="nil"/>
                              <w:right w:val="nil"/>
                            </w:tcBorders>
                            <w:shd w:val="clear" w:color="auto" w:fill="auto"/>
                            <w:noWrap/>
                            <w:vAlign w:val="bottom"/>
                            <w:hideMark/>
                          </w:tcPr>
                          <w:p w14:paraId="4C8822EC" w14:textId="77777777" w:rsidR="002E016C" w:rsidRPr="00785CDB" w:rsidRDefault="002E016C" w:rsidP="001002B3">
                            <w:pPr>
                              <w:pStyle w:val="TCTableBody"/>
                              <w:rPr>
                                <w:lang w:val="en-GB" w:eastAsia="en-GB"/>
                              </w:rPr>
                            </w:pPr>
                            <w:r>
                              <w:t>6</w:t>
                            </w:r>
                          </w:p>
                        </w:tc>
                        <w:tc>
                          <w:tcPr>
                            <w:tcW w:w="1134" w:type="dxa"/>
                            <w:tcBorders>
                              <w:top w:val="nil"/>
                              <w:left w:val="nil"/>
                              <w:bottom w:val="nil"/>
                              <w:right w:val="nil"/>
                            </w:tcBorders>
                            <w:shd w:val="clear" w:color="auto" w:fill="auto"/>
                            <w:noWrap/>
                            <w:vAlign w:val="bottom"/>
                            <w:hideMark/>
                          </w:tcPr>
                          <w:p w14:paraId="1DB0940C" w14:textId="77777777" w:rsidR="002E016C" w:rsidRPr="00785CDB" w:rsidRDefault="002E016C" w:rsidP="001002B3">
                            <w:pPr>
                              <w:pStyle w:val="TCTableBody"/>
                              <w:rPr>
                                <w:lang w:val="en-GB" w:eastAsia="en-GB"/>
                              </w:rPr>
                            </w:pPr>
                            <w:r>
                              <w:t>6</w:t>
                            </w:r>
                          </w:p>
                        </w:tc>
                        <w:tc>
                          <w:tcPr>
                            <w:tcW w:w="1276" w:type="dxa"/>
                            <w:tcBorders>
                              <w:top w:val="nil"/>
                              <w:left w:val="nil"/>
                              <w:bottom w:val="nil"/>
                              <w:right w:val="nil"/>
                            </w:tcBorders>
                            <w:shd w:val="clear" w:color="auto" w:fill="auto"/>
                            <w:noWrap/>
                            <w:vAlign w:val="bottom"/>
                            <w:hideMark/>
                          </w:tcPr>
                          <w:p w14:paraId="1A2C61CF" w14:textId="77777777" w:rsidR="002E016C" w:rsidRPr="00785CDB" w:rsidRDefault="002E016C" w:rsidP="001002B3">
                            <w:pPr>
                              <w:pStyle w:val="TCTableBody"/>
                              <w:rPr>
                                <w:lang w:val="en-GB" w:eastAsia="en-GB"/>
                              </w:rPr>
                            </w:pPr>
                            <w:r>
                              <w:t>0.88</w:t>
                            </w:r>
                          </w:p>
                        </w:tc>
                        <w:tc>
                          <w:tcPr>
                            <w:tcW w:w="1417" w:type="dxa"/>
                            <w:tcBorders>
                              <w:top w:val="nil"/>
                              <w:left w:val="nil"/>
                              <w:bottom w:val="nil"/>
                              <w:right w:val="nil"/>
                            </w:tcBorders>
                            <w:shd w:val="clear" w:color="auto" w:fill="auto"/>
                            <w:noWrap/>
                            <w:vAlign w:val="bottom"/>
                            <w:hideMark/>
                          </w:tcPr>
                          <w:p w14:paraId="33B106AF" w14:textId="77777777" w:rsidR="002E016C" w:rsidRPr="00785CDB" w:rsidRDefault="002E016C" w:rsidP="001002B3">
                            <w:pPr>
                              <w:pStyle w:val="TCTableBody"/>
                              <w:rPr>
                                <w:lang w:val="en-GB" w:eastAsia="en-GB"/>
                              </w:rPr>
                            </w:pPr>
                            <w:r>
                              <w:t>0.39</w:t>
                            </w:r>
                          </w:p>
                        </w:tc>
                        <w:tc>
                          <w:tcPr>
                            <w:tcW w:w="1418" w:type="dxa"/>
                            <w:tcBorders>
                              <w:top w:val="nil"/>
                              <w:left w:val="nil"/>
                              <w:bottom w:val="nil"/>
                              <w:right w:val="nil"/>
                            </w:tcBorders>
                            <w:shd w:val="clear" w:color="auto" w:fill="auto"/>
                            <w:noWrap/>
                            <w:vAlign w:val="bottom"/>
                            <w:hideMark/>
                          </w:tcPr>
                          <w:p w14:paraId="295A422A" w14:textId="77777777" w:rsidR="002E016C" w:rsidRPr="00785CDB" w:rsidRDefault="002E016C" w:rsidP="001002B3">
                            <w:pPr>
                              <w:pStyle w:val="TCTableBody"/>
                              <w:rPr>
                                <w:lang w:val="en-GB" w:eastAsia="en-GB"/>
                              </w:rPr>
                            </w:pPr>
                            <w:r>
                              <w:t>0.19</w:t>
                            </w:r>
                          </w:p>
                        </w:tc>
                        <w:tc>
                          <w:tcPr>
                            <w:tcW w:w="1417" w:type="dxa"/>
                            <w:tcBorders>
                              <w:top w:val="nil"/>
                              <w:left w:val="nil"/>
                              <w:bottom w:val="nil"/>
                              <w:right w:val="nil"/>
                            </w:tcBorders>
                            <w:shd w:val="clear" w:color="auto" w:fill="auto"/>
                            <w:noWrap/>
                            <w:vAlign w:val="bottom"/>
                            <w:hideMark/>
                          </w:tcPr>
                          <w:p w14:paraId="06A90FE4" w14:textId="77777777" w:rsidR="002E016C" w:rsidRPr="00785CDB" w:rsidRDefault="002E016C" w:rsidP="001002B3">
                            <w:pPr>
                              <w:pStyle w:val="TCTableBody"/>
                              <w:rPr>
                                <w:lang w:val="en-GB" w:eastAsia="en-GB"/>
                              </w:rPr>
                            </w:pPr>
                            <w:r>
                              <w:t>0.19</w:t>
                            </w:r>
                          </w:p>
                        </w:tc>
                      </w:tr>
                      <w:tr w:rsidR="002E016C" w:rsidRPr="00785CDB" w14:paraId="33FBBD1E" w14:textId="77777777" w:rsidTr="009336FD">
                        <w:trPr>
                          <w:trHeight w:val="320"/>
                        </w:trPr>
                        <w:tc>
                          <w:tcPr>
                            <w:tcW w:w="993" w:type="dxa"/>
                            <w:tcBorders>
                              <w:top w:val="nil"/>
                              <w:left w:val="nil"/>
                              <w:bottom w:val="nil"/>
                              <w:right w:val="nil"/>
                            </w:tcBorders>
                            <w:shd w:val="clear" w:color="auto" w:fill="auto"/>
                            <w:noWrap/>
                            <w:vAlign w:val="bottom"/>
                            <w:hideMark/>
                          </w:tcPr>
                          <w:p w14:paraId="2B6474B3" w14:textId="77777777" w:rsidR="002E016C" w:rsidRPr="00785CDB" w:rsidRDefault="002E016C" w:rsidP="001002B3">
                            <w:pPr>
                              <w:pStyle w:val="TCTableBody"/>
                              <w:rPr>
                                <w:lang w:val="en-GB" w:eastAsia="en-GB"/>
                              </w:rPr>
                            </w:pPr>
                            <w:r w:rsidRPr="00785CDB">
                              <w:rPr>
                                <w:lang w:val="en-GB" w:eastAsia="en-GB"/>
                              </w:rPr>
                              <w:t>R2S2</w:t>
                            </w:r>
                          </w:p>
                        </w:tc>
                        <w:tc>
                          <w:tcPr>
                            <w:tcW w:w="850" w:type="dxa"/>
                            <w:tcBorders>
                              <w:top w:val="nil"/>
                              <w:left w:val="nil"/>
                              <w:bottom w:val="nil"/>
                              <w:right w:val="nil"/>
                            </w:tcBorders>
                            <w:shd w:val="clear" w:color="auto" w:fill="auto"/>
                            <w:noWrap/>
                            <w:vAlign w:val="bottom"/>
                            <w:hideMark/>
                          </w:tcPr>
                          <w:p w14:paraId="47DDC5ED"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1FEF934" w14:textId="77777777" w:rsidR="002E016C" w:rsidRPr="00785CDB" w:rsidRDefault="002E016C" w:rsidP="001002B3">
                            <w:pPr>
                              <w:pStyle w:val="TCTableBody"/>
                              <w:rPr>
                                <w:lang w:val="en-GB" w:eastAsia="en-GB"/>
                              </w:rPr>
                            </w:pPr>
                            <w:r>
                              <w:t>32</w:t>
                            </w:r>
                          </w:p>
                        </w:tc>
                        <w:tc>
                          <w:tcPr>
                            <w:tcW w:w="993" w:type="dxa"/>
                            <w:tcBorders>
                              <w:top w:val="nil"/>
                              <w:left w:val="nil"/>
                              <w:bottom w:val="nil"/>
                              <w:right w:val="nil"/>
                            </w:tcBorders>
                            <w:shd w:val="clear" w:color="auto" w:fill="auto"/>
                            <w:noWrap/>
                            <w:vAlign w:val="bottom"/>
                            <w:hideMark/>
                          </w:tcPr>
                          <w:p w14:paraId="4DAB0D24" w14:textId="77777777" w:rsidR="002E016C" w:rsidRPr="00785CDB" w:rsidRDefault="002E016C" w:rsidP="001002B3">
                            <w:pPr>
                              <w:pStyle w:val="TCTableBody"/>
                              <w:rPr>
                                <w:lang w:val="en-GB" w:eastAsia="en-GB"/>
                              </w:rPr>
                            </w:pPr>
                            <w:r>
                              <w:t>20</w:t>
                            </w:r>
                          </w:p>
                        </w:tc>
                        <w:tc>
                          <w:tcPr>
                            <w:tcW w:w="1275" w:type="dxa"/>
                            <w:tcBorders>
                              <w:top w:val="nil"/>
                              <w:left w:val="nil"/>
                              <w:bottom w:val="nil"/>
                              <w:right w:val="nil"/>
                            </w:tcBorders>
                            <w:shd w:val="clear" w:color="auto" w:fill="auto"/>
                            <w:noWrap/>
                            <w:vAlign w:val="bottom"/>
                            <w:hideMark/>
                          </w:tcPr>
                          <w:p w14:paraId="36240255" w14:textId="77777777" w:rsidR="002E016C" w:rsidRPr="00785CDB" w:rsidRDefault="002E016C" w:rsidP="001002B3">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1E7A5212" w14:textId="77777777" w:rsidR="002E016C" w:rsidRPr="00785CDB" w:rsidRDefault="002E016C" w:rsidP="001002B3">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55AB3230"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23B13760" w14:textId="77777777" w:rsidR="002E016C" w:rsidRPr="00785CDB" w:rsidRDefault="002E016C" w:rsidP="001002B3">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60A632D8" w14:textId="77777777" w:rsidR="002E016C" w:rsidRPr="00785CDB" w:rsidRDefault="002E016C" w:rsidP="001002B3">
                            <w:pPr>
                              <w:pStyle w:val="TCTableBody"/>
                              <w:rPr>
                                <w:lang w:val="en-GB" w:eastAsia="en-GB"/>
                              </w:rPr>
                            </w:pPr>
                            <w:r>
                              <w:t>0.34</w:t>
                            </w:r>
                          </w:p>
                        </w:tc>
                        <w:tc>
                          <w:tcPr>
                            <w:tcW w:w="1417" w:type="dxa"/>
                            <w:tcBorders>
                              <w:top w:val="nil"/>
                              <w:left w:val="nil"/>
                              <w:bottom w:val="nil"/>
                              <w:right w:val="nil"/>
                            </w:tcBorders>
                            <w:shd w:val="clear" w:color="auto" w:fill="auto"/>
                            <w:noWrap/>
                            <w:vAlign w:val="bottom"/>
                            <w:hideMark/>
                          </w:tcPr>
                          <w:p w14:paraId="62F9618F" w14:textId="77777777" w:rsidR="002E016C" w:rsidRPr="00785CDB" w:rsidRDefault="002E016C" w:rsidP="001002B3">
                            <w:pPr>
                              <w:pStyle w:val="TCTableBody"/>
                              <w:rPr>
                                <w:lang w:val="en-GB" w:eastAsia="en-GB"/>
                              </w:rPr>
                            </w:pPr>
                            <w:r>
                              <w:t>0.09</w:t>
                            </w:r>
                          </w:p>
                        </w:tc>
                        <w:tc>
                          <w:tcPr>
                            <w:tcW w:w="1418" w:type="dxa"/>
                            <w:tcBorders>
                              <w:top w:val="nil"/>
                              <w:left w:val="nil"/>
                              <w:bottom w:val="nil"/>
                              <w:right w:val="nil"/>
                            </w:tcBorders>
                            <w:shd w:val="clear" w:color="auto" w:fill="auto"/>
                            <w:noWrap/>
                            <w:vAlign w:val="bottom"/>
                            <w:hideMark/>
                          </w:tcPr>
                          <w:p w14:paraId="142083AB"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E67ECFF" w14:textId="77777777" w:rsidR="002E016C" w:rsidRPr="00785CDB" w:rsidRDefault="002E016C" w:rsidP="001002B3">
                            <w:pPr>
                              <w:pStyle w:val="TCTableBody"/>
                              <w:rPr>
                                <w:lang w:val="en-GB" w:eastAsia="en-GB"/>
                              </w:rPr>
                            </w:pPr>
                            <w:r>
                              <w:t>0.09</w:t>
                            </w:r>
                          </w:p>
                        </w:tc>
                      </w:tr>
                      <w:tr w:rsidR="002E016C" w:rsidRPr="00785CDB" w14:paraId="257934A3" w14:textId="77777777" w:rsidTr="009336FD">
                        <w:trPr>
                          <w:trHeight w:val="320"/>
                        </w:trPr>
                        <w:tc>
                          <w:tcPr>
                            <w:tcW w:w="993" w:type="dxa"/>
                            <w:tcBorders>
                              <w:top w:val="nil"/>
                              <w:left w:val="nil"/>
                              <w:bottom w:val="nil"/>
                              <w:right w:val="nil"/>
                            </w:tcBorders>
                            <w:shd w:val="clear" w:color="auto" w:fill="auto"/>
                            <w:noWrap/>
                            <w:vAlign w:val="bottom"/>
                            <w:hideMark/>
                          </w:tcPr>
                          <w:p w14:paraId="5B92F081" w14:textId="77777777" w:rsidR="002E016C" w:rsidRPr="00785CDB" w:rsidRDefault="002E016C" w:rsidP="001002B3">
                            <w:pPr>
                              <w:pStyle w:val="TCTableBody"/>
                              <w:rPr>
                                <w:lang w:val="en-GB" w:eastAsia="en-GB"/>
                              </w:rPr>
                            </w:pPr>
                            <w:r w:rsidRPr="00785CDB">
                              <w:rPr>
                                <w:lang w:val="en-GB" w:eastAsia="en-GB"/>
                              </w:rPr>
                              <w:t>R2S3</w:t>
                            </w:r>
                          </w:p>
                        </w:tc>
                        <w:tc>
                          <w:tcPr>
                            <w:tcW w:w="850" w:type="dxa"/>
                            <w:tcBorders>
                              <w:top w:val="nil"/>
                              <w:left w:val="nil"/>
                              <w:bottom w:val="nil"/>
                              <w:right w:val="nil"/>
                            </w:tcBorders>
                            <w:shd w:val="clear" w:color="auto" w:fill="auto"/>
                            <w:noWrap/>
                            <w:vAlign w:val="bottom"/>
                            <w:hideMark/>
                          </w:tcPr>
                          <w:p w14:paraId="2F215F14"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E49506B" w14:textId="77777777" w:rsidR="002E016C" w:rsidRPr="00785CDB" w:rsidRDefault="002E016C" w:rsidP="001002B3">
                            <w:pPr>
                              <w:pStyle w:val="TCTableBody"/>
                              <w:rPr>
                                <w:lang w:val="en-GB" w:eastAsia="en-GB"/>
                              </w:rPr>
                            </w:pPr>
                            <w:r>
                              <w:t>99</w:t>
                            </w:r>
                          </w:p>
                        </w:tc>
                        <w:tc>
                          <w:tcPr>
                            <w:tcW w:w="993" w:type="dxa"/>
                            <w:tcBorders>
                              <w:top w:val="nil"/>
                              <w:left w:val="nil"/>
                              <w:bottom w:val="nil"/>
                              <w:right w:val="nil"/>
                            </w:tcBorders>
                            <w:shd w:val="clear" w:color="auto" w:fill="auto"/>
                            <w:noWrap/>
                            <w:vAlign w:val="bottom"/>
                            <w:hideMark/>
                          </w:tcPr>
                          <w:p w14:paraId="4D9EDDA8" w14:textId="77777777" w:rsidR="002E016C" w:rsidRPr="00785CDB" w:rsidRDefault="002E016C" w:rsidP="001002B3">
                            <w:pPr>
                              <w:pStyle w:val="TCTableBody"/>
                              <w:rPr>
                                <w:lang w:val="en-GB" w:eastAsia="en-GB"/>
                              </w:rPr>
                            </w:pPr>
                            <w:r>
                              <w:t>71</w:t>
                            </w:r>
                          </w:p>
                        </w:tc>
                        <w:tc>
                          <w:tcPr>
                            <w:tcW w:w="1275" w:type="dxa"/>
                            <w:tcBorders>
                              <w:top w:val="nil"/>
                              <w:left w:val="nil"/>
                              <w:bottom w:val="nil"/>
                              <w:right w:val="nil"/>
                            </w:tcBorders>
                            <w:shd w:val="clear" w:color="auto" w:fill="auto"/>
                            <w:noWrap/>
                            <w:vAlign w:val="bottom"/>
                            <w:hideMark/>
                          </w:tcPr>
                          <w:p w14:paraId="62AA4621" w14:textId="77777777" w:rsidR="002E016C" w:rsidRPr="00785CDB" w:rsidRDefault="002E016C" w:rsidP="001002B3">
                            <w:pPr>
                              <w:pStyle w:val="TCTableBody"/>
                              <w:rPr>
                                <w:lang w:val="en-GB" w:eastAsia="en-GB"/>
                              </w:rPr>
                            </w:pPr>
                            <w:r>
                              <w:t>28</w:t>
                            </w:r>
                          </w:p>
                        </w:tc>
                        <w:tc>
                          <w:tcPr>
                            <w:tcW w:w="993" w:type="dxa"/>
                            <w:tcBorders>
                              <w:top w:val="nil"/>
                              <w:left w:val="nil"/>
                              <w:bottom w:val="nil"/>
                              <w:right w:val="nil"/>
                            </w:tcBorders>
                            <w:shd w:val="clear" w:color="auto" w:fill="auto"/>
                            <w:noWrap/>
                            <w:vAlign w:val="bottom"/>
                            <w:hideMark/>
                          </w:tcPr>
                          <w:p w14:paraId="3951407F" w14:textId="77777777" w:rsidR="002E016C" w:rsidRPr="00785CDB" w:rsidRDefault="002E016C" w:rsidP="001002B3">
                            <w:pPr>
                              <w:pStyle w:val="TCTableBody"/>
                              <w:rPr>
                                <w:lang w:val="en-GB" w:eastAsia="en-GB"/>
                              </w:rPr>
                            </w:pPr>
                            <w:r>
                              <w:t>13</w:t>
                            </w:r>
                          </w:p>
                        </w:tc>
                        <w:tc>
                          <w:tcPr>
                            <w:tcW w:w="992" w:type="dxa"/>
                            <w:tcBorders>
                              <w:top w:val="nil"/>
                              <w:left w:val="nil"/>
                              <w:bottom w:val="nil"/>
                              <w:right w:val="nil"/>
                            </w:tcBorders>
                            <w:shd w:val="clear" w:color="auto" w:fill="auto"/>
                            <w:noWrap/>
                            <w:vAlign w:val="bottom"/>
                            <w:hideMark/>
                          </w:tcPr>
                          <w:p w14:paraId="7D24202D"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6DF34898" w14:textId="77777777" w:rsidR="002E016C" w:rsidRPr="00785CDB" w:rsidRDefault="002E016C" w:rsidP="001002B3">
                            <w:pPr>
                              <w:pStyle w:val="TCTableBody"/>
                              <w:rPr>
                                <w:lang w:val="en-GB" w:eastAsia="en-GB"/>
                              </w:rPr>
                            </w:pPr>
                            <w:r>
                              <w:t>13</w:t>
                            </w:r>
                          </w:p>
                        </w:tc>
                        <w:tc>
                          <w:tcPr>
                            <w:tcW w:w="1276" w:type="dxa"/>
                            <w:tcBorders>
                              <w:top w:val="nil"/>
                              <w:left w:val="nil"/>
                              <w:bottom w:val="nil"/>
                              <w:right w:val="nil"/>
                            </w:tcBorders>
                            <w:shd w:val="clear" w:color="auto" w:fill="auto"/>
                            <w:noWrap/>
                            <w:vAlign w:val="bottom"/>
                            <w:hideMark/>
                          </w:tcPr>
                          <w:p w14:paraId="2934DEF0" w14:textId="77777777" w:rsidR="002E016C" w:rsidRPr="00785CDB" w:rsidRDefault="002E016C" w:rsidP="001002B3">
                            <w:pPr>
                              <w:pStyle w:val="TCTableBody"/>
                              <w:rPr>
                                <w:lang w:val="en-GB" w:eastAsia="en-GB"/>
                              </w:rPr>
                            </w:pPr>
                            <w:r>
                              <w:t>0.76</w:t>
                            </w:r>
                          </w:p>
                        </w:tc>
                        <w:tc>
                          <w:tcPr>
                            <w:tcW w:w="1417" w:type="dxa"/>
                            <w:tcBorders>
                              <w:top w:val="nil"/>
                              <w:left w:val="nil"/>
                              <w:bottom w:val="nil"/>
                              <w:right w:val="nil"/>
                            </w:tcBorders>
                            <w:shd w:val="clear" w:color="auto" w:fill="auto"/>
                            <w:noWrap/>
                            <w:vAlign w:val="bottom"/>
                            <w:hideMark/>
                          </w:tcPr>
                          <w:p w14:paraId="6C59706E" w14:textId="77777777" w:rsidR="002E016C" w:rsidRPr="00785CDB" w:rsidRDefault="002E016C" w:rsidP="001002B3">
                            <w:pPr>
                              <w:pStyle w:val="TCTableBody"/>
                              <w:rPr>
                                <w:lang w:val="en-GB" w:eastAsia="en-GB"/>
                              </w:rPr>
                            </w:pPr>
                            <w:r>
                              <w:t>0.13</w:t>
                            </w:r>
                          </w:p>
                        </w:tc>
                        <w:tc>
                          <w:tcPr>
                            <w:tcW w:w="1418" w:type="dxa"/>
                            <w:tcBorders>
                              <w:top w:val="nil"/>
                              <w:left w:val="nil"/>
                              <w:bottom w:val="nil"/>
                              <w:right w:val="nil"/>
                            </w:tcBorders>
                            <w:shd w:val="clear" w:color="auto" w:fill="auto"/>
                            <w:noWrap/>
                            <w:vAlign w:val="bottom"/>
                            <w:hideMark/>
                          </w:tcPr>
                          <w:p w14:paraId="3E3B2499"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7DF7C623" w14:textId="77777777" w:rsidR="002E016C" w:rsidRPr="00785CDB" w:rsidRDefault="002E016C" w:rsidP="001002B3">
                            <w:pPr>
                              <w:pStyle w:val="TCTableBody"/>
                              <w:rPr>
                                <w:lang w:val="en-GB" w:eastAsia="en-GB"/>
                              </w:rPr>
                            </w:pPr>
                            <w:r>
                              <w:t>0.13</w:t>
                            </w:r>
                          </w:p>
                        </w:tc>
                      </w:tr>
                      <w:tr w:rsidR="002E016C" w:rsidRPr="00785CDB" w14:paraId="1604B0CA" w14:textId="77777777" w:rsidTr="009336FD">
                        <w:trPr>
                          <w:trHeight w:val="320"/>
                        </w:trPr>
                        <w:tc>
                          <w:tcPr>
                            <w:tcW w:w="993" w:type="dxa"/>
                            <w:tcBorders>
                              <w:top w:val="nil"/>
                              <w:left w:val="nil"/>
                              <w:bottom w:val="nil"/>
                              <w:right w:val="nil"/>
                            </w:tcBorders>
                            <w:shd w:val="clear" w:color="auto" w:fill="auto"/>
                            <w:noWrap/>
                            <w:vAlign w:val="bottom"/>
                            <w:hideMark/>
                          </w:tcPr>
                          <w:p w14:paraId="35E517E0" w14:textId="77777777" w:rsidR="002E016C" w:rsidRPr="00785CDB" w:rsidRDefault="002E016C" w:rsidP="001002B3">
                            <w:pPr>
                              <w:pStyle w:val="TCTableBody"/>
                              <w:rPr>
                                <w:lang w:val="en-GB" w:eastAsia="en-GB"/>
                              </w:rPr>
                            </w:pPr>
                            <w:r w:rsidRPr="00785CDB">
                              <w:rPr>
                                <w:lang w:val="en-GB" w:eastAsia="en-GB"/>
                              </w:rPr>
                              <w:t>R2S4</w:t>
                            </w:r>
                          </w:p>
                        </w:tc>
                        <w:tc>
                          <w:tcPr>
                            <w:tcW w:w="850" w:type="dxa"/>
                            <w:tcBorders>
                              <w:top w:val="nil"/>
                              <w:left w:val="nil"/>
                              <w:bottom w:val="nil"/>
                              <w:right w:val="nil"/>
                            </w:tcBorders>
                            <w:shd w:val="clear" w:color="auto" w:fill="auto"/>
                            <w:noWrap/>
                            <w:vAlign w:val="bottom"/>
                            <w:hideMark/>
                          </w:tcPr>
                          <w:p w14:paraId="30D1AADE"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694CCDA"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4583CEF7" w14:textId="77777777" w:rsidR="002E016C" w:rsidRPr="00785CDB" w:rsidRDefault="002E016C" w:rsidP="001002B3">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6CA7B8AA"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796430EA" w14:textId="77777777" w:rsidR="002E016C" w:rsidRPr="00785CDB" w:rsidRDefault="002E016C" w:rsidP="001002B3">
                            <w:pPr>
                              <w:pStyle w:val="TCTableBody"/>
                              <w:rPr>
                                <w:lang w:val="en-GB" w:eastAsia="en-GB"/>
                              </w:rPr>
                            </w:pPr>
                            <w:r>
                              <w:t>2</w:t>
                            </w:r>
                          </w:p>
                        </w:tc>
                        <w:tc>
                          <w:tcPr>
                            <w:tcW w:w="992" w:type="dxa"/>
                            <w:tcBorders>
                              <w:top w:val="nil"/>
                              <w:left w:val="nil"/>
                              <w:bottom w:val="nil"/>
                              <w:right w:val="nil"/>
                            </w:tcBorders>
                            <w:shd w:val="clear" w:color="auto" w:fill="auto"/>
                            <w:noWrap/>
                            <w:vAlign w:val="bottom"/>
                            <w:hideMark/>
                          </w:tcPr>
                          <w:p w14:paraId="13B5753A"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335EDB0F" w14:textId="77777777" w:rsidR="002E016C" w:rsidRPr="00785CDB" w:rsidRDefault="002E016C" w:rsidP="001002B3">
                            <w:pPr>
                              <w:pStyle w:val="TCTableBody"/>
                              <w:rPr>
                                <w:lang w:val="en-GB" w:eastAsia="en-GB"/>
                              </w:rPr>
                            </w:pPr>
                            <w:r>
                              <w:t>2</w:t>
                            </w:r>
                          </w:p>
                        </w:tc>
                        <w:tc>
                          <w:tcPr>
                            <w:tcW w:w="1276" w:type="dxa"/>
                            <w:tcBorders>
                              <w:top w:val="nil"/>
                              <w:left w:val="nil"/>
                              <w:bottom w:val="nil"/>
                              <w:right w:val="nil"/>
                            </w:tcBorders>
                            <w:shd w:val="clear" w:color="auto" w:fill="auto"/>
                            <w:noWrap/>
                            <w:vAlign w:val="bottom"/>
                            <w:hideMark/>
                          </w:tcPr>
                          <w:p w14:paraId="59068FA3"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6BC13B1A" w14:textId="77777777" w:rsidR="002E016C" w:rsidRPr="00785CDB" w:rsidRDefault="002E016C" w:rsidP="001002B3">
                            <w:pPr>
                              <w:pStyle w:val="TCTableBody"/>
                              <w:rPr>
                                <w:lang w:val="en-GB" w:eastAsia="en-GB"/>
                              </w:rPr>
                            </w:pPr>
                            <w:r>
                              <w:t>0.67</w:t>
                            </w:r>
                          </w:p>
                        </w:tc>
                        <w:tc>
                          <w:tcPr>
                            <w:tcW w:w="1418" w:type="dxa"/>
                            <w:tcBorders>
                              <w:top w:val="nil"/>
                              <w:left w:val="nil"/>
                              <w:bottom w:val="nil"/>
                              <w:right w:val="nil"/>
                            </w:tcBorders>
                            <w:shd w:val="clear" w:color="auto" w:fill="auto"/>
                            <w:noWrap/>
                            <w:vAlign w:val="bottom"/>
                            <w:hideMark/>
                          </w:tcPr>
                          <w:p w14:paraId="6F053AF2"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36B34256" w14:textId="77777777" w:rsidR="002E016C" w:rsidRPr="00785CDB" w:rsidRDefault="002E016C" w:rsidP="001002B3">
                            <w:pPr>
                              <w:pStyle w:val="TCTableBody"/>
                              <w:rPr>
                                <w:lang w:val="en-GB" w:eastAsia="en-GB"/>
                              </w:rPr>
                            </w:pPr>
                            <w:r>
                              <w:t>0.67</w:t>
                            </w:r>
                          </w:p>
                        </w:tc>
                      </w:tr>
                      <w:tr w:rsidR="002E016C" w:rsidRPr="00785CDB" w14:paraId="0A82305A" w14:textId="77777777" w:rsidTr="009336FD">
                        <w:trPr>
                          <w:trHeight w:val="320"/>
                        </w:trPr>
                        <w:tc>
                          <w:tcPr>
                            <w:tcW w:w="993" w:type="dxa"/>
                            <w:tcBorders>
                              <w:top w:val="nil"/>
                              <w:left w:val="nil"/>
                              <w:bottom w:val="nil"/>
                              <w:right w:val="nil"/>
                            </w:tcBorders>
                            <w:shd w:val="clear" w:color="auto" w:fill="auto"/>
                            <w:noWrap/>
                            <w:vAlign w:val="bottom"/>
                            <w:hideMark/>
                          </w:tcPr>
                          <w:p w14:paraId="4CFEFD2A" w14:textId="77777777" w:rsidR="002E016C" w:rsidRPr="00785CDB" w:rsidRDefault="002E016C" w:rsidP="001002B3">
                            <w:pPr>
                              <w:pStyle w:val="TCTableBody"/>
                              <w:rPr>
                                <w:lang w:val="en-GB" w:eastAsia="en-GB"/>
                              </w:rPr>
                            </w:pPr>
                            <w:r w:rsidRPr="00785CDB">
                              <w:rPr>
                                <w:lang w:val="en-GB" w:eastAsia="en-GB"/>
                              </w:rPr>
                              <w:t>R2S5</w:t>
                            </w:r>
                          </w:p>
                        </w:tc>
                        <w:tc>
                          <w:tcPr>
                            <w:tcW w:w="850" w:type="dxa"/>
                            <w:tcBorders>
                              <w:top w:val="nil"/>
                              <w:left w:val="nil"/>
                              <w:bottom w:val="nil"/>
                              <w:right w:val="nil"/>
                            </w:tcBorders>
                            <w:shd w:val="clear" w:color="auto" w:fill="auto"/>
                            <w:noWrap/>
                            <w:vAlign w:val="bottom"/>
                            <w:hideMark/>
                          </w:tcPr>
                          <w:p w14:paraId="6D430E8B"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4091E5FA" w14:textId="77777777" w:rsidR="002E016C" w:rsidRPr="00785CDB" w:rsidRDefault="002E016C" w:rsidP="001002B3">
                            <w:pPr>
                              <w:pStyle w:val="TCTableBody"/>
                              <w:rPr>
                                <w:lang w:val="en-GB" w:eastAsia="en-GB"/>
                              </w:rPr>
                            </w:pPr>
                            <w:r>
                              <w:t>25</w:t>
                            </w:r>
                          </w:p>
                        </w:tc>
                        <w:tc>
                          <w:tcPr>
                            <w:tcW w:w="993" w:type="dxa"/>
                            <w:tcBorders>
                              <w:top w:val="nil"/>
                              <w:left w:val="nil"/>
                              <w:bottom w:val="nil"/>
                              <w:right w:val="nil"/>
                            </w:tcBorders>
                            <w:shd w:val="clear" w:color="auto" w:fill="auto"/>
                            <w:noWrap/>
                            <w:vAlign w:val="bottom"/>
                            <w:hideMark/>
                          </w:tcPr>
                          <w:p w14:paraId="38308ED9" w14:textId="77777777" w:rsidR="002E016C" w:rsidRPr="00785CDB" w:rsidRDefault="002E016C" w:rsidP="001002B3">
                            <w:pPr>
                              <w:pStyle w:val="TCTableBody"/>
                              <w:rPr>
                                <w:lang w:val="en-GB" w:eastAsia="en-GB"/>
                              </w:rPr>
                            </w:pPr>
                            <w:r>
                              <w:t>20</w:t>
                            </w:r>
                          </w:p>
                        </w:tc>
                        <w:tc>
                          <w:tcPr>
                            <w:tcW w:w="1275" w:type="dxa"/>
                            <w:tcBorders>
                              <w:top w:val="nil"/>
                              <w:left w:val="nil"/>
                              <w:bottom w:val="nil"/>
                              <w:right w:val="nil"/>
                            </w:tcBorders>
                            <w:shd w:val="clear" w:color="auto" w:fill="auto"/>
                            <w:noWrap/>
                            <w:vAlign w:val="bottom"/>
                            <w:hideMark/>
                          </w:tcPr>
                          <w:p w14:paraId="39E4EB4E" w14:textId="77777777" w:rsidR="002E016C" w:rsidRPr="00785CDB" w:rsidRDefault="002E016C" w:rsidP="001002B3">
                            <w:pPr>
                              <w:pStyle w:val="TCTableBody"/>
                              <w:rPr>
                                <w:lang w:val="en-GB" w:eastAsia="en-GB"/>
                              </w:rPr>
                            </w:pPr>
                            <w:r>
                              <w:t>5</w:t>
                            </w:r>
                          </w:p>
                        </w:tc>
                        <w:tc>
                          <w:tcPr>
                            <w:tcW w:w="993" w:type="dxa"/>
                            <w:tcBorders>
                              <w:top w:val="nil"/>
                              <w:left w:val="nil"/>
                              <w:bottom w:val="nil"/>
                              <w:right w:val="nil"/>
                            </w:tcBorders>
                            <w:shd w:val="clear" w:color="auto" w:fill="auto"/>
                            <w:noWrap/>
                            <w:vAlign w:val="bottom"/>
                            <w:hideMark/>
                          </w:tcPr>
                          <w:p w14:paraId="1E23EC53" w14:textId="77777777" w:rsidR="002E016C" w:rsidRPr="00785CDB" w:rsidRDefault="002E016C" w:rsidP="001002B3">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632DEF96"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744D399C" w14:textId="77777777" w:rsidR="002E016C" w:rsidRPr="00785CDB" w:rsidRDefault="002E016C" w:rsidP="001002B3">
                            <w:pPr>
                              <w:pStyle w:val="TCTableBody"/>
                              <w:rPr>
                                <w:lang w:val="en-GB" w:eastAsia="en-GB"/>
                              </w:rPr>
                            </w:pPr>
                            <w:r>
                              <w:t>1</w:t>
                            </w:r>
                          </w:p>
                        </w:tc>
                        <w:tc>
                          <w:tcPr>
                            <w:tcW w:w="1276" w:type="dxa"/>
                            <w:tcBorders>
                              <w:top w:val="nil"/>
                              <w:left w:val="nil"/>
                              <w:bottom w:val="nil"/>
                              <w:right w:val="nil"/>
                            </w:tcBorders>
                            <w:shd w:val="clear" w:color="auto" w:fill="auto"/>
                            <w:noWrap/>
                            <w:vAlign w:val="bottom"/>
                            <w:hideMark/>
                          </w:tcPr>
                          <w:p w14:paraId="51A819FF"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38FA1D16" w14:textId="77777777" w:rsidR="002E016C" w:rsidRPr="00785CDB" w:rsidRDefault="002E016C" w:rsidP="001002B3">
                            <w:pPr>
                              <w:pStyle w:val="TCTableBody"/>
                              <w:rPr>
                                <w:lang w:val="en-GB" w:eastAsia="en-GB"/>
                              </w:rPr>
                            </w:pPr>
                            <w:r>
                              <w:t>0.04</w:t>
                            </w:r>
                          </w:p>
                        </w:tc>
                        <w:tc>
                          <w:tcPr>
                            <w:tcW w:w="1418" w:type="dxa"/>
                            <w:tcBorders>
                              <w:top w:val="nil"/>
                              <w:left w:val="nil"/>
                              <w:bottom w:val="nil"/>
                              <w:right w:val="nil"/>
                            </w:tcBorders>
                            <w:shd w:val="clear" w:color="auto" w:fill="auto"/>
                            <w:noWrap/>
                            <w:vAlign w:val="bottom"/>
                            <w:hideMark/>
                          </w:tcPr>
                          <w:p w14:paraId="6E3A9979"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591EB7E8" w14:textId="77777777" w:rsidR="002E016C" w:rsidRPr="00785CDB" w:rsidRDefault="002E016C" w:rsidP="001002B3">
                            <w:pPr>
                              <w:pStyle w:val="TCTableBody"/>
                              <w:rPr>
                                <w:lang w:val="en-GB" w:eastAsia="en-GB"/>
                              </w:rPr>
                            </w:pPr>
                            <w:r>
                              <w:t>0.04</w:t>
                            </w:r>
                          </w:p>
                        </w:tc>
                      </w:tr>
                      <w:tr w:rsidR="002E016C" w:rsidRPr="00785CDB" w14:paraId="4C430401" w14:textId="77777777" w:rsidTr="009336FD">
                        <w:trPr>
                          <w:trHeight w:val="320"/>
                        </w:trPr>
                        <w:tc>
                          <w:tcPr>
                            <w:tcW w:w="993" w:type="dxa"/>
                            <w:tcBorders>
                              <w:top w:val="nil"/>
                              <w:left w:val="nil"/>
                              <w:bottom w:val="nil"/>
                              <w:right w:val="nil"/>
                            </w:tcBorders>
                            <w:shd w:val="clear" w:color="auto" w:fill="auto"/>
                            <w:noWrap/>
                            <w:vAlign w:val="bottom"/>
                            <w:hideMark/>
                          </w:tcPr>
                          <w:p w14:paraId="3F85A3D8" w14:textId="77777777" w:rsidR="002E016C" w:rsidRPr="00785CDB" w:rsidRDefault="002E016C" w:rsidP="001002B3">
                            <w:pPr>
                              <w:pStyle w:val="TCTableBody"/>
                              <w:rPr>
                                <w:lang w:val="en-GB" w:eastAsia="en-GB"/>
                              </w:rPr>
                            </w:pPr>
                            <w:r w:rsidRPr="00785CDB">
                              <w:rPr>
                                <w:lang w:val="en-GB" w:eastAsia="en-GB"/>
                              </w:rPr>
                              <w:t>R2S6</w:t>
                            </w:r>
                          </w:p>
                        </w:tc>
                        <w:tc>
                          <w:tcPr>
                            <w:tcW w:w="850" w:type="dxa"/>
                            <w:tcBorders>
                              <w:top w:val="nil"/>
                              <w:left w:val="nil"/>
                              <w:bottom w:val="nil"/>
                              <w:right w:val="nil"/>
                            </w:tcBorders>
                            <w:shd w:val="clear" w:color="auto" w:fill="auto"/>
                            <w:noWrap/>
                            <w:vAlign w:val="bottom"/>
                            <w:hideMark/>
                          </w:tcPr>
                          <w:p w14:paraId="04EB6353"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54E1010" w14:textId="77777777" w:rsidR="002E016C" w:rsidRPr="00785CDB" w:rsidRDefault="002E016C" w:rsidP="001002B3">
                            <w:pPr>
                              <w:pStyle w:val="TCTableBody"/>
                              <w:rPr>
                                <w:lang w:val="en-GB" w:eastAsia="en-GB"/>
                              </w:rPr>
                            </w:pPr>
                            <w:r>
                              <w:t>6</w:t>
                            </w:r>
                          </w:p>
                        </w:tc>
                        <w:tc>
                          <w:tcPr>
                            <w:tcW w:w="993" w:type="dxa"/>
                            <w:tcBorders>
                              <w:top w:val="nil"/>
                              <w:left w:val="nil"/>
                              <w:bottom w:val="nil"/>
                              <w:right w:val="nil"/>
                            </w:tcBorders>
                            <w:shd w:val="clear" w:color="auto" w:fill="auto"/>
                            <w:noWrap/>
                            <w:vAlign w:val="bottom"/>
                            <w:hideMark/>
                          </w:tcPr>
                          <w:p w14:paraId="2ECB1665" w14:textId="77777777" w:rsidR="002E016C" w:rsidRPr="00785CDB" w:rsidRDefault="002E016C" w:rsidP="001002B3">
                            <w:pPr>
                              <w:pStyle w:val="TCTableBody"/>
                              <w:rPr>
                                <w:lang w:val="en-GB" w:eastAsia="en-GB"/>
                              </w:rPr>
                            </w:pPr>
                            <w:r>
                              <w:t>3</w:t>
                            </w:r>
                          </w:p>
                        </w:tc>
                        <w:tc>
                          <w:tcPr>
                            <w:tcW w:w="1275" w:type="dxa"/>
                            <w:tcBorders>
                              <w:top w:val="nil"/>
                              <w:left w:val="nil"/>
                              <w:bottom w:val="nil"/>
                              <w:right w:val="nil"/>
                            </w:tcBorders>
                            <w:shd w:val="clear" w:color="auto" w:fill="auto"/>
                            <w:noWrap/>
                            <w:vAlign w:val="bottom"/>
                            <w:hideMark/>
                          </w:tcPr>
                          <w:p w14:paraId="4026FFB3"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332C5C28" w14:textId="77777777" w:rsidR="002E016C" w:rsidRPr="00785CDB" w:rsidRDefault="002E016C" w:rsidP="001002B3">
                            <w:pPr>
                              <w:pStyle w:val="TCTableBody"/>
                              <w:rPr>
                                <w:lang w:val="en-GB" w:eastAsia="en-GB"/>
                              </w:rPr>
                            </w:pPr>
                            <w:r>
                              <w:t>3</w:t>
                            </w:r>
                          </w:p>
                        </w:tc>
                        <w:tc>
                          <w:tcPr>
                            <w:tcW w:w="992" w:type="dxa"/>
                            <w:tcBorders>
                              <w:top w:val="nil"/>
                              <w:left w:val="nil"/>
                              <w:bottom w:val="nil"/>
                              <w:right w:val="nil"/>
                            </w:tcBorders>
                            <w:shd w:val="clear" w:color="auto" w:fill="auto"/>
                            <w:noWrap/>
                            <w:vAlign w:val="bottom"/>
                            <w:hideMark/>
                          </w:tcPr>
                          <w:p w14:paraId="47D8341C"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4C53FE3F" w14:textId="77777777" w:rsidR="002E016C" w:rsidRPr="00785CDB" w:rsidRDefault="002E016C" w:rsidP="001002B3">
                            <w:pPr>
                              <w:pStyle w:val="TCTableBody"/>
                              <w:rPr>
                                <w:lang w:val="en-GB" w:eastAsia="en-GB"/>
                              </w:rPr>
                            </w:pPr>
                            <w:r>
                              <w:t>3</w:t>
                            </w:r>
                          </w:p>
                        </w:tc>
                        <w:tc>
                          <w:tcPr>
                            <w:tcW w:w="1276" w:type="dxa"/>
                            <w:tcBorders>
                              <w:top w:val="nil"/>
                              <w:left w:val="nil"/>
                              <w:bottom w:val="nil"/>
                              <w:right w:val="nil"/>
                            </w:tcBorders>
                            <w:shd w:val="clear" w:color="auto" w:fill="auto"/>
                            <w:noWrap/>
                            <w:vAlign w:val="bottom"/>
                            <w:hideMark/>
                          </w:tcPr>
                          <w:p w14:paraId="4D4D9C30" w14:textId="77777777" w:rsidR="002E016C" w:rsidRPr="00785CDB" w:rsidRDefault="002E016C" w:rsidP="001002B3">
                            <w:pPr>
                              <w:pStyle w:val="TCTableBody"/>
                              <w:rPr>
                                <w:lang w:val="en-GB" w:eastAsia="en-GB"/>
                              </w:rPr>
                            </w:pPr>
                            <w:r>
                              <w:t>1.86</w:t>
                            </w:r>
                          </w:p>
                        </w:tc>
                        <w:tc>
                          <w:tcPr>
                            <w:tcW w:w="1417" w:type="dxa"/>
                            <w:tcBorders>
                              <w:top w:val="nil"/>
                              <w:left w:val="nil"/>
                              <w:bottom w:val="nil"/>
                              <w:right w:val="nil"/>
                            </w:tcBorders>
                            <w:shd w:val="clear" w:color="auto" w:fill="auto"/>
                            <w:noWrap/>
                            <w:vAlign w:val="bottom"/>
                            <w:hideMark/>
                          </w:tcPr>
                          <w:p w14:paraId="356DCD75" w14:textId="77777777" w:rsidR="002E016C" w:rsidRPr="00785CDB" w:rsidRDefault="002E016C" w:rsidP="001002B3">
                            <w:pPr>
                              <w:pStyle w:val="TCTableBody"/>
                              <w:rPr>
                                <w:lang w:val="en-GB" w:eastAsia="en-GB"/>
                              </w:rPr>
                            </w:pPr>
                            <w:r>
                              <w:t>0.50</w:t>
                            </w:r>
                          </w:p>
                        </w:tc>
                        <w:tc>
                          <w:tcPr>
                            <w:tcW w:w="1418" w:type="dxa"/>
                            <w:tcBorders>
                              <w:top w:val="nil"/>
                              <w:left w:val="nil"/>
                              <w:bottom w:val="nil"/>
                              <w:right w:val="nil"/>
                            </w:tcBorders>
                            <w:shd w:val="clear" w:color="auto" w:fill="auto"/>
                            <w:noWrap/>
                            <w:vAlign w:val="bottom"/>
                            <w:hideMark/>
                          </w:tcPr>
                          <w:p w14:paraId="506FCA2F"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6BAC4E41" w14:textId="77777777" w:rsidR="002E016C" w:rsidRPr="00785CDB" w:rsidRDefault="002E016C" w:rsidP="001002B3">
                            <w:pPr>
                              <w:pStyle w:val="TCTableBody"/>
                              <w:rPr>
                                <w:lang w:val="en-GB" w:eastAsia="en-GB"/>
                              </w:rPr>
                            </w:pPr>
                            <w:r>
                              <w:t>0.50</w:t>
                            </w:r>
                          </w:p>
                        </w:tc>
                      </w:tr>
                      <w:tr w:rsidR="002E016C" w:rsidRPr="00785CDB" w14:paraId="0084EE41" w14:textId="77777777" w:rsidTr="009336FD">
                        <w:trPr>
                          <w:trHeight w:val="320"/>
                        </w:trPr>
                        <w:tc>
                          <w:tcPr>
                            <w:tcW w:w="993" w:type="dxa"/>
                            <w:tcBorders>
                              <w:top w:val="nil"/>
                              <w:left w:val="nil"/>
                              <w:bottom w:val="nil"/>
                              <w:right w:val="nil"/>
                            </w:tcBorders>
                            <w:shd w:val="clear" w:color="auto" w:fill="auto"/>
                            <w:noWrap/>
                            <w:vAlign w:val="bottom"/>
                            <w:hideMark/>
                          </w:tcPr>
                          <w:p w14:paraId="41FD85E3" w14:textId="77777777" w:rsidR="002E016C" w:rsidRPr="00785CDB" w:rsidRDefault="002E016C" w:rsidP="001002B3">
                            <w:pPr>
                              <w:pStyle w:val="TCTableBody"/>
                              <w:rPr>
                                <w:lang w:val="en-GB" w:eastAsia="en-GB"/>
                              </w:rPr>
                            </w:pPr>
                            <w:r w:rsidRPr="00785CDB">
                              <w:rPr>
                                <w:lang w:val="en-GB" w:eastAsia="en-GB"/>
                              </w:rPr>
                              <w:t>R2S7</w:t>
                            </w:r>
                          </w:p>
                        </w:tc>
                        <w:tc>
                          <w:tcPr>
                            <w:tcW w:w="850" w:type="dxa"/>
                            <w:tcBorders>
                              <w:top w:val="nil"/>
                              <w:left w:val="nil"/>
                              <w:bottom w:val="nil"/>
                              <w:right w:val="nil"/>
                            </w:tcBorders>
                            <w:shd w:val="clear" w:color="auto" w:fill="auto"/>
                            <w:noWrap/>
                            <w:vAlign w:val="bottom"/>
                            <w:hideMark/>
                          </w:tcPr>
                          <w:p w14:paraId="3606220B" w14:textId="77777777" w:rsidR="002E016C" w:rsidRPr="00785CDB" w:rsidRDefault="002E016C" w:rsidP="001002B3">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2454CBE7" w14:textId="77777777" w:rsidR="002E016C" w:rsidRPr="00785CDB" w:rsidRDefault="002E016C" w:rsidP="001002B3">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641F1077" w14:textId="77777777" w:rsidR="002E016C" w:rsidRPr="00785CDB" w:rsidRDefault="002E016C" w:rsidP="001002B3">
                            <w:pPr>
                              <w:pStyle w:val="TCTableBody"/>
                              <w:rPr>
                                <w:lang w:val="en-GB" w:eastAsia="en-GB"/>
                              </w:rPr>
                            </w:pPr>
                            <w:r>
                              <w:t>4</w:t>
                            </w:r>
                          </w:p>
                        </w:tc>
                        <w:tc>
                          <w:tcPr>
                            <w:tcW w:w="1275" w:type="dxa"/>
                            <w:tcBorders>
                              <w:top w:val="nil"/>
                              <w:left w:val="nil"/>
                              <w:bottom w:val="nil"/>
                              <w:right w:val="nil"/>
                            </w:tcBorders>
                            <w:shd w:val="clear" w:color="auto" w:fill="auto"/>
                            <w:noWrap/>
                            <w:vAlign w:val="bottom"/>
                            <w:hideMark/>
                          </w:tcPr>
                          <w:p w14:paraId="16C7A43D" w14:textId="77777777" w:rsidR="002E016C" w:rsidRPr="00785CDB" w:rsidRDefault="002E016C" w:rsidP="001002B3">
                            <w:pPr>
                              <w:pStyle w:val="TCTableBody"/>
                              <w:rPr>
                                <w:lang w:val="en-GB" w:eastAsia="en-GB"/>
                              </w:rPr>
                            </w:pPr>
                            <w:r>
                              <w:t>3</w:t>
                            </w:r>
                          </w:p>
                        </w:tc>
                        <w:tc>
                          <w:tcPr>
                            <w:tcW w:w="993" w:type="dxa"/>
                            <w:tcBorders>
                              <w:top w:val="nil"/>
                              <w:left w:val="nil"/>
                              <w:bottom w:val="nil"/>
                              <w:right w:val="nil"/>
                            </w:tcBorders>
                            <w:shd w:val="clear" w:color="auto" w:fill="auto"/>
                            <w:noWrap/>
                            <w:vAlign w:val="bottom"/>
                            <w:hideMark/>
                          </w:tcPr>
                          <w:p w14:paraId="03F46712" w14:textId="77777777" w:rsidR="002E016C" w:rsidRPr="00785CDB" w:rsidRDefault="002E016C" w:rsidP="001002B3">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5222C5C6"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B0A2B87" w14:textId="77777777" w:rsidR="002E016C" w:rsidRPr="00785CDB" w:rsidRDefault="002E016C" w:rsidP="001002B3">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034916A"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2BBB7244" w14:textId="77777777" w:rsidR="002E016C" w:rsidRPr="00785CDB" w:rsidRDefault="002E016C" w:rsidP="001002B3">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511B5DC3"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21E8F17C" w14:textId="77777777" w:rsidR="002E016C" w:rsidRPr="00785CDB" w:rsidRDefault="002E016C" w:rsidP="001002B3">
                            <w:pPr>
                              <w:pStyle w:val="TCTableBody"/>
                              <w:rPr>
                                <w:lang w:val="en-GB" w:eastAsia="en-GB"/>
                              </w:rPr>
                            </w:pPr>
                            <w:r>
                              <w:t>0.00</w:t>
                            </w:r>
                          </w:p>
                        </w:tc>
                      </w:tr>
                      <w:tr w:rsidR="002E016C" w:rsidRPr="00785CDB" w14:paraId="511A3893" w14:textId="77777777" w:rsidTr="009336FD">
                        <w:trPr>
                          <w:trHeight w:val="320"/>
                        </w:trPr>
                        <w:tc>
                          <w:tcPr>
                            <w:tcW w:w="993" w:type="dxa"/>
                            <w:tcBorders>
                              <w:top w:val="nil"/>
                              <w:left w:val="nil"/>
                              <w:bottom w:val="nil"/>
                              <w:right w:val="nil"/>
                            </w:tcBorders>
                            <w:shd w:val="clear" w:color="auto" w:fill="auto"/>
                            <w:noWrap/>
                            <w:vAlign w:val="bottom"/>
                            <w:hideMark/>
                          </w:tcPr>
                          <w:p w14:paraId="06B4DCAE" w14:textId="77777777" w:rsidR="002E016C" w:rsidRPr="00785CDB" w:rsidRDefault="002E016C" w:rsidP="001002B3">
                            <w:pPr>
                              <w:pStyle w:val="TCTableBody"/>
                              <w:rPr>
                                <w:lang w:val="en-GB" w:eastAsia="en-GB"/>
                              </w:rPr>
                            </w:pPr>
                            <w:r w:rsidRPr="00785CDB">
                              <w:rPr>
                                <w:lang w:val="en-GB" w:eastAsia="en-GB"/>
                              </w:rPr>
                              <w:t>R2S8</w:t>
                            </w:r>
                          </w:p>
                        </w:tc>
                        <w:tc>
                          <w:tcPr>
                            <w:tcW w:w="850" w:type="dxa"/>
                            <w:tcBorders>
                              <w:top w:val="nil"/>
                              <w:left w:val="nil"/>
                              <w:bottom w:val="nil"/>
                              <w:right w:val="nil"/>
                            </w:tcBorders>
                            <w:shd w:val="clear" w:color="auto" w:fill="auto"/>
                            <w:noWrap/>
                            <w:vAlign w:val="bottom"/>
                            <w:hideMark/>
                          </w:tcPr>
                          <w:p w14:paraId="6382A101" w14:textId="77777777" w:rsidR="002E016C" w:rsidRPr="00785CDB" w:rsidRDefault="002E016C" w:rsidP="001002B3">
                            <w:pPr>
                              <w:pStyle w:val="TCTableBody"/>
                              <w:rPr>
                                <w:lang w:val="en-GB" w:eastAsia="en-GB"/>
                              </w:rPr>
                            </w:pPr>
                            <w:r w:rsidRPr="00785CDB">
                              <w:rPr>
                                <w:lang w:val="en-GB" w:eastAsia="en-GB"/>
                              </w:rPr>
                              <w:t>No</w:t>
                            </w:r>
                          </w:p>
                        </w:tc>
                        <w:tc>
                          <w:tcPr>
                            <w:tcW w:w="992" w:type="dxa"/>
                            <w:tcBorders>
                              <w:top w:val="nil"/>
                              <w:left w:val="nil"/>
                              <w:bottom w:val="nil"/>
                              <w:right w:val="nil"/>
                            </w:tcBorders>
                            <w:shd w:val="clear" w:color="auto" w:fill="auto"/>
                            <w:noWrap/>
                            <w:vAlign w:val="bottom"/>
                            <w:hideMark/>
                          </w:tcPr>
                          <w:p w14:paraId="256785A2" w14:textId="77777777" w:rsidR="002E016C" w:rsidRPr="00785CDB" w:rsidRDefault="002E016C" w:rsidP="001002B3">
                            <w:pPr>
                              <w:pStyle w:val="TCTableBody"/>
                              <w:rPr>
                                <w:lang w:val="en-GB" w:eastAsia="en-GB"/>
                              </w:rPr>
                            </w:pPr>
                            <w:r>
                              <w:t>13</w:t>
                            </w:r>
                          </w:p>
                        </w:tc>
                        <w:tc>
                          <w:tcPr>
                            <w:tcW w:w="993" w:type="dxa"/>
                            <w:tcBorders>
                              <w:top w:val="nil"/>
                              <w:left w:val="nil"/>
                              <w:bottom w:val="nil"/>
                              <w:right w:val="nil"/>
                            </w:tcBorders>
                            <w:shd w:val="clear" w:color="auto" w:fill="auto"/>
                            <w:noWrap/>
                            <w:vAlign w:val="bottom"/>
                            <w:hideMark/>
                          </w:tcPr>
                          <w:p w14:paraId="0F7E66FB" w14:textId="77777777" w:rsidR="002E016C" w:rsidRPr="00785CDB" w:rsidRDefault="002E016C" w:rsidP="001002B3">
                            <w:pPr>
                              <w:pStyle w:val="TCTableBody"/>
                              <w:rPr>
                                <w:lang w:val="en-GB" w:eastAsia="en-GB"/>
                              </w:rPr>
                            </w:pPr>
                            <w:r>
                              <w:t>12</w:t>
                            </w:r>
                          </w:p>
                        </w:tc>
                        <w:tc>
                          <w:tcPr>
                            <w:tcW w:w="1275" w:type="dxa"/>
                            <w:tcBorders>
                              <w:top w:val="nil"/>
                              <w:left w:val="nil"/>
                              <w:bottom w:val="nil"/>
                              <w:right w:val="nil"/>
                            </w:tcBorders>
                            <w:shd w:val="clear" w:color="auto" w:fill="auto"/>
                            <w:noWrap/>
                            <w:vAlign w:val="bottom"/>
                            <w:hideMark/>
                          </w:tcPr>
                          <w:p w14:paraId="7F415776" w14:textId="77777777" w:rsidR="002E016C" w:rsidRPr="00785CDB" w:rsidRDefault="002E016C" w:rsidP="001002B3">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08C5577C" w14:textId="77777777" w:rsidR="002E016C" w:rsidRPr="00785CDB" w:rsidRDefault="002E016C" w:rsidP="001002B3">
                            <w:pPr>
                              <w:pStyle w:val="TCTableBody"/>
                              <w:rPr>
                                <w:lang w:val="en-GB" w:eastAsia="en-GB"/>
                              </w:rPr>
                            </w:pPr>
                            <w:r>
                              <w:t>0</w:t>
                            </w:r>
                          </w:p>
                        </w:tc>
                        <w:tc>
                          <w:tcPr>
                            <w:tcW w:w="992" w:type="dxa"/>
                            <w:tcBorders>
                              <w:top w:val="nil"/>
                              <w:left w:val="nil"/>
                              <w:bottom w:val="nil"/>
                              <w:right w:val="nil"/>
                            </w:tcBorders>
                            <w:shd w:val="clear" w:color="auto" w:fill="auto"/>
                            <w:noWrap/>
                            <w:vAlign w:val="bottom"/>
                            <w:hideMark/>
                          </w:tcPr>
                          <w:p w14:paraId="15B9EF37" w14:textId="77777777" w:rsidR="002E016C" w:rsidRPr="00785CDB" w:rsidRDefault="002E016C" w:rsidP="001002B3">
                            <w:pPr>
                              <w:pStyle w:val="TCTableBody"/>
                              <w:rPr>
                                <w:lang w:val="en-GB" w:eastAsia="en-GB"/>
                              </w:rPr>
                            </w:pPr>
                            <w:r>
                              <w:t>0</w:t>
                            </w:r>
                          </w:p>
                        </w:tc>
                        <w:tc>
                          <w:tcPr>
                            <w:tcW w:w="1134" w:type="dxa"/>
                            <w:tcBorders>
                              <w:top w:val="nil"/>
                              <w:left w:val="nil"/>
                              <w:bottom w:val="nil"/>
                              <w:right w:val="nil"/>
                            </w:tcBorders>
                            <w:shd w:val="clear" w:color="auto" w:fill="auto"/>
                            <w:noWrap/>
                            <w:vAlign w:val="bottom"/>
                            <w:hideMark/>
                          </w:tcPr>
                          <w:p w14:paraId="191AC92E" w14:textId="77777777" w:rsidR="002E016C" w:rsidRPr="00785CDB" w:rsidRDefault="002E016C" w:rsidP="001002B3">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33A4A607" w14:textId="77777777" w:rsidR="002E016C" w:rsidRPr="00785CDB" w:rsidRDefault="002E016C" w:rsidP="001002B3">
                            <w:pPr>
                              <w:pStyle w:val="TCTableBody"/>
                              <w:rPr>
                                <w:lang w:val="en-GB" w:eastAsia="en-GB"/>
                              </w:rPr>
                            </w:pPr>
                            <w:r>
                              <w:t>0</w:t>
                            </w:r>
                          </w:p>
                        </w:tc>
                        <w:tc>
                          <w:tcPr>
                            <w:tcW w:w="1417" w:type="dxa"/>
                            <w:tcBorders>
                              <w:top w:val="nil"/>
                              <w:left w:val="nil"/>
                              <w:bottom w:val="nil"/>
                              <w:right w:val="nil"/>
                            </w:tcBorders>
                            <w:shd w:val="clear" w:color="auto" w:fill="auto"/>
                            <w:noWrap/>
                            <w:vAlign w:val="bottom"/>
                            <w:hideMark/>
                          </w:tcPr>
                          <w:p w14:paraId="4E823CD9" w14:textId="77777777" w:rsidR="002E016C" w:rsidRPr="00785CDB" w:rsidRDefault="002E016C" w:rsidP="001002B3">
                            <w:pPr>
                              <w:pStyle w:val="TCTableBody"/>
                              <w:rPr>
                                <w:lang w:val="en-GB" w:eastAsia="en-GB"/>
                              </w:rPr>
                            </w:pPr>
                            <w:r>
                              <w:t>0.00</w:t>
                            </w:r>
                          </w:p>
                        </w:tc>
                        <w:tc>
                          <w:tcPr>
                            <w:tcW w:w="1418" w:type="dxa"/>
                            <w:tcBorders>
                              <w:top w:val="nil"/>
                              <w:left w:val="nil"/>
                              <w:bottom w:val="nil"/>
                              <w:right w:val="nil"/>
                            </w:tcBorders>
                            <w:shd w:val="clear" w:color="auto" w:fill="auto"/>
                            <w:noWrap/>
                            <w:vAlign w:val="bottom"/>
                            <w:hideMark/>
                          </w:tcPr>
                          <w:p w14:paraId="756536A8" w14:textId="77777777" w:rsidR="002E016C" w:rsidRPr="00785CDB" w:rsidRDefault="002E016C" w:rsidP="001002B3">
                            <w:pPr>
                              <w:pStyle w:val="TCTableBody"/>
                              <w:rPr>
                                <w:lang w:val="en-GB" w:eastAsia="en-GB"/>
                              </w:rPr>
                            </w:pPr>
                            <w:r>
                              <w:t>0.00</w:t>
                            </w:r>
                          </w:p>
                        </w:tc>
                        <w:tc>
                          <w:tcPr>
                            <w:tcW w:w="1417" w:type="dxa"/>
                            <w:tcBorders>
                              <w:top w:val="nil"/>
                              <w:left w:val="nil"/>
                              <w:bottom w:val="nil"/>
                              <w:right w:val="nil"/>
                            </w:tcBorders>
                            <w:shd w:val="clear" w:color="auto" w:fill="auto"/>
                            <w:noWrap/>
                            <w:vAlign w:val="bottom"/>
                            <w:hideMark/>
                          </w:tcPr>
                          <w:p w14:paraId="46EEC577" w14:textId="77777777" w:rsidR="002E016C" w:rsidRPr="00785CDB" w:rsidRDefault="002E016C" w:rsidP="001002B3">
                            <w:pPr>
                              <w:pStyle w:val="TCTableBody"/>
                              <w:rPr>
                                <w:lang w:val="en-GB" w:eastAsia="en-GB"/>
                              </w:rPr>
                            </w:pPr>
                            <w:r>
                              <w:t>0.00</w:t>
                            </w:r>
                          </w:p>
                        </w:tc>
                      </w:tr>
                      <w:tr w:rsidR="002E016C" w:rsidRPr="00785CDB" w14:paraId="0D687F7C" w14:textId="77777777" w:rsidTr="009336FD">
                        <w:trPr>
                          <w:trHeight w:val="320"/>
                        </w:trPr>
                        <w:tc>
                          <w:tcPr>
                            <w:tcW w:w="993" w:type="dxa"/>
                            <w:tcBorders>
                              <w:top w:val="nil"/>
                              <w:left w:val="nil"/>
                              <w:bottom w:val="nil"/>
                              <w:right w:val="nil"/>
                            </w:tcBorders>
                            <w:shd w:val="clear" w:color="auto" w:fill="auto"/>
                            <w:noWrap/>
                            <w:vAlign w:val="bottom"/>
                            <w:hideMark/>
                          </w:tcPr>
                          <w:p w14:paraId="75F95124" w14:textId="77777777" w:rsidR="002E016C" w:rsidRPr="00785CDB" w:rsidRDefault="002E016C" w:rsidP="001002B3">
                            <w:pPr>
                              <w:pStyle w:val="TCTableBody"/>
                              <w:rPr>
                                <w:lang w:val="en-GB" w:eastAsia="en-GB"/>
                              </w:rPr>
                            </w:pPr>
                            <w:r w:rsidRPr="00785CDB">
                              <w:rPr>
                                <w:lang w:val="en-GB" w:eastAsia="en-GB"/>
                              </w:rPr>
                              <w:t>R2S9</w:t>
                            </w:r>
                          </w:p>
                        </w:tc>
                        <w:tc>
                          <w:tcPr>
                            <w:tcW w:w="850" w:type="dxa"/>
                            <w:tcBorders>
                              <w:top w:val="nil"/>
                              <w:left w:val="nil"/>
                              <w:bottom w:val="nil"/>
                              <w:right w:val="nil"/>
                            </w:tcBorders>
                            <w:shd w:val="clear" w:color="auto" w:fill="auto"/>
                            <w:noWrap/>
                            <w:vAlign w:val="bottom"/>
                            <w:hideMark/>
                          </w:tcPr>
                          <w:p w14:paraId="78AAC7F0" w14:textId="77777777" w:rsidR="002E016C" w:rsidRPr="00785CDB" w:rsidRDefault="002E016C" w:rsidP="001002B3">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4AC537C0" w14:textId="77777777" w:rsidR="002E016C" w:rsidRPr="00785CDB" w:rsidRDefault="002E016C" w:rsidP="001002B3">
                            <w:pPr>
                              <w:pStyle w:val="TCTableBody"/>
                              <w:rPr>
                                <w:lang w:val="en-GB" w:eastAsia="en-GB"/>
                              </w:rPr>
                            </w:pPr>
                            <w:r>
                              <w:t>54</w:t>
                            </w:r>
                          </w:p>
                        </w:tc>
                        <w:tc>
                          <w:tcPr>
                            <w:tcW w:w="993" w:type="dxa"/>
                            <w:tcBorders>
                              <w:top w:val="nil"/>
                              <w:left w:val="nil"/>
                              <w:bottom w:val="nil"/>
                              <w:right w:val="nil"/>
                            </w:tcBorders>
                            <w:shd w:val="clear" w:color="auto" w:fill="auto"/>
                            <w:noWrap/>
                            <w:vAlign w:val="bottom"/>
                            <w:hideMark/>
                          </w:tcPr>
                          <w:p w14:paraId="0AF89A71" w14:textId="77777777" w:rsidR="002E016C" w:rsidRPr="00785CDB" w:rsidRDefault="002E016C" w:rsidP="001002B3">
                            <w:pPr>
                              <w:pStyle w:val="TCTableBody"/>
                              <w:rPr>
                                <w:lang w:val="en-GB" w:eastAsia="en-GB"/>
                              </w:rPr>
                            </w:pPr>
                            <w:r>
                              <w:t>42</w:t>
                            </w:r>
                          </w:p>
                        </w:tc>
                        <w:tc>
                          <w:tcPr>
                            <w:tcW w:w="1275" w:type="dxa"/>
                            <w:tcBorders>
                              <w:top w:val="nil"/>
                              <w:left w:val="nil"/>
                              <w:bottom w:val="nil"/>
                              <w:right w:val="nil"/>
                            </w:tcBorders>
                            <w:shd w:val="clear" w:color="auto" w:fill="auto"/>
                            <w:noWrap/>
                            <w:vAlign w:val="bottom"/>
                            <w:hideMark/>
                          </w:tcPr>
                          <w:p w14:paraId="7E49A4C8" w14:textId="77777777" w:rsidR="002E016C" w:rsidRPr="00785CDB" w:rsidRDefault="002E016C" w:rsidP="001002B3">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6A4394A6" w14:textId="77777777" w:rsidR="002E016C" w:rsidRPr="00785CDB" w:rsidRDefault="002E016C" w:rsidP="001002B3">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3DAA9838" w14:textId="77777777" w:rsidR="002E016C" w:rsidRPr="00785CDB" w:rsidRDefault="002E016C" w:rsidP="001002B3">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549E761B" w14:textId="77777777" w:rsidR="002E016C" w:rsidRPr="00785CDB" w:rsidRDefault="002E016C" w:rsidP="001002B3">
                            <w:pPr>
                              <w:pStyle w:val="TCTableBody"/>
                              <w:rPr>
                                <w:lang w:val="en-GB" w:eastAsia="en-GB"/>
                              </w:rPr>
                            </w:pPr>
                            <w:r>
                              <w:t>5</w:t>
                            </w:r>
                          </w:p>
                        </w:tc>
                        <w:tc>
                          <w:tcPr>
                            <w:tcW w:w="1276" w:type="dxa"/>
                            <w:tcBorders>
                              <w:top w:val="nil"/>
                              <w:left w:val="nil"/>
                              <w:bottom w:val="nil"/>
                              <w:right w:val="nil"/>
                            </w:tcBorders>
                            <w:shd w:val="clear" w:color="auto" w:fill="auto"/>
                            <w:noWrap/>
                            <w:vAlign w:val="bottom"/>
                            <w:hideMark/>
                          </w:tcPr>
                          <w:p w14:paraId="5E25DAE0" w14:textId="77777777" w:rsidR="002E016C" w:rsidRPr="00785CDB" w:rsidRDefault="002E016C" w:rsidP="001002B3">
                            <w:pPr>
                              <w:pStyle w:val="TCTableBody"/>
                              <w:rPr>
                                <w:lang w:val="en-GB" w:eastAsia="en-GB"/>
                              </w:rPr>
                            </w:pPr>
                            <w:r>
                              <w:t>0.47</w:t>
                            </w:r>
                          </w:p>
                        </w:tc>
                        <w:tc>
                          <w:tcPr>
                            <w:tcW w:w="1417" w:type="dxa"/>
                            <w:tcBorders>
                              <w:top w:val="nil"/>
                              <w:left w:val="nil"/>
                              <w:bottom w:val="nil"/>
                              <w:right w:val="nil"/>
                            </w:tcBorders>
                            <w:shd w:val="clear" w:color="auto" w:fill="auto"/>
                            <w:noWrap/>
                            <w:vAlign w:val="bottom"/>
                            <w:hideMark/>
                          </w:tcPr>
                          <w:p w14:paraId="6D4AA0E2" w14:textId="77777777" w:rsidR="002E016C" w:rsidRPr="00785CDB" w:rsidRDefault="002E016C" w:rsidP="001002B3">
                            <w:pPr>
                              <w:pStyle w:val="TCTableBody"/>
                              <w:rPr>
                                <w:lang w:val="en-GB" w:eastAsia="en-GB"/>
                              </w:rPr>
                            </w:pPr>
                            <w:r>
                              <w:t>0.11</w:t>
                            </w:r>
                          </w:p>
                        </w:tc>
                        <w:tc>
                          <w:tcPr>
                            <w:tcW w:w="1418" w:type="dxa"/>
                            <w:tcBorders>
                              <w:top w:val="nil"/>
                              <w:left w:val="nil"/>
                              <w:bottom w:val="nil"/>
                              <w:right w:val="nil"/>
                            </w:tcBorders>
                            <w:shd w:val="clear" w:color="auto" w:fill="auto"/>
                            <w:noWrap/>
                            <w:vAlign w:val="bottom"/>
                            <w:hideMark/>
                          </w:tcPr>
                          <w:p w14:paraId="630AF250" w14:textId="77777777" w:rsidR="002E016C" w:rsidRPr="00785CDB" w:rsidRDefault="002E016C" w:rsidP="001002B3">
                            <w:pPr>
                              <w:pStyle w:val="TCTableBody"/>
                              <w:rPr>
                                <w:lang w:val="en-GB" w:eastAsia="en-GB"/>
                              </w:rPr>
                            </w:pPr>
                            <w:r>
                              <w:t>0.02</w:t>
                            </w:r>
                          </w:p>
                        </w:tc>
                        <w:tc>
                          <w:tcPr>
                            <w:tcW w:w="1417" w:type="dxa"/>
                            <w:tcBorders>
                              <w:top w:val="nil"/>
                              <w:left w:val="nil"/>
                              <w:bottom w:val="nil"/>
                              <w:right w:val="nil"/>
                            </w:tcBorders>
                            <w:shd w:val="clear" w:color="auto" w:fill="auto"/>
                            <w:noWrap/>
                            <w:vAlign w:val="bottom"/>
                            <w:hideMark/>
                          </w:tcPr>
                          <w:p w14:paraId="35FEDCC7" w14:textId="77777777" w:rsidR="002E016C" w:rsidRPr="00785CDB" w:rsidRDefault="002E016C" w:rsidP="001002B3">
                            <w:pPr>
                              <w:pStyle w:val="TCTableBody"/>
                              <w:rPr>
                                <w:lang w:val="en-GB" w:eastAsia="en-GB"/>
                              </w:rPr>
                            </w:pPr>
                            <w:r>
                              <w:t>0.09</w:t>
                            </w:r>
                          </w:p>
                        </w:tc>
                      </w:tr>
                      <w:tr w:rsidR="002E016C" w:rsidRPr="00785CDB" w14:paraId="386E137D"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7CEF6C91" w14:textId="77777777" w:rsidR="002E016C" w:rsidRPr="009E2BE1" w:rsidRDefault="002E016C" w:rsidP="001002B3">
                            <w:pPr>
                              <w:pStyle w:val="TCTableBody"/>
                              <w:rPr>
                                <w:b/>
                                <w:bCs/>
                                <w:lang w:val="en-GB" w:eastAsia="en-GB"/>
                              </w:rPr>
                            </w:pPr>
                            <w:r w:rsidRPr="00785CDB">
                              <w:rPr>
                                <w:lang w:val="en-GB" w:eastAsia="en-GB"/>
                              </w:rPr>
                              <w:t> </w:t>
                            </w:r>
                            <w:r w:rsidRPr="009E2BE1">
                              <w:rPr>
                                <w:b/>
                                <w:bCs/>
                                <w:lang w:val="en-GB" w:eastAsia="en-GB"/>
                              </w:rPr>
                              <w:t>R2</w:t>
                            </w:r>
                          </w:p>
                        </w:tc>
                        <w:tc>
                          <w:tcPr>
                            <w:tcW w:w="850" w:type="dxa"/>
                            <w:tcBorders>
                              <w:top w:val="single" w:sz="4" w:space="0" w:color="auto"/>
                              <w:left w:val="nil"/>
                              <w:bottom w:val="single" w:sz="4" w:space="0" w:color="auto"/>
                              <w:right w:val="nil"/>
                            </w:tcBorders>
                            <w:shd w:val="clear" w:color="auto" w:fill="auto"/>
                            <w:noWrap/>
                            <w:vAlign w:val="bottom"/>
                            <w:hideMark/>
                          </w:tcPr>
                          <w:p w14:paraId="0825038B" w14:textId="77777777" w:rsidR="002E016C" w:rsidRPr="00785CDB" w:rsidRDefault="002E016C" w:rsidP="001002B3">
                            <w:pPr>
                              <w:pStyle w:val="TCTableBody"/>
                              <w:rPr>
                                <w:lang w:val="en-GB" w:eastAsia="en-GB"/>
                              </w:rPr>
                            </w:pPr>
                            <w:r w:rsidRPr="00785CDB">
                              <w:rPr>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0F05B18F" w14:textId="77777777" w:rsidR="002E016C" w:rsidRPr="008D3CA7" w:rsidRDefault="002E016C" w:rsidP="001002B3">
                            <w:pPr>
                              <w:pStyle w:val="TCTableBody"/>
                              <w:rPr>
                                <w:lang w:val="en-GB" w:eastAsia="en-GB"/>
                              </w:rPr>
                            </w:pPr>
                            <w:r>
                              <w:rPr>
                                <w:b/>
                                <w:bCs/>
                              </w:rPr>
                              <w:t>270</w:t>
                            </w:r>
                          </w:p>
                        </w:tc>
                        <w:tc>
                          <w:tcPr>
                            <w:tcW w:w="993" w:type="dxa"/>
                            <w:tcBorders>
                              <w:top w:val="single" w:sz="4" w:space="0" w:color="auto"/>
                              <w:left w:val="nil"/>
                              <w:bottom w:val="single" w:sz="4" w:space="0" w:color="auto"/>
                              <w:right w:val="nil"/>
                            </w:tcBorders>
                            <w:shd w:val="clear" w:color="auto" w:fill="auto"/>
                            <w:noWrap/>
                            <w:vAlign w:val="bottom"/>
                            <w:hideMark/>
                          </w:tcPr>
                          <w:p w14:paraId="6879680E" w14:textId="77777777" w:rsidR="002E016C" w:rsidRPr="008D3CA7" w:rsidRDefault="002E016C" w:rsidP="001002B3">
                            <w:pPr>
                              <w:pStyle w:val="TCTableBody"/>
                              <w:rPr>
                                <w:lang w:val="en-GB" w:eastAsia="en-GB"/>
                              </w:rPr>
                            </w:pPr>
                            <w:r>
                              <w:rPr>
                                <w:b/>
                                <w:bCs/>
                              </w:rPr>
                              <w:t>196</w:t>
                            </w:r>
                          </w:p>
                        </w:tc>
                        <w:tc>
                          <w:tcPr>
                            <w:tcW w:w="1275" w:type="dxa"/>
                            <w:tcBorders>
                              <w:top w:val="single" w:sz="4" w:space="0" w:color="auto"/>
                              <w:left w:val="nil"/>
                              <w:bottom w:val="single" w:sz="4" w:space="0" w:color="auto"/>
                              <w:right w:val="nil"/>
                            </w:tcBorders>
                            <w:shd w:val="clear" w:color="auto" w:fill="auto"/>
                            <w:noWrap/>
                            <w:vAlign w:val="bottom"/>
                            <w:hideMark/>
                          </w:tcPr>
                          <w:p w14:paraId="1499C844" w14:textId="77777777" w:rsidR="002E016C" w:rsidRPr="008D3CA7" w:rsidRDefault="002E016C" w:rsidP="001002B3">
                            <w:pPr>
                              <w:pStyle w:val="TCTableBody"/>
                              <w:rPr>
                                <w:lang w:val="en-GB" w:eastAsia="en-GB"/>
                              </w:rPr>
                            </w:pPr>
                            <w:r>
                              <w:rPr>
                                <w:b/>
                                <w:bCs/>
                              </w:rPr>
                              <w:t>74</w:t>
                            </w:r>
                          </w:p>
                        </w:tc>
                        <w:tc>
                          <w:tcPr>
                            <w:tcW w:w="993" w:type="dxa"/>
                            <w:tcBorders>
                              <w:top w:val="single" w:sz="4" w:space="0" w:color="auto"/>
                              <w:left w:val="nil"/>
                              <w:bottom w:val="single" w:sz="4" w:space="0" w:color="auto"/>
                              <w:right w:val="nil"/>
                            </w:tcBorders>
                            <w:shd w:val="clear" w:color="auto" w:fill="auto"/>
                            <w:noWrap/>
                            <w:vAlign w:val="bottom"/>
                            <w:hideMark/>
                          </w:tcPr>
                          <w:p w14:paraId="6AA490BF" w14:textId="77777777" w:rsidR="002E016C" w:rsidRPr="00785CDB" w:rsidRDefault="002E016C" w:rsidP="001002B3">
                            <w:pPr>
                              <w:pStyle w:val="TCTableBody"/>
                              <w:rPr>
                                <w:lang w:val="en-GB" w:eastAsia="en-GB"/>
                              </w:rPr>
                            </w:pPr>
                            <w:r>
                              <w:rPr>
                                <w:b/>
                                <w:bCs/>
                              </w:rPr>
                              <w:t>40</w:t>
                            </w:r>
                          </w:p>
                        </w:tc>
                        <w:tc>
                          <w:tcPr>
                            <w:tcW w:w="992" w:type="dxa"/>
                            <w:tcBorders>
                              <w:top w:val="single" w:sz="4" w:space="0" w:color="auto"/>
                              <w:left w:val="nil"/>
                              <w:bottom w:val="single" w:sz="4" w:space="0" w:color="auto"/>
                              <w:right w:val="nil"/>
                            </w:tcBorders>
                            <w:shd w:val="clear" w:color="auto" w:fill="auto"/>
                            <w:noWrap/>
                            <w:vAlign w:val="bottom"/>
                            <w:hideMark/>
                          </w:tcPr>
                          <w:p w14:paraId="4651EA7E" w14:textId="77777777" w:rsidR="002E016C" w:rsidRPr="00785CDB" w:rsidRDefault="002E016C" w:rsidP="001002B3">
                            <w:pPr>
                              <w:pStyle w:val="TCTableBody"/>
                              <w:rPr>
                                <w:lang w:val="en-GB" w:eastAsia="en-GB"/>
                              </w:rPr>
                            </w:pPr>
                            <w:r>
                              <w:rPr>
                                <w:b/>
                                <w:bCs/>
                              </w:rPr>
                              <w:t>7</w:t>
                            </w:r>
                          </w:p>
                        </w:tc>
                        <w:tc>
                          <w:tcPr>
                            <w:tcW w:w="1134" w:type="dxa"/>
                            <w:tcBorders>
                              <w:top w:val="single" w:sz="4" w:space="0" w:color="auto"/>
                              <w:left w:val="nil"/>
                              <w:bottom w:val="single" w:sz="4" w:space="0" w:color="auto"/>
                              <w:right w:val="nil"/>
                            </w:tcBorders>
                            <w:shd w:val="clear" w:color="auto" w:fill="auto"/>
                            <w:noWrap/>
                            <w:vAlign w:val="bottom"/>
                            <w:hideMark/>
                          </w:tcPr>
                          <w:p w14:paraId="4F9DCE52" w14:textId="77777777" w:rsidR="002E016C" w:rsidRPr="00785CDB" w:rsidRDefault="002E016C" w:rsidP="001002B3">
                            <w:pPr>
                              <w:pStyle w:val="TCTableBody"/>
                              <w:rPr>
                                <w:lang w:val="en-GB" w:eastAsia="en-GB"/>
                              </w:rPr>
                            </w:pPr>
                            <w:r>
                              <w:rPr>
                                <w:b/>
                                <w:bCs/>
                              </w:rPr>
                              <w:t>33</w:t>
                            </w:r>
                          </w:p>
                        </w:tc>
                        <w:tc>
                          <w:tcPr>
                            <w:tcW w:w="1276" w:type="dxa"/>
                            <w:tcBorders>
                              <w:top w:val="single" w:sz="4" w:space="0" w:color="auto"/>
                              <w:left w:val="nil"/>
                              <w:bottom w:val="single" w:sz="4" w:space="0" w:color="auto"/>
                              <w:right w:val="nil"/>
                            </w:tcBorders>
                            <w:shd w:val="clear" w:color="auto" w:fill="auto"/>
                            <w:noWrap/>
                            <w:vAlign w:val="bottom"/>
                            <w:hideMark/>
                          </w:tcPr>
                          <w:p w14:paraId="740104DD" w14:textId="77777777" w:rsidR="002E016C" w:rsidRPr="00047BAD" w:rsidRDefault="002E016C" w:rsidP="001002B3">
                            <w:pPr>
                              <w:pStyle w:val="TCTableBody"/>
                              <w:rPr>
                                <w:lang w:val="en-GB" w:eastAsia="en-GB"/>
                              </w:rPr>
                            </w:pPr>
                            <w:r>
                              <w:rPr>
                                <w:b/>
                                <w:bCs/>
                              </w:rPr>
                              <w:t>0</w:t>
                            </w:r>
                          </w:p>
                        </w:tc>
                        <w:tc>
                          <w:tcPr>
                            <w:tcW w:w="1417" w:type="dxa"/>
                            <w:tcBorders>
                              <w:top w:val="single" w:sz="4" w:space="0" w:color="auto"/>
                              <w:left w:val="nil"/>
                              <w:bottom w:val="single" w:sz="4" w:space="0" w:color="auto"/>
                              <w:right w:val="nil"/>
                            </w:tcBorders>
                            <w:shd w:val="clear" w:color="auto" w:fill="auto"/>
                            <w:noWrap/>
                            <w:vAlign w:val="bottom"/>
                            <w:hideMark/>
                          </w:tcPr>
                          <w:p w14:paraId="662493C2" w14:textId="77777777" w:rsidR="002E016C" w:rsidRPr="00785CDB" w:rsidRDefault="002E016C" w:rsidP="001002B3">
                            <w:pPr>
                              <w:pStyle w:val="TCTableBody"/>
                              <w:rPr>
                                <w:lang w:val="en-GB" w:eastAsia="en-GB"/>
                              </w:rPr>
                            </w:pPr>
                            <w:r>
                              <w:rPr>
                                <w:b/>
                                <w:bCs/>
                              </w:rPr>
                              <w:t>0.148</w:t>
                            </w:r>
                          </w:p>
                        </w:tc>
                        <w:tc>
                          <w:tcPr>
                            <w:tcW w:w="1418" w:type="dxa"/>
                            <w:tcBorders>
                              <w:top w:val="single" w:sz="4" w:space="0" w:color="auto"/>
                              <w:left w:val="nil"/>
                              <w:bottom w:val="single" w:sz="4" w:space="0" w:color="auto"/>
                              <w:right w:val="nil"/>
                            </w:tcBorders>
                            <w:shd w:val="clear" w:color="auto" w:fill="auto"/>
                            <w:noWrap/>
                            <w:vAlign w:val="bottom"/>
                            <w:hideMark/>
                          </w:tcPr>
                          <w:p w14:paraId="244574E3" w14:textId="77777777" w:rsidR="002E016C" w:rsidRPr="00785CDB" w:rsidRDefault="002E016C" w:rsidP="001002B3">
                            <w:pPr>
                              <w:pStyle w:val="TCTableBody"/>
                              <w:rPr>
                                <w:lang w:val="en-GB" w:eastAsia="en-GB"/>
                              </w:rPr>
                            </w:pPr>
                            <w:r>
                              <w:rPr>
                                <w:b/>
                                <w:bCs/>
                              </w:rPr>
                              <w:t>0.03</w:t>
                            </w:r>
                          </w:p>
                        </w:tc>
                        <w:tc>
                          <w:tcPr>
                            <w:tcW w:w="1417" w:type="dxa"/>
                            <w:tcBorders>
                              <w:top w:val="single" w:sz="4" w:space="0" w:color="auto"/>
                              <w:left w:val="nil"/>
                              <w:bottom w:val="single" w:sz="4" w:space="0" w:color="auto"/>
                              <w:right w:val="nil"/>
                            </w:tcBorders>
                            <w:shd w:val="clear" w:color="auto" w:fill="auto"/>
                            <w:noWrap/>
                            <w:vAlign w:val="bottom"/>
                            <w:hideMark/>
                          </w:tcPr>
                          <w:p w14:paraId="17A1E22A" w14:textId="77777777" w:rsidR="002E016C" w:rsidRPr="00785CDB" w:rsidRDefault="002E016C" w:rsidP="001002B3">
                            <w:pPr>
                              <w:pStyle w:val="TCTableBody"/>
                              <w:rPr>
                                <w:lang w:val="en-GB" w:eastAsia="en-GB"/>
                              </w:rPr>
                            </w:pPr>
                            <w:r>
                              <w:rPr>
                                <w:b/>
                                <w:bCs/>
                              </w:rPr>
                              <w:t>0.12</w:t>
                            </w:r>
                          </w:p>
                        </w:tc>
                      </w:tr>
                    </w:tbl>
                    <w:p w14:paraId="71EE7F05" w14:textId="77777777" w:rsidR="002E016C" w:rsidRDefault="002E016C" w:rsidP="002E016C">
                      <w:pPr>
                        <w:pStyle w:val="TCTableBody"/>
                      </w:pPr>
                    </w:p>
                  </w:txbxContent>
                </v:textbox>
                <w10:wrap type="square" anchorx="margin"/>
              </v:shape>
            </w:pict>
          </mc:Fallback>
        </mc:AlternateContent>
      </w:r>
    </w:p>
    <w:p w14:paraId="431CF05D" w14:textId="77777777" w:rsidR="002E016C" w:rsidRDefault="002E016C">
      <w:pPr>
        <w:spacing w:after="0"/>
        <w:jc w:val="left"/>
        <w:rPr>
          <w:rFonts w:ascii="Arno Pro" w:hAnsi="Arno Pro"/>
          <w:bCs/>
          <w:kern w:val="21"/>
          <w:sz w:val="19"/>
          <w:szCs w:val="19"/>
        </w:rPr>
      </w:pPr>
      <w:r>
        <w:rPr>
          <w:rFonts w:ascii="Arno Pro" w:hAnsi="Arno Pro"/>
          <w:bCs/>
          <w:kern w:val="21"/>
          <w:sz w:val="19"/>
          <w:szCs w:val="19"/>
        </w:rPr>
        <w:br w:type="page"/>
      </w:r>
    </w:p>
    <w:p w14:paraId="2B64916F" w14:textId="76290330" w:rsidR="002E016C" w:rsidRDefault="002E016C" w:rsidP="002E016C">
      <w:pPr>
        <w:spacing w:after="0"/>
        <w:jc w:val="left"/>
        <w:rPr>
          <w:rFonts w:ascii="Arno Pro" w:hAnsi="Arno Pro"/>
          <w:bCs/>
          <w:kern w:val="21"/>
          <w:sz w:val="19"/>
          <w:szCs w:val="19"/>
        </w:rPr>
      </w:pPr>
      <w:r>
        <w:rPr>
          <w:rFonts w:ascii="Arno Pro" w:hAnsi="Arno Pro"/>
          <w:noProof/>
        </w:rPr>
        <w:lastRenderedPageBreak/>
        <mc:AlternateContent>
          <mc:Choice Requires="wps">
            <w:drawing>
              <wp:anchor distT="0" distB="0" distL="114300" distR="114300" simplePos="0" relativeHeight="251661314" behindDoc="0" locked="0" layoutInCell="1" allowOverlap="1" wp14:anchorId="798A7140" wp14:editId="57A66CC8">
                <wp:simplePos x="0" y="0"/>
                <wp:positionH relativeFrom="margin">
                  <wp:align>left</wp:align>
                </wp:positionH>
                <wp:positionV relativeFrom="paragraph">
                  <wp:posOffset>145415</wp:posOffset>
                </wp:positionV>
                <wp:extent cx="9334500" cy="1964690"/>
                <wp:effectExtent l="0" t="0" r="0" b="0"/>
                <wp:wrapSquare wrapText="bothSides"/>
                <wp:docPr id="786780376" name="Text Box 786780376"/>
                <wp:cNvGraphicFramePr/>
                <a:graphic xmlns:a="http://schemas.openxmlformats.org/drawingml/2006/main">
                  <a:graphicData uri="http://schemas.microsoft.com/office/word/2010/wordprocessingShape">
                    <wps:wsp>
                      <wps:cNvSpPr txBox="1"/>
                      <wps:spPr>
                        <a:xfrm>
                          <a:off x="0" y="0"/>
                          <a:ext cx="9334500" cy="1964987"/>
                        </a:xfrm>
                        <a:prstGeom prst="rect">
                          <a:avLst/>
                        </a:prstGeom>
                        <a:solidFill>
                          <a:schemeClr val="lt1"/>
                        </a:solidFill>
                        <a:ln w="6350">
                          <a:noFill/>
                        </a:ln>
                      </wps:spPr>
                      <wps:txbx>
                        <w:txbxContent>
                          <w:tbl>
                            <w:tblPr>
                              <w:tblW w:w="14034" w:type="dxa"/>
                              <w:tblLook w:val="04A0" w:firstRow="1" w:lastRow="0" w:firstColumn="1" w:lastColumn="0" w:noHBand="0" w:noVBand="1"/>
                            </w:tblPr>
                            <w:tblGrid>
                              <w:gridCol w:w="993"/>
                              <w:gridCol w:w="850"/>
                              <w:gridCol w:w="992"/>
                              <w:gridCol w:w="993"/>
                              <w:gridCol w:w="1275"/>
                              <w:gridCol w:w="993"/>
                              <w:gridCol w:w="992"/>
                              <w:gridCol w:w="1276"/>
                              <w:gridCol w:w="1134"/>
                              <w:gridCol w:w="1417"/>
                              <w:gridCol w:w="1418"/>
                              <w:gridCol w:w="1701"/>
                            </w:tblGrid>
                            <w:tr w:rsidR="002E016C" w:rsidRPr="00785CDB" w14:paraId="15EA3BB6" w14:textId="77777777" w:rsidTr="009336FD">
                              <w:trPr>
                                <w:trHeight w:val="320"/>
                              </w:trPr>
                              <w:tc>
                                <w:tcPr>
                                  <w:tcW w:w="993" w:type="dxa"/>
                                  <w:tcBorders>
                                    <w:top w:val="nil"/>
                                    <w:left w:val="nil"/>
                                    <w:bottom w:val="single" w:sz="4" w:space="0" w:color="auto"/>
                                    <w:right w:val="nil"/>
                                  </w:tcBorders>
                                  <w:shd w:val="clear" w:color="auto" w:fill="auto"/>
                                  <w:noWrap/>
                                  <w:vAlign w:val="bottom"/>
                                  <w:hideMark/>
                                </w:tcPr>
                                <w:p w14:paraId="1410C6A9" w14:textId="77777777" w:rsidR="002E016C" w:rsidRPr="00785CDB" w:rsidRDefault="002E016C" w:rsidP="00853106">
                                  <w:pPr>
                                    <w:pStyle w:val="TCTableBody"/>
                                    <w:rPr>
                                      <w:lang w:val="en-GB" w:eastAsia="en-GB"/>
                                    </w:rPr>
                                  </w:pPr>
                                  <w:r w:rsidRPr="00785CDB">
                                    <w:rPr>
                                      <w:lang w:val="en-GB" w:eastAsia="en-GB"/>
                                    </w:rPr>
                                    <w:t>School</w:t>
                                  </w:r>
                                </w:p>
                              </w:tc>
                              <w:tc>
                                <w:tcPr>
                                  <w:tcW w:w="850" w:type="dxa"/>
                                  <w:tcBorders>
                                    <w:top w:val="nil"/>
                                    <w:left w:val="nil"/>
                                    <w:bottom w:val="single" w:sz="4" w:space="0" w:color="auto"/>
                                    <w:right w:val="nil"/>
                                  </w:tcBorders>
                                  <w:shd w:val="clear" w:color="auto" w:fill="auto"/>
                                  <w:noWrap/>
                                  <w:vAlign w:val="bottom"/>
                                  <w:hideMark/>
                                </w:tcPr>
                                <w:p w14:paraId="62A1EB6D" w14:textId="77777777" w:rsidR="002E016C" w:rsidRPr="00785CDB" w:rsidRDefault="002E016C" w:rsidP="00853106">
                                  <w:pPr>
                                    <w:pStyle w:val="TCTableBody"/>
                                    <w:rPr>
                                      <w:lang w:val="en-GB" w:eastAsia="en-GB"/>
                                    </w:rPr>
                                  </w:pPr>
                                  <w:r w:rsidRPr="00785CDB">
                                    <w:rPr>
                                      <w:lang w:val="en-GB" w:eastAsia="en-GB"/>
                                    </w:rPr>
                                    <w:t>SC detected</w:t>
                                  </w:r>
                                </w:p>
                              </w:tc>
                              <w:tc>
                                <w:tcPr>
                                  <w:tcW w:w="992" w:type="dxa"/>
                                  <w:tcBorders>
                                    <w:top w:val="nil"/>
                                    <w:left w:val="nil"/>
                                    <w:bottom w:val="single" w:sz="4" w:space="0" w:color="auto"/>
                                    <w:right w:val="nil"/>
                                  </w:tcBorders>
                                  <w:shd w:val="clear" w:color="auto" w:fill="auto"/>
                                  <w:noWrap/>
                                  <w:vAlign w:val="bottom"/>
                                  <w:hideMark/>
                                </w:tcPr>
                                <w:p w14:paraId="78D1B0FA" w14:textId="77777777" w:rsidR="002E016C" w:rsidRPr="00785CDB" w:rsidRDefault="002E016C" w:rsidP="00853106">
                                  <w:pPr>
                                    <w:pStyle w:val="TCTableBody"/>
                                    <w:rPr>
                                      <w:lang w:val="en-GB" w:eastAsia="en-GB"/>
                                    </w:rPr>
                                  </w:pPr>
                                  <w:r w:rsidRPr="00785CDB">
                                    <w:rPr>
                                      <w:lang w:val="en-GB" w:eastAsia="en-GB"/>
                                    </w:rPr>
                                    <w:t>Total submission</w:t>
                                  </w:r>
                                </w:p>
                              </w:tc>
                              <w:tc>
                                <w:tcPr>
                                  <w:tcW w:w="993" w:type="dxa"/>
                                  <w:tcBorders>
                                    <w:top w:val="nil"/>
                                    <w:left w:val="nil"/>
                                    <w:bottom w:val="single" w:sz="4" w:space="0" w:color="auto"/>
                                    <w:right w:val="nil"/>
                                  </w:tcBorders>
                                  <w:shd w:val="clear" w:color="auto" w:fill="auto"/>
                                  <w:noWrap/>
                                  <w:vAlign w:val="bottom"/>
                                  <w:hideMark/>
                                </w:tcPr>
                                <w:p w14:paraId="1F7F54BE" w14:textId="77777777" w:rsidR="002E016C" w:rsidRPr="00785CDB" w:rsidRDefault="002E016C" w:rsidP="00853106">
                                  <w:pPr>
                                    <w:pStyle w:val="TCTableBody"/>
                                    <w:rPr>
                                      <w:lang w:val="en-GB" w:eastAsia="en-GB"/>
                                    </w:rPr>
                                  </w:pPr>
                                  <w:r w:rsidRPr="00785CDB">
                                    <w:rPr>
                                      <w:lang w:val="en-GB" w:eastAsia="en-GB"/>
                                    </w:rPr>
                                    <w:t>Total single use</w:t>
                                  </w:r>
                                </w:p>
                              </w:tc>
                              <w:tc>
                                <w:tcPr>
                                  <w:tcW w:w="1275" w:type="dxa"/>
                                  <w:tcBorders>
                                    <w:top w:val="nil"/>
                                    <w:left w:val="nil"/>
                                    <w:bottom w:val="single" w:sz="4" w:space="0" w:color="auto"/>
                                    <w:right w:val="nil"/>
                                  </w:tcBorders>
                                  <w:shd w:val="clear" w:color="auto" w:fill="auto"/>
                                  <w:noWrap/>
                                  <w:vAlign w:val="bottom"/>
                                  <w:hideMark/>
                                </w:tcPr>
                                <w:p w14:paraId="72E2C27B" w14:textId="77777777" w:rsidR="002E016C" w:rsidRPr="00785CDB" w:rsidRDefault="002E016C" w:rsidP="00853106">
                                  <w:pPr>
                                    <w:pStyle w:val="TCTableBody"/>
                                    <w:rPr>
                                      <w:lang w:val="en-GB" w:eastAsia="en-GB"/>
                                    </w:rPr>
                                  </w:pPr>
                                  <w:r w:rsidRPr="00785CDB">
                                    <w:rPr>
                                      <w:lang w:val="en-GB" w:eastAsia="en-GB"/>
                                    </w:rPr>
                                    <w:t>Total liquid/refillable</w:t>
                                  </w:r>
                                </w:p>
                              </w:tc>
                              <w:tc>
                                <w:tcPr>
                                  <w:tcW w:w="993" w:type="dxa"/>
                                  <w:tcBorders>
                                    <w:top w:val="nil"/>
                                    <w:left w:val="nil"/>
                                    <w:bottom w:val="single" w:sz="4" w:space="0" w:color="auto"/>
                                    <w:right w:val="nil"/>
                                  </w:tcBorders>
                                  <w:shd w:val="clear" w:color="auto" w:fill="auto"/>
                                  <w:noWrap/>
                                  <w:vAlign w:val="bottom"/>
                                  <w:hideMark/>
                                </w:tcPr>
                                <w:p w14:paraId="004BD123" w14:textId="77777777" w:rsidR="002E016C" w:rsidRPr="00785CDB" w:rsidRDefault="002E016C" w:rsidP="00853106">
                                  <w:pPr>
                                    <w:pStyle w:val="TCTableBody"/>
                                    <w:rPr>
                                      <w:lang w:val="en-GB" w:eastAsia="en-GB"/>
                                    </w:rPr>
                                  </w:pPr>
                                  <w:r w:rsidRPr="00785CDB">
                                    <w:rPr>
                                      <w:lang w:val="en-GB" w:eastAsia="en-GB"/>
                                    </w:rPr>
                                    <w:t xml:space="preserve">Total </w:t>
                                  </w:r>
                                  <w:r>
                                    <w:rPr>
                                      <w:lang w:val="en-GB" w:eastAsia="en-GB"/>
                                    </w:rPr>
                                    <w:t>positive</w:t>
                                  </w:r>
                                </w:p>
                              </w:tc>
                              <w:tc>
                                <w:tcPr>
                                  <w:tcW w:w="992" w:type="dxa"/>
                                  <w:tcBorders>
                                    <w:top w:val="nil"/>
                                    <w:left w:val="nil"/>
                                    <w:bottom w:val="single" w:sz="4" w:space="0" w:color="auto"/>
                                    <w:right w:val="nil"/>
                                  </w:tcBorders>
                                  <w:shd w:val="clear" w:color="auto" w:fill="auto"/>
                                  <w:noWrap/>
                                  <w:vAlign w:val="bottom"/>
                                  <w:hideMark/>
                                </w:tcPr>
                                <w:p w14:paraId="77A2E748"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w:t>
                                  </w:r>
                                </w:p>
                              </w:tc>
                              <w:tc>
                                <w:tcPr>
                                  <w:tcW w:w="1276" w:type="dxa"/>
                                  <w:tcBorders>
                                    <w:top w:val="nil"/>
                                    <w:left w:val="nil"/>
                                    <w:bottom w:val="single" w:sz="4" w:space="0" w:color="auto"/>
                                    <w:right w:val="nil"/>
                                  </w:tcBorders>
                                  <w:shd w:val="clear" w:color="auto" w:fill="auto"/>
                                  <w:noWrap/>
                                  <w:vAlign w:val="bottom"/>
                                  <w:hideMark/>
                                </w:tcPr>
                                <w:p w14:paraId="3F8F9E82"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w:t>
                                  </w:r>
                                </w:p>
                              </w:tc>
                              <w:tc>
                                <w:tcPr>
                                  <w:tcW w:w="1134" w:type="dxa"/>
                                  <w:tcBorders>
                                    <w:top w:val="nil"/>
                                    <w:left w:val="nil"/>
                                    <w:bottom w:val="single" w:sz="4" w:space="0" w:color="auto"/>
                                    <w:right w:val="nil"/>
                                  </w:tcBorders>
                                  <w:shd w:val="clear" w:color="auto" w:fill="auto"/>
                                  <w:noWrap/>
                                  <w:vAlign w:val="bottom"/>
                                  <w:hideMark/>
                                </w:tcPr>
                                <w:p w14:paraId="03C0B1EE" w14:textId="77777777" w:rsidR="002E016C" w:rsidRPr="00785CDB" w:rsidRDefault="002E016C" w:rsidP="00853106">
                                  <w:pPr>
                                    <w:pStyle w:val="TCTableBody"/>
                                    <w:rPr>
                                      <w:lang w:val="en-GB" w:eastAsia="en-GB"/>
                                    </w:rPr>
                                  </w:pPr>
                                  <w:r w:rsidRPr="00785CDB">
                                    <w:rPr>
                                      <w:lang w:val="en-GB" w:eastAsia="en-GB"/>
                                    </w:rPr>
                                    <w:t>[Average] (mg / mL)</w:t>
                                  </w:r>
                                </w:p>
                              </w:tc>
                              <w:tc>
                                <w:tcPr>
                                  <w:tcW w:w="1417" w:type="dxa"/>
                                  <w:tcBorders>
                                    <w:top w:val="nil"/>
                                    <w:left w:val="nil"/>
                                    <w:bottom w:val="single" w:sz="4" w:space="0" w:color="auto"/>
                                    <w:right w:val="nil"/>
                                  </w:tcBorders>
                                  <w:shd w:val="clear" w:color="auto" w:fill="auto"/>
                                  <w:noWrap/>
                                  <w:vAlign w:val="bottom"/>
                                  <w:hideMark/>
                                </w:tcPr>
                                <w:p w14:paraId="12769CA1" w14:textId="77777777" w:rsidR="002E016C" w:rsidRPr="00785CDB" w:rsidRDefault="002E016C" w:rsidP="00853106">
                                  <w:pPr>
                                    <w:pStyle w:val="TCTableBody"/>
                                    <w:rPr>
                                      <w:lang w:val="en-GB" w:eastAsia="en-GB"/>
                                    </w:rPr>
                                  </w:pPr>
                                  <w:r>
                                    <w:rPr>
                                      <w:lang w:val="en-GB" w:eastAsia="en-GB"/>
                                    </w:rPr>
                                    <w:t xml:space="preserve">Total positive </w:t>
                                  </w:r>
                                  <w:r w:rsidRPr="00785CDB">
                                    <w:rPr>
                                      <w:lang w:val="en-GB" w:eastAsia="en-GB"/>
                                    </w:rPr>
                                    <w:t>rate</w:t>
                                  </w:r>
                                </w:p>
                              </w:tc>
                              <w:tc>
                                <w:tcPr>
                                  <w:tcW w:w="1418" w:type="dxa"/>
                                  <w:tcBorders>
                                    <w:top w:val="nil"/>
                                    <w:left w:val="nil"/>
                                    <w:bottom w:val="single" w:sz="4" w:space="0" w:color="auto"/>
                                    <w:right w:val="nil"/>
                                  </w:tcBorders>
                                  <w:shd w:val="clear" w:color="auto" w:fill="auto"/>
                                  <w:noWrap/>
                                  <w:vAlign w:val="bottom"/>
                                  <w:hideMark/>
                                </w:tcPr>
                                <w:p w14:paraId="6B63838F"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 rate</w:t>
                                  </w:r>
                                </w:p>
                              </w:tc>
                              <w:tc>
                                <w:tcPr>
                                  <w:tcW w:w="1701" w:type="dxa"/>
                                  <w:tcBorders>
                                    <w:top w:val="nil"/>
                                    <w:left w:val="nil"/>
                                    <w:bottom w:val="single" w:sz="4" w:space="0" w:color="auto"/>
                                    <w:right w:val="nil"/>
                                  </w:tcBorders>
                                  <w:shd w:val="clear" w:color="auto" w:fill="auto"/>
                                  <w:noWrap/>
                                  <w:vAlign w:val="bottom"/>
                                  <w:hideMark/>
                                </w:tcPr>
                                <w:p w14:paraId="63BAF231"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 rate</w:t>
                                  </w:r>
                                </w:p>
                              </w:tc>
                            </w:tr>
                            <w:tr w:rsidR="002E016C" w:rsidRPr="00785CDB" w14:paraId="7A911B10" w14:textId="77777777" w:rsidTr="009336FD">
                              <w:trPr>
                                <w:trHeight w:val="320"/>
                              </w:trPr>
                              <w:tc>
                                <w:tcPr>
                                  <w:tcW w:w="993" w:type="dxa"/>
                                  <w:tcBorders>
                                    <w:top w:val="nil"/>
                                    <w:left w:val="nil"/>
                                    <w:bottom w:val="nil"/>
                                    <w:right w:val="nil"/>
                                  </w:tcBorders>
                                  <w:shd w:val="clear" w:color="auto" w:fill="auto"/>
                                  <w:noWrap/>
                                  <w:vAlign w:val="bottom"/>
                                  <w:hideMark/>
                                </w:tcPr>
                                <w:p w14:paraId="56017CE6" w14:textId="77777777" w:rsidR="002E016C" w:rsidRPr="00785CDB" w:rsidRDefault="002E016C" w:rsidP="00C57D81">
                                  <w:pPr>
                                    <w:pStyle w:val="TCTableBody"/>
                                    <w:rPr>
                                      <w:lang w:val="en-GB" w:eastAsia="en-GB"/>
                                    </w:rPr>
                                  </w:pPr>
                                  <w:r w:rsidRPr="00785CDB">
                                    <w:rPr>
                                      <w:lang w:val="en-GB" w:eastAsia="en-GB"/>
                                    </w:rPr>
                                    <w:t>R3S1</w:t>
                                  </w:r>
                                </w:p>
                              </w:tc>
                              <w:tc>
                                <w:tcPr>
                                  <w:tcW w:w="850" w:type="dxa"/>
                                  <w:tcBorders>
                                    <w:top w:val="nil"/>
                                    <w:left w:val="nil"/>
                                    <w:bottom w:val="nil"/>
                                    <w:right w:val="nil"/>
                                  </w:tcBorders>
                                  <w:shd w:val="clear" w:color="auto" w:fill="auto"/>
                                  <w:noWrap/>
                                  <w:vAlign w:val="bottom"/>
                                  <w:hideMark/>
                                </w:tcPr>
                                <w:p w14:paraId="12215DD9" w14:textId="77777777" w:rsidR="002E016C" w:rsidRPr="00785CDB" w:rsidRDefault="002E016C" w:rsidP="00C57D81">
                                  <w:pPr>
                                    <w:pStyle w:val="TCTableBody"/>
                                    <w:rPr>
                                      <w:rFonts w:ascii="Times New Roman" w:hAnsi="Times New Roman"/>
                                      <w:sz w:val="20"/>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519FC97" w14:textId="77777777" w:rsidR="002E016C" w:rsidRPr="00785CDB" w:rsidRDefault="002E016C" w:rsidP="00C57D81">
                                  <w:pPr>
                                    <w:pStyle w:val="TCTableBody"/>
                                    <w:rPr>
                                      <w:rFonts w:ascii="Times New Roman" w:hAnsi="Times New Roman"/>
                                      <w:sz w:val="20"/>
                                      <w:lang w:val="en-GB" w:eastAsia="en-GB"/>
                                    </w:rPr>
                                  </w:pPr>
                                  <w:r>
                                    <w:t>15</w:t>
                                  </w:r>
                                </w:p>
                              </w:tc>
                              <w:tc>
                                <w:tcPr>
                                  <w:tcW w:w="993" w:type="dxa"/>
                                  <w:tcBorders>
                                    <w:top w:val="nil"/>
                                    <w:left w:val="nil"/>
                                    <w:bottom w:val="nil"/>
                                    <w:right w:val="nil"/>
                                  </w:tcBorders>
                                  <w:shd w:val="clear" w:color="auto" w:fill="auto"/>
                                  <w:noWrap/>
                                  <w:vAlign w:val="bottom"/>
                                  <w:hideMark/>
                                </w:tcPr>
                                <w:p w14:paraId="70FBED84" w14:textId="77777777" w:rsidR="002E016C" w:rsidRPr="00785CDB" w:rsidRDefault="002E016C" w:rsidP="00C57D81">
                                  <w:pPr>
                                    <w:pStyle w:val="TCTableBody"/>
                                    <w:rPr>
                                      <w:rFonts w:ascii="Times New Roman" w:hAnsi="Times New Roman"/>
                                      <w:sz w:val="20"/>
                                      <w:lang w:val="en-GB" w:eastAsia="en-GB"/>
                                    </w:rPr>
                                  </w:pPr>
                                  <w:r>
                                    <w:t>7</w:t>
                                  </w:r>
                                </w:p>
                              </w:tc>
                              <w:tc>
                                <w:tcPr>
                                  <w:tcW w:w="1275" w:type="dxa"/>
                                  <w:tcBorders>
                                    <w:top w:val="nil"/>
                                    <w:left w:val="nil"/>
                                    <w:bottom w:val="nil"/>
                                    <w:right w:val="nil"/>
                                  </w:tcBorders>
                                  <w:shd w:val="clear" w:color="auto" w:fill="auto"/>
                                  <w:noWrap/>
                                  <w:vAlign w:val="bottom"/>
                                  <w:hideMark/>
                                </w:tcPr>
                                <w:p w14:paraId="0BD3D7CB" w14:textId="77777777" w:rsidR="002E016C" w:rsidRPr="00785CDB" w:rsidRDefault="002E016C" w:rsidP="00C57D81">
                                  <w:pPr>
                                    <w:pStyle w:val="TCTableBody"/>
                                    <w:rPr>
                                      <w:rFonts w:ascii="Times New Roman" w:hAnsi="Times New Roman"/>
                                      <w:sz w:val="20"/>
                                      <w:lang w:val="en-GB" w:eastAsia="en-GB"/>
                                    </w:rPr>
                                  </w:pPr>
                                  <w:r>
                                    <w:t>8</w:t>
                                  </w:r>
                                </w:p>
                              </w:tc>
                              <w:tc>
                                <w:tcPr>
                                  <w:tcW w:w="993" w:type="dxa"/>
                                  <w:tcBorders>
                                    <w:top w:val="nil"/>
                                    <w:left w:val="nil"/>
                                    <w:bottom w:val="nil"/>
                                    <w:right w:val="nil"/>
                                  </w:tcBorders>
                                  <w:shd w:val="clear" w:color="auto" w:fill="auto"/>
                                  <w:noWrap/>
                                  <w:vAlign w:val="bottom"/>
                                  <w:hideMark/>
                                </w:tcPr>
                                <w:p w14:paraId="590A3D84" w14:textId="77777777" w:rsidR="002E016C" w:rsidRPr="00785CDB" w:rsidRDefault="002E016C" w:rsidP="00C57D81">
                                  <w:pPr>
                                    <w:pStyle w:val="TCTableBody"/>
                                    <w:rPr>
                                      <w:rFonts w:ascii="Times New Roman" w:hAnsi="Times New Roman"/>
                                      <w:sz w:val="20"/>
                                      <w:lang w:val="en-GB" w:eastAsia="en-GB"/>
                                    </w:rPr>
                                  </w:pPr>
                                  <w:r>
                                    <w:t>1</w:t>
                                  </w:r>
                                </w:p>
                              </w:tc>
                              <w:tc>
                                <w:tcPr>
                                  <w:tcW w:w="992" w:type="dxa"/>
                                  <w:tcBorders>
                                    <w:top w:val="nil"/>
                                    <w:left w:val="nil"/>
                                    <w:bottom w:val="nil"/>
                                    <w:right w:val="nil"/>
                                  </w:tcBorders>
                                  <w:shd w:val="clear" w:color="auto" w:fill="auto"/>
                                  <w:noWrap/>
                                  <w:vAlign w:val="bottom"/>
                                  <w:hideMark/>
                                </w:tcPr>
                                <w:p w14:paraId="78E6E8AF" w14:textId="77777777" w:rsidR="002E016C" w:rsidRPr="00785CDB" w:rsidRDefault="002E016C" w:rsidP="00C57D81">
                                  <w:pPr>
                                    <w:pStyle w:val="TCTableBody"/>
                                    <w:rPr>
                                      <w:rFonts w:ascii="Times New Roman" w:hAnsi="Times New Roman"/>
                                      <w:sz w:val="20"/>
                                      <w:lang w:val="en-GB" w:eastAsia="en-GB"/>
                                    </w:rPr>
                                  </w:pPr>
                                  <w:r>
                                    <w:t>0</w:t>
                                  </w:r>
                                </w:p>
                              </w:tc>
                              <w:tc>
                                <w:tcPr>
                                  <w:tcW w:w="1276" w:type="dxa"/>
                                  <w:tcBorders>
                                    <w:top w:val="nil"/>
                                    <w:left w:val="nil"/>
                                    <w:bottom w:val="nil"/>
                                    <w:right w:val="nil"/>
                                  </w:tcBorders>
                                  <w:shd w:val="clear" w:color="auto" w:fill="auto"/>
                                  <w:noWrap/>
                                  <w:vAlign w:val="bottom"/>
                                  <w:hideMark/>
                                </w:tcPr>
                                <w:p w14:paraId="4D798BD1" w14:textId="77777777" w:rsidR="002E016C" w:rsidRPr="00785CDB" w:rsidRDefault="002E016C" w:rsidP="00C57D81">
                                  <w:pPr>
                                    <w:pStyle w:val="TCTableBody"/>
                                    <w:rPr>
                                      <w:rFonts w:ascii="Times New Roman" w:hAnsi="Times New Roman"/>
                                      <w:sz w:val="20"/>
                                      <w:lang w:val="en-GB" w:eastAsia="en-GB"/>
                                    </w:rPr>
                                  </w:pPr>
                                  <w:r>
                                    <w:t>1</w:t>
                                  </w:r>
                                </w:p>
                              </w:tc>
                              <w:tc>
                                <w:tcPr>
                                  <w:tcW w:w="1134" w:type="dxa"/>
                                  <w:tcBorders>
                                    <w:top w:val="nil"/>
                                    <w:left w:val="nil"/>
                                    <w:bottom w:val="nil"/>
                                    <w:right w:val="nil"/>
                                  </w:tcBorders>
                                  <w:shd w:val="clear" w:color="auto" w:fill="auto"/>
                                  <w:noWrap/>
                                  <w:vAlign w:val="bottom"/>
                                  <w:hideMark/>
                                </w:tcPr>
                                <w:p w14:paraId="4AF5AFB6" w14:textId="77777777" w:rsidR="002E016C" w:rsidRPr="00785CDB" w:rsidRDefault="002E016C" w:rsidP="00C57D81">
                                  <w:pPr>
                                    <w:pStyle w:val="TCTableBody"/>
                                    <w:rPr>
                                      <w:rFonts w:ascii="Times New Roman" w:hAnsi="Times New Roman"/>
                                      <w:sz w:val="20"/>
                                      <w:lang w:val="en-GB" w:eastAsia="en-GB"/>
                                    </w:rPr>
                                  </w:pPr>
                                  <w:r>
                                    <w:t>NT</w:t>
                                  </w:r>
                                </w:p>
                              </w:tc>
                              <w:tc>
                                <w:tcPr>
                                  <w:tcW w:w="1417" w:type="dxa"/>
                                  <w:tcBorders>
                                    <w:top w:val="nil"/>
                                    <w:left w:val="nil"/>
                                    <w:bottom w:val="nil"/>
                                    <w:right w:val="nil"/>
                                  </w:tcBorders>
                                  <w:shd w:val="clear" w:color="auto" w:fill="auto"/>
                                  <w:noWrap/>
                                  <w:vAlign w:val="bottom"/>
                                  <w:hideMark/>
                                </w:tcPr>
                                <w:p w14:paraId="4E62AA57" w14:textId="77777777" w:rsidR="002E016C" w:rsidRPr="00785CDB" w:rsidRDefault="002E016C" w:rsidP="00C57D81">
                                  <w:pPr>
                                    <w:pStyle w:val="TCTableBody"/>
                                    <w:rPr>
                                      <w:rFonts w:ascii="Times New Roman" w:hAnsi="Times New Roman"/>
                                      <w:sz w:val="20"/>
                                      <w:lang w:val="en-GB" w:eastAsia="en-GB"/>
                                    </w:rPr>
                                  </w:pPr>
                                  <w:r>
                                    <w:t>0.07</w:t>
                                  </w:r>
                                </w:p>
                              </w:tc>
                              <w:tc>
                                <w:tcPr>
                                  <w:tcW w:w="1418" w:type="dxa"/>
                                  <w:tcBorders>
                                    <w:top w:val="nil"/>
                                    <w:left w:val="nil"/>
                                    <w:bottom w:val="nil"/>
                                    <w:right w:val="nil"/>
                                  </w:tcBorders>
                                  <w:shd w:val="clear" w:color="auto" w:fill="auto"/>
                                  <w:noWrap/>
                                  <w:vAlign w:val="bottom"/>
                                  <w:hideMark/>
                                </w:tcPr>
                                <w:p w14:paraId="3A2DA18D" w14:textId="77777777" w:rsidR="002E016C" w:rsidRPr="00785CDB" w:rsidRDefault="002E016C" w:rsidP="00C57D81">
                                  <w:pPr>
                                    <w:pStyle w:val="TCTableBody"/>
                                    <w:rPr>
                                      <w:rFonts w:ascii="Times New Roman" w:hAnsi="Times New Roman"/>
                                      <w:sz w:val="20"/>
                                      <w:lang w:val="en-GB" w:eastAsia="en-GB"/>
                                    </w:rPr>
                                  </w:pPr>
                                  <w:r>
                                    <w:t>0.00</w:t>
                                  </w:r>
                                </w:p>
                              </w:tc>
                              <w:tc>
                                <w:tcPr>
                                  <w:tcW w:w="1701" w:type="dxa"/>
                                  <w:tcBorders>
                                    <w:top w:val="nil"/>
                                    <w:left w:val="nil"/>
                                    <w:bottom w:val="nil"/>
                                    <w:right w:val="nil"/>
                                  </w:tcBorders>
                                  <w:shd w:val="clear" w:color="auto" w:fill="auto"/>
                                  <w:noWrap/>
                                  <w:vAlign w:val="bottom"/>
                                  <w:hideMark/>
                                </w:tcPr>
                                <w:p w14:paraId="039B5ED1" w14:textId="77777777" w:rsidR="002E016C" w:rsidRPr="00785CDB" w:rsidRDefault="002E016C" w:rsidP="00C57D81">
                                  <w:pPr>
                                    <w:pStyle w:val="TCTableBody"/>
                                    <w:rPr>
                                      <w:rFonts w:ascii="Times New Roman" w:hAnsi="Times New Roman"/>
                                      <w:sz w:val="20"/>
                                      <w:lang w:val="en-GB" w:eastAsia="en-GB"/>
                                    </w:rPr>
                                  </w:pPr>
                                  <w:r>
                                    <w:t>0.07</w:t>
                                  </w:r>
                                </w:p>
                              </w:tc>
                            </w:tr>
                            <w:tr w:rsidR="002E016C" w:rsidRPr="00785CDB" w14:paraId="5FDCF7FF" w14:textId="77777777" w:rsidTr="009336FD">
                              <w:trPr>
                                <w:trHeight w:val="320"/>
                              </w:trPr>
                              <w:tc>
                                <w:tcPr>
                                  <w:tcW w:w="993" w:type="dxa"/>
                                  <w:tcBorders>
                                    <w:top w:val="nil"/>
                                    <w:left w:val="nil"/>
                                    <w:bottom w:val="nil"/>
                                    <w:right w:val="nil"/>
                                  </w:tcBorders>
                                  <w:shd w:val="clear" w:color="auto" w:fill="auto"/>
                                  <w:noWrap/>
                                  <w:vAlign w:val="bottom"/>
                                  <w:hideMark/>
                                </w:tcPr>
                                <w:p w14:paraId="2BC83C49" w14:textId="77777777" w:rsidR="002E016C" w:rsidRPr="00785CDB" w:rsidRDefault="002E016C" w:rsidP="00C57D81">
                                  <w:pPr>
                                    <w:pStyle w:val="TCTableBody"/>
                                    <w:rPr>
                                      <w:lang w:val="en-GB" w:eastAsia="en-GB"/>
                                    </w:rPr>
                                  </w:pPr>
                                  <w:r w:rsidRPr="00785CDB">
                                    <w:rPr>
                                      <w:lang w:val="en-GB" w:eastAsia="en-GB"/>
                                    </w:rPr>
                                    <w:t>R3S2</w:t>
                                  </w:r>
                                </w:p>
                              </w:tc>
                              <w:tc>
                                <w:tcPr>
                                  <w:tcW w:w="850" w:type="dxa"/>
                                  <w:tcBorders>
                                    <w:top w:val="nil"/>
                                    <w:left w:val="nil"/>
                                    <w:bottom w:val="nil"/>
                                    <w:right w:val="nil"/>
                                  </w:tcBorders>
                                  <w:shd w:val="clear" w:color="auto" w:fill="auto"/>
                                  <w:noWrap/>
                                  <w:vAlign w:val="bottom"/>
                                  <w:hideMark/>
                                </w:tcPr>
                                <w:p w14:paraId="3BBD7F95"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FD44068" w14:textId="77777777" w:rsidR="002E016C" w:rsidRPr="00785CDB" w:rsidRDefault="002E016C" w:rsidP="00C57D81">
                                  <w:pPr>
                                    <w:pStyle w:val="TCTableBody"/>
                                    <w:rPr>
                                      <w:lang w:val="en-GB" w:eastAsia="en-GB"/>
                                    </w:rPr>
                                  </w:pPr>
                                  <w:r>
                                    <w:t>26</w:t>
                                  </w:r>
                                </w:p>
                              </w:tc>
                              <w:tc>
                                <w:tcPr>
                                  <w:tcW w:w="993" w:type="dxa"/>
                                  <w:tcBorders>
                                    <w:top w:val="nil"/>
                                    <w:left w:val="nil"/>
                                    <w:bottom w:val="nil"/>
                                    <w:right w:val="nil"/>
                                  </w:tcBorders>
                                  <w:shd w:val="clear" w:color="auto" w:fill="auto"/>
                                  <w:noWrap/>
                                  <w:vAlign w:val="bottom"/>
                                  <w:hideMark/>
                                </w:tcPr>
                                <w:p w14:paraId="3CB7C859" w14:textId="77777777" w:rsidR="002E016C" w:rsidRPr="00785CDB" w:rsidRDefault="002E016C" w:rsidP="00C57D81">
                                  <w:pPr>
                                    <w:pStyle w:val="TCTableBody"/>
                                    <w:rPr>
                                      <w:lang w:val="en-GB" w:eastAsia="en-GB"/>
                                    </w:rPr>
                                  </w:pPr>
                                  <w:r>
                                    <w:t>14</w:t>
                                  </w:r>
                                </w:p>
                              </w:tc>
                              <w:tc>
                                <w:tcPr>
                                  <w:tcW w:w="1275" w:type="dxa"/>
                                  <w:tcBorders>
                                    <w:top w:val="nil"/>
                                    <w:left w:val="nil"/>
                                    <w:bottom w:val="nil"/>
                                    <w:right w:val="nil"/>
                                  </w:tcBorders>
                                  <w:shd w:val="clear" w:color="auto" w:fill="auto"/>
                                  <w:noWrap/>
                                  <w:vAlign w:val="bottom"/>
                                  <w:hideMark/>
                                </w:tcPr>
                                <w:p w14:paraId="718DCDD4" w14:textId="77777777" w:rsidR="002E016C" w:rsidRPr="00785CDB" w:rsidRDefault="002E016C" w:rsidP="00C57D81">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681E3380" w14:textId="77777777" w:rsidR="002E016C" w:rsidRPr="00785CDB" w:rsidRDefault="002E016C" w:rsidP="00C57D81">
                                  <w:pPr>
                                    <w:pStyle w:val="TCTableBody"/>
                                    <w:rPr>
                                      <w:lang w:val="en-GB" w:eastAsia="en-GB"/>
                                    </w:rPr>
                                  </w:pPr>
                                  <w:r>
                                    <w:t>5</w:t>
                                  </w:r>
                                </w:p>
                              </w:tc>
                              <w:tc>
                                <w:tcPr>
                                  <w:tcW w:w="992" w:type="dxa"/>
                                  <w:tcBorders>
                                    <w:top w:val="nil"/>
                                    <w:left w:val="nil"/>
                                    <w:bottom w:val="nil"/>
                                    <w:right w:val="nil"/>
                                  </w:tcBorders>
                                  <w:shd w:val="clear" w:color="auto" w:fill="auto"/>
                                  <w:noWrap/>
                                  <w:vAlign w:val="bottom"/>
                                  <w:hideMark/>
                                </w:tcPr>
                                <w:p w14:paraId="69AAAE82"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3F5987A" w14:textId="77777777" w:rsidR="002E016C" w:rsidRPr="00785CDB" w:rsidRDefault="002E016C" w:rsidP="00C57D81">
                                  <w:pPr>
                                    <w:pStyle w:val="TCTableBody"/>
                                    <w:rPr>
                                      <w:lang w:val="en-GB" w:eastAsia="en-GB"/>
                                    </w:rPr>
                                  </w:pPr>
                                  <w:r>
                                    <w:t>5</w:t>
                                  </w:r>
                                </w:p>
                              </w:tc>
                              <w:tc>
                                <w:tcPr>
                                  <w:tcW w:w="1134" w:type="dxa"/>
                                  <w:tcBorders>
                                    <w:top w:val="nil"/>
                                    <w:left w:val="nil"/>
                                    <w:bottom w:val="nil"/>
                                    <w:right w:val="nil"/>
                                  </w:tcBorders>
                                  <w:shd w:val="clear" w:color="auto" w:fill="auto"/>
                                  <w:noWrap/>
                                  <w:vAlign w:val="bottom"/>
                                  <w:hideMark/>
                                </w:tcPr>
                                <w:p w14:paraId="0FE765B4"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3B3554A7" w14:textId="77777777" w:rsidR="002E016C" w:rsidRPr="00785CDB" w:rsidRDefault="002E016C" w:rsidP="00C57D81">
                                  <w:pPr>
                                    <w:pStyle w:val="TCTableBody"/>
                                    <w:rPr>
                                      <w:lang w:val="en-GB" w:eastAsia="en-GB"/>
                                    </w:rPr>
                                  </w:pPr>
                                  <w:r>
                                    <w:t>0.19</w:t>
                                  </w:r>
                                </w:p>
                              </w:tc>
                              <w:tc>
                                <w:tcPr>
                                  <w:tcW w:w="1418" w:type="dxa"/>
                                  <w:tcBorders>
                                    <w:top w:val="nil"/>
                                    <w:left w:val="nil"/>
                                    <w:bottom w:val="nil"/>
                                    <w:right w:val="nil"/>
                                  </w:tcBorders>
                                  <w:shd w:val="clear" w:color="auto" w:fill="auto"/>
                                  <w:noWrap/>
                                  <w:vAlign w:val="bottom"/>
                                  <w:hideMark/>
                                </w:tcPr>
                                <w:p w14:paraId="07FD4F3B"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1BD545A1" w14:textId="77777777" w:rsidR="002E016C" w:rsidRPr="00785CDB" w:rsidRDefault="002E016C" w:rsidP="00C57D81">
                                  <w:pPr>
                                    <w:pStyle w:val="TCTableBody"/>
                                    <w:rPr>
                                      <w:lang w:val="en-GB" w:eastAsia="en-GB"/>
                                    </w:rPr>
                                  </w:pPr>
                                  <w:r>
                                    <w:t>0.19</w:t>
                                  </w:r>
                                </w:p>
                              </w:tc>
                            </w:tr>
                            <w:tr w:rsidR="002E016C" w:rsidRPr="00785CDB" w14:paraId="4C11EB91" w14:textId="77777777" w:rsidTr="009336FD">
                              <w:trPr>
                                <w:trHeight w:val="320"/>
                              </w:trPr>
                              <w:tc>
                                <w:tcPr>
                                  <w:tcW w:w="993" w:type="dxa"/>
                                  <w:tcBorders>
                                    <w:top w:val="nil"/>
                                    <w:left w:val="nil"/>
                                    <w:bottom w:val="nil"/>
                                    <w:right w:val="nil"/>
                                  </w:tcBorders>
                                  <w:shd w:val="clear" w:color="auto" w:fill="auto"/>
                                  <w:noWrap/>
                                  <w:vAlign w:val="bottom"/>
                                  <w:hideMark/>
                                </w:tcPr>
                                <w:p w14:paraId="3B22C88E" w14:textId="77777777" w:rsidR="002E016C" w:rsidRPr="00785CDB" w:rsidRDefault="002E016C" w:rsidP="00C57D81">
                                  <w:pPr>
                                    <w:pStyle w:val="TCTableBody"/>
                                    <w:rPr>
                                      <w:lang w:val="en-GB" w:eastAsia="en-GB"/>
                                    </w:rPr>
                                  </w:pPr>
                                  <w:r w:rsidRPr="00785CDB">
                                    <w:rPr>
                                      <w:lang w:val="en-GB" w:eastAsia="en-GB"/>
                                    </w:rPr>
                                    <w:t>R3S3</w:t>
                                  </w:r>
                                </w:p>
                              </w:tc>
                              <w:tc>
                                <w:tcPr>
                                  <w:tcW w:w="850" w:type="dxa"/>
                                  <w:tcBorders>
                                    <w:top w:val="nil"/>
                                    <w:left w:val="nil"/>
                                    <w:bottom w:val="nil"/>
                                    <w:right w:val="nil"/>
                                  </w:tcBorders>
                                  <w:shd w:val="clear" w:color="auto" w:fill="auto"/>
                                  <w:noWrap/>
                                  <w:vAlign w:val="bottom"/>
                                  <w:hideMark/>
                                </w:tcPr>
                                <w:p w14:paraId="4074BE09"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9AB3FED" w14:textId="77777777" w:rsidR="002E016C" w:rsidRPr="00785CDB" w:rsidRDefault="002E016C" w:rsidP="00C57D81">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19C04D14" w14:textId="77777777" w:rsidR="002E016C" w:rsidRPr="00785CDB" w:rsidRDefault="002E016C" w:rsidP="00C57D81">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0159B3EA" w14:textId="77777777" w:rsidR="002E016C" w:rsidRPr="00785CDB" w:rsidRDefault="002E016C" w:rsidP="00C57D81">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6957BB99" w14:textId="77777777" w:rsidR="002E016C" w:rsidRPr="00785CDB" w:rsidRDefault="002E016C" w:rsidP="00C57D81">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65C4C123"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483237E0" w14:textId="77777777" w:rsidR="002E016C" w:rsidRPr="00785CDB" w:rsidRDefault="002E016C" w:rsidP="00C57D81">
                                  <w:pPr>
                                    <w:pStyle w:val="TCTableBody"/>
                                    <w:rPr>
                                      <w:lang w:val="en-GB" w:eastAsia="en-GB"/>
                                    </w:rPr>
                                  </w:pPr>
                                  <w:r>
                                    <w:t>6</w:t>
                                  </w:r>
                                </w:p>
                              </w:tc>
                              <w:tc>
                                <w:tcPr>
                                  <w:tcW w:w="1134" w:type="dxa"/>
                                  <w:tcBorders>
                                    <w:top w:val="nil"/>
                                    <w:left w:val="nil"/>
                                    <w:bottom w:val="nil"/>
                                    <w:right w:val="nil"/>
                                  </w:tcBorders>
                                  <w:shd w:val="clear" w:color="auto" w:fill="auto"/>
                                  <w:noWrap/>
                                  <w:vAlign w:val="bottom"/>
                                  <w:hideMark/>
                                </w:tcPr>
                                <w:p w14:paraId="49967640"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2C4341FA" w14:textId="77777777" w:rsidR="002E016C" w:rsidRPr="00785CDB" w:rsidRDefault="002E016C" w:rsidP="00C57D81">
                                  <w:pPr>
                                    <w:pStyle w:val="TCTableBody"/>
                                    <w:rPr>
                                      <w:lang w:val="en-GB" w:eastAsia="en-GB"/>
                                    </w:rPr>
                                  </w:pPr>
                                  <w:r>
                                    <w:t>0.86</w:t>
                                  </w:r>
                                </w:p>
                              </w:tc>
                              <w:tc>
                                <w:tcPr>
                                  <w:tcW w:w="1418" w:type="dxa"/>
                                  <w:tcBorders>
                                    <w:top w:val="nil"/>
                                    <w:left w:val="nil"/>
                                    <w:bottom w:val="nil"/>
                                    <w:right w:val="nil"/>
                                  </w:tcBorders>
                                  <w:shd w:val="clear" w:color="auto" w:fill="auto"/>
                                  <w:noWrap/>
                                  <w:vAlign w:val="bottom"/>
                                  <w:hideMark/>
                                </w:tcPr>
                                <w:p w14:paraId="2B46EDA9"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5B183E11" w14:textId="77777777" w:rsidR="002E016C" w:rsidRPr="00785CDB" w:rsidRDefault="002E016C" w:rsidP="00C57D81">
                                  <w:pPr>
                                    <w:pStyle w:val="TCTableBody"/>
                                    <w:rPr>
                                      <w:lang w:val="en-GB" w:eastAsia="en-GB"/>
                                    </w:rPr>
                                  </w:pPr>
                                  <w:r>
                                    <w:t>0.86</w:t>
                                  </w:r>
                                </w:p>
                              </w:tc>
                            </w:tr>
                            <w:tr w:rsidR="002E016C" w:rsidRPr="00785CDB" w14:paraId="4D471C26" w14:textId="77777777" w:rsidTr="009336FD">
                              <w:trPr>
                                <w:trHeight w:val="320"/>
                              </w:trPr>
                              <w:tc>
                                <w:tcPr>
                                  <w:tcW w:w="993" w:type="dxa"/>
                                  <w:tcBorders>
                                    <w:top w:val="nil"/>
                                    <w:left w:val="nil"/>
                                    <w:bottom w:val="nil"/>
                                    <w:right w:val="nil"/>
                                  </w:tcBorders>
                                  <w:shd w:val="clear" w:color="auto" w:fill="auto"/>
                                  <w:noWrap/>
                                  <w:vAlign w:val="bottom"/>
                                  <w:hideMark/>
                                </w:tcPr>
                                <w:p w14:paraId="6686E7E6" w14:textId="77777777" w:rsidR="002E016C" w:rsidRPr="00785CDB" w:rsidRDefault="002E016C" w:rsidP="00C57D81">
                                  <w:pPr>
                                    <w:pStyle w:val="TCTableBody"/>
                                    <w:rPr>
                                      <w:lang w:val="en-GB" w:eastAsia="en-GB"/>
                                    </w:rPr>
                                  </w:pPr>
                                  <w:r w:rsidRPr="00785CDB">
                                    <w:rPr>
                                      <w:lang w:val="en-GB" w:eastAsia="en-GB"/>
                                    </w:rPr>
                                    <w:t>R3S4</w:t>
                                  </w:r>
                                </w:p>
                              </w:tc>
                              <w:tc>
                                <w:tcPr>
                                  <w:tcW w:w="850" w:type="dxa"/>
                                  <w:tcBorders>
                                    <w:top w:val="nil"/>
                                    <w:left w:val="nil"/>
                                    <w:bottom w:val="nil"/>
                                    <w:right w:val="nil"/>
                                  </w:tcBorders>
                                  <w:shd w:val="clear" w:color="auto" w:fill="auto"/>
                                  <w:noWrap/>
                                  <w:vAlign w:val="bottom"/>
                                  <w:hideMark/>
                                </w:tcPr>
                                <w:p w14:paraId="607B54AB"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66C1675" w14:textId="77777777" w:rsidR="002E016C" w:rsidRPr="00785CDB" w:rsidRDefault="002E016C" w:rsidP="00C57D81">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2BA68DC0" w14:textId="77777777" w:rsidR="002E016C" w:rsidRPr="00785CDB" w:rsidRDefault="002E016C" w:rsidP="00C57D81">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2F98D358" w14:textId="77777777" w:rsidR="002E016C" w:rsidRPr="00785CDB" w:rsidRDefault="002E016C" w:rsidP="00C57D81">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14F0B395" w14:textId="77777777" w:rsidR="002E016C" w:rsidRPr="00785CDB" w:rsidRDefault="002E016C" w:rsidP="00C57D81">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71262215"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EF6805B" w14:textId="77777777" w:rsidR="002E016C" w:rsidRPr="00785CDB" w:rsidRDefault="002E016C" w:rsidP="00C57D81">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31A6FF4C"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6E9CD116" w14:textId="77777777" w:rsidR="002E016C" w:rsidRPr="00785CDB" w:rsidRDefault="002E016C" w:rsidP="00C57D81">
                                  <w:pPr>
                                    <w:pStyle w:val="TCTableBody"/>
                                    <w:rPr>
                                      <w:lang w:val="en-GB" w:eastAsia="en-GB"/>
                                    </w:rPr>
                                  </w:pPr>
                                  <w:r>
                                    <w:t>1.00</w:t>
                                  </w:r>
                                </w:p>
                              </w:tc>
                              <w:tc>
                                <w:tcPr>
                                  <w:tcW w:w="1418" w:type="dxa"/>
                                  <w:tcBorders>
                                    <w:top w:val="nil"/>
                                    <w:left w:val="nil"/>
                                    <w:bottom w:val="nil"/>
                                    <w:right w:val="nil"/>
                                  </w:tcBorders>
                                  <w:shd w:val="clear" w:color="auto" w:fill="auto"/>
                                  <w:noWrap/>
                                  <w:vAlign w:val="bottom"/>
                                  <w:hideMark/>
                                </w:tcPr>
                                <w:p w14:paraId="110E27F7"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671FE2A7" w14:textId="77777777" w:rsidR="002E016C" w:rsidRPr="00785CDB" w:rsidRDefault="002E016C" w:rsidP="00C57D81">
                                  <w:pPr>
                                    <w:pStyle w:val="TCTableBody"/>
                                    <w:rPr>
                                      <w:lang w:val="en-GB" w:eastAsia="en-GB"/>
                                    </w:rPr>
                                  </w:pPr>
                                  <w:r>
                                    <w:t>1.00</w:t>
                                  </w:r>
                                </w:p>
                              </w:tc>
                            </w:tr>
                            <w:tr w:rsidR="002E016C" w:rsidRPr="00785CDB" w14:paraId="0CEE62D7" w14:textId="77777777" w:rsidTr="009336FD">
                              <w:trPr>
                                <w:trHeight w:val="320"/>
                              </w:trPr>
                              <w:tc>
                                <w:tcPr>
                                  <w:tcW w:w="993" w:type="dxa"/>
                                  <w:tcBorders>
                                    <w:top w:val="nil"/>
                                    <w:left w:val="nil"/>
                                    <w:bottom w:val="nil"/>
                                    <w:right w:val="nil"/>
                                  </w:tcBorders>
                                  <w:shd w:val="clear" w:color="auto" w:fill="auto"/>
                                  <w:noWrap/>
                                  <w:vAlign w:val="bottom"/>
                                  <w:hideMark/>
                                </w:tcPr>
                                <w:p w14:paraId="3C0FC4D5" w14:textId="77777777" w:rsidR="002E016C" w:rsidRPr="00785CDB" w:rsidRDefault="002E016C" w:rsidP="00C57D81">
                                  <w:pPr>
                                    <w:pStyle w:val="TCTableBody"/>
                                    <w:rPr>
                                      <w:lang w:val="en-GB" w:eastAsia="en-GB"/>
                                    </w:rPr>
                                  </w:pPr>
                                  <w:r w:rsidRPr="00785CDB">
                                    <w:rPr>
                                      <w:lang w:val="en-GB" w:eastAsia="en-GB"/>
                                    </w:rPr>
                                    <w:t>R3S5</w:t>
                                  </w:r>
                                </w:p>
                              </w:tc>
                              <w:tc>
                                <w:tcPr>
                                  <w:tcW w:w="850" w:type="dxa"/>
                                  <w:tcBorders>
                                    <w:top w:val="nil"/>
                                    <w:left w:val="nil"/>
                                    <w:bottom w:val="nil"/>
                                    <w:right w:val="nil"/>
                                  </w:tcBorders>
                                  <w:shd w:val="clear" w:color="auto" w:fill="auto"/>
                                  <w:noWrap/>
                                  <w:vAlign w:val="bottom"/>
                                  <w:hideMark/>
                                </w:tcPr>
                                <w:p w14:paraId="43FEEFDA"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6445B2F" w14:textId="77777777" w:rsidR="002E016C" w:rsidRPr="00785CDB" w:rsidRDefault="002E016C" w:rsidP="00C57D81">
                                  <w:pPr>
                                    <w:pStyle w:val="TCTableBody"/>
                                    <w:rPr>
                                      <w:lang w:val="en-GB" w:eastAsia="en-GB"/>
                                    </w:rPr>
                                  </w:pPr>
                                  <w:r>
                                    <w:t>35</w:t>
                                  </w:r>
                                </w:p>
                              </w:tc>
                              <w:tc>
                                <w:tcPr>
                                  <w:tcW w:w="993" w:type="dxa"/>
                                  <w:tcBorders>
                                    <w:top w:val="nil"/>
                                    <w:left w:val="nil"/>
                                    <w:bottom w:val="nil"/>
                                    <w:right w:val="nil"/>
                                  </w:tcBorders>
                                  <w:shd w:val="clear" w:color="auto" w:fill="auto"/>
                                  <w:noWrap/>
                                  <w:vAlign w:val="bottom"/>
                                  <w:hideMark/>
                                </w:tcPr>
                                <w:p w14:paraId="276ADD83" w14:textId="77777777" w:rsidR="002E016C" w:rsidRPr="00785CDB" w:rsidRDefault="002E016C" w:rsidP="00C57D81">
                                  <w:pPr>
                                    <w:pStyle w:val="TCTableBody"/>
                                    <w:rPr>
                                      <w:lang w:val="en-GB" w:eastAsia="en-GB"/>
                                    </w:rPr>
                                  </w:pPr>
                                  <w:r>
                                    <w:t>16</w:t>
                                  </w:r>
                                </w:p>
                              </w:tc>
                              <w:tc>
                                <w:tcPr>
                                  <w:tcW w:w="1275" w:type="dxa"/>
                                  <w:tcBorders>
                                    <w:top w:val="nil"/>
                                    <w:left w:val="nil"/>
                                    <w:bottom w:val="nil"/>
                                    <w:right w:val="nil"/>
                                  </w:tcBorders>
                                  <w:shd w:val="clear" w:color="auto" w:fill="auto"/>
                                  <w:noWrap/>
                                  <w:vAlign w:val="bottom"/>
                                  <w:hideMark/>
                                </w:tcPr>
                                <w:p w14:paraId="49C0B059" w14:textId="77777777" w:rsidR="002E016C" w:rsidRPr="00785CDB" w:rsidRDefault="002E016C" w:rsidP="00C57D81">
                                  <w:pPr>
                                    <w:pStyle w:val="TCTableBody"/>
                                    <w:rPr>
                                      <w:lang w:val="en-GB" w:eastAsia="en-GB"/>
                                    </w:rPr>
                                  </w:pPr>
                                  <w:r>
                                    <w:t>19</w:t>
                                  </w:r>
                                </w:p>
                              </w:tc>
                              <w:tc>
                                <w:tcPr>
                                  <w:tcW w:w="993" w:type="dxa"/>
                                  <w:tcBorders>
                                    <w:top w:val="nil"/>
                                    <w:left w:val="nil"/>
                                    <w:bottom w:val="nil"/>
                                    <w:right w:val="nil"/>
                                  </w:tcBorders>
                                  <w:shd w:val="clear" w:color="auto" w:fill="auto"/>
                                  <w:noWrap/>
                                  <w:vAlign w:val="bottom"/>
                                  <w:hideMark/>
                                </w:tcPr>
                                <w:p w14:paraId="003A244C" w14:textId="77777777" w:rsidR="002E016C" w:rsidRPr="00785CDB" w:rsidRDefault="002E016C" w:rsidP="00C57D81">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518F228B"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B2D0B68" w14:textId="77777777" w:rsidR="002E016C" w:rsidRPr="00785CDB" w:rsidRDefault="002E016C" w:rsidP="00C57D81">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0A1B8600"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5CF07328" w14:textId="77777777" w:rsidR="002E016C" w:rsidRPr="00785CDB" w:rsidRDefault="002E016C" w:rsidP="00C57D81">
                                  <w:pPr>
                                    <w:pStyle w:val="TCTableBody"/>
                                    <w:rPr>
                                      <w:lang w:val="en-GB" w:eastAsia="en-GB"/>
                                    </w:rPr>
                                  </w:pPr>
                                  <w:r>
                                    <w:t>0.03</w:t>
                                  </w:r>
                                </w:p>
                              </w:tc>
                              <w:tc>
                                <w:tcPr>
                                  <w:tcW w:w="1418" w:type="dxa"/>
                                  <w:tcBorders>
                                    <w:top w:val="nil"/>
                                    <w:left w:val="nil"/>
                                    <w:bottom w:val="nil"/>
                                    <w:right w:val="nil"/>
                                  </w:tcBorders>
                                  <w:shd w:val="clear" w:color="auto" w:fill="auto"/>
                                  <w:noWrap/>
                                  <w:vAlign w:val="bottom"/>
                                  <w:hideMark/>
                                </w:tcPr>
                                <w:p w14:paraId="0F7EB879"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0B77C5DD" w14:textId="77777777" w:rsidR="002E016C" w:rsidRPr="00785CDB" w:rsidRDefault="002E016C" w:rsidP="00C57D81">
                                  <w:pPr>
                                    <w:pStyle w:val="TCTableBody"/>
                                    <w:rPr>
                                      <w:lang w:val="en-GB" w:eastAsia="en-GB"/>
                                    </w:rPr>
                                  </w:pPr>
                                  <w:r>
                                    <w:t>0.03</w:t>
                                  </w:r>
                                </w:p>
                              </w:tc>
                            </w:tr>
                            <w:tr w:rsidR="002E016C" w:rsidRPr="00785CDB" w14:paraId="46CCA754" w14:textId="77777777" w:rsidTr="000F67CF">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30528462" w14:textId="77777777" w:rsidR="002E016C" w:rsidRPr="009E2BE1" w:rsidRDefault="002E016C" w:rsidP="00C57D81">
                                  <w:pPr>
                                    <w:pStyle w:val="TCTableBody"/>
                                    <w:rPr>
                                      <w:b/>
                                      <w:bCs/>
                                      <w:lang w:val="en-GB" w:eastAsia="en-GB"/>
                                    </w:rPr>
                                  </w:pPr>
                                  <w:r w:rsidRPr="009E2BE1">
                                    <w:rPr>
                                      <w:b/>
                                      <w:bCs/>
                                      <w:lang w:val="en-GB" w:eastAsia="en-GB"/>
                                    </w:rPr>
                                    <w:t> R3</w:t>
                                  </w:r>
                                </w:p>
                              </w:tc>
                              <w:tc>
                                <w:tcPr>
                                  <w:tcW w:w="850" w:type="dxa"/>
                                  <w:tcBorders>
                                    <w:top w:val="single" w:sz="4" w:space="0" w:color="auto"/>
                                    <w:left w:val="nil"/>
                                    <w:bottom w:val="single" w:sz="4" w:space="0" w:color="auto"/>
                                    <w:right w:val="nil"/>
                                  </w:tcBorders>
                                  <w:shd w:val="clear" w:color="auto" w:fill="auto"/>
                                  <w:noWrap/>
                                  <w:vAlign w:val="bottom"/>
                                  <w:hideMark/>
                                </w:tcPr>
                                <w:p w14:paraId="68AD78DE" w14:textId="77777777" w:rsidR="002E016C" w:rsidRPr="009E2BE1" w:rsidRDefault="002E016C" w:rsidP="00C57D81">
                                  <w:pPr>
                                    <w:pStyle w:val="TCTableBody"/>
                                    <w:rPr>
                                      <w:b/>
                                      <w:bCs/>
                                      <w:lang w:val="en-GB" w:eastAsia="en-GB"/>
                                    </w:rPr>
                                  </w:pPr>
                                  <w:r w:rsidRPr="009E2BE1">
                                    <w:rPr>
                                      <w:b/>
                                      <w:bCs/>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6202D19C" w14:textId="77777777" w:rsidR="002E016C" w:rsidRPr="009E2BE1" w:rsidRDefault="002E016C" w:rsidP="00C57D81">
                                  <w:pPr>
                                    <w:pStyle w:val="TCTableBody"/>
                                    <w:rPr>
                                      <w:b/>
                                      <w:bCs/>
                                      <w:lang w:val="en-GB" w:eastAsia="en-GB"/>
                                    </w:rPr>
                                  </w:pPr>
                                  <w:r w:rsidRPr="009E2BE1">
                                    <w:rPr>
                                      <w:b/>
                                      <w:bCs/>
                                    </w:rPr>
                                    <w:t>84</w:t>
                                  </w:r>
                                </w:p>
                              </w:tc>
                              <w:tc>
                                <w:tcPr>
                                  <w:tcW w:w="993" w:type="dxa"/>
                                  <w:tcBorders>
                                    <w:top w:val="single" w:sz="4" w:space="0" w:color="auto"/>
                                    <w:left w:val="nil"/>
                                    <w:bottom w:val="single" w:sz="4" w:space="0" w:color="auto"/>
                                    <w:right w:val="nil"/>
                                  </w:tcBorders>
                                  <w:shd w:val="clear" w:color="auto" w:fill="auto"/>
                                  <w:noWrap/>
                                  <w:vAlign w:val="bottom"/>
                                  <w:hideMark/>
                                </w:tcPr>
                                <w:p w14:paraId="21303C45" w14:textId="77777777" w:rsidR="002E016C" w:rsidRPr="009E2BE1" w:rsidRDefault="002E016C" w:rsidP="00C57D81">
                                  <w:pPr>
                                    <w:pStyle w:val="TCTableBody"/>
                                    <w:rPr>
                                      <w:b/>
                                      <w:bCs/>
                                      <w:lang w:val="en-GB" w:eastAsia="en-GB"/>
                                    </w:rPr>
                                  </w:pPr>
                                  <w:r w:rsidRPr="009E2BE1">
                                    <w:rPr>
                                      <w:b/>
                                      <w:bCs/>
                                    </w:rPr>
                                    <w:t>37</w:t>
                                  </w:r>
                                </w:p>
                              </w:tc>
                              <w:tc>
                                <w:tcPr>
                                  <w:tcW w:w="1275" w:type="dxa"/>
                                  <w:tcBorders>
                                    <w:top w:val="single" w:sz="4" w:space="0" w:color="auto"/>
                                    <w:left w:val="nil"/>
                                    <w:bottom w:val="single" w:sz="4" w:space="0" w:color="auto"/>
                                    <w:right w:val="nil"/>
                                  </w:tcBorders>
                                  <w:shd w:val="clear" w:color="auto" w:fill="auto"/>
                                  <w:noWrap/>
                                  <w:vAlign w:val="bottom"/>
                                  <w:hideMark/>
                                </w:tcPr>
                                <w:p w14:paraId="5284DA70" w14:textId="77777777" w:rsidR="002E016C" w:rsidRPr="009E2BE1" w:rsidRDefault="002E016C" w:rsidP="00C57D81">
                                  <w:pPr>
                                    <w:pStyle w:val="TCTableBody"/>
                                    <w:rPr>
                                      <w:b/>
                                      <w:bCs/>
                                      <w:lang w:val="en-GB" w:eastAsia="en-GB"/>
                                    </w:rPr>
                                  </w:pPr>
                                  <w:r w:rsidRPr="009E2BE1">
                                    <w:rPr>
                                      <w:b/>
                                      <w:bCs/>
                                    </w:rPr>
                                    <w:t>47</w:t>
                                  </w:r>
                                </w:p>
                              </w:tc>
                              <w:tc>
                                <w:tcPr>
                                  <w:tcW w:w="993" w:type="dxa"/>
                                  <w:tcBorders>
                                    <w:top w:val="single" w:sz="4" w:space="0" w:color="auto"/>
                                    <w:left w:val="nil"/>
                                    <w:bottom w:val="single" w:sz="4" w:space="0" w:color="auto"/>
                                    <w:right w:val="nil"/>
                                  </w:tcBorders>
                                  <w:shd w:val="clear" w:color="auto" w:fill="auto"/>
                                  <w:noWrap/>
                                  <w:vAlign w:val="bottom"/>
                                  <w:hideMark/>
                                </w:tcPr>
                                <w:p w14:paraId="4DBCDD71" w14:textId="77777777" w:rsidR="002E016C" w:rsidRPr="009E2BE1" w:rsidRDefault="002E016C" w:rsidP="00C57D81">
                                  <w:pPr>
                                    <w:pStyle w:val="TCTableBody"/>
                                    <w:rPr>
                                      <w:b/>
                                      <w:bCs/>
                                      <w:lang w:val="en-GB" w:eastAsia="en-GB"/>
                                    </w:rPr>
                                  </w:pPr>
                                  <w:r w:rsidRPr="009E2BE1">
                                    <w:rPr>
                                      <w:b/>
                                      <w:bCs/>
                                    </w:rPr>
                                    <w:t>14</w:t>
                                  </w:r>
                                </w:p>
                              </w:tc>
                              <w:tc>
                                <w:tcPr>
                                  <w:tcW w:w="992" w:type="dxa"/>
                                  <w:tcBorders>
                                    <w:top w:val="single" w:sz="4" w:space="0" w:color="auto"/>
                                    <w:left w:val="nil"/>
                                    <w:bottom w:val="single" w:sz="4" w:space="0" w:color="auto"/>
                                    <w:right w:val="nil"/>
                                  </w:tcBorders>
                                  <w:shd w:val="clear" w:color="auto" w:fill="auto"/>
                                  <w:noWrap/>
                                  <w:vAlign w:val="bottom"/>
                                  <w:hideMark/>
                                </w:tcPr>
                                <w:p w14:paraId="61882153" w14:textId="77777777" w:rsidR="002E016C" w:rsidRPr="009E2BE1" w:rsidRDefault="002E016C" w:rsidP="00C57D81">
                                  <w:pPr>
                                    <w:pStyle w:val="TCTableBody"/>
                                    <w:rPr>
                                      <w:b/>
                                      <w:bCs/>
                                      <w:lang w:val="en-GB" w:eastAsia="en-GB"/>
                                    </w:rPr>
                                  </w:pPr>
                                  <w:r w:rsidRPr="009E2BE1">
                                    <w:rPr>
                                      <w:b/>
                                      <w:bCs/>
                                    </w:rPr>
                                    <w:t>0</w:t>
                                  </w:r>
                                </w:p>
                              </w:tc>
                              <w:tc>
                                <w:tcPr>
                                  <w:tcW w:w="1276" w:type="dxa"/>
                                  <w:tcBorders>
                                    <w:top w:val="single" w:sz="4" w:space="0" w:color="auto"/>
                                    <w:left w:val="nil"/>
                                    <w:bottom w:val="single" w:sz="4" w:space="0" w:color="auto"/>
                                    <w:right w:val="nil"/>
                                  </w:tcBorders>
                                  <w:shd w:val="clear" w:color="auto" w:fill="auto"/>
                                  <w:noWrap/>
                                  <w:vAlign w:val="bottom"/>
                                  <w:hideMark/>
                                </w:tcPr>
                                <w:p w14:paraId="3E734EDC" w14:textId="77777777" w:rsidR="002E016C" w:rsidRPr="009E2BE1" w:rsidRDefault="002E016C" w:rsidP="00C57D81">
                                  <w:pPr>
                                    <w:pStyle w:val="TCTableBody"/>
                                    <w:rPr>
                                      <w:b/>
                                      <w:bCs/>
                                      <w:lang w:val="en-GB" w:eastAsia="en-GB"/>
                                    </w:rPr>
                                  </w:pPr>
                                  <w:r w:rsidRPr="009E2BE1">
                                    <w:rPr>
                                      <w:b/>
                                      <w:bCs/>
                                    </w:rPr>
                                    <w:t>14</w:t>
                                  </w:r>
                                </w:p>
                              </w:tc>
                              <w:tc>
                                <w:tcPr>
                                  <w:tcW w:w="1134" w:type="dxa"/>
                                  <w:tcBorders>
                                    <w:top w:val="single" w:sz="4" w:space="0" w:color="auto"/>
                                    <w:left w:val="nil"/>
                                    <w:bottom w:val="single" w:sz="4" w:space="0" w:color="auto"/>
                                    <w:right w:val="nil"/>
                                  </w:tcBorders>
                                  <w:shd w:val="clear" w:color="auto" w:fill="auto"/>
                                  <w:noWrap/>
                                  <w:vAlign w:val="bottom"/>
                                  <w:hideMark/>
                                </w:tcPr>
                                <w:p w14:paraId="68A5225D" w14:textId="77777777" w:rsidR="002E016C" w:rsidRPr="009E2BE1" w:rsidRDefault="002E016C" w:rsidP="00C57D81">
                                  <w:pPr>
                                    <w:pStyle w:val="TCTableBody"/>
                                    <w:rPr>
                                      <w:b/>
                                      <w:bCs/>
                                      <w:lang w:val="en-GB" w:eastAsia="en-GB"/>
                                    </w:rPr>
                                  </w:pPr>
                                  <w:r w:rsidRPr="009E2BE1">
                                    <w:rPr>
                                      <w:b/>
                                      <w:bCs/>
                                    </w:rPr>
                                    <w:t>N</w:t>
                                  </w:r>
                                  <w:r>
                                    <w:rPr>
                                      <w:b/>
                                      <w:bCs/>
                                    </w:rPr>
                                    <w:t>T</w:t>
                                  </w:r>
                                </w:p>
                              </w:tc>
                              <w:tc>
                                <w:tcPr>
                                  <w:tcW w:w="1417" w:type="dxa"/>
                                  <w:tcBorders>
                                    <w:top w:val="single" w:sz="4" w:space="0" w:color="auto"/>
                                    <w:left w:val="nil"/>
                                    <w:bottom w:val="single" w:sz="4" w:space="0" w:color="auto"/>
                                    <w:right w:val="nil"/>
                                  </w:tcBorders>
                                  <w:shd w:val="clear" w:color="auto" w:fill="auto"/>
                                  <w:noWrap/>
                                  <w:vAlign w:val="bottom"/>
                                  <w:hideMark/>
                                </w:tcPr>
                                <w:p w14:paraId="22243ED3" w14:textId="77777777" w:rsidR="002E016C" w:rsidRPr="009E2BE1" w:rsidRDefault="002E016C" w:rsidP="00C57D81">
                                  <w:pPr>
                                    <w:pStyle w:val="TCTableBody"/>
                                    <w:rPr>
                                      <w:b/>
                                      <w:bCs/>
                                      <w:lang w:val="en-GB" w:eastAsia="en-GB"/>
                                    </w:rPr>
                                  </w:pPr>
                                  <w:r w:rsidRPr="009E2BE1">
                                    <w:rPr>
                                      <w:b/>
                                      <w:bCs/>
                                    </w:rPr>
                                    <w:t>0.167</w:t>
                                  </w:r>
                                </w:p>
                              </w:tc>
                              <w:tc>
                                <w:tcPr>
                                  <w:tcW w:w="1418" w:type="dxa"/>
                                  <w:tcBorders>
                                    <w:top w:val="single" w:sz="4" w:space="0" w:color="auto"/>
                                    <w:left w:val="nil"/>
                                    <w:bottom w:val="single" w:sz="4" w:space="0" w:color="auto"/>
                                    <w:right w:val="nil"/>
                                  </w:tcBorders>
                                  <w:shd w:val="clear" w:color="auto" w:fill="auto"/>
                                  <w:noWrap/>
                                  <w:vAlign w:val="bottom"/>
                                  <w:hideMark/>
                                </w:tcPr>
                                <w:p w14:paraId="638AF3DA" w14:textId="77777777" w:rsidR="002E016C" w:rsidRPr="009E2BE1" w:rsidRDefault="002E016C" w:rsidP="00C57D81">
                                  <w:pPr>
                                    <w:pStyle w:val="TCTableBody"/>
                                    <w:rPr>
                                      <w:b/>
                                      <w:bCs/>
                                      <w:lang w:val="en-GB" w:eastAsia="en-GB"/>
                                    </w:rPr>
                                  </w:pPr>
                                  <w:r w:rsidRPr="009E2BE1">
                                    <w:rPr>
                                      <w:b/>
                                      <w:bCs/>
                                    </w:rPr>
                                    <w:t>0.00</w:t>
                                  </w:r>
                                </w:p>
                              </w:tc>
                              <w:tc>
                                <w:tcPr>
                                  <w:tcW w:w="1701" w:type="dxa"/>
                                  <w:tcBorders>
                                    <w:top w:val="single" w:sz="4" w:space="0" w:color="auto"/>
                                    <w:left w:val="nil"/>
                                    <w:bottom w:val="single" w:sz="4" w:space="0" w:color="auto"/>
                                    <w:right w:val="nil"/>
                                  </w:tcBorders>
                                  <w:shd w:val="clear" w:color="auto" w:fill="auto"/>
                                  <w:noWrap/>
                                  <w:vAlign w:val="bottom"/>
                                  <w:hideMark/>
                                </w:tcPr>
                                <w:p w14:paraId="64B9CBCF" w14:textId="77777777" w:rsidR="002E016C" w:rsidRPr="009E2BE1" w:rsidRDefault="002E016C" w:rsidP="00C57D81">
                                  <w:pPr>
                                    <w:pStyle w:val="TCTableBody"/>
                                    <w:rPr>
                                      <w:b/>
                                      <w:bCs/>
                                      <w:lang w:val="en-GB" w:eastAsia="en-GB"/>
                                    </w:rPr>
                                  </w:pPr>
                                  <w:r w:rsidRPr="009E2BE1">
                                    <w:rPr>
                                      <w:b/>
                                      <w:bCs/>
                                    </w:rPr>
                                    <w:t>0.167</w:t>
                                  </w:r>
                                </w:p>
                              </w:tc>
                            </w:tr>
                            <w:tr w:rsidR="002E016C" w:rsidRPr="00785CDB" w14:paraId="38AEA40E" w14:textId="77777777" w:rsidTr="000F67CF">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343C2745" w14:textId="77777777" w:rsidR="002E016C" w:rsidRPr="009E2BE1" w:rsidRDefault="002E016C" w:rsidP="005A1087">
                                  <w:pPr>
                                    <w:pStyle w:val="TCTableBody"/>
                                    <w:rPr>
                                      <w:b/>
                                      <w:bCs/>
                                      <w:lang w:val="en-GB" w:eastAsia="en-GB"/>
                                    </w:rPr>
                                  </w:pPr>
                                  <w:r w:rsidRPr="009E2BE1">
                                    <w:rPr>
                                      <w:b/>
                                      <w:bCs/>
                                      <w:lang w:val="en-GB" w:eastAsia="en-GB"/>
                                    </w:rPr>
                                    <w:t>R1+R2+R3</w:t>
                                  </w:r>
                                </w:p>
                              </w:tc>
                              <w:tc>
                                <w:tcPr>
                                  <w:tcW w:w="850" w:type="dxa"/>
                                  <w:tcBorders>
                                    <w:top w:val="single" w:sz="4" w:space="0" w:color="auto"/>
                                    <w:left w:val="nil"/>
                                    <w:bottom w:val="single" w:sz="4" w:space="0" w:color="auto"/>
                                    <w:right w:val="nil"/>
                                  </w:tcBorders>
                                  <w:shd w:val="clear" w:color="auto" w:fill="auto"/>
                                  <w:noWrap/>
                                  <w:vAlign w:val="bottom"/>
                                  <w:hideMark/>
                                </w:tcPr>
                                <w:p w14:paraId="02BB4F2C" w14:textId="77777777" w:rsidR="002E016C" w:rsidRPr="00785CDB" w:rsidRDefault="002E016C" w:rsidP="005A1087">
                                  <w:pPr>
                                    <w:pStyle w:val="TCTableBody"/>
                                    <w:rPr>
                                      <w:lang w:val="en-GB" w:eastAsia="en-GB"/>
                                    </w:rPr>
                                  </w:pPr>
                                  <w:r>
                                    <w:rPr>
                                      <w:b/>
                                      <w:bCs/>
                                    </w:rPr>
                                    <w:t>0.75</w:t>
                                  </w:r>
                                </w:p>
                              </w:tc>
                              <w:tc>
                                <w:tcPr>
                                  <w:tcW w:w="992" w:type="dxa"/>
                                  <w:tcBorders>
                                    <w:top w:val="single" w:sz="4" w:space="0" w:color="auto"/>
                                    <w:left w:val="nil"/>
                                    <w:bottom w:val="single" w:sz="4" w:space="0" w:color="auto"/>
                                    <w:right w:val="nil"/>
                                  </w:tcBorders>
                                  <w:shd w:val="clear" w:color="auto" w:fill="auto"/>
                                  <w:noWrap/>
                                  <w:vAlign w:val="bottom"/>
                                  <w:hideMark/>
                                </w:tcPr>
                                <w:p w14:paraId="66D8FAF0" w14:textId="77777777" w:rsidR="002E016C" w:rsidRPr="00785CDB" w:rsidRDefault="002E016C" w:rsidP="005A1087">
                                  <w:pPr>
                                    <w:pStyle w:val="TCTableBody"/>
                                    <w:rPr>
                                      <w:lang w:val="en-GB" w:eastAsia="en-GB"/>
                                    </w:rPr>
                                  </w:pPr>
                                  <w:r>
                                    <w:rPr>
                                      <w:b/>
                                      <w:bCs/>
                                    </w:rPr>
                                    <w:t>510</w:t>
                                  </w:r>
                                </w:p>
                              </w:tc>
                              <w:tc>
                                <w:tcPr>
                                  <w:tcW w:w="993" w:type="dxa"/>
                                  <w:tcBorders>
                                    <w:top w:val="single" w:sz="4" w:space="0" w:color="auto"/>
                                    <w:left w:val="nil"/>
                                    <w:bottom w:val="single" w:sz="4" w:space="0" w:color="auto"/>
                                    <w:right w:val="nil"/>
                                  </w:tcBorders>
                                  <w:shd w:val="clear" w:color="auto" w:fill="auto"/>
                                  <w:noWrap/>
                                  <w:vAlign w:val="bottom"/>
                                  <w:hideMark/>
                                </w:tcPr>
                                <w:p w14:paraId="2D1FAC9F" w14:textId="77777777" w:rsidR="002E016C" w:rsidRPr="00785CDB" w:rsidRDefault="002E016C" w:rsidP="005A1087">
                                  <w:pPr>
                                    <w:pStyle w:val="TCTableBody"/>
                                    <w:rPr>
                                      <w:lang w:val="en-GB" w:eastAsia="en-GB"/>
                                    </w:rPr>
                                  </w:pPr>
                                  <w:r>
                                    <w:rPr>
                                      <w:b/>
                                      <w:bCs/>
                                    </w:rPr>
                                    <w:t>339</w:t>
                                  </w:r>
                                </w:p>
                              </w:tc>
                              <w:tc>
                                <w:tcPr>
                                  <w:tcW w:w="1275" w:type="dxa"/>
                                  <w:tcBorders>
                                    <w:top w:val="single" w:sz="4" w:space="0" w:color="auto"/>
                                    <w:left w:val="nil"/>
                                    <w:bottom w:val="single" w:sz="4" w:space="0" w:color="auto"/>
                                    <w:right w:val="nil"/>
                                  </w:tcBorders>
                                  <w:shd w:val="clear" w:color="auto" w:fill="auto"/>
                                  <w:noWrap/>
                                  <w:vAlign w:val="bottom"/>
                                  <w:hideMark/>
                                </w:tcPr>
                                <w:p w14:paraId="332E1BAA" w14:textId="77777777" w:rsidR="002E016C" w:rsidRPr="00785CDB" w:rsidRDefault="002E016C" w:rsidP="005A1087">
                                  <w:pPr>
                                    <w:pStyle w:val="TCTableBody"/>
                                    <w:rPr>
                                      <w:lang w:val="en-GB" w:eastAsia="en-GB"/>
                                    </w:rPr>
                                  </w:pPr>
                                  <w:r>
                                    <w:rPr>
                                      <w:b/>
                                      <w:bCs/>
                                    </w:rPr>
                                    <w:t>171</w:t>
                                  </w:r>
                                </w:p>
                              </w:tc>
                              <w:tc>
                                <w:tcPr>
                                  <w:tcW w:w="993" w:type="dxa"/>
                                  <w:tcBorders>
                                    <w:top w:val="single" w:sz="4" w:space="0" w:color="auto"/>
                                    <w:left w:val="nil"/>
                                    <w:bottom w:val="single" w:sz="4" w:space="0" w:color="auto"/>
                                    <w:right w:val="nil"/>
                                  </w:tcBorders>
                                  <w:shd w:val="clear" w:color="auto" w:fill="auto"/>
                                  <w:noWrap/>
                                  <w:vAlign w:val="bottom"/>
                                  <w:hideMark/>
                                </w:tcPr>
                                <w:p w14:paraId="0AE822AD" w14:textId="77777777" w:rsidR="002E016C" w:rsidRPr="00785CDB" w:rsidRDefault="002E016C" w:rsidP="005A1087">
                                  <w:pPr>
                                    <w:pStyle w:val="TCTableBody"/>
                                    <w:rPr>
                                      <w:lang w:val="en-GB" w:eastAsia="en-GB"/>
                                    </w:rPr>
                                  </w:pPr>
                                  <w:r>
                                    <w:rPr>
                                      <w:b/>
                                      <w:bCs/>
                                    </w:rPr>
                                    <w:t>89</w:t>
                                  </w:r>
                                </w:p>
                              </w:tc>
                              <w:tc>
                                <w:tcPr>
                                  <w:tcW w:w="992" w:type="dxa"/>
                                  <w:tcBorders>
                                    <w:top w:val="single" w:sz="4" w:space="0" w:color="auto"/>
                                    <w:left w:val="nil"/>
                                    <w:bottom w:val="single" w:sz="4" w:space="0" w:color="auto"/>
                                    <w:right w:val="nil"/>
                                  </w:tcBorders>
                                  <w:shd w:val="clear" w:color="auto" w:fill="auto"/>
                                  <w:noWrap/>
                                  <w:vAlign w:val="bottom"/>
                                  <w:hideMark/>
                                </w:tcPr>
                                <w:p w14:paraId="0686F921" w14:textId="77777777" w:rsidR="002E016C" w:rsidRPr="00785CDB" w:rsidRDefault="002E016C" w:rsidP="005A1087">
                                  <w:pPr>
                                    <w:pStyle w:val="TCTableBody"/>
                                    <w:rPr>
                                      <w:lang w:val="en-GB" w:eastAsia="en-GB"/>
                                    </w:rPr>
                                  </w:pPr>
                                  <w:r>
                                    <w:rPr>
                                      <w:b/>
                                      <w:bCs/>
                                    </w:rPr>
                                    <w:t>8</w:t>
                                  </w:r>
                                </w:p>
                              </w:tc>
                              <w:tc>
                                <w:tcPr>
                                  <w:tcW w:w="1276" w:type="dxa"/>
                                  <w:tcBorders>
                                    <w:top w:val="single" w:sz="4" w:space="0" w:color="auto"/>
                                    <w:left w:val="nil"/>
                                    <w:bottom w:val="single" w:sz="4" w:space="0" w:color="auto"/>
                                    <w:right w:val="nil"/>
                                  </w:tcBorders>
                                  <w:shd w:val="clear" w:color="auto" w:fill="auto"/>
                                  <w:noWrap/>
                                  <w:vAlign w:val="bottom"/>
                                  <w:hideMark/>
                                </w:tcPr>
                                <w:p w14:paraId="031015E6" w14:textId="77777777" w:rsidR="002E016C" w:rsidRPr="00785CDB" w:rsidRDefault="002E016C" w:rsidP="005A1087">
                                  <w:pPr>
                                    <w:pStyle w:val="TCTableBody"/>
                                    <w:rPr>
                                      <w:lang w:val="en-GB" w:eastAsia="en-GB"/>
                                    </w:rPr>
                                  </w:pPr>
                                  <w:r>
                                    <w:rPr>
                                      <w:b/>
                                      <w:bCs/>
                                    </w:rPr>
                                    <w:t>81</w:t>
                                  </w:r>
                                </w:p>
                              </w:tc>
                              <w:tc>
                                <w:tcPr>
                                  <w:tcW w:w="1134" w:type="dxa"/>
                                  <w:tcBorders>
                                    <w:top w:val="single" w:sz="4" w:space="0" w:color="auto"/>
                                    <w:left w:val="nil"/>
                                    <w:bottom w:val="single" w:sz="4" w:space="0" w:color="auto"/>
                                    <w:right w:val="nil"/>
                                  </w:tcBorders>
                                  <w:shd w:val="clear" w:color="auto" w:fill="auto"/>
                                  <w:noWrap/>
                                  <w:vAlign w:val="bottom"/>
                                  <w:hideMark/>
                                </w:tcPr>
                                <w:p w14:paraId="1B24C0CB" w14:textId="77777777" w:rsidR="002E016C" w:rsidRPr="005A1087" w:rsidRDefault="002E016C" w:rsidP="005A1087">
                                  <w:pPr>
                                    <w:pStyle w:val="TCTableBody"/>
                                    <w:rPr>
                                      <w:b/>
                                      <w:bCs/>
                                      <w:lang w:val="en-GB" w:eastAsia="en-GB"/>
                                    </w:rPr>
                                  </w:pPr>
                                  <w:r w:rsidRPr="005A1087">
                                    <w:rPr>
                                      <w:b/>
                                      <w:bCs/>
                                      <w:lang w:val="en-GB" w:eastAsia="en-GB"/>
                                    </w:rPr>
                                    <w:t>1.03</w:t>
                                  </w:r>
                                </w:p>
                              </w:tc>
                              <w:tc>
                                <w:tcPr>
                                  <w:tcW w:w="1417" w:type="dxa"/>
                                  <w:tcBorders>
                                    <w:top w:val="single" w:sz="4" w:space="0" w:color="auto"/>
                                    <w:left w:val="nil"/>
                                    <w:bottom w:val="single" w:sz="4" w:space="0" w:color="auto"/>
                                    <w:right w:val="nil"/>
                                  </w:tcBorders>
                                  <w:shd w:val="clear" w:color="auto" w:fill="auto"/>
                                  <w:noWrap/>
                                  <w:vAlign w:val="bottom"/>
                                  <w:hideMark/>
                                </w:tcPr>
                                <w:p w14:paraId="6C04F3FA" w14:textId="77777777" w:rsidR="002E016C" w:rsidRPr="00785CDB" w:rsidRDefault="002E016C" w:rsidP="005A1087">
                                  <w:pPr>
                                    <w:pStyle w:val="TCTableBody"/>
                                    <w:rPr>
                                      <w:lang w:val="en-GB" w:eastAsia="en-GB"/>
                                    </w:rPr>
                                  </w:pPr>
                                  <w:r>
                                    <w:rPr>
                                      <w:b/>
                                      <w:bCs/>
                                    </w:rPr>
                                    <w:t>0.1745</w:t>
                                  </w:r>
                                </w:p>
                              </w:tc>
                              <w:tc>
                                <w:tcPr>
                                  <w:tcW w:w="1418" w:type="dxa"/>
                                  <w:tcBorders>
                                    <w:top w:val="single" w:sz="4" w:space="0" w:color="auto"/>
                                    <w:left w:val="nil"/>
                                    <w:bottom w:val="single" w:sz="4" w:space="0" w:color="auto"/>
                                    <w:right w:val="nil"/>
                                  </w:tcBorders>
                                  <w:shd w:val="clear" w:color="auto" w:fill="auto"/>
                                  <w:noWrap/>
                                  <w:vAlign w:val="bottom"/>
                                  <w:hideMark/>
                                </w:tcPr>
                                <w:p w14:paraId="1510B290" w14:textId="77777777" w:rsidR="002E016C" w:rsidRPr="00785CDB" w:rsidRDefault="002E016C" w:rsidP="005A1087">
                                  <w:pPr>
                                    <w:pStyle w:val="TCTableBody"/>
                                    <w:rPr>
                                      <w:lang w:val="en-GB" w:eastAsia="en-GB"/>
                                    </w:rPr>
                                  </w:pPr>
                                  <w:r>
                                    <w:rPr>
                                      <w:b/>
                                      <w:bCs/>
                                    </w:rPr>
                                    <w:t>0.0157</w:t>
                                  </w:r>
                                </w:p>
                              </w:tc>
                              <w:tc>
                                <w:tcPr>
                                  <w:tcW w:w="1701" w:type="dxa"/>
                                  <w:tcBorders>
                                    <w:top w:val="single" w:sz="4" w:space="0" w:color="auto"/>
                                    <w:left w:val="nil"/>
                                    <w:bottom w:val="single" w:sz="4" w:space="0" w:color="auto"/>
                                    <w:right w:val="nil"/>
                                  </w:tcBorders>
                                  <w:shd w:val="clear" w:color="auto" w:fill="auto"/>
                                  <w:noWrap/>
                                  <w:vAlign w:val="bottom"/>
                                  <w:hideMark/>
                                </w:tcPr>
                                <w:p w14:paraId="3C9EF1CA" w14:textId="77777777" w:rsidR="002E016C" w:rsidRPr="00785CDB" w:rsidRDefault="002E016C" w:rsidP="005A1087">
                                  <w:pPr>
                                    <w:pStyle w:val="TCTableBody"/>
                                    <w:rPr>
                                      <w:lang w:val="en-GB" w:eastAsia="en-GB"/>
                                    </w:rPr>
                                  </w:pPr>
                                  <w:r>
                                    <w:rPr>
                                      <w:b/>
                                      <w:bCs/>
                                    </w:rPr>
                                    <w:t>0.159</w:t>
                                  </w:r>
                                </w:p>
                              </w:tc>
                            </w:tr>
                            <w:tr w:rsidR="002E016C" w:rsidRPr="00785CDB" w14:paraId="36F734A7" w14:textId="77777777" w:rsidTr="009336FD">
                              <w:trPr>
                                <w:trHeight w:val="320"/>
                              </w:trPr>
                              <w:tc>
                                <w:tcPr>
                                  <w:tcW w:w="993" w:type="dxa"/>
                                  <w:tcBorders>
                                    <w:top w:val="nil"/>
                                    <w:left w:val="nil"/>
                                    <w:bottom w:val="nil"/>
                                    <w:right w:val="nil"/>
                                  </w:tcBorders>
                                  <w:shd w:val="clear" w:color="auto" w:fill="auto"/>
                                  <w:noWrap/>
                                  <w:vAlign w:val="bottom"/>
                                </w:tcPr>
                                <w:p w14:paraId="1ED8867A"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73ABC48B"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1F9FFA9D"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75E2516"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51C1A4D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CDDC2DF"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28994A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3192BAD"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7AD779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34D1E3B4"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3192FED"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28509880" w14:textId="77777777" w:rsidR="002E016C" w:rsidRPr="00785CDB" w:rsidRDefault="002E016C" w:rsidP="00853106">
                                  <w:pPr>
                                    <w:pStyle w:val="TCTableBody"/>
                                    <w:rPr>
                                      <w:lang w:val="en-GB" w:eastAsia="en-GB"/>
                                    </w:rPr>
                                  </w:pPr>
                                </w:p>
                              </w:tc>
                            </w:tr>
                            <w:tr w:rsidR="002E016C" w:rsidRPr="00785CDB" w14:paraId="0615E363" w14:textId="77777777" w:rsidTr="009336FD">
                              <w:trPr>
                                <w:trHeight w:val="320"/>
                              </w:trPr>
                              <w:tc>
                                <w:tcPr>
                                  <w:tcW w:w="993" w:type="dxa"/>
                                  <w:tcBorders>
                                    <w:top w:val="nil"/>
                                    <w:left w:val="nil"/>
                                    <w:bottom w:val="nil"/>
                                    <w:right w:val="nil"/>
                                  </w:tcBorders>
                                  <w:shd w:val="clear" w:color="auto" w:fill="auto"/>
                                  <w:noWrap/>
                                  <w:vAlign w:val="bottom"/>
                                </w:tcPr>
                                <w:p w14:paraId="44ABAF74"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0976C53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2C7995AB"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F6F9929"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0753A426"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ECCE8A6"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605ED8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C769AA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D18CCFE"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1B7D0691"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2671976F"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ECB3DFC" w14:textId="77777777" w:rsidR="002E016C" w:rsidRPr="00785CDB" w:rsidRDefault="002E016C" w:rsidP="00853106">
                                  <w:pPr>
                                    <w:pStyle w:val="TCTableBody"/>
                                    <w:rPr>
                                      <w:lang w:val="en-GB" w:eastAsia="en-GB"/>
                                    </w:rPr>
                                  </w:pPr>
                                </w:p>
                              </w:tc>
                            </w:tr>
                            <w:tr w:rsidR="002E016C" w:rsidRPr="00785CDB" w14:paraId="5FA0EE7C" w14:textId="77777777" w:rsidTr="009336FD">
                              <w:trPr>
                                <w:trHeight w:val="320"/>
                              </w:trPr>
                              <w:tc>
                                <w:tcPr>
                                  <w:tcW w:w="993" w:type="dxa"/>
                                  <w:tcBorders>
                                    <w:top w:val="nil"/>
                                    <w:left w:val="nil"/>
                                    <w:bottom w:val="nil"/>
                                    <w:right w:val="nil"/>
                                  </w:tcBorders>
                                  <w:shd w:val="clear" w:color="auto" w:fill="auto"/>
                                  <w:noWrap/>
                                  <w:vAlign w:val="bottom"/>
                                </w:tcPr>
                                <w:p w14:paraId="10C103BE"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7B93B08"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781A85C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C8B4EBB"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7758262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BBDD98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D4DEA3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011F8E0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3298B661"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799692E"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4364C2B2"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B8DF29B" w14:textId="77777777" w:rsidR="002E016C" w:rsidRPr="00785CDB" w:rsidRDefault="002E016C" w:rsidP="00853106">
                                  <w:pPr>
                                    <w:pStyle w:val="TCTableBody"/>
                                    <w:rPr>
                                      <w:lang w:val="en-GB" w:eastAsia="en-GB"/>
                                    </w:rPr>
                                  </w:pPr>
                                </w:p>
                              </w:tc>
                            </w:tr>
                            <w:tr w:rsidR="002E016C" w:rsidRPr="00785CDB" w14:paraId="7775D8AC" w14:textId="77777777" w:rsidTr="009336FD">
                              <w:trPr>
                                <w:trHeight w:val="320"/>
                              </w:trPr>
                              <w:tc>
                                <w:tcPr>
                                  <w:tcW w:w="993" w:type="dxa"/>
                                  <w:tcBorders>
                                    <w:top w:val="nil"/>
                                    <w:left w:val="nil"/>
                                    <w:bottom w:val="nil"/>
                                    <w:right w:val="nil"/>
                                  </w:tcBorders>
                                  <w:shd w:val="clear" w:color="auto" w:fill="auto"/>
                                  <w:noWrap/>
                                  <w:vAlign w:val="bottom"/>
                                </w:tcPr>
                                <w:p w14:paraId="3BEA0482"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BBBB39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AE467F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7754199"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686286BC"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6D7D9C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1C97377"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85F7877"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319D5E13"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D2EC781"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6A8A072"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E1FDD34" w14:textId="77777777" w:rsidR="002E016C" w:rsidRPr="00785CDB" w:rsidRDefault="002E016C" w:rsidP="00853106">
                                  <w:pPr>
                                    <w:pStyle w:val="TCTableBody"/>
                                    <w:rPr>
                                      <w:lang w:val="en-GB" w:eastAsia="en-GB"/>
                                    </w:rPr>
                                  </w:pPr>
                                </w:p>
                              </w:tc>
                            </w:tr>
                            <w:tr w:rsidR="002E016C" w:rsidRPr="00785CDB" w14:paraId="4ADFA6AD" w14:textId="77777777" w:rsidTr="009336FD">
                              <w:trPr>
                                <w:trHeight w:val="320"/>
                              </w:trPr>
                              <w:tc>
                                <w:tcPr>
                                  <w:tcW w:w="993" w:type="dxa"/>
                                  <w:tcBorders>
                                    <w:top w:val="nil"/>
                                    <w:left w:val="nil"/>
                                    <w:bottom w:val="nil"/>
                                    <w:right w:val="nil"/>
                                  </w:tcBorders>
                                  <w:shd w:val="clear" w:color="auto" w:fill="auto"/>
                                  <w:noWrap/>
                                  <w:vAlign w:val="bottom"/>
                                </w:tcPr>
                                <w:p w14:paraId="7F0634F1"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2C2A088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6394CF3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EDE8470"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98BA883"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1DCC6BA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64BADA1"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050D4E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18046C7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CC22D87"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40599080"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7094D1A" w14:textId="77777777" w:rsidR="002E016C" w:rsidRPr="00785CDB" w:rsidRDefault="002E016C" w:rsidP="00853106">
                                  <w:pPr>
                                    <w:pStyle w:val="TCTableBody"/>
                                    <w:rPr>
                                      <w:lang w:val="en-GB" w:eastAsia="en-GB"/>
                                    </w:rPr>
                                  </w:pPr>
                                </w:p>
                              </w:tc>
                            </w:tr>
                            <w:tr w:rsidR="002E016C" w:rsidRPr="00785CDB" w14:paraId="0BE32A03"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tcPr>
                                <w:p w14:paraId="010A1896" w14:textId="77777777" w:rsidR="002E016C" w:rsidRPr="00785CDB" w:rsidRDefault="002E016C" w:rsidP="00853106">
                                  <w:pPr>
                                    <w:pStyle w:val="TCTableBody"/>
                                    <w:rPr>
                                      <w:lang w:val="en-GB" w:eastAsia="en-GB"/>
                                    </w:rPr>
                                  </w:pPr>
                                </w:p>
                              </w:tc>
                              <w:tc>
                                <w:tcPr>
                                  <w:tcW w:w="850" w:type="dxa"/>
                                  <w:tcBorders>
                                    <w:top w:val="single" w:sz="4" w:space="0" w:color="auto"/>
                                    <w:left w:val="nil"/>
                                    <w:bottom w:val="single" w:sz="4" w:space="0" w:color="auto"/>
                                    <w:right w:val="nil"/>
                                  </w:tcBorders>
                                  <w:shd w:val="clear" w:color="auto" w:fill="auto"/>
                                  <w:noWrap/>
                                  <w:vAlign w:val="bottom"/>
                                </w:tcPr>
                                <w:p w14:paraId="7B5DEEE2"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5DA23D60"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34197932" w14:textId="77777777" w:rsidR="002E016C" w:rsidRPr="00785CDB" w:rsidRDefault="002E016C" w:rsidP="00853106">
                                  <w:pPr>
                                    <w:pStyle w:val="TCTableBody"/>
                                    <w:rPr>
                                      <w:lang w:val="en-GB" w:eastAsia="en-GB"/>
                                    </w:rPr>
                                  </w:pPr>
                                </w:p>
                              </w:tc>
                              <w:tc>
                                <w:tcPr>
                                  <w:tcW w:w="1275" w:type="dxa"/>
                                  <w:tcBorders>
                                    <w:top w:val="single" w:sz="4" w:space="0" w:color="auto"/>
                                    <w:left w:val="nil"/>
                                    <w:bottom w:val="single" w:sz="4" w:space="0" w:color="auto"/>
                                    <w:right w:val="nil"/>
                                  </w:tcBorders>
                                  <w:shd w:val="clear" w:color="auto" w:fill="auto"/>
                                  <w:noWrap/>
                                  <w:vAlign w:val="bottom"/>
                                </w:tcPr>
                                <w:p w14:paraId="504B4D87"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73EA1021"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7579A4E4" w14:textId="77777777" w:rsidR="002E016C" w:rsidRPr="00785CDB" w:rsidRDefault="002E016C" w:rsidP="00853106">
                                  <w:pPr>
                                    <w:pStyle w:val="TCTableBody"/>
                                    <w:rPr>
                                      <w:lang w:val="en-GB" w:eastAsia="en-GB"/>
                                    </w:rPr>
                                  </w:pPr>
                                </w:p>
                              </w:tc>
                              <w:tc>
                                <w:tcPr>
                                  <w:tcW w:w="1276" w:type="dxa"/>
                                  <w:tcBorders>
                                    <w:top w:val="single" w:sz="4" w:space="0" w:color="auto"/>
                                    <w:left w:val="nil"/>
                                    <w:bottom w:val="single" w:sz="4" w:space="0" w:color="auto"/>
                                    <w:right w:val="nil"/>
                                  </w:tcBorders>
                                  <w:shd w:val="clear" w:color="auto" w:fill="auto"/>
                                  <w:noWrap/>
                                  <w:vAlign w:val="bottom"/>
                                </w:tcPr>
                                <w:p w14:paraId="56B7B60A" w14:textId="77777777" w:rsidR="002E016C" w:rsidRPr="00785CDB" w:rsidRDefault="002E016C" w:rsidP="00853106">
                                  <w:pPr>
                                    <w:pStyle w:val="TCTableBody"/>
                                    <w:rPr>
                                      <w:lang w:val="en-GB" w:eastAsia="en-GB"/>
                                    </w:rPr>
                                  </w:pPr>
                                </w:p>
                              </w:tc>
                              <w:tc>
                                <w:tcPr>
                                  <w:tcW w:w="1134" w:type="dxa"/>
                                  <w:tcBorders>
                                    <w:top w:val="single" w:sz="4" w:space="0" w:color="auto"/>
                                    <w:left w:val="nil"/>
                                    <w:bottom w:val="single" w:sz="4" w:space="0" w:color="auto"/>
                                    <w:right w:val="nil"/>
                                  </w:tcBorders>
                                  <w:shd w:val="clear" w:color="auto" w:fill="auto"/>
                                  <w:noWrap/>
                                  <w:vAlign w:val="bottom"/>
                                </w:tcPr>
                                <w:p w14:paraId="60CF772C" w14:textId="77777777" w:rsidR="002E016C" w:rsidRPr="00785CDB" w:rsidRDefault="002E016C" w:rsidP="00853106">
                                  <w:pPr>
                                    <w:pStyle w:val="TCTableBody"/>
                                    <w:rPr>
                                      <w:lang w:val="en-GB" w:eastAsia="en-GB"/>
                                    </w:rPr>
                                  </w:pPr>
                                </w:p>
                              </w:tc>
                              <w:tc>
                                <w:tcPr>
                                  <w:tcW w:w="1417" w:type="dxa"/>
                                  <w:tcBorders>
                                    <w:top w:val="single" w:sz="4" w:space="0" w:color="auto"/>
                                    <w:left w:val="nil"/>
                                    <w:bottom w:val="single" w:sz="4" w:space="0" w:color="auto"/>
                                    <w:right w:val="nil"/>
                                  </w:tcBorders>
                                  <w:shd w:val="clear" w:color="auto" w:fill="auto"/>
                                  <w:noWrap/>
                                  <w:vAlign w:val="bottom"/>
                                </w:tcPr>
                                <w:p w14:paraId="121BAF26" w14:textId="77777777" w:rsidR="002E016C" w:rsidRPr="00785CDB" w:rsidRDefault="002E016C" w:rsidP="00853106">
                                  <w:pPr>
                                    <w:pStyle w:val="TCTableBody"/>
                                    <w:rPr>
                                      <w:lang w:val="en-GB" w:eastAsia="en-GB"/>
                                    </w:rPr>
                                  </w:pPr>
                                </w:p>
                              </w:tc>
                              <w:tc>
                                <w:tcPr>
                                  <w:tcW w:w="1418" w:type="dxa"/>
                                  <w:tcBorders>
                                    <w:top w:val="single" w:sz="4" w:space="0" w:color="auto"/>
                                    <w:left w:val="nil"/>
                                    <w:bottom w:val="single" w:sz="4" w:space="0" w:color="auto"/>
                                    <w:right w:val="nil"/>
                                  </w:tcBorders>
                                  <w:shd w:val="clear" w:color="auto" w:fill="auto"/>
                                  <w:noWrap/>
                                  <w:vAlign w:val="bottom"/>
                                </w:tcPr>
                                <w:p w14:paraId="4B1B0851" w14:textId="77777777" w:rsidR="002E016C" w:rsidRPr="00785CDB" w:rsidRDefault="002E016C" w:rsidP="00853106">
                                  <w:pPr>
                                    <w:pStyle w:val="TCTableBody"/>
                                    <w:rPr>
                                      <w:lang w:val="en-GB" w:eastAsia="en-GB"/>
                                    </w:rPr>
                                  </w:pPr>
                                </w:p>
                              </w:tc>
                              <w:tc>
                                <w:tcPr>
                                  <w:tcW w:w="1701" w:type="dxa"/>
                                  <w:tcBorders>
                                    <w:top w:val="single" w:sz="4" w:space="0" w:color="auto"/>
                                    <w:left w:val="nil"/>
                                    <w:bottom w:val="single" w:sz="4" w:space="0" w:color="auto"/>
                                    <w:right w:val="nil"/>
                                  </w:tcBorders>
                                  <w:shd w:val="clear" w:color="auto" w:fill="auto"/>
                                  <w:noWrap/>
                                  <w:vAlign w:val="bottom"/>
                                </w:tcPr>
                                <w:p w14:paraId="671AD826" w14:textId="77777777" w:rsidR="002E016C" w:rsidRPr="00785CDB" w:rsidRDefault="002E016C" w:rsidP="00853106">
                                  <w:pPr>
                                    <w:pStyle w:val="TCTableBody"/>
                                    <w:rPr>
                                      <w:lang w:val="en-GB" w:eastAsia="en-GB"/>
                                    </w:rPr>
                                  </w:pPr>
                                </w:p>
                              </w:tc>
                            </w:tr>
                            <w:tr w:rsidR="002E016C" w:rsidRPr="00785CDB" w14:paraId="53DF25F3" w14:textId="77777777" w:rsidTr="009336FD">
                              <w:trPr>
                                <w:trHeight w:val="320"/>
                              </w:trPr>
                              <w:tc>
                                <w:tcPr>
                                  <w:tcW w:w="993" w:type="dxa"/>
                                  <w:tcBorders>
                                    <w:top w:val="nil"/>
                                    <w:left w:val="nil"/>
                                    <w:bottom w:val="nil"/>
                                    <w:right w:val="nil"/>
                                  </w:tcBorders>
                                  <w:shd w:val="clear" w:color="auto" w:fill="auto"/>
                                  <w:noWrap/>
                                  <w:vAlign w:val="bottom"/>
                                </w:tcPr>
                                <w:p w14:paraId="24CF6066"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42B20272"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2149DA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BF06855"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40DF50DB"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2DC27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0893D9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C0BDFA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1E9107A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3CDF6BCF"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6237AB61"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CB69783" w14:textId="77777777" w:rsidR="002E016C" w:rsidRPr="00785CDB" w:rsidRDefault="002E016C" w:rsidP="00853106">
                                  <w:pPr>
                                    <w:pStyle w:val="TCTableBody"/>
                                    <w:rPr>
                                      <w:lang w:val="en-GB" w:eastAsia="en-GB"/>
                                    </w:rPr>
                                  </w:pPr>
                                </w:p>
                              </w:tc>
                            </w:tr>
                            <w:tr w:rsidR="002E016C" w:rsidRPr="00785CDB" w14:paraId="7198ACD4" w14:textId="77777777" w:rsidTr="009336FD">
                              <w:trPr>
                                <w:trHeight w:val="320"/>
                              </w:trPr>
                              <w:tc>
                                <w:tcPr>
                                  <w:tcW w:w="993" w:type="dxa"/>
                                  <w:tcBorders>
                                    <w:top w:val="nil"/>
                                    <w:left w:val="nil"/>
                                    <w:bottom w:val="nil"/>
                                    <w:right w:val="nil"/>
                                  </w:tcBorders>
                                  <w:shd w:val="clear" w:color="auto" w:fill="auto"/>
                                  <w:noWrap/>
                                  <w:vAlign w:val="bottom"/>
                                </w:tcPr>
                                <w:p w14:paraId="32BFBF4F"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011AFFFC"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3DB289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9AFD0C4"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8E8B3D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494337"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FA472CA"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42D4991B"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710285F6"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08DA1074"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30B5DCC7"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BE37F55" w14:textId="77777777" w:rsidR="002E016C" w:rsidRPr="00785CDB" w:rsidRDefault="002E016C" w:rsidP="00853106">
                                  <w:pPr>
                                    <w:pStyle w:val="TCTableBody"/>
                                    <w:rPr>
                                      <w:lang w:val="en-GB" w:eastAsia="en-GB"/>
                                    </w:rPr>
                                  </w:pPr>
                                </w:p>
                              </w:tc>
                            </w:tr>
                            <w:tr w:rsidR="002E016C" w:rsidRPr="00785CDB" w14:paraId="2E26E934" w14:textId="77777777" w:rsidTr="009336FD">
                              <w:trPr>
                                <w:trHeight w:val="320"/>
                              </w:trPr>
                              <w:tc>
                                <w:tcPr>
                                  <w:tcW w:w="993" w:type="dxa"/>
                                  <w:tcBorders>
                                    <w:top w:val="nil"/>
                                    <w:left w:val="nil"/>
                                    <w:bottom w:val="nil"/>
                                    <w:right w:val="nil"/>
                                  </w:tcBorders>
                                  <w:shd w:val="clear" w:color="auto" w:fill="auto"/>
                                  <w:noWrap/>
                                  <w:vAlign w:val="bottom"/>
                                </w:tcPr>
                                <w:p w14:paraId="092B2FC3"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8D4114C"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AA8790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C39163C"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0516B0DA"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8B3F63"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30B888A"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C81EC3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0F503B9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140B1DD9"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984C954"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62C5788" w14:textId="77777777" w:rsidR="002E016C" w:rsidRPr="00785CDB" w:rsidRDefault="002E016C" w:rsidP="00853106">
                                  <w:pPr>
                                    <w:pStyle w:val="TCTableBody"/>
                                    <w:rPr>
                                      <w:lang w:val="en-GB" w:eastAsia="en-GB"/>
                                    </w:rPr>
                                  </w:pPr>
                                </w:p>
                              </w:tc>
                            </w:tr>
                            <w:tr w:rsidR="002E016C" w:rsidRPr="00785CDB" w14:paraId="19FB008E" w14:textId="77777777" w:rsidTr="009336FD">
                              <w:trPr>
                                <w:trHeight w:val="320"/>
                              </w:trPr>
                              <w:tc>
                                <w:tcPr>
                                  <w:tcW w:w="993" w:type="dxa"/>
                                  <w:tcBorders>
                                    <w:top w:val="nil"/>
                                    <w:left w:val="nil"/>
                                    <w:bottom w:val="nil"/>
                                    <w:right w:val="nil"/>
                                  </w:tcBorders>
                                  <w:shd w:val="clear" w:color="auto" w:fill="auto"/>
                                  <w:noWrap/>
                                  <w:vAlign w:val="bottom"/>
                                </w:tcPr>
                                <w:p w14:paraId="25CD3FD7"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4E16EDA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60A8E621"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A91697D"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4788B0A9"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1EE0B7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43B171F"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9F2C4E5"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1786DB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415EE3B"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86124B9"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1CABE80" w14:textId="77777777" w:rsidR="002E016C" w:rsidRPr="00785CDB" w:rsidRDefault="002E016C" w:rsidP="00853106">
                                  <w:pPr>
                                    <w:pStyle w:val="TCTableBody"/>
                                    <w:rPr>
                                      <w:lang w:val="en-GB" w:eastAsia="en-GB"/>
                                    </w:rPr>
                                  </w:pPr>
                                </w:p>
                              </w:tc>
                            </w:tr>
                            <w:tr w:rsidR="002E016C" w:rsidRPr="00785CDB" w14:paraId="38410079" w14:textId="77777777" w:rsidTr="009336FD">
                              <w:trPr>
                                <w:trHeight w:val="320"/>
                              </w:trPr>
                              <w:tc>
                                <w:tcPr>
                                  <w:tcW w:w="993" w:type="dxa"/>
                                  <w:tcBorders>
                                    <w:top w:val="nil"/>
                                    <w:left w:val="nil"/>
                                    <w:bottom w:val="nil"/>
                                    <w:right w:val="nil"/>
                                  </w:tcBorders>
                                  <w:shd w:val="clear" w:color="auto" w:fill="auto"/>
                                  <w:noWrap/>
                                  <w:vAlign w:val="bottom"/>
                                </w:tcPr>
                                <w:p w14:paraId="4D510913"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38D5EE4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223D5F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33D538D5"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5F208C5"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1471954"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1FA361FE"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59F302C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ABE3F6E"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4F944ADB"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708A2FB"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71612E7A" w14:textId="77777777" w:rsidR="002E016C" w:rsidRPr="00785CDB" w:rsidRDefault="002E016C" w:rsidP="00853106">
                                  <w:pPr>
                                    <w:pStyle w:val="TCTableBody"/>
                                    <w:rPr>
                                      <w:lang w:val="en-GB" w:eastAsia="en-GB"/>
                                    </w:rPr>
                                  </w:pPr>
                                </w:p>
                              </w:tc>
                            </w:tr>
                            <w:tr w:rsidR="002E016C" w:rsidRPr="00785CDB" w14:paraId="43FA62B8" w14:textId="77777777" w:rsidTr="009336FD">
                              <w:trPr>
                                <w:trHeight w:val="320"/>
                              </w:trPr>
                              <w:tc>
                                <w:tcPr>
                                  <w:tcW w:w="993" w:type="dxa"/>
                                  <w:tcBorders>
                                    <w:top w:val="nil"/>
                                    <w:left w:val="nil"/>
                                    <w:bottom w:val="nil"/>
                                    <w:right w:val="nil"/>
                                  </w:tcBorders>
                                  <w:shd w:val="clear" w:color="auto" w:fill="auto"/>
                                  <w:noWrap/>
                                  <w:vAlign w:val="bottom"/>
                                </w:tcPr>
                                <w:p w14:paraId="30BBE911"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33E8F31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AC37362"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72E33E6"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289A20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5188A4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97CB88D"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0C0EA5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3EBD644"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987B86F"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56BB49F9"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A11B284" w14:textId="77777777" w:rsidR="002E016C" w:rsidRPr="00785CDB" w:rsidRDefault="002E016C" w:rsidP="00853106">
                                  <w:pPr>
                                    <w:pStyle w:val="TCTableBody"/>
                                    <w:rPr>
                                      <w:lang w:val="en-GB" w:eastAsia="en-GB"/>
                                    </w:rPr>
                                  </w:pPr>
                                </w:p>
                              </w:tc>
                            </w:tr>
                            <w:tr w:rsidR="002E016C" w:rsidRPr="00785CDB" w14:paraId="63DD62CA" w14:textId="77777777" w:rsidTr="009336FD">
                              <w:trPr>
                                <w:trHeight w:val="320"/>
                              </w:trPr>
                              <w:tc>
                                <w:tcPr>
                                  <w:tcW w:w="993" w:type="dxa"/>
                                  <w:tcBorders>
                                    <w:top w:val="nil"/>
                                    <w:left w:val="nil"/>
                                    <w:bottom w:val="nil"/>
                                    <w:right w:val="nil"/>
                                  </w:tcBorders>
                                  <w:shd w:val="clear" w:color="auto" w:fill="auto"/>
                                  <w:noWrap/>
                                  <w:vAlign w:val="bottom"/>
                                </w:tcPr>
                                <w:p w14:paraId="77AA14D7"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2EE80C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22D02CB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74F2B37"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2339973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36A5E8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2B993E5"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346BA83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120E84D"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067C8CCC"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33211C6"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2E0C473" w14:textId="77777777" w:rsidR="002E016C" w:rsidRPr="00785CDB" w:rsidRDefault="002E016C" w:rsidP="00853106">
                                  <w:pPr>
                                    <w:pStyle w:val="TCTableBody"/>
                                    <w:rPr>
                                      <w:lang w:val="en-GB" w:eastAsia="en-GB"/>
                                    </w:rPr>
                                  </w:pPr>
                                </w:p>
                              </w:tc>
                            </w:tr>
                            <w:tr w:rsidR="002E016C" w:rsidRPr="00785CDB" w14:paraId="78329780"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tcPr>
                                <w:p w14:paraId="3F23D89E" w14:textId="77777777" w:rsidR="002E016C" w:rsidRPr="00785CDB" w:rsidRDefault="002E016C" w:rsidP="00853106">
                                  <w:pPr>
                                    <w:pStyle w:val="TCTableBody"/>
                                    <w:rPr>
                                      <w:lang w:val="en-GB" w:eastAsia="en-GB"/>
                                    </w:rPr>
                                  </w:pPr>
                                </w:p>
                              </w:tc>
                              <w:tc>
                                <w:tcPr>
                                  <w:tcW w:w="850" w:type="dxa"/>
                                  <w:tcBorders>
                                    <w:top w:val="single" w:sz="4" w:space="0" w:color="auto"/>
                                    <w:left w:val="nil"/>
                                    <w:bottom w:val="single" w:sz="4" w:space="0" w:color="auto"/>
                                    <w:right w:val="nil"/>
                                  </w:tcBorders>
                                  <w:shd w:val="clear" w:color="auto" w:fill="auto"/>
                                  <w:noWrap/>
                                  <w:vAlign w:val="bottom"/>
                                </w:tcPr>
                                <w:p w14:paraId="5D39FB31"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14665FD2"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3676A6AC" w14:textId="77777777" w:rsidR="002E016C" w:rsidRPr="00785CDB" w:rsidRDefault="002E016C" w:rsidP="00853106">
                                  <w:pPr>
                                    <w:pStyle w:val="TCTableBody"/>
                                    <w:rPr>
                                      <w:lang w:val="en-GB" w:eastAsia="en-GB"/>
                                    </w:rPr>
                                  </w:pPr>
                                </w:p>
                              </w:tc>
                              <w:tc>
                                <w:tcPr>
                                  <w:tcW w:w="1275" w:type="dxa"/>
                                  <w:tcBorders>
                                    <w:top w:val="single" w:sz="4" w:space="0" w:color="auto"/>
                                    <w:left w:val="nil"/>
                                    <w:bottom w:val="single" w:sz="4" w:space="0" w:color="auto"/>
                                    <w:right w:val="nil"/>
                                  </w:tcBorders>
                                  <w:shd w:val="clear" w:color="auto" w:fill="auto"/>
                                  <w:noWrap/>
                                  <w:vAlign w:val="bottom"/>
                                </w:tcPr>
                                <w:p w14:paraId="00E4F4D9"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6A91CC92"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7661EF87" w14:textId="77777777" w:rsidR="002E016C" w:rsidRPr="00785CDB" w:rsidRDefault="002E016C" w:rsidP="00853106">
                                  <w:pPr>
                                    <w:pStyle w:val="TCTableBody"/>
                                    <w:rPr>
                                      <w:lang w:val="en-GB" w:eastAsia="en-GB"/>
                                    </w:rPr>
                                  </w:pPr>
                                </w:p>
                              </w:tc>
                              <w:tc>
                                <w:tcPr>
                                  <w:tcW w:w="1276" w:type="dxa"/>
                                  <w:tcBorders>
                                    <w:top w:val="single" w:sz="4" w:space="0" w:color="auto"/>
                                    <w:left w:val="nil"/>
                                    <w:bottom w:val="single" w:sz="4" w:space="0" w:color="auto"/>
                                    <w:right w:val="nil"/>
                                  </w:tcBorders>
                                  <w:shd w:val="clear" w:color="auto" w:fill="auto"/>
                                  <w:noWrap/>
                                  <w:vAlign w:val="bottom"/>
                                </w:tcPr>
                                <w:p w14:paraId="262F0854" w14:textId="77777777" w:rsidR="002E016C" w:rsidRPr="00785CDB" w:rsidRDefault="002E016C" w:rsidP="00853106">
                                  <w:pPr>
                                    <w:pStyle w:val="TCTableBody"/>
                                    <w:rPr>
                                      <w:lang w:val="en-GB" w:eastAsia="en-GB"/>
                                    </w:rPr>
                                  </w:pPr>
                                </w:p>
                              </w:tc>
                              <w:tc>
                                <w:tcPr>
                                  <w:tcW w:w="1134" w:type="dxa"/>
                                  <w:tcBorders>
                                    <w:top w:val="single" w:sz="4" w:space="0" w:color="auto"/>
                                    <w:left w:val="nil"/>
                                    <w:bottom w:val="single" w:sz="4" w:space="0" w:color="auto"/>
                                    <w:right w:val="nil"/>
                                  </w:tcBorders>
                                  <w:shd w:val="clear" w:color="auto" w:fill="auto"/>
                                  <w:noWrap/>
                                  <w:vAlign w:val="bottom"/>
                                </w:tcPr>
                                <w:p w14:paraId="755F42C6" w14:textId="77777777" w:rsidR="002E016C" w:rsidRPr="00785CDB" w:rsidRDefault="002E016C" w:rsidP="00853106">
                                  <w:pPr>
                                    <w:pStyle w:val="TCTableBody"/>
                                    <w:rPr>
                                      <w:lang w:val="en-GB" w:eastAsia="en-GB"/>
                                    </w:rPr>
                                  </w:pPr>
                                </w:p>
                              </w:tc>
                              <w:tc>
                                <w:tcPr>
                                  <w:tcW w:w="1417" w:type="dxa"/>
                                  <w:tcBorders>
                                    <w:top w:val="single" w:sz="4" w:space="0" w:color="auto"/>
                                    <w:left w:val="nil"/>
                                    <w:bottom w:val="single" w:sz="4" w:space="0" w:color="auto"/>
                                    <w:right w:val="nil"/>
                                  </w:tcBorders>
                                  <w:shd w:val="clear" w:color="auto" w:fill="auto"/>
                                  <w:noWrap/>
                                  <w:vAlign w:val="bottom"/>
                                </w:tcPr>
                                <w:p w14:paraId="629191F9" w14:textId="77777777" w:rsidR="002E016C" w:rsidRPr="00785CDB" w:rsidRDefault="002E016C" w:rsidP="00853106">
                                  <w:pPr>
                                    <w:pStyle w:val="TCTableBody"/>
                                    <w:rPr>
                                      <w:lang w:val="en-GB" w:eastAsia="en-GB"/>
                                    </w:rPr>
                                  </w:pPr>
                                </w:p>
                              </w:tc>
                              <w:tc>
                                <w:tcPr>
                                  <w:tcW w:w="1418" w:type="dxa"/>
                                  <w:tcBorders>
                                    <w:top w:val="single" w:sz="4" w:space="0" w:color="auto"/>
                                    <w:left w:val="nil"/>
                                    <w:bottom w:val="single" w:sz="4" w:space="0" w:color="auto"/>
                                    <w:right w:val="nil"/>
                                  </w:tcBorders>
                                  <w:shd w:val="clear" w:color="auto" w:fill="auto"/>
                                  <w:noWrap/>
                                  <w:vAlign w:val="bottom"/>
                                </w:tcPr>
                                <w:p w14:paraId="0599FAF7" w14:textId="77777777" w:rsidR="002E016C" w:rsidRPr="00785CDB" w:rsidRDefault="002E016C" w:rsidP="00853106">
                                  <w:pPr>
                                    <w:pStyle w:val="TCTableBody"/>
                                    <w:rPr>
                                      <w:lang w:val="en-GB" w:eastAsia="en-GB"/>
                                    </w:rPr>
                                  </w:pPr>
                                </w:p>
                              </w:tc>
                              <w:tc>
                                <w:tcPr>
                                  <w:tcW w:w="1701" w:type="dxa"/>
                                  <w:tcBorders>
                                    <w:top w:val="single" w:sz="4" w:space="0" w:color="auto"/>
                                    <w:left w:val="nil"/>
                                    <w:bottom w:val="single" w:sz="4" w:space="0" w:color="auto"/>
                                    <w:right w:val="nil"/>
                                  </w:tcBorders>
                                  <w:shd w:val="clear" w:color="auto" w:fill="auto"/>
                                  <w:noWrap/>
                                  <w:vAlign w:val="bottom"/>
                                </w:tcPr>
                                <w:p w14:paraId="7F3D92B8" w14:textId="77777777" w:rsidR="002E016C" w:rsidRPr="00785CDB" w:rsidRDefault="002E016C" w:rsidP="00853106">
                                  <w:pPr>
                                    <w:pStyle w:val="TCTableBody"/>
                                    <w:rPr>
                                      <w:lang w:val="en-GB" w:eastAsia="en-GB"/>
                                    </w:rPr>
                                  </w:pPr>
                                </w:p>
                              </w:tc>
                            </w:tr>
                            <w:tr w:rsidR="002E016C" w:rsidRPr="00785CDB" w14:paraId="052BD620" w14:textId="77777777" w:rsidTr="009336FD">
                              <w:trPr>
                                <w:trHeight w:val="320"/>
                              </w:trPr>
                              <w:tc>
                                <w:tcPr>
                                  <w:tcW w:w="993" w:type="dxa"/>
                                  <w:tcBorders>
                                    <w:top w:val="nil"/>
                                    <w:left w:val="nil"/>
                                    <w:bottom w:val="nil"/>
                                    <w:right w:val="nil"/>
                                  </w:tcBorders>
                                  <w:shd w:val="clear" w:color="auto" w:fill="auto"/>
                                  <w:noWrap/>
                                  <w:vAlign w:val="bottom"/>
                                </w:tcPr>
                                <w:p w14:paraId="47EAF0AD"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B1FFB56"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4F9C79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D6AD248"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611F99C"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AA1AD6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78689E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5F647CC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D143B7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C3ABF50"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4CA53E6"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110197DE" w14:textId="77777777" w:rsidR="002E016C" w:rsidRPr="00785CDB" w:rsidRDefault="002E016C" w:rsidP="00853106">
                                  <w:pPr>
                                    <w:pStyle w:val="TCTableBody"/>
                                    <w:rPr>
                                      <w:lang w:val="en-GB" w:eastAsia="en-GB"/>
                                    </w:rPr>
                                  </w:pPr>
                                </w:p>
                              </w:tc>
                            </w:tr>
                            <w:tr w:rsidR="002E016C" w:rsidRPr="00785CDB" w14:paraId="02D5475B" w14:textId="77777777" w:rsidTr="009336FD">
                              <w:trPr>
                                <w:trHeight w:val="320"/>
                              </w:trPr>
                              <w:tc>
                                <w:tcPr>
                                  <w:tcW w:w="993" w:type="dxa"/>
                                  <w:tcBorders>
                                    <w:top w:val="nil"/>
                                    <w:left w:val="nil"/>
                                    <w:bottom w:val="nil"/>
                                    <w:right w:val="nil"/>
                                  </w:tcBorders>
                                  <w:shd w:val="clear" w:color="auto" w:fill="auto"/>
                                  <w:noWrap/>
                                  <w:vAlign w:val="bottom"/>
                                </w:tcPr>
                                <w:p w14:paraId="7DC23F1F"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FFC7CA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445E369"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8321273"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3FAC7C7"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36CEFCD4"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DC61B3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740E2042"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CF86EA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41BAAF80"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31EB945F"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35A7D64E" w14:textId="77777777" w:rsidR="002E016C" w:rsidRPr="00785CDB" w:rsidRDefault="002E016C" w:rsidP="00853106">
                                  <w:pPr>
                                    <w:pStyle w:val="TCTableBody"/>
                                    <w:rPr>
                                      <w:lang w:val="en-GB" w:eastAsia="en-GB"/>
                                    </w:rPr>
                                  </w:pPr>
                                </w:p>
                              </w:tc>
                            </w:tr>
                          </w:tbl>
                          <w:p w14:paraId="4B1F1971" w14:textId="77777777" w:rsidR="002E016C" w:rsidRDefault="002E016C" w:rsidP="002E016C">
                            <w:pPr>
                              <w:pStyle w:val="TCTabl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7140" id="Text Box 786780376" o:spid="_x0000_s1027" type="#_x0000_t202" style="position:absolute;margin-left:0;margin-top:11.45pt;width:735pt;height:154.7pt;z-index:2516613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" fillcolor="white [3201]" stroked="f" strokeweight=".5pt">
                <v:textbox>
                  <w:txbxContent>
                    <w:tbl>
                      <w:tblPr>
                        <w:tblW w:w="14034" w:type="dxa"/>
                        <w:tblLook w:val="04A0" w:firstRow="1" w:lastRow="0" w:firstColumn="1" w:lastColumn="0" w:noHBand="0" w:noVBand="1"/>
                      </w:tblPr>
                      <w:tblGrid>
                        <w:gridCol w:w="993"/>
                        <w:gridCol w:w="850"/>
                        <w:gridCol w:w="992"/>
                        <w:gridCol w:w="993"/>
                        <w:gridCol w:w="1275"/>
                        <w:gridCol w:w="993"/>
                        <w:gridCol w:w="992"/>
                        <w:gridCol w:w="1276"/>
                        <w:gridCol w:w="1134"/>
                        <w:gridCol w:w="1417"/>
                        <w:gridCol w:w="1418"/>
                        <w:gridCol w:w="1701"/>
                      </w:tblGrid>
                      <w:tr w:rsidR="002E016C" w:rsidRPr="00785CDB" w14:paraId="15EA3BB6" w14:textId="77777777" w:rsidTr="009336FD">
                        <w:trPr>
                          <w:trHeight w:val="320"/>
                        </w:trPr>
                        <w:tc>
                          <w:tcPr>
                            <w:tcW w:w="993" w:type="dxa"/>
                            <w:tcBorders>
                              <w:top w:val="nil"/>
                              <w:left w:val="nil"/>
                              <w:bottom w:val="single" w:sz="4" w:space="0" w:color="auto"/>
                              <w:right w:val="nil"/>
                            </w:tcBorders>
                            <w:shd w:val="clear" w:color="auto" w:fill="auto"/>
                            <w:noWrap/>
                            <w:vAlign w:val="bottom"/>
                            <w:hideMark/>
                          </w:tcPr>
                          <w:p w14:paraId="1410C6A9" w14:textId="77777777" w:rsidR="002E016C" w:rsidRPr="00785CDB" w:rsidRDefault="002E016C" w:rsidP="00853106">
                            <w:pPr>
                              <w:pStyle w:val="TCTableBody"/>
                              <w:rPr>
                                <w:lang w:val="en-GB" w:eastAsia="en-GB"/>
                              </w:rPr>
                            </w:pPr>
                            <w:r w:rsidRPr="00785CDB">
                              <w:rPr>
                                <w:lang w:val="en-GB" w:eastAsia="en-GB"/>
                              </w:rPr>
                              <w:t>School</w:t>
                            </w:r>
                          </w:p>
                        </w:tc>
                        <w:tc>
                          <w:tcPr>
                            <w:tcW w:w="850" w:type="dxa"/>
                            <w:tcBorders>
                              <w:top w:val="nil"/>
                              <w:left w:val="nil"/>
                              <w:bottom w:val="single" w:sz="4" w:space="0" w:color="auto"/>
                              <w:right w:val="nil"/>
                            </w:tcBorders>
                            <w:shd w:val="clear" w:color="auto" w:fill="auto"/>
                            <w:noWrap/>
                            <w:vAlign w:val="bottom"/>
                            <w:hideMark/>
                          </w:tcPr>
                          <w:p w14:paraId="62A1EB6D" w14:textId="77777777" w:rsidR="002E016C" w:rsidRPr="00785CDB" w:rsidRDefault="002E016C" w:rsidP="00853106">
                            <w:pPr>
                              <w:pStyle w:val="TCTableBody"/>
                              <w:rPr>
                                <w:lang w:val="en-GB" w:eastAsia="en-GB"/>
                              </w:rPr>
                            </w:pPr>
                            <w:r w:rsidRPr="00785CDB">
                              <w:rPr>
                                <w:lang w:val="en-GB" w:eastAsia="en-GB"/>
                              </w:rPr>
                              <w:t>SC detected</w:t>
                            </w:r>
                          </w:p>
                        </w:tc>
                        <w:tc>
                          <w:tcPr>
                            <w:tcW w:w="992" w:type="dxa"/>
                            <w:tcBorders>
                              <w:top w:val="nil"/>
                              <w:left w:val="nil"/>
                              <w:bottom w:val="single" w:sz="4" w:space="0" w:color="auto"/>
                              <w:right w:val="nil"/>
                            </w:tcBorders>
                            <w:shd w:val="clear" w:color="auto" w:fill="auto"/>
                            <w:noWrap/>
                            <w:vAlign w:val="bottom"/>
                            <w:hideMark/>
                          </w:tcPr>
                          <w:p w14:paraId="78D1B0FA" w14:textId="77777777" w:rsidR="002E016C" w:rsidRPr="00785CDB" w:rsidRDefault="002E016C" w:rsidP="00853106">
                            <w:pPr>
                              <w:pStyle w:val="TCTableBody"/>
                              <w:rPr>
                                <w:lang w:val="en-GB" w:eastAsia="en-GB"/>
                              </w:rPr>
                            </w:pPr>
                            <w:r w:rsidRPr="00785CDB">
                              <w:rPr>
                                <w:lang w:val="en-GB" w:eastAsia="en-GB"/>
                              </w:rPr>
                              <w:t>Total submission</w:t>
                            </w:r>
                          </w:p>
                        </w:tc>
                        <w:tc>
                          <w:tcPr>
                            <w:tcW w:w="993" w:type="dxa"/>
                            <w:tcBorders>
                              <w:top w:val="nil"/>
                              <w:left w:val="nil"/>
                              <w:bottom w:val="single" w:sz="4" w:space="0" w:color="auto"/>
                              <w:right w:val="nil"/>
                            </w:tcBorders>
                            <w:shd w:val="clear" w:color="auto" w:fill="auto"/>
                            <w:noWrap/>
                            <w:vAlign w:val="bottom"/>
                            <w:hideMark/>
                          </w:tcPr>
                          <w:p w14:paraId="1F7F54BE" w14:textId="77777777" w:rsidR="002E016C" w:rsidRPr="00785CDB" w:rsidRDefault="002E016C" w:rsidP="00853106">
                            <w:pPr>
                              <w:pStyle w:val="TCTableBody"/>
                              <w:rPr>
                                <w:lang w:val="en-GB" w:eastAsia="en-GB"/>
                              </w:rPr>
                            </w:pPr>
                            <w:r w:rsidRPr="00785CDB">
                              <w:rPr>
                                <w:lang w:val="en-GB" w:eastAsia="en-GB"/>
                              </w:rPr>
                              <w:t>Total single use</w:t>
                            </w:r>
                          </w:p>
                        </w:tc>
                        <w:tc>
                          <w:tcPr>
                            <w:tcW w:w="1275" w:type="dxa"/>
                            <w:tcBorders>
                              <w:top w:val="nil"/>
                              <w:left w:val="nil"/>
                              <w:bottom w:val="single" w:sz="4" w:space="0" w:color="auto"/>
                              <w:right w:val="nil"/>
                            </w:tcBorders>
                            <w:shd w:val="clear" w:color="auto" w:fill="auto"/>
                            <w:noWrap/>
                            <w:vAlign w:val="bottom"/>
                            <w:hideMark/>
                          </w:tcPr>
                          <w:p w14:paraId="72E2C27B" w14:textId="77777777" w:rsidR="002E016C" w:rsidRPr="00785CDB" w:rsidRDefault="002E016C" w:rsidP="00853106">
                            <w:pPr>
                              <w:pStyle w:val="TCTableBody"/>
                              <w:rPr>
                                <w:lang w:val="en-GB" w:eastAsia="en-GB"/>
                              </w:rPr>
                            </w:pPr>
                            <w:r w:rsidRPr="00785CDB">
                              <w:rPr>
                                <w:lang w:val="en-GB" w:eastAsia="en-GB"/>
                              </w:rPr>
                              <w:t>Total liquid/refillable</w:t>
                            </w:r>
                          </w:p>
                        </w:tc>
                        <w:tc>
                          <w:tcPr>
                            <w:tcW w:w="993" w:type="dxa"/>
                            <w:tcBorders>
                              <w:top w:val="nil"/>
                              <w:left w:val="nil"/>
                              <w:bottom w:val="single" w:sz="4" w:space="0" w:color="auto"/>
                              <w:right w:val="nil"/>
                            </w:tcBorders>
                            <w:shd w:val="clear" w:color="auto" w:fill="auto"/>
                            <w:noWrap/>
                            <w:vAlign w:val="bottom"/>
                            <w:hideMark/>
                          </w:tcPr>
                          <w:p w14:paraId="004BD123" w14:textId="77777777" w:rsidR="002E016C" w:rsidRPr="00785CDB" w:rsidRDefault="002E016C" w:rsidP="00853106">
                            <w:pPr>
                              <w:pStyle w:val="TCTableBody"/>
                              <w:rPr>
                                <w:lang w:val="en-GB" w:eastAsia="en-GB"/>
                              </w:rPr>
                            </w:pPr>
                            <w:r w:rsidRPr="00785CDB">
                              <w:rPr>
                                <w:lang w:val="en-GB" w:eastAsia="en-GB"/>
                              </w:rPr>
                              <w:t xml:space="preserve">Total </w:t>
                            </w:r>
                            <w:r>
                              <w:rPr>
                                <w:lang w:val="en-GB" w:eastAsia="en-GB"/>
                              </w:rPr>
                              <w:t>positive</w:t>
                            </w:r>
                          </w:p>
                        </w:tc>
                        <w:tc>
                          <w:tcPr>
                            <w:tcW w:w="992" w:type="dxa"/>
                            <w:tcBorders>
                              <w:top w:val="nil"/>
                              <w:left w:val="nil"/>
                              <w:bottom w:val="single" w:sz="4" w:space="0" w:color="auto"/>
                              <w:right w:val="nil"/>
                            </w:tcBorders>
                            <w:shd w:val="clear" w:color="auto" w:fill="auto"/>
                            <w:noWrap/>
                            <w:vAlign w:val="bottom"/>
                            <w:hideMark/>
                          </w:tcPr>
                          <w:p w14:paraId="77A2E748"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w:t>
                            </w:r>
                          </w:p>
                        </w:tc>
                        <w:tc>
                          <w:tcPr>
                            <w:tcW w:w="1276" w:type="dxa"/>
                            <w:tcBorders>
                              <w:top w:val="nil"/>
                              <w:left w:val="nil"/>
                              <w:bottom w:val="single" w:sz="4" w:space="0" w:color="auto"/>
                              <w:right w:val="nil"/>
                            </w:tcBorders>
                            <w:shd w:val="clear" w:color="auto" w:fill="auto"/>
                            <w:noWrap/>
                            <w:vAlign w:val="bottom"/>
                            <w:hideMark/>
                          </w:tcPr>
                          <w:p w14:paraId="3F8F9E82"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w:t>
                            </w:r>
                          </w:p>
                        </w:tc>
                        <w:tc>
                          <w:tcPr>
                            <w:tcW w:w="1134" w:type="dxa"/>
                            <w:tcBorders>
                              <w:top w:val="nil"/>
                              <w:left w:val="nil"/>
                              <w:bottom w:val="single" w:sz="4" w:space="0" w:color="auto"/>
                              <w:right w:val="nil"/>
                            </w:tcBorders>
                            <w:shd w:val="clear" w:color="auto" w:fill="auto"/>
                            <w:noWrap/>
                            <w:vAlign w:val="bottom"/>
                            <w:hideMark/>
                          </w:tcPr>
                          <w:p w14:paraId="03C0B1EE" w14:textId="77777777" w:rsidR="002E016C" w:rsidRPr="00785CDB" w:rsidRDefault="002E016C" w:rsidP="00853106">
                            <w:pPr>
                              <w:pStyle w:val="TCTableBody"/>
                              <w:rPr>
                                <w:lang w:val="en-GB" w:eastAsia="en-GB"/>
                              </w:rPr>
                            </w:pPr>
                            <w:r w:rsidRPr="00785CDB">
                              <w:rPr>
                                <w:lang w:val="en-GB" w:eastAsia="en-GB"/>
                              </w:rPr>
                              <w:t>[Average] (mg / mL)</w:t>
                            </w:r>
                          </w:p>
                        </w:tc>
                        <w:tc>
                          <w:tcPr>
                            <w:tcW w:w="1417" w:type="dxa"/>
                            <w:tcBorders>
                              <w:top w:val="nil"/>
                              <w:left w:val="nil"/>
                              <w:bottom w:val="single" w:sz="4" w:space="0" w:color="auto"/>
                              <w:right w:val="nil"/>
                            </w:tcBorders>
                            <w:shd w:val="clear" w:color="auto" w:fill="auto"/>
                            <w:noWrap/>
                            <w:vAlign w:val="bottom"/>
                            <w:hideMark/>
                          </w:tcPr>
                          <w:p w14:paraId="12769CA1" w14:textId="77777777" w:rsidR="002E016C" w:rsidRPr="00785CDB" w:rsidRDefault="002E016C" w:rsidP="00853106">
                            <w:pPr>
                              <w:pStyle w:val="TCTableBody"/>
                              <w:rPr>
                                <w:lang w:val="en-GB" w:eastAsia="en-GB"/>
                              </w:rPr>
                            </w:pPr>
                            <w:r>
                              <w:rPr>
                                <w:lang w:val="en-GB" w:eastAsia="en-GB"/>
                              </w:rPr>
                              <w:t xml:space="preserve">Total positive </w:t>
                            </w:r>
                            <w:r w:rsidRPr="00785CDB">
                              <w:rPr>
                                <w:lang w:val="en-GB" w:eastAsia="en-GB"/>
                              </w:rPr>
                              <w:t>rate</w:t>
                            </w:r>
                          </w:p>
                        </w:tc>
                        <w:tc>
                          <w:tcPr>
                            <w:tcW w:w="1418" w:type="dxa"/>
                            <w:tcBorders>
                              <w:top w:val="nil"/>
                              <w:left w:val="nil"/>
                              <w:bottom w:val="single" w:sz="4" w:space="0" w:color="auto"/>
                              <w:right w:val="nil"/>
                            </w:tcBorders>
                            <w:shd w:val="clear" w:color="auto" w:fill="auto"/>
                            <w:noWrap/>
                            <w:vAlign w:val="bottom"/>
                            <w:hideMark/>
                          </w:tcPr>
                          <w:p w14:paraId="6B63838F" w14:textId="77777777" w:rsidR="002E016C" w:rsidRPr="00785CDB" w:rsidRDefault="002E016C" w:rsidP="00853106">
                            <w:pPr>
                              <w:pStyle w:val="TCTableBody"/>
                              <w:rPr>
                                <w:lang w:val="en-GB" w:eastAsia="en-GB"/>
                              </w:rPr>
                            </w:pPr>
                            <w:r>
                              <w:rPr>
                                <w:lang w:val="en-GB" w:eastAsia="en-GB"/>
                              </w:rPr>
                              <w:t>S</w:t>
                            </w:r>
                            <w:r w:rsidRPr="00785CDB">
                              <w:rPr>
                                <w:lang w:val="en-GB" w:eastAsia="en-GB"/>
                              </w:rPr>
                              <w:t>ingle use</w:t>
                            </w:r>
                            <w:r>
                              <w:rPr>
                                <w:lang w:val="en-GB" w:eastAsia="en-GB"/>
                              </w:rPr>
                              <w:t xml:space="preserve"> positive rate</w:t>
                            </w:r>
                          </w:p>
                        </w:tc>
                        <w:tc>
                          <w:tcPr>
                            <w:tcW w:w="1701" w:type="dxa"/>
                            <w:tcBorders>
                              <w:top w:val="nil"/>
                              <w:left w:val="nil"/>
                              <w:bottom w:val="single" w:sz="4" w:space="0" w:color="auto"/>
                              <w:right w:val="nil"/>
                            </w:tcBorders>
                            <w:shd w:val="clear" w:color="auto" w:fill="auto"/>
                            <w:noWrap/>
                            <w:vAlign w:val="bottom"/>
                            <w:hideMark/>
                          </w:tcPr>
                          <w:p w14:paraId="63BAF231" w14:textId="77777777" w:rsidR="002E016C" w:rsidRPr="00785CDB" w:rsidRDefault="002E016C" w:rsidP="00853106">
                            <w:pPr>
                              <w:pStyle w:val="TCTableBody"/>
                              <w:rPr>
                                <w:lang w:val="en-GB" w:eastAsia="en-GB"/>
                              </w:rPr>
                            </w:pPr>
                            <w:r>
                              <w:rPr>
                                <w:lang w:val="en-GB" w:eastAsia="en-GB"/>
                              </w:rPr>
                              <w:t>L</w:t>
                            </w:r>
                            <w:r w:rsidRPr="00785CDB">
                              <w:rPr>
                                <w:lang w:val="en-GB" w:eastAsia="en-GB"/>
                              </w:rPr>
                              <w:t>iquid</w:t>
                            </w:r>
                            <w:r>
                              <w:rPr>
                                <w:lang w:val="en-GB" w:eastAsia="en-GB"/>
                              </w:rPr>
                              <w:t>/refillable positive rate</w:t>
                            </w:r>
                          </w:p>
                        </w:tc>
                      </w:tr>
                      <w:tr w:rsidR="002E016C" w:rsidRPr="00785CDB" w14:paraId="7A911B10" w14:textId="77777777" w:rsidTr="009336FD">
                        <w:trPr>
                          <w:trHeight w:val="320"/>
                        </w:trPr>
                        <w:tc>
                          <w:tcPr>
                            <w:tcW w:w="993" w:type="dxa"/>
                            <w:tcBorders>
                              <w:top w:val="nil"/>
                              <w:left w:val="nil"/>
                              <w:bottom w:val="nil"/>
                              <w:right w:val="nil"/>
                            </w:tcBorders>
                            <w:shd w:val="clear" w:color="auto" w:fill="auto"/>
                            <w:noWrap/>
                            <w:vAlign w:val="bottom"/>
                            <w:hideMark/>
                          </w:tcPr>
                          <w:p w14:paraId="56017CE6" w14:textId="77777777" w:rsidR="002E016C" w:rsidRPr="00785CDB" w:rsidRDefault="002E016C" w:rsidP="00C57D81">
                            <w:pPr>
                              <w:pStyle w:val="TCTableBody"/>
                              <w:rPr>
                                <w:lang w:val="en-GB" w:eastAsia="en-GB"/>
                              </w:rPr>
                            </w:pPr>
                            <w:r w:rsidRPr="00785CDB">
                              <w:rPr>
                                <w:lang w:val="en-GB" w:eastAsia="en-GB"/>
                              </w:rPr>
                              <w:t>R3S1</w:t>
                            </w:r>
                          </w:p>
                        </w:tc>
                        <w:tc>
                          <w:tcPr>
                            <w:tcW w:w="850" w:type="dxa"/>
                            <w:tcBorders>
                              <w:top w:val="nil"/>
                              <w:left w:val="nil"/>
                              <w:bottom w:val="nil"/>
                              <w:right w:val="nil"/>
                            </w:tcBorders>
                            <w:shd w:val="clear" w:color="auto" w:fill="auto"/>
                            <w:noWrap/>
                            <w:vAlign w:val="bottom"/>
                            <w:hideMark/>
                          </w:tcPr>
                          <w:p w14:paraId="12215DD9" w14:textId="77777777" w:rsidR="002E016C" w:rsidRPr="00785CDB" w:rsidRDefault="002E016C" w:rsidP="00C57D81">
                            <w:pPr>
                              <w:pStyle w:val="TCTableBody"/>
                              <w:rPr>
                                <w:rFonts w:ascii="Times New Roman" w:hAnsi="Times New Roman"/>
                                <w:sz w:val="20"/>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519FC97" w14:textId="77777777" w:rsidR="002E016C" w:rsidRPr="00785CDB" w:rsidRDefault="002E016C" w:rsidP="00C57D81">
                            <w:pPr>
                              <w:pStyle w:val="TCTableBody"/>
                              <w:rPr>
                                <w:rFonts w:ascii="Times New Roman" w:hAnsi="Times New Roman"/>
                                <w:sz w:val="20"/>
                                <w:lang w:val="en-GB" w:eastAsia="en-GB"/>
                              </w:rPr>
                            </w:pPr>
                            <w:r>
                              <w:t>15</w:t>
                            </w:r>
                          </w:p>
                        </w:tc>
                        <w:tc>
                          <w:tcPr>
                            <w:tcW w:w="993" w:type="dxa"/>
                            <w:tcBorders>
                              <w:top w:val="nil"/>
                              <w:left w:val="nil"/>
                              <w:bottom w:val="nil"/>
                              <w:right w:val="nil"/>
                            </w:tcBorders>
                            <w:shd w:val="clear" w:color="auto" w:fill="auto"/>
                            <w:noWrap/>
                            <w:vAlign w:val="bottom"/>
                            <w:hideMark/>
                          </w:tcPr>
                          <w:p w14:paraId="70FBED84" w14:textId="77777777" w:rsidR="002E016C" w:rsidRPr="00785CDB" w:rsidRDefault="002E016C" w:rsidP="00C57D81">
                            <w:pPr>
                              <w:pStyle w:val="TCTableBody"/>
                              <w:rPr>
                                <w:rFonts w:ascii="Times New Roman" w:hAnsi="Times New Roman"/>
                                <w:sz w:val="20"/>
                                <w:lang w:val="en-GB" w:eastAsia="en-GB"/>
                              </w:rPr>
                            </w:pPr>
                            <w:r>
                              <w:t>7</w:t>
                            </w:r>
                          </w:p>
                        </w:tc>
                        <w:tc>
                          <w:tcPr>
                            <w:tcW w:w="1275" w:type="dxa"/>
                            <w:tcBorders>
                              <w:top w:val="nil"/>
                              <w:left w:val="nil"/>
                              <w:bottom w:val="nil"/>
                              <w:right w:val="nil"/>
                            </w:tcBorders>
                            <w:shd w:val="clear" w:color="auto" w:fill="auto"/>
                            <w:noWrap/>
                            <w:vAlign w:val="bottom"/>
                            <w:hideMark/>
                          </w:tcPr>
                          <w:p w14:paraId="0BD3D7CB" w14:textId="77777777" w:rsidR="002E016C" w:rsidRPr="00785CDB" w:rsidRDefault="002E016C" w:rsidP="00C57D81">
                            <w:pPr>
                              <w:pStyle w:val="TCTableBody"/>
                              <w:rPr>
                                <w:rFonts w:ascii="Times New Roman" w:hAnsi="Times New Roman"/>
                                <w:sz w:val="20"/>
                                <w:lang w:val="en-GB" w:eastAsia="en-GB"/>
                              </w:rPr>
                            </w:pPr>
                            <w:r>
                              <w:t>8</w:t>
                            </w:r>
                          </w:p>
                        </w:tc>
                        <w:tc>
                          <w:tcPr>
                            <w:tcW w:w="993" w:type="dxa"/>
                            <w:tcBorders>
                              <w:top w:val="nil"/>
                              <w:left w:val="nil"/>
                              <w:bottom w:val="nil"/>
                              <w:right w:val="nil"/>
                            </w:tcBorders>
                            <w:shd w:val="clear" w:color="auto" w:fill="auto"/>
                            <w:noWrap/>
                            <w:vAlign w:val="bottom"/>
                            <w:hideMark/>
                          </w:tcPr>
                          <w:p w14:paraId="590A3D84" w14:textId="77777777" w:rsidR="002E016C" w:rsidRPr="00785CDB" w:rsidRDefault="002E016C" w:rsidP="00C57D81">
                            <w:pPr>
                              <w:pStyle w:val="TCTableBody"/>
                              <w:rPr>
                                <w:rFonts w:ascii="Times New Roman" w:hAnsi="Times New Roman"/>
                                <w:sz w:val="20"/>
                                <w:lang w:val="en-GB" w:eastAsia="en-GB"/>
                              </w:rPr>
                            </w:pPr>
                            <w:r>
                              <w:t>1</w:t>
                            </w:r>
                          </w:p>
                        </w:tc>
                        <w:tc>
                          <w:tcPr>
                            <w:tcW w:w="992" w:type="dxa"/>
                            <w:tcBorders>
                              <w:top w:val="nil"/>
                              <w:left w:val="nil"/>
                              <w:bottom w:val="nil"/>
                              <w:right w:val="nil"/>
                            </w:tcBorders>
                            <w:shd w:val="clear" w:color="auto" w:fill="auto"/>
                            <w:noWrap/>
                            <w:vAlign w:val="bottom"/>
                            <w:hideMark/>
                          </w:tcPr>
                          <w:p w14:paraId="78E6E8AF" w14:textId="77777777" w:rsidR="002E016C" w:rsidRPr="00785CDB" w:rsidRDefault="002E016C" w:rsidP="00C57D81">
                            <w:pPr>
                              <w:pStyle w:val="TCTableBody"/>
                              <w:rPr>
                                <w:rFonts w:ascii="Times New Roman" w:hAnsi="Times New Roman"/>
                                <w:sz w:val="20"/>
                                <w:lang w:val="en-GB" w:eastAsia="en-GB"/>
                              </w:rPr>
                            </w:pPr>
                            <w:r>
                              <w:t>0</w:t>
                            </w:r>
                          </w:p>
                        </w:tc>
                        <w:tc>
                          <w:tcPr>
                            <w:tcW w:w="1276" w:type="dxa"/>
                            <w:tcBorders>
                              <w:top w:val="nil"/>
                              <w:left w:val="nil"/>
                              <w:bottom w:val="nil"/>
                              <w:right w:val="nil"/>
                            </w:tcBorders>
                            <w:shd w:val="clear" w:color="auto" w:fill="auto"/>
                            <w:noWrap/>
                            <w:vAlign w:val="bottom"/>
                            <w:hideMark/>
                          </w:tcPr>
                          <w:p w14:paraId="4D798BD1" w14:textId="77777777" w:rsidR="002E016C" w:rsidRPr="00785CDB" w:rsidRDefault="002E016C" w:rsidP="00C57D81">
                            <w:pPr>
                              <w:pStyle w:val="TCTableBody"/>
                              <w:rPr>
                                <w:rFonts w:ascii="Times New Roman" w:hAnsi="Times New Roman"/>
                                <w:sz w:val="20"/>
                                <w:lang w:val="en-GB" w:eastAsia="en-GB"/>
                              </w:rPr>
                            </w:pPr>
                            <w:r>
                              <w:t>1</w:t>
                            </w:r>
                          </w:p>
                        </w:tc>
                        <w:tc>
                          <w:tcPr>
                            <w:tcW w:w="1134" w:type="dxa"/>
                            <w:tcBorders>
                              <w:top w:val="nil"/>
                              <w:left w:val="nil"/>
                              <w:bottom w:val="nil"/>
                              <w:right w:val="nil"/>
                            </w:tcBorders>
                            <w:shd w:val="clear" w:color="auto" w:fill="auto"/>
                            <w:noWrap/>
                            <w:vAlign w:val="bottom"/>
                            <w:hideMark/>
                          </w:tcPr>
                          <w:p w14:paraId="4AF5AFB6" w14:textId="77777777" w:rsidR="002E016C" w:rsidRPr="00785CDB" w:rsidRDefault="002E016C" w:rsidP="00C57D81">
                            <w:pPr>
                              <w:pStyle w:val="TCTableBody"/>
                              <w:rPr>
                                <w:rFonts w:ascii="Times New Roman" w:hAnsi="Times New Roman"/>
                                <w:sz w:val="20"/>
                                <w:lang w:val="en-GB" w:eastAsia="en-GB"/>
                              </w:rPr>
                            </w:pPr>
                            <w:r>
                              <w:t>NT</w:t>
                            </w:r>
                          </w:p>
                        </w:tc>
                        <w:tc>
                          <w:tcPr>
                            <w:tcW w:w="1417" w:type="dxa"/>
                            <w:tcBorders>
                              <w:top w:val="nil"/>
                              <w:left w:val="nil"/>
                              <w:bottom w:val="nil"/>
                              <w:right w:val="nil"/>
                            </w:tcBorders>
                            <w:shd w:val="clear" w:color="auto" w:fill="auto"/>
                            <w:noWrap/>
                            <w:vAlign w:val="bottom"/>
                            <w:hideMark/>
                          </w:tcPr>
                          <w:p w14:paraId="4E62AA57" w14:textId="77777777" w:rsidR="002E016C" w:rsidRPr="00785CDB" w:rsidRDefault="002E016C" w:rsidP="00C57D81">
                            <w:pPr>
                              <w:pStyle w:val="TCTableBody"/>
                              <w:rPr>
                                <w:rFonts w:ascii="Times New Roman" w:hAnsi="Times New Roman"/>
                                <w:sz w:val="20"/>
                                <w:lang w:val="en-GB" w:eastAsia="en-GB"/>
                              </w:rPr>
                            </w:pPr>
                            <w:r>
                              <w:t>0.07</w:t>
                            </w:r>
                          </w:p>
                        </w:tc>
                        <w:tc>
                          <w:tcPr>
                            <w:tcW w:w="1418" w:type="dxa"/>
                            <w:tcBorders>
                              <w:top w:val="nil"/>
                              <w:left w:val="nil"/>
                              <w:bottom w:val="nil"/>
                              <w:right w:val="nil"/>
                            </w:tcBorders>
                            <w:shd w:val="clear" w:color="auto" w:fill="auto"/>
                            <w:noWrap/>
                            <w:vAlign w:val="bottom"/>
                            <w:hideMark/>
                          </w:tcPr>
                          <w:p w14:paraId="3A2DA18D" w14:textId="77777777" w:rsidR="002E016C" w:rsidRPr="00785CDB" w:rsidRDefault="002E016C" w:rsidP="00C57D81">
                            <w:pPr>
                              <w:pStyle w:val="TCTableBody"/>
                              <w:rPr>
                                <w:rFonts w:ascii="Times New Roman" w:hAnsi="Times New Roman"/>
                                <w:sz w:val="20"/>
                                <w:lang w:val="en-GB" w:eastAsia="en-GB"/>
                              </w:rPr>
                            </w:pPr>
                            <w:r>
                              <w:t>0.00</w:t>
                            </w:r>
                          </w:p>
                        </w:tc>
                        <w:tc>
                          <w:tcPr>
                            <w:tcW w:w="1701" w:type="dxa"/>
                            <w:tcBorders>
                              <w:top w:val="nil"/>
                              <w:left w:val="nil"/>
                              <w:bottom w:val="nil"/>
                              <w:right w:val="nil"/>
                            </w:tcBorders>
                            <w:shd w:val="clear" w:color="auto" w:fill="auto"/>
                            <w:noWrap/>
                            <w:vAlign w:val="bottom"/>
                            <w:hideMark/>
                          </w:tcPr>
                          <w:p w14:paraId="039B5ED1" w14:textId="77777777" w:rsidR="002E016C" w:rsidRPr="00785CDB" w:rsidRDefault="002E016C" w:rsidP="00C57D81">
                            <w:pPr>
                              <w:pStyle w:val="TCTableBody"/>
                              <w:rPr>
                                <w:rFonts w:ascii="Times New Roman" w:hAnsi="Times New Roman"/>
                                <w:sz w:val="20"/>
                                <w:lang w:val="en-GB" w:eastAsia="en-GB"/>
                              </w:rPr>
                            </w:pPr>
                            <w:r>
                              <w:t>0.07</w:t>
                            </w:r>
                          </w:p>
                        </w:tc>
                      </w:tr>
                      <w:tr w:rsidR="002E016C" w:rsidRPr="00785CDB" w14:paraId="5FDCF7FF" w14:textId="77777777" w:rsidTr="009336FD">
                        <w:trPr>
                          <w:trHeight w:val="320"/>
                        </w:trPr>
                        <w:tc>
                          <w:tcPr>
                            <w:tcW w:w="993" w:type="dxa"/>
                            <w:tcBorders>
                              <w:top w:val="nil"/>
                              <w:left w:val="nil"/>
                              <w:bottom w:val="nil"/>
                              <w:right w:val="nil"/>
                            </w:tcBorders>
                            <w:shd w:val="clear" w:color="auto" w:fill="auto"/>
                            <w:noWrap/>
                            <w:vAlign w:val="bottom"/>
                            <w:hideMark/>
                          </w:tcPr>
                          <w:p w14:paraId="2BC83C49" w14:textId="77777777" w:rsidR="002E016C" w:rsidRPr="00785CDB" w:rsidRDefault="002E016C" w:rsidP="00C57D81">
                            <w:pPr>
                              <w:pStyle w:val="TCTableBody"/>
                              <w:rPr>
                                <w:lang w:val="en-GB" w:eastAsia="en-GB"/>
                              </w:rPr>
                            </w:pPr>
                            <w:r w:rsidRPr="00785CDB">
                              <w:rPr>
                                <w:lang w:val="en-GB" w:eastAsia="en-GB"/>
                              </w:rPr>
                              <w:t>R3S2</w:t>
                            </w:r>
                          </w:p>
                        </w:tc>
                        <w:tc>
                          <w:tcPr>
                            <w:tcW w:w="850" w:type="dxa"/>
                            <w:tcBorders>
                              <w:top w:val="nil"/>
                              <w:left w:val="nil"/>
                              <w:bottom w:val="nil"/>
                              <w:right w:val="nil"/>
                            </w:tcBorders>
                            <w:shd w:val="clear" w:color="auto" w:fill="auto"/>
                            <w:noWrap/>
                            <w:vAlign w:val="bottom"/>
                            <w:hideMark/>
                          </w:tcPr>
                          <w:p w14:paraId="3BBD7F95"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6FD44068" w14:textId="77777777" w:rsidR="002E016C" w:rsidRPr="00785CDB" w:rsidRDefault="002E016C" w:rsidP="00C57D81">
                            <w:pPr>
                              <w:pStyle w:val="TCTableBody"/>
                              <w:rPr>
                                <w:lang w:val="en-GB" w:eastAsia="en-GB"/>
                              </w:rPr>
                            </w:pPr>
                            <w:r>
                              <w:t>26</w:t>
                            </w:r>
                          </w:p>
                        </w:tc>
                        <w:tc>
                          <w:tcPr>
                            <w:tcW w:w="993" w:type="dxa"/>
                            <w:tcBorders>
                              <w:top w:val="nil"/>
                              <w:left w:val="nil"/>
                              <w:bottom w:val="nil"/>
                              <w:right w:val="nil"/>
                            </w:tcBorders>
                            <w:shd w:val="clear" w:color="auto" w:fill="auto"/>
                            <w:noWrap/>
                            <w:vAlign w:val="bottom"/>
                            <w:hideMark/>
                          </w:tcPr>
                          <w:p w14:paraId="3CB7C859" w14:textId="77777777" w:rsidR="002E016C" w:rsidRPr="00785CDB" w:rsidRDefault="002E016C" w:rsidP="00C57D81">
                            <w:pPr>
                              <w:pStyle w:val="TCTableBody"/>
                              <w:rPr>
                                <w:lang w:val="en-GB" w:eastAsia="en-GB"/>
                              </w:rPr>
                            </w:pPr>
                            <w:r>
                              <w:t>14</w:t>
                            </w:r>
                          </w:p>
                        </w:tc>
                        <w:tc>
                          <w:tcPr>
                            <w:tcW w:w="1275" w:type="dxa"/>
                            <w:tcBorders>
                              <w:top w:val="nil"/>
                              <w:left w:val="nil"/>
                              <w:bottom w:val="nil"/>
                              <w:right w:val="nil"/>
                            </w:tcBorders>
                            <w:shd w:val="clear" w:color="auto" w:fill="auto"/>
                            <w:noWrap/>
                            <w:vAlign w:val="bottom"/>
                            <w:hideMark/>
                          </w:tcPr>
                          <w:p w14:paraId="718DCDD4" w14:textId="77777777" w:rsidR="002E016C" w:rsidRPr="00785CDB" w:rsidRDefault="002E016C" w:rsidP="00C57D81">
                            <w:pPr>
                              <w:pStyle w:val="TCTableBody"/>
                              <w:rPr>
                                <w:lang w:val="en-GB" w:eastAsia="en-GB"/>
                              </w:rPr>
                            </w:pPr>
                            <w:r>
                              <w:t>12</w:t>
                            </w:r>
                          </w:p>
                        </w:tc>
                        <w:tc>
                          <w:tcPr>
                            <w:tcW w:w="993" w:type="dxa"/>
                            <w:tcBorders>
                              <w:top w:val="nil"/>
                              <w:left w:val="nil"/>
                              <w:bottom w:val="nil"/>
                              <w:right w:val="nil"/>
                            </w:tcBorders>
                            <w:shd w:val="clear" w:color="auto" w:fill="auto"/>
                            <w:noWrap/>
                            <w:vAlign w:val="bottom"/>
                            <w:hideMark/>
                          </w:tcPr>
                          <w:p w14:paraId="681E3380" w14:textId="77777777" w:rsidR="002E016C" w:rsidRPr="00785CDB" w:rsidRDefault="002E016C" w:rsidP="00C57D81">
                            <w:pPr>
                              <w:pStyle w:val="TCTableBody"/>
                              <w:rPr>
                                <w:lang w:val="en-GB" w:eastAsia="en-GB"/>
                              </w:rPr>
                            </w:pPr>
                            <w:r>
                              <w:t>5</w:t>
                            </w:r>
                          </w:p>
                        </w:tc>
                        <w:tc>
                          <w:tcPr>
                            <w:tcW w:w="992" w:type="dxa"/>
                            <w:tcBorders>
                              <w:top w:val="nil"/>
                              <w:left w:val="nil"/>
                              <w:bottom w:val="nil"/>
                              <w:right w:val="nil"/>
                            </w:tcBorders>
                            <w:shd w:val="clear" w:color="auto" w:fill="auto"/>
                            <w:noWrap/>
                            <w:vAlign w:val="bottom"/>
                            <w:hideMark/>
                          </w:tcPr>
                          <w:p w14:paraId="69AAAE82"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3F5987A" w14:textId="77777777" w:rsidR="002E016C" w:rsidRPr="00785CDB" w:rsidRDefault="002E016C" w:rsidP="00C57D81">
                            <w:pPr>
                              <w:pStyle w:val="TCTableBody"/>
                              <w:rPr>
                                <w:lang w:val="en-GB" w:eastAsia="en-GB"/>
                              </w:rPr>
                            </w:pPr>
                            <w:r>
                              <w:t>5</w:t>
                            </w:r>
                          </w:p>
                        </w:tc>
                        <w:tc>
                          <w:tcPr>
                            <w:tcW w:w="1134" w:type="dxa"/>
                            <w:tcBorders>
                              <w:top w:val="nil"/>
                              <w:left w:val="nil"/>
                              <w:bottom w:val="nil"/>
                              <w:right w:val="nil"/>
                            </w:tcBorders>
                            <w:shd w:val="clear" w:color="auto" w:fill="auto"/>
                            <w:noWrap/>
                            <w:vAlign w:val="bottom"/>
                            <w:hideMark/>
                          </w:tcPr>
                          <w:p w14:paraId="0FE765B4"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3B3554A7" w14:textId="77777777" w:rsidR="002E016C" w:rsidRPr="00785CDB" w:rsidRDefault="002E016C" w:rsidP="00C57D81">
                            <w:pPr>
                              <w:pStyle w:val="TCTableBody"/>
                              <w:rPr>
                                <w:lang w:val="en-GB" w:eastAsia="en-GB"/>
                              </w:rPr>
                            </w:pPr>
                            <w:r>
                              <w:t>0.19</w:t>
                            </w:r>
                          </w:p>
                        </w:tc>
                        <w:tc>
                          <w:tcPr>
                            <w:tcW w:w="1418" w:type="dxa"/>
                            <w:tcBorders>
                              <w:top w:val="nil"/>
                              <w:left w:val="nil"/>
                              <w:bottom w:val="nil"/>
                              <w:right w:val="nil"/>
                            </w:tcBorders>
                            <w:shd w:val="clear" w:color="auto" w:fill="auto"/>
                            <w:noWrap/>
                            <w:vAlign w:val="bottom"/>
                            <w:hideMark/>
                          </w:tcPr>
                          <w:p w14:paraId="07FD4F3B"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1BD545A1" w14:textId="77777777" w:rsidR="002E016C" w:rsidRPr="00785CDB" w:rsidRDefault="002E016C" w:rsidP="00C57D81">
                            <w:pPr>
                              <w:pStyle w:val="TCTableBody"/>
                              <w:rPr>
                                <w:lang w:val="en-GB" w:eastAsia="en-GB"/>
                              </w:rPr>
                            </w:pPr>
                            <w:r>
                              <w:t>0.19</w:t>
                            </w:r>
                          </w:p>
                        </w:tc>
                      </w:tr>
                      <w:tr w:rsidR="002E016C" w:rsidRPr="00785CDB" w14:paraId="4C11EB91" w14:textId="77777777" w:rsidTr="009336FD">
                        <w:trPr>
                          <w:trHeight w:val="320"/>
                        </w:trPr>
                        <w:tc>
                          <w:tcPr>
                            <w:tcW w:w="993" w:type="dxa"/>
                            <w:tcBorders>
                              <w:top w:val="nil"/>
                              <w:left w:val="nil"/>
                              <w:bottom w:val="nil"/>
                              <w:right w:val="nil"/>
                            </w:tcBorders>
                            <w:shd w:val="clear" w:color="auto" w:fill="auto"/>
                            <w:noWrap/>
                            <w:vAlign w:val="bottom"/>
                            <w:hideMark/>
                          </w:tcPr>
                          <w:p w14:paraId="3B22C88E" w14:textId="77777777" w:rsidR="002E016C" w:rsidRPr="00785CDB" w:rsidRDefault="002E016C" w:rsidP="00C57D81">
                            <w:pPr>
                              <w:pStyle w:val="TCTableBody"/>
                              <w:rPr>
                                <w:lang w:val="en-GB" w:eastAsia="en-GB"/>
                              </w:rPr>
                            </w:pPr>
                            <w:r w:rsidRPr="00785CDB">
                              <w:rPr>
                                <w:lang w:val="en-GB" w:eastAsia="en-GB"/>
                              </w:rPr>
                              <w:t>R3S3</w:t>
                            </w:r>
                          </w:p>
                        </w:tc>
                        <w:tc>
                          <w:tcPr>
                            <w:tcW w:w="850" w:type="dxa"/>
                            <w:tcBorders>
                              <w:top w:val="nil"/>
                              <w:left w:val="nil"/>
                              <w:bottom w:val="nil"/>
                              <w:right w:val="nil"/>
                            </w:tcBorders>
                            <w:shd w:val="clear" w:color="auto" w:fill="auto"/>
                            <w:noWrap/>
                            <w:vAlign w:val="bottom"/>
                            <w:hideMark/>
                          </w:tcPr>
                          <w:p w14:paraId="4074BE09"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59AB3FED" w14:textId="77777777" w:rsidR="002E016C" w:rsidRPr="00785CDB" w:rsidRDefault="002E016C" w:rsidP="00C57D81">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19C04D14" w14:textId="77777777" w:rsidR="002E016C" w:rsidRPr="00785CDB" w:rsidRDefault="002E016C" w:rsidP="00C57D81">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0159B3EA" w14:textId="77777777" w:rsidR="002E016C" w:rsidRPr="00785CDB" w:rsidRDefault="002E016C" w:rsidP="00C57D81">
                            <w:pPr>
                              <w:pStyle w:val="TCTableBody"/>
                              <w:rPr>
                                <w:lang w:val="en-GB" w:eastAsia="en-GB"/>
                              </w:rPr>
                            </w:pPr>
                            <w:r>
                              <w:t>7</w:t>
                            </w:r>
                          </w:p>
                        </w:tc>
                        <w:tc>
                          <w:tcPr>
                            <w:tcW w:w="993" w:type="dxa"/>
                            <w:tcBorders>
                              <w:top w:val="nil"/>
                              <w:left w:val="nil"/>
                              <w:bottom w:val="nil"/>
                              <w:right w:val="nil"/>
                            </w:tcBorders>
                            <w:shd w:val="clear" w:color="auto" w:fill="auto"/>
                            <w:noWrap/>
                            <w:vAlign w:val="bottom"/>
                            <w:hideMark/>
                          </w:tcPr>
                          <w:p w14:paraId="6957BB99" w14:textId="77777777" w:rsidR="002E016C" w:rsidRPr="00785CDB" w:rsidRDefault="002E016C" w:rsidP="00C57D81">
                            <w:pPr>
                              <w:pStyle w:val="TCTableBody"/>
                              <w:rPr>
                                <w:lang w:val="en-GB" w:eastAsia="en-GB"/>
                              </w:rPr>
                            </w:pPr>
                            <w:r>
                              <w:t>6</w:t>
                            </w:r>
                          </w:p>
                        </w:tc>
                        <w:tc>
                          <w:tcPr>
                            <w:tcW w:w="992" w:type="dxa"/>
                            <w:tcBorders>
                              <w:top w:val="nil"/>
                              <w:left w:val="nil"/>
                              <w:bottom w:val="nil"/>
                              <w:right w:val="nil"/>
                            </w:tcBorders>
                            <w:shd w:val="clear" w:color="auto" w:fill="auto"/>
                            <w:noWrap/>
                            <w:vAlign w:val="bottom"/>
                            <w:hideMark/>
                          </w:tcPr>
                          <w:p w14:paraId="65C4C123"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483237E0" w14:textId="77777777" w:rsidR="002E016C" w:rsidRPr="00785CDB" w:rsidRDefault="002E016C" w:rsidP="00C57D81">
                            <w:pPr>
                              <w:pStyle w:val="TCTableBody"/>
                              <w:rPr>
                                <w:lang w:val="en-GB" w:eastAsia="en-GB"/>
                              </w:rPr>
                            </w:pPr>
                            <w:r>
                              <w:t>6</w:t>
                            </w:r>
                          </w:p>
                        </w:tc>
                        <w:tc>
                          <w:tcPr>
                            <w:tcW w:w="1134" w:type="dxa"/>
                            <w:tcBorders>
                              <w:top w:val="nil"/>
                              <w:left w:val="nil"/>
                              <w:bottom w:val="nil"/>
                              <w:right w:val="nil"/>
                            </w:tcBorders>
                            <w:shd w:val="clear" w:color="auto" w:fill="auto"/>
                            <w:noWrap/>
                            <w:vAlign w:val="bottom"/>
                            <w:hideMark/>
                          </w:tcPr>
                          <w:p w14:paraId="49967640"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2C4341FA" w14:textId="77777777" w:rsidR="002E016C" w:rsidRPr="00785CDB" w:rsidRDefault="002E016C" w:rsidP="00C57D81">
                            <w:pPr>
                              <w:pStyle w:val="TCTableBody"/>
                              <w:rPr>
                                <w:lang w:val="en-GB" w:eastAsia="en-GB"/>
                              </w:rPr>
                            </w:pPr>
                            <w:r>
                              <w:t>0.86</w:t>
                            </w:r>
                          </w:p>
                        </w:tc>
                        <w:tc>
                          <w:tcPr>
                            <w:tcW w:w="1418" w:type="dxa"/>
                            <w:tcBorders>
                              <w:top w:val="nil"/>
                              <w:left w:val="nil"/>
                              <w:bottom w:val="nil"/>
                              <w:right w:val="nil"/>
                            </w:tcBorders>
                            <w:shd w:val="clear" w:color="auto" w:fill="auto"/>
                            <w:noWrap/>
                            <w:vAlign w:val="bottom"/>
                            <w:hideMark/>
                          </w:tcPr>
                          <w:p w14:paraId="2B46EDA9"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5B183E11" w14:textId="77777777" w:rsidR="002E016C" w:rsidRPr="00785CDB" w:rsidRDefault="002E016C" w:rsidP="00C57D81">
                            <w:pPr>
                              <w:pStyle w:val="TCTableBody"/>
                              <w:rPr>
                                <w:lang w:val="en-GB" w:eastAsia="en-GB"/>
                              </w:rPr>
                            </w:pPr>
                            <w:r>
                              <w:t>0.86</w:t>
                            </w:r>
                          </w:p>
                        </w:tc>
                      </w:tr>
                      <w:tr w:rsidR="002E016C" w:rsidRPr="00785CDB" w14:paraId="4D471C26" w14:textId="77777777" w:rsidTr="009336FD">
                        <w:trPr>
                          <w:trHeight w:val="320"/>
                        </w:trPr>
                        <w:tc>
                          <w:tcPr>
                            <w:tcW w:w="993" w:type="dxa"/>
                            <w:tcBorders>
                              <w:top w:val="nil"/>
                              <w:left w:val="nil"/>
                              <w:bottom w:val="nil"/>
                              <w:right w:val="nil"/>
                            </w:tcBorders>
                            <w:shd w:val="clear" w:color="auto" w:fill="auto"/>
                            <w:noWrap/>
                            <w:vAlign w:val="bottom"/>
                            <w:hideMark/>
                          </w:tcPr>
                          <w:p w14:paraId="6686E7E6" w14:textId="77777777" w:rsidR="002E016C" w:rsidRPr="00785CDB" w:rsidRDefault="002E016C" w:rsidP="00C57D81">
                            <w:pPr>
                              <w:pStyle w:val="TCTableBody"/>
                              <w:rPr>
                                <w:lang w:val="en-GB" w:eastAsia="en-GB"/>
                              </w:rPr>
                            </w:pPr>
                            <w:r w:rsidRPr="00785CDB">
                              <w:rPr>
                                <w:lang w:val="en-GB" w:eastAsia="en-GB"/>
                              </w:rPr>
                              <w:t>R3S4</w:t>
                            </w:r>
                          </w:p>
                        </w:tc>
                        <w:tc>
                          <w:tcPr>
                            <w:tcW w:w="850" w:type="dxa"/>
                            <w:tcBorders>
                              <w:top w:val="nil"/>
                              <w:left w:val="nil"/>
                              <w:bottom w:val="nil"/>
                              <w:right w:val="nil"/>
                            </w:tcBorders>
                            <w:shd w:val="clear" w:color="auto" w:fill="auto"/>
                            <w:noWrap/>
                            <w:vAlign w:val="bottom"/>
                            <w:hideMark/>
                          </w:tcPr>
                          <w:p w14:paraId="607B54AB"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766C1675" w14:textId="77777777" w:rsidR="002E016C" w:rsidRPr="00785CDB" w:rsidRDefault="002E016C" w:rsidP="00C57D81">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2BA68DC0" w14:textId="77777777" w:rsidR="002E016C" w:rsidRPr="00785CDB" w:rsidRDefault="002E016C" w:rsidP="00C57D81">
                            <w:pPr>
                              <w:pStyle w:val="TCTableBody"/>
                              <w:rPr>
                                <w:lang w:val="en-GB" w:eastAsia="en-GB"/>
                              </w:rPr>
                            </w:pPr>
                            <w:r>
                              <w:t>0</w:t>
                            </w:r>
                          </w:p>
                        </w:tc>
                        <w:tc>
                          <w:tcPr>
                            <w:tcW w:w="1275" w:type="dxa"/>
                            <w:tcBorders>
                              <w:top w:val="nil"/>
                              <w:left w:val="nil"/>
                              <w:bottom w:val="nil"/>
                              <w:right w:val="nil"/>
                            </w:tcBorders>
                            <w:shd w:val="clear" w:color="auto" w:fill="auto"/>
                            <w:noWrap/>
                            <w:vAlign w:val="bottom"/>
                            <w:hideMark/>
                          </w:tcPr>
                          <w:p w14:paraId="2F98D358" w14:textId="77777777" w:rsidR="002E016C" w:rsidRPr="00785CDB" w:rsidRDefault="002E016C" w:rsidP="00C57D81">
                            <w:pPr>
                              <w:pStyle w:val="TCTableBody"/>
                              <w:rPr>
                                <w:lang w:val="en-GB" w:eastAsia="en-GB"/>
                              </w:rPr>
                            </w:pPr>
                            <w:r>
                              <w:t>1</w:t>
                            </w:r>
                          </w:p>
                        </w:tc>
                        <w:tc>
                          <w:tcPr>
                            <w:tcW w:w="993" w:type="dxa"/>
                            <w:tcBorders>
                              <w:top w:val="nil"/>
                              <w:left w:val="nil"/>
                              <w:bottom w:val="nil"/>
                              <w:right w:val="nil"/>
                            </w:tcBorders>
                            <w:shd w:val="clear" w:color="auto" w:fill="auto"/>
                            <w:noWrap/>
                            <w:vAlign w:val="bottom"/>
                            <w:hideMark/>
                          </w:tcPr>
                          <w:p w14:paraId="14F0B395" w14:textId="77777777" w:rsidR="002E016C" w:rsidRPr="00785CDB" w:rsidRDefault="002E016C" w:rsidP="00C57D81">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71262215"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5EF6805B" w14:textId="77777777" w:rsidR="002E016C" w:rsidRPr="00785CDB" w:rsidRDefault="002E016C" w:rsidP="00C57D81">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31A6FF4C"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6E9CD116" w14:textId="77777777" w:rsidR="002E016C" w:rsidRPr="00785CDB" w:rsidRDefault="002E016C" w:rsidP="00C57D81">
                            <w:pPr>
                              <w:pStyle w:val="TCTableBody"/>
                              <w:rPr>
                                <w:lang w:val="en-GB" w:eastAsia="en-GB"/>
                              </w:rPr>
                            </w:pPr>
                            <w:r>
                              <w:t>1.00</w:t>
                            </w:r>
                          </w:p>
                        </w:tc>
                        <w:tc>
                          <w:tcPr>
                            <w:tcW w:w="1418" w:type="dxa"/>
                            <w:tcBorders>
                              <w:top w:val="nil"/>
                              <w:left w:val="nil"/>
                              <w:bottom w:val="nil"/>
                              <w:right w:val="nil"/>
                            </w:tcBorders>
                            <w:shd w:val="clear" w:color="auto" w:fill="auto"/>
                            <w:noWrap/>
                            <w:vAlign w:val="bottom"/>
                            <w:hideMark/>
                          </w:tcPr>
                          <w:p w14:paraId="110E27F7"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671FE2A7" w14:textId="77777777" w:rsidR="002E016C" w:rsidRPr="00785CDB" w:rsidRDefault="002E016C" w:rsidP="00C57D81">
                            <w:pPr>
                              <w:pStyle w:val="TCTableBody"/>
                              <w:rPr>
                                <w:lang w:val="en-GB" w:eastAsia="en-GB"/>
                              </w:rPr>
                            </w:pPr>
                            <w:r>
                              <w:t>1.00</w:t>
                            </w:r>
                          </w:p>
                        </w:tc>
                      </w:tr>
                      <w:tr w:rsidR="002E016C" w:rsidRPr="00785CDB" w14:paraId="0CEE62D7" w14:textId="77777777" w:rsidTr="009336FD">
                        <w:trPr>
                          <w:trHeight w:val="320"/>
                        </w:trPr>
                        <w:tc>
                          <w:tcPr>
                            <w:tcW w:w="993" w:type="dxa"/>
                            <w:tcBorders>
                              <w:top w:val="nil"/>
                              <w:left w:val="nil"/>
                              <w:bottom w:val="nil"/>
                              <w:right w:val="nil"/>
                            </w:tcBorders>
                            <w:shd w:val="clear" w:color="auto" w:fill="auto"/>
                            <w:noWrap/>
                            <w:vAlign w:val="bottom"/>
                            <w:hideMark/>
                          </w:tcPr>
                          <w:p w14:paraId="3C0FC4D5" w14:textId="77777777" w:rsidR="002E016C" w:rsidRPr="00785CDB" w:rsidRDefault="002E016C" w:rsidP="00C57D81">
                            <w:pPr>
                              <w:pStyle w:val="TCTableBody"/>
                              <w:rPr>
                                <w:lang w:val="en-GB" w:eastAsia="en-GB"/>
                              </w:rPr>
                            </w:pPr>
                            <w:r w:rsidRPr="00785CDB">
                              <w:rPr>
                                <w:lang w:val="en-GB" w:eastAsia="en-GB"/>
                              </w:rPr>
                              <w:t>R3S5</w:t>
                            </w:r>
                          </w:p>
                        </w:tc>
                        <w:tc>
                          <w:tcPr>
                            <w:tcW w:w="850" w:type="dxa"/>
                            <w:tcBorders>
                              <w:top w:val="nil"/>
                              <w:left w:val="nil"/>
                              <w:bottom w:val="nil"/>
                              <w:right w:val="nil"/>
                            </w:tcBorders>
                            <w:shd w:val="clear" w:color="auto" w:fill="auto"/>
                            <w:noWrap/>
                            <w:vAlign w:val="bottom"/>
                            <w:hideMark/>
                          </w:tcPr>
                          <w:p w14:paraId="43FEEFDA" w14:textId="77777777" w:rsidR="002E016C" w:rsidRPr="00785CDB" w:rsidRDefault="002E016C" w:rsidP="00C57D81">
                            <w:pPr>
                              <w:pStyle w:val="TCTableBody"/>
                              <w:rPr>
                                <w:lang w:val="en-GB" w:eastAsia="en-GB"/>
                              </w:rPr>
                            </w:pPr>
                            <w:r w:rsidRPr="00785CDB">
                              <w:rPr>
                                <w:lang w:val="en-GB" w:eastAsia="en-GB"/>
                              </w:rPr>
                              <w:t>Yes</w:t>
                            </w:r>
                          </w:p>
                        </w:tc>
                        <w:tc>
                          <w:tcPr>
                            <w:tcW w:w="992" w:type="dxa"/>
                            <w:tcBorders>
                              <w:top w:val="nil"/>
                              <w:left w:val="nil"/>
                              <w:bottom w:val="nil"/>
                              <w:right w:val="nil"/>
                            </w:tcBorders>
                            <w:shd w:val="clear" w:color="auto" w:fill="auto"/>
                            <w:noWrap/>
                            <w:vAlign w:val="bottom"/>
                            <w:hideMark/>
                          </w:tcPr>
                          <w:p w14:paraId="26445B2F" w14:textId="77777777" w:rsidR="002E016C" w:rsidRPr="00785CDB" w:rsidRDefault="002E016C" w:rsidP="00C57D81">
                            <w:pPr>
                              <w:pStyle w:val="TCTableBody"/>
                              <w:rPr>
                                <w:lang w:val="en-GB" w:eastAsia="en-GB"/>
                              </w:rPr>
                            </w:pPr>
                            <w:r>
                              <w:t>35</w:t>
                            </w:r>
                          </w:p>
                        </w:tc>
                        <w:tc>
                          <w:tcPr>
                            <w:tcW w:w="993" w:type="dxa"/>
                            <w:tcBorders>
                              <w:top w:val="nil"/>
                              <w:left w:val="nil"/>
                              <w:bottom w:val="nil"/>
                              <w:right w:val="nil"/>
                            </w:tcBorders>
                            <w:shd w:val="clear" w:color="auto" w:fill="auto"/>
                            <w:noWrap/>
                            <w:vAlign w:val="bottom"/>
                            <w:hideMark/>
                          </w:tcPr>
                          <w:p w14:paraId="276ADD83" w14:textId="77777777" w:rsidR="002E016C" w:rsidRPr="00785CDB" w:rsidRDefault="002E016C" w:rsidP="00C57D81">
                            <w:pPr>
                              <w:pStyle w:val="TCTableBody"/>
                              <w:rPr>
                                <w:lang w:val="en-GB" w:eastAsia="en-GB"/>
                              </w:rPr>
                            </w:pPr>
                            <w:r>
                              <w:t>16</w:t>
                            </w:r>
                          </w:p>
                        </w:tc>
                        <w:tc>
                          <w:tcPr>
                            <w:tcW w:w="1275" w:type="dxa"/>
                            <w:tcBorders>
                              <w:top w:val="nil"/>
                              <w:left w:val="nil"/>
                              <w:bottom w:val="nil"/>
                              <w:right w:val="nil"/>
                            </w:tcBorders>
                            <w:shd w:val="clear" w:color="auto" w:fill="auto"/>
                            <w:noWrap/>
                            <w:vAlign w:val="bottom"/>
                            <w:hideMark/>
                          </w:tcPr>
                          <w:p w14:paraId="49C0B059" w14:textId="77777777" w:rsidR="002E016C" w:rsidRPr="00785CDB" w:rsidRDefault="002E016C" w:rsidP="00C57D81">
                            <w:pPr>
                              <w:pStyle w:val="TCTableBody"/>
                              <w:rPr>
                                <w:lang w:val="en-GB" w:eastAsia="en-GB"/>
                              </w:rPr>
                            </w:pPr>
                            <w:r>
                              <w:t>19</w:t>
                            </w:r>
                          </w:p>
                        </w:tc>
                        <w:tc>
                          <w:tcPr>
                            <w:tcW w:w="993" w:type="dxa"/>
                            <w:tcBorders>
                              <w:top w:val="nil"/>
                              <w:left w:val="nil"/>
                              <w:bottom w:val="nil"/>
                              <w:right w:val="nil"/>
                            </w:tcBorders>
                            <w:shd w:val="clear" w:color="auto" w:fill="auto"/>
                            <w:noWrap/>
                            <w:vAlign w:val="bottom"/>
                            <w:hideMark/>
                          </w:tcPr>
                          <w:p w14:paraId="003A244C" w14:textId="77777777" w:rsidR="002E016C" w:rsidRPr="00785CDB" w:rsidRDefault="002E016C" w:rsidP="00C57D81">
                            <w:pPr>
                              <w:pStyle w:val="TCTableBody"/>
                              <w:rPr>
                                <w:lang w:val="en-GB" w:eastAsia="en-GB"/>
                              </w:rPr>
                            </w:pPr>
                            <w:r>
                              <w:t>1</w:t>
                            </w:r>
                          </w:p>
                        </w:tc>
                        <w:tc>
                          <w:tcPr>
                            <w:tcW w:w="992" w:type="dxa"/>
                            <w:tcBorders>
                              <w:top w:val="nil"/>
                              <w:left w:val="nil"/>
                              <w:bottom w:val="nil"/>
                              <w:right w:val="nil"/>
                            </w:tcBorders>
                            <w:shd w:val="clear" w:color="auto" w:fill="auto"/>
                            <w:noWrap/>
                            <w:vAlign w:val="bottom"/>
                            <w:hideMark/>
                          </w:tcPr>
                          <w:p w14:paraId="518F228B" w14:textId="77777777" w:rsidR="002E016C" w:rsidRPr="00785CDB" w:rsidRDefault="002E016C" w:rsidP="00C57D81">
                            <w:pPr>
                              <w:pStyle w:val="TCTableBody"/>
                              <w:rPr>
                                <w:lang w:val="en-GB" w:eastAsia="en-GB"/>
                              </w:rPr>
                            </w:pPr>
                            <w:r>
                              <w:t>0</w:t>
                            </w:r>
                          </w:p>
                        </w:tc>
                        <w:tc>
                          <w:tcPr>
                            <w:tcW w:w="1276" w:type="dxa"/>
                            <w:tcBorders>
                              <w:top w:val="nil"/>
                              <w:left w:val="nil"/>
                              <w:bottom w:val="nil"/>
                              <w:right w:val="nil"/>
                            </w:tcBorders>
                            <w:shd w:val="clear" w:color="auto" w:fill="auto"/>
                            <w:noWrap/>
                            <w:vAlign w:val="bottom"/>
                            <w:hideMark/>
                          </w:tcPr>
                          <w:p w14:paraId="7B2D0B68" w14:textId="77777777" w:rsidR="002E016C" w:rsidRPr="00785CDB" w:rsidRDefault="002E016C" w:rsidP="00C57D81">
                            <w:pPr>
                              <w:pStyle w:val="TCTableBody"/>
                              <w:rPr>
                                <w:lang w:val="en-GB" w:eastAsia="en-GB"/>
                              </w:rPr>
                            </w:pPr>
                            <w:r>
                              <w:t>1</w:t>
                            </w:r>
                          </w:p>
                        </w:tc>
                        <w:tc>
                          <w:tcPr>
                            <w:tcW w:w="1134" w:type="dxa"/>
                            <w:tcBorders>
                              <w:top w:val="nil"/>
                              <w:left w:val="nil"/>
                              <w:bottom w:val="nil"/>
                              <w:right w:val="nil"/>
                            </w:tcBorders>
                            <w:shd w:val="clear" w:color="auto" w:fill="auto"/>
                            <w:noWrap/>
                            <w:vAlign w:val="bottom"/>
                            <w:hideMark/>
                          </w:tcPr>
                          <w:p w14:paraId="0A1B8600" w14:textId="77777777" w:rsidR="002E016C" w:rsidRPr="00785CDB" w:rsidRDefault="002E016C" w:rsidP="00C57D81">
                            <w:pPr>
                              <w:pStyle w:val="TCTableBody"/>
                              <w:rPr>
                                <w:lang w:val="en-GB" w:eastAsia="en-GB"/>
                              </w:rPr>
                            </w:pPr>
                            <w:r>
                              <w:t>NT</w:t>
                            </w:r>
                          </w:p>
                        </w:tc>
                        <w:tc>
                          <w:tcPr>
                            <w:tcW w:w="1417" w:type="dxa"/>
                            <w:tcBorders>
                              <w:top w:val="nil"/>
                              <w:left w:val="nil"/>
                              <w:bottom w:val="nil"/>
                              <w:right w:val="nil"/>
                            </w:tcBorders>
                            <w:shd w:val="clear" w:color="auto" w:fill="auto"/>
                            <w:noWrap/>
                            <w:vAlign w:val="bottom"/>
                            <w:hideMark/>
                          </w:tcPr>
                          <w:p w14:paraId="5CF07328" w14:textId="77777777" w:rsidR="002E016C" w:rsidRPr="00785CDB" w:rsidRDefault="002E016C" w:rsidP="00C57D81">
                            <w:pPr>
                              <w:pStyle w:val="TCTableBody"/>
                              <w:rPr>
                                <w:lang w:val="en-GB" w:eastAsia="en-GB"/>
                              </w:rPr>
                            </w:pPr>
                            <w:r>
                              <w:t>0.03</w:t>
                            </w:r>
                          </w:p>
                        </w:tc>
                        <w:tc>
                          <w:tcPr>
                            <w:tcW w:w="1418" w:type="dxa"/>
                            <w:tcBorders>
                              <w:top w:val="nil"/>
                              <w:left w:val="nil"/>
                              <w:bottom w:val="nil"/>
                              <w:right w:val="nil"/>
                            </w:tcBorders>
                            <w:shd w:val="clear" w:color="auto" w:fill="auto"/>
                            <w:noWrap/>
                            <w:vAlign w:val="bottom"/>
                            <w:hideMark/>
                          </w:tcPr>
                          <w:p w14:paraId="0F7EB879" w14:textId="77777777" w:rsidR="002E016C" w:rsidRPr="00785CDB" w:rsidRDefault="002E016C" w:rsidP="00C57D81">
                            <w:pPr>
                              <w:pStyle w:val="TCTableBody"/>
                              <w:rPr>
                                <w:lang w:val="en-GB" w:eastAsia="en-GB"/>
                              </w:rPr>
                            </w:pPr>
                            <w:r>
                              <w:t>0.00</w:t>
                            </w:r>
                          </w:p>
                        </w:tc>
                        <w:tc>
                          <w:tcPr>
                            <w:tcW w:w="1701" w:type="dxa"/>
                            <w:tcBorders>
                              <w:top w:val="nil"/>
                              <w:left w:val="nil"/>
                              <w:bottom w:val="nil"/>
                              <w:right w:val="nil"/>
                            </w:tcBorders>
                            <w:shd w:val="clear" w:color="auto" w:fill="auto"/>
                            <w:noWrap/>
                            <w:vAlign w:val="bottom"/>
                            <w:hideMark/>
                          </w:tcPr>
                          <w:p w14:paraId="0B77C5DD" w14:textId="77777777" w:rsidR="002E016C" w:rsidRPr="00785CDB" w:rsidRDefault="002E016C" w:rsidP="00C57D81">
                            <w:pPr>
                              <w:pStyle w:val="TCTableBody"/>
                              <w:rPr>
                                <w:lang w:val="en-GB" w:eastAsia="en-GB"/>
                              </w:rPr>
                            </w:pPr>
                            <w:r>
                              <w:t>0.03</w:t>
                            </w:r>
                          </w:p>
                        </w:tc>
                      </w:tr>
                      <w:tr w:rsidR="002E016C" w:rsidRPr="00785CDB" w14:paraId="46CCA754" w14:textId="77777777" w:rsidTr="000F67CF">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30528462" w14:textId="77777777" w:rsidR="002E016C" w:rsidRPr="009E2BE1" w:rsidRDefault="002E016C" w:rsidP="00C57D81">
                            <w:pPr>
                              <w:pStyle w:val="TCTableBody"/>
                              <w:rPr>
                                <w:b/>
                                <w:bCs/>
                                <w:lang w:val="en-GB" w:eastAsia="en-GB"/>
                              </w:rPr>
                            </w:pPr>
                            <w:r w:rsidRPr="009E2BE1">
                              <w:rPr>
                                <w:b/>
                                <w:bCs/>
                                <w:lang w:val="en-GB" w:eastAsia="en-GB"/>
                              </w:rPr>
                              <w:t> R3</w:t>
                            </w:r>
                          </w:p>
                        </w:tc>
                        <w:tc>
                          <w:tcPr>
                            <w:tcW w:w="850" w:type="dxa"/>
                            <w:tcBorders>
                              <w:top w:val="single" w:sz="4" w:space="0" w:color="auto"/>
                              <w:left w:val="nil"/>
                              <w:bottom w:val="single" w:sz="4" w:space="0" w:color="auto"/>
                              <w:right w:val="nil"/>
                            </w:tcBorders>
                            <w:shd w:val="clear" w:color="auto" w:fill="auto"/>
                            <w:noWrap/>
                            <w:vAlign w:val="bottom"/>
                            <w:hideMark/>
                          </w:tcPr>
                          <w:p w14:paraId="68AD78DE" w14:textId="77777777" w:rsidR="002E016C" w:rsidRPr="009E2BE1" w:rsidRDefault="002E016C" w:rsidP="00C57D81">
                            <w:pPr>
                              <w:pStyle w:val="TCTableBody"/>
                              <w:rPr>
                                <w:b/>
                                <w:bCs/>
                                <w:lang w:val="en-GB" w:eastAsia="en-GB"/>
                              </w:rPr>
                            </w:pPr>
                            <w:r w:rsidRPr="009E2BE1">
                              <w:rPr>
                                <w:b/>
                                <w:bCs/>
                                <w:lang w:val="en-GB" w:eastAsia="en-GB"/>
                              </w:rPr>
                              <w:t> </w:t>
                            </w:r>
                          </w:p>
                        </w:tc>
                        <w:tc>
                          <w:tcPr>
                            <w:tcW w:w="992" w:type="dxa"/>
                            <w:tcBorders>
                              <w:top w:val="single" w:sz="4" w:space="0" w:color="auto"/>
                              <w:left w:val="nil"/>
                              <w:bottom w:val="single" w:sz="4" w:space="0" w:color="auto"/>
                              <w:right w:val="nil"/>
                            </w:tcBorders>
                            <w:shd w:val="clear" w:color="auto" w:fill="auto"/>
                            <w:noWrap/>
                            <w:vAlign w:val="bottom"/>
                            <w:hideMark/>
                          </w:tcPr>
                          <w:p w14:paraId="6202D19C" w14:textId="77777777" w:rsidR="002E016C" w:rsidRPr="009E2BE1" w:rsidRDefault="002E016C" w:rsidP="00C57D81">
                            <w:pPr>
                              <w:pStyle w:val="TCTableBody"/>
                              <w:rPr>
                                <w:b/>
                                <w:bCs/>
                                <w:lang w:val="en-GB" w:eastAsia="en-GB"/>
                              </w:rPr>
                            </w:pPr>
                            <w:r w:rsidRPr="009E2BE1">
                              <w:rPr>
                                <w:b/>
                                <w:bCs/>
                              </w:rPr>
                              <w:t>84</w:t>
                            </w:r>
                          </w:p>
                        </w:tc>
                        <w:tc>
                          <w:tcPr>
                            <w:tcW w:w="993" w:type="dxa"/>
                            <w:tcBorders>
                              <w:top w:val="single" w:sz="4" w:space="0" w:color="auto"/>
                              <w:left w:val="nil"/>
                              <w:bottom w:val="single" w:sz="4" w:space="0" w:color="auto"/>
                              <w:right w:val="nil"/>
                            </w:tcBorders>
                            <w:shd w:val="clear" w:color="auto" w:fill="auto"/>
                            <w:noWrap/>
                            <w:vAlign w:val="bottom"/>
                            <w:hideMark/>
                          </w:tcPr>
                          <w:p w14:paraId="21303C45" w14:textId="77777777" w:rsidR="002E016C" w:rsidRPr="009E2BE1" w:rsidRDefault="002E016C" w:rsidP="00C57D81">
                            <w:pPr>
                              <w:pStyle w:val="TCTableBody"/>
                              <w:rPr>
                                <w:b/>
                                <w:bCs/>
                                <w:lang w:val="en-GB" w:eastAsia="en-GB"/>
                              </w:rPr>
                            </w:pPr>
                            <w:r w:rsidRPr="009E2BE1">
                              <w:rPr>
                                <w:b/>
                                <w:bCs/>
                              </w:rPr>
                              <w:t>37</w:t>
                            </w:r>
                          </w:p>
                        </w:tc>
                        <w:tc>
                          <w:tcPr>
                            <w:tcW w:w="1275" w:type="dxa"/>
                            <w:tcBorders>
                              <w:top w:val="single" w:sz="4" w:space="0" w:color="auto"/>
                              <w:left w:val="nil"/>
                              <w:bottom w:val="single" w:sz="4" w:space="0" w:color="auto"/>
                              <w:right w:val="nil"/>
                            </w:tcBorders>
                            <w:shd w:val="clear" w:color="auto" w:fill="auto"/>
                            <w:noWrap/>
                            <w:vAlign w:val="bottom"/>
                            <w:hideMark/>
                          </w:tcPr>
                          <w:p w14:paraId="5284DA70" w14:textId="77777777" w:rsidR="002E016C" w:rsidRPr="009E2BE1" w:rsidRDefault="002E016C" w:rsidP="00C57D81">
                            <w:pPr>
                              <w:pStyle w:val="TCTableBody"/>
                              <w:rPr>
                                <w:b/>
                                <w:bCs/>
                                <w:lang w:val="en-GB" w:eastAsia="en-GB"/>
                              </w:rPr>
                            </w:pPr>
                            <w:r w:rsidRPr="009E2BE1">
                              <w:rPr>
                                <w:b/>
                                <w:bCs/>
                              </w:rPr>
                              <w:t>47</w:t>
                            </w:r>
                          </w:p>
                        </w:tc>
                        <w:tc>
                          <w:tcPr>
                            <w:tcW w:w="993" w:type="dxa"/>
                            <w:tcBorders>
                              <w:top w:val="single" w:sz="4" w:space="0" w:color="auto"/>
                              <w:left w:val="nil"/>
                              <w:bottom w:val="single" w:sz="4" w:space="0" w:color="auto"/>
                              <w:right w:val="nil"/>
                            </w:tcBorders>
                            <w:shd w:val="clear" w:color="auto" w:fill="auto"/>
                            <w:noWrap/>
                            <w:vAlign w:val="bottom"/>
                            <w:hideMark/>
                          </w:tcPr>
                          <w:p w14:paraId="4DBCDD71" w14:textId="77777777" w:rsidR="002E016C" w:rsidRPr="009E2BE1" w:rsidRDefault="002E016C" w:rsidP="00C57D81">
                            <w:pPr>
                              <w:pStyle w:val="TCTableBody"/>
                              <w:rPr>
                                <w:b/>
                                <w:bCs/>
                                <w:lang w:val="en-GB" w:eastAsia="en-GB"/>
                              </w:rPr>
                            </w:pPr>
                            <w:r w:rsidRPr="009E2BE1">
                              <w:rPr>
                                <w:b/>
                                <w:bCs/>
                              </w:rPr>
                              <w:t>14</w:t>
                            </w:r>
                          </w:p>
                        </w:tc>
                        <w:tc>
                          <w:tcPr>
                            <w:tcW w:w="992" w:type="dxa"/>
                            <w:tcBorders>
                              <w:top w:val="single" w:sz="4" w:space="0" w:color="auto"/>
                              <w:left w:val="nil"/>
                              <w:bottom w:val="single" w:sz="4" w:space="0" w:color="auto"/>
                              <w:right w:val="nil"/>
                            </w:tcBorders>
                            <w:shd w:val="clear" w:color="auto" w:fill="auto"/>
                            <w:noWrap/>
                            <w:vAlign w:val="bottom"/>
                            <w:hideMark/>
                          </w:tcPr>
                          <w:p w14:paraId="61882153" w14:textId="77777777" w:rsidR="002E016C" w:rsidRPr="009E2BE1" w:rsidRDefault="002E016C" w:rsidP="00C57D81">
                            <w:pPr>
                              <w:pStyle w:val="TCTableBody"/>
                              <w:rPr>
                                <w:b/>
                                <w:bCs/>
                                <w:lang w:val="en-GB" w:eastAsia="en-GB"/>
                              </w:rPr>
                            </w:pPr>
                            <w:r w:rsidRPr="009E2BE1">
                              <w:rPr>
                                <w:b/>
                                <w:bCs/>
                              </w:rPr>
                              <w:t>0</w:t>
                            </w:r>
                          </w:p>
                        </w:tc>
                        <w:tc>
                          <w:tcPr>
                            <w:tcW w:w="1276" w:type="dxa"/>
                            <w:tcBorders>
                              <w:top w:val="single" w:sz="4" w:space="0" w:color="auto"/>
                              <w:left w:val="nil"/>
                              <w:bottom w:val="single" w:sz="4" w:space="0" w:color="auto"/>
                              <w:right w:val="nil"/>
                            </w:tcBorders>
                            <w:shd w:val="clear" w:color="auto" w:fill="auto"/>
                            <w:noWrap/>
                            <w:vAlign w:val="bottom"/>
                            <w:hideMark/>
                          </w:tcPr>
                          <w:p w14:paraId="3E734EDC" w14:textId="77777777" w:rsidR="002E016C" w:rsidRPr="009E2BE1" w:rsidRDefault="002E016C" w:rsidP="00C57D81">
                            <w:pPr>
                              <w:pStyle w:val="TCTableBody"/>
                              <w:rPr>
                                <w:b/>
                                <w:bCs/>
                                <w:lang w:val="en-GB" w:eastAsia="en-GB"/>
                              </w:rPr>
                            </w:pPr>
                            <w:r w:rsidRPr="009E2BE1">
                              <w:rPr>
                                <w:b/>
                                <w:bCs/>
                              </w:rPr>
                              <w:t>14</w:t>
                            </w:r>
                          </w:p>
                        </w:tc>
                        <w:tc>
                          <w:tcPr>
                            <w:tcW w:w="1134" w:type="dxa"/>
                            <w:tcBorders>
                              <w:top w:val="single" w:sz="4" w:space="0" w:color="auto"/>
                              <w:left w:val="nil"/>
                              <w:bottom w:val="single" w:sz="4" w:space="0" w:color="auto"/>
                              <w:right w:val="nil"/>
                            </w:tcBorders>
                            <w:shd w:val="clear" w:color="auto" w:fill="auto"/>
                            <w:noWrap/>
                            <w:vAlign w:val="bottom"/>
                            <w:hideMark/>
                          </w:tcPr>
                          <w:p w14:paraId="68A5225D" w14:textId="77777777" w:rsidR="002E016C" w:rsidRPr="009E2BE1" w:rsidRDefault="002E016C" w:rsidP="00C57D81">
                            <w:pPr>
                              <w:pStyle w:val="TCTableBody"/>
                              <w:rPr>
                                <w:b/>
                                <w:bCs/>
                                <w:lang w:val="en-GB" w:eastAsia="en-GB"/>
                              </w:rPr>
                            </w:pPr>
                            <w:r w:rsidRPr="009E2BE1">
                              <w:rPr>
                                <w:b/>
                                <w:bCs/>
                              </w:rPr>
                              <w:t>N</w:t>
                            </w:r>
                            <w:r>
                              <w:rPr>
                                <w:b/>
                                <w:bCs/>
                              </w:rPr>
                              <w:t>T</w:t>
                            </w:r>
                          </w:p>
                        </w:tc>
                        <w:tc>
                          <w:tcPr>
                            <w:tcW w:w="1417" w:type="dxa"/>
                            <w:tcBorders>
                              <w:top w:val="single" w:sz="4" w:space="0" w:color="auto"/>
                              <w:left w:val="nil"/>
                              <w:bottom w:val="single" w:sz="4" w:space="0" w:color="auto"/>
                              <w:right w:val="nil"/>
                            </w:tcBorders>
                            <w:shd w:val="clear" w:color="auto" w:fill="auto"/>
                            <w:noWrap/>
                            <w:vAlign w:val="bottom"/>
                            <w:hideMark/>
                          </w:tcPr>
                          <w:p w14:paraId="22243ED3" w14:textId="77777777" w:rsidR="002E016C" w:rsidRPr="009E2BE1" w:rsidRDefault="002E016C" w:rsidP="00C57D81">
                            <w:pPr>
                              <w:pStyle w:val="TCTableBody"/>
                              <w:rPr>
                                <w:b/>
                                <w:bCs/>
                                <w:lang w:val="en-GB" w:eastAsia="en-GB"/>
                              </w:rPr>
                            </w:pPr>
                            <w:r w:rsidRPr="009E2BE1">
                              <w:rPr>
                                <w:b/>
                                <w:bCs/>
                              </w:rPr>
                              <w:t>0.167</w:t>
                            </w:r>
                          </w:p>
                        </w:tc>
                        <w:tc>
                          <w:tcPr>
                            <w:tcW w:w="1418" w:type="dxa"/>
                            <w:tcBorders>
                              <w:top w:val="single" w:sz="4" w:space="0" w:color="auto"/>
                              <w:left w:val="nil"/>
                              <w:bottom w:val="single" w:sz="4" w:space="0" w:color="auto"/>
                              <w:right w:val="nil"/>
                            </w:tcBorders>
                            <w:shd w:val="clear" w:color="auto" w:fill="auto"/>
                            <w:noWrap/>
                            <w:vAlign w:val="bottom"/>
                            <w:hideMark/>
                          </w:tcPr>
                          <w:p w14:paraId="638AF3DA" w14:textId="77777777" w:rsidR="002E016C" w:rsidRPr="009E2BE1" w:rsidRDefault="002E016C" w:rsidP="00C57D81">
                            <w:pPr>
                              <w:pStyle w:val="TCTableBody"/>
                              <w:rPr>
                                <w:b/>
                                <w:bCs/>
                                <w:lang w:val="en-GB" w:eastAsia="en-GB"/>
                              </w:rPr>
                            </w:pPr>
                            <w:r w:rsidRPr="009E2BE1">
                              <w:rPr>
                                <w:b/>
                                <w:bCs/>
                              </w:rPr>
                              <w:t>0.00</w:t>
                            </w:r>
                          </w:p>
                        </w:tc>
                        <w:tc>
                          <w:tcPr>
                            <w:tcW w:w="1701" w:type="dxa"/>
                            <w:tcBorders>
                              <w:top w:val="single" w:sz="4" w:space="0" w:color="auto"/>
                              <w:left w:val="nil"/>
                              <w:bottom w:val="single" w:sz="4" w:space="0" w:color="auto"/>
                              <w:right w:val="nil"/>
                            </w:tcBorders>
                            <w:shd w:val="clear" w:color="auto" w:fill="auto"/>
                            <w:noWrap/>
                            <w:vAlign w:val="bottom"/>
                            <w:hideMark/>
                          </w:tcPr>
                          <w:p w14:paraId="64B9CBCF" w14:textId="77777777" w:rsidR="002E016C" w:rsidRPr="009E2BE1" w:rsidRDefault="002E016C" w:rsidP="00C57D81">
                            <w:pPr>
                              <w:pStyle w:val="TCTableBody"/>
                              <w:rPr>
                                <w:b/>
                                <w:bCs/>
                                <w:lang w:val="en-GB" w:eastAsia="en-GB"/>
                              </w:rPr>
                            </w:pPr>
                            <w:r w:rsidRPr="009E2BE1">
                              <w:rPr>
                                <w:b/>
                                <w:bCs/>
                              </w:rPr>
                              <w:t>0.167</w:t>
                            </w:r>
                          </w:p>
                        </w:tc>
                      </w:tr>
                      <w:tr w:rsidR="002E016C" w:rsidRPr="00785CDB" w14:paraId="38AEA40E" w14:textId="77777777" w:rsidTr="000F67CF">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343C2745" w14:textId="77777777" w:rsidR="002E016C" w:rsidRPr="009E2BE1" w:rsidRDefault="002E016C" w:rsidP="005A1087">
                            <w:pPr>
                              <w:pStyle w:val="TCTableBody"/>
                              <w:rPr>
                                <w:b/>
                                <w:bCs/>
                                <w:lang w:val="en-GB" w:eastAsia="en-GB"/>
                              </w:rPr>
                            </w:pPr>
                            <w:r w:rsidRPr="009E2BE1">
                              <w:rPr>
                                <w:b/>
                                <w:bCs/>
                                <w:lang w:val="en-GB" w:eastAsia="en-GB"/>
                              </w:rPr>
                              <w:t>R1+R2+R3</w:t>
                            </w:r>
                          </w:p>
                        </w:tc>
                        <w:tc>
                          <w:tcPr>
                            <w:tcW w:w="850" w:type="dxa"/>
                            <w:tcBorders>
                              <w:top w:val="single" w:sz="4" w:space="0" w:color="auto"/>
                              <w:left w:val="nil"/>
                              <w:bottom w:val="single" w:sz="4" w:space="0" w:color="auto"/>
                              <w:right w:val="nil"/>
                            </w:tcBorders>
                            <w:shd w:val="clear" w:color="auto" w:fill="auto"/>
                            <w:noWrap/>
                            <w:vAlign w:val="bottom"/>
                            <w:hideMark/>
                          </w:tcPr>
                          <w:p w14:paraId="02BB4F2C" w14:textId="77777777" w:rsidR="002E016C" w:rsidRPr="00785CDB" w:rsidRDefault="002E016C" w:rsidP="005A1087">
                            <w:pPr>
                              <w:pStyle w:val="TCTableBody"/>
                              <w:rPr>
                                <w:lang w:val="en-GB" w:eastAsia="en-GB"/>
                              </w:rPr>
                            </w:pPr>
                            <w:r>
                              <w:rPr>
                                <w:b/>
                                <w:bCs/>
                              </w:rPr>
                              <w:t>0.75</w:t>
                            </w:r>
                          </w:p>
                        </w:tc>
                        <w:tc>
                          <w:tcPr>
                            <w:tcW w:w="992" w:type="dxa"/>
                            <w:tcBorders>
                              <w:top w:val="single" w:sz="4" w:space="0" w:color="auto"/>
                              <w:left w:val="nil"/>
                              <w:bottom w:val="single" w:sz="4" w:space="0" w:color="auto"/>
                              <w:right w:val="nil"/>
                            </w:tcBorders>
                            <w:shd w:val="clear" w:color="auto" w:fill="auto"/>
                            <w:noWrap/>
                            <w:vAlign w:val="bottom"/>
                            <w:hideMark/>
                          </w:tcPr>
                          <w:p w14:paraId="66D8FAF0" w14:textId="77777777" w:rsidR="002E016C" w:rsidRPr="00785CDB" w:rsidRDefault="002E016C" w:rsidP="005A1087">
                            <w:pPr>
                              <w:pStyle w:val="TCTableBody"/>
                              <w:rPr>
                                <w:lang w:val="en-GB" w:eastAsia="en-GB"/>
                              </w:rPr>
                            </w:pPr>
                            <w:r>
                              <w:rPr>
                                <w:b/>
                                <w:bCs/>
                              </w:rPr>
                              <w:t>510</w:t>
                            </w:r>
                          </w:p>
                        </w:tc>
                        <w:tc>
                          <w:tcPr>
                            <w:tcW w:w="993" w:type="dxa"/>
                            <w:tcBorders>
                              <w:top w:val="single" w:sz="4" w:space="0" w:color="auto"/>
                              <w:left w:val="nil"/>
                              <w:bottom w:val="single" w:sz="4" w:space="0" w:color="auto"/>
                              <w:right w:val="nil"/>
                            </w:tcBorders>
                            <w:shd w:val="clear" w:color="auto" w:fill="auto"/>
                            <w:noWrap/>
                            <w:vAlign w:val="bottom"/>
                            <w:hideMark/>
                          </w:tcPr>
                          <w:p w14:paraId="2D1FAC9F" w14:textId="77777777" w:rsidR="002E016C" w:rsidRPr="00785CDB" w:rsidRDefault="002E016C" w:rsidP="005A1087">
                            <w:pPr>
                              <w:pStyle w:val="TCTableBody"/>
                              <w:rPr>
                                <w:lang w:val="en-GB" w:eastAsia="en-GB"/>
                              </w:rPr>
                            </w:pPr>
                            <w:r>
                              <w:rPr>
                                <w:b/>
                                <w:bCs/>
                              </w:rPr>
                              <w:t>339</w:t>
                            </w:r>
                          </w:p>
                        </w:tc>
                        <w:tc>
                          <w:tcPr>
                            <w:tcW w:w="1275" w:type="dxa"/>
                            <w:tcBorders>
                              <w:top w:val="single" w:sz="4" w:space="0" w:color="auto"/>
                              <w:left w:val="nil"/>
                              <w:bottom w:val="single" w:sz="4" w:space="0" w:color="auto"/>
                              <w:right w:val="nil"/>
                            </w:tcBorders>
                            <w:shd w:val="clear" w:color="auto" w:fill="auto"/>
                            <w:noWrap/>
                            <w:vAlign w:val="bottom"/>
                            <w:hideMark/>
                          </w:tcPr>
                          <w:p w14:paraId="332E1BAA" w14:textId="77777777" w:rsidR="002E016C" w:rsidRPr="00785CDB" w:rsidRDefault="002E016C" w:rsidP="005A1087">
                            <w:pPr>
                              <w:pStyle w:val="TCTableBody"/>
                              <w:rPr>
                                <w:lang w:val="en-GB" w:eastAsia="en-GB"/>
                              </w:rPr>
                            </w:pPr>
                            <w:r>
                              <w:rPr>
                                <w:b/>
                                <w:bCs/>
                              </w:rPr>
                              <w:t>171</w:t>
                            </w:r>
                          </w:p>
                        </w:tc>
                        <w:tc>
                          <w:tcPr>
                            <w:tcW w:w="993" w:type="dxa"/>
                            <w:tcBorders>
                              <w:top w:val="single" w:sz="4" w:space="0" w:color="auto"/>
                              <w:left w:val="nil"/>
                              <w:bottom w:val="single" w:sz="4" w:space="0" w:color="auto"/>
                              <w:right w:val="nil"/>
                            </w:tcBorders>
                            <w:shd w:val="clear" w:color="auto" w:fill="auto"/>
                            <w:noWrap/>
                            <w:vAlign w:val="bottom"/>
                            <w:hideMark/>
                          </w:tcPr>
                          <w:p w14:paraId="0AE822AD" w14:textId="77777777" w:rsidR="002E016C" w:rsidRPr="00785CDB" w:rsidRDefault="002E016C" w:rsidP="005A1087">
                            <w:pPr>
                              <w:pStyle w:val="TCTableBody"/>
                              <w:rPr>
                                <w:lang w:val="en-GB" w:eastAsia="en-GB"/>
                              </w:rPr>
                            </w:pPr>
                            <w:r>
                              <w:rPr>
                                <w:b/>
                                <w:bCs/>
                              </w:rPr>
                              <w:t>89</w:t>
                            </w:r>
                          </w:p>
                        </w:tc>
                        <w:tc>
                          <w:tcPr>
                            <w:tcW w:w="992" w:type="dxa"/>
                            <w:tcBorders>
                              <w:top w:val="single" w:sz="4" w:space="0" w:color="auto"/>
                              <w:left w:val="nil"/>
                              <w:bottom w:val="single" w:sz="4" w:space="0" w:color="auto"/>
                              <w:right w:val="nil"/>
                            </w:tcBorders>
                            <w:shd w:val="clear" w:color="auto" w:fill="auto"/>
                            <w:noWrap/>
                            <w:vAlign w:val="bottom"/>
                            <w:hideMark/>
                          </w:tcPr>
                          <w:p w14:paraId="0686F921" w14:textId="77777777" w:rsidR="002E016C" w:rsidRPr="00785CDB" w:rsidRDefault="002E016C" w:rsidP="005A1087">
                            <w:pPr>
                              <w:pStyle w:val="TCTableBody"/>
                              <w:rPr>
                                <w:lang w:val="en-GB" w:eastAsia="en-GB"/>
                              </w:rPr>
                            </w:pPr>
                            <w:r>
                              <w:rPr>
                                <w:b/>
                                <w:bCs/>
                              </w:rPr>
                              <w:t>8</w:t>
                            </w:r>
                          </w:p>
                        </w:tc>
                        <w:tc>
                          <w:tcPr>
                            <w:tcW w:w="1276" w:type="dxa"/>
                            <w:tcBorders>
                              <w:top w:val="single" w:sz="4" w:space="0" w:color="auto"/>
                              <w:left w:val="nil"/>
                              <w:bottom w:val="single" w:sz="4" w:space="0" w:color="auto"/>
                              <w:right w:val="nil"/>
                            </w:tcBorders>
                            <w:shd w:val="clear" w:color="auto" w:fill="auto"/>
                            <w:noWrap/>
                            <w:vAlign w:val="bottom"/>
                            <w:hideMark/>
                          </w:tcPr>
                          <w:p w14:paraId="031015E6" w14:textId="77777777" w:rsidR="002E016C" w:rsidRPr="00785CDB" w:rsidRDefault="002E016C" w:rsidP="005A1087">
                            <w:pPr>
                              <w:pStyle w:val="TCTableBody"/>
                              <w:rPr>
                                <w:lang w:val="en-GB" w:eastAsia="en-GB"/>
                              </w:rPr>
                            </w:pPr>
                            <w:r>
                              <w:rPr>
                                <w:b/>
                                <w:bCs/>
                              </w:rPr>
                              <w:t>81</w:t>
                            </w:r>
                          </w:p>
                        </w:tc>
                        <w:tc>
                          <w:tcPr>
                            <w:tcW w:w="1134" w:type="dxa"/>
                            <w:tcBorders>
                              <w:top w:val="single" w:sz="4" w:space="0" w:color="auto"/>
                              <w:left w:val="nil"/>
                              <w:bottom w:val="single" w:sz="4" w:space="0" w:color="auto"/>
                              <w:right w:val="nil"/>
                            </w:tcBorders>
                            <w:shd w:val="clear" w:color="auto" w:fill="auto"/>
                            <w:noWrap/>
                            <w:vAlign w:val="bottom"/>
                            <w:hideMark/>
                          </w:tcPr>
                          <w:p w14:paraId="1B24C0CB" w14:textId="77777777" w:rsidR="002E016C" w:rsidRPr="005A1087" w:rsidRDefault="002E016C" w:rsidP="005A1087">
                            <w:pPr>
                              <w:pStyle w:val="TCTableBody"/>
                              <w:rPr>
                                <w:b/>
                                <w:bCs/>
                                <w:lang w:val="en-GB" w:eastAsia="en-GB"/>
                              </w:rPr>
                            </w:pPr>
                            <w:r w:rsidRPr="005A1087">
                              <w:rPr>
                                <w:b/>
                                <w:bCs/>
                                <w:lang w:val="en-GB" w:eastAsia="en-GB"/>
                              </w:rPr>
                              <w:t>1.03</w:t>
                            </w:r>
                          </w:p>
                        </w:tc>
                        <w:tc>
                          <w:tcPr>
                            <w:tcW w:w="1417" w:type="dxa"/>
                            <w:tcBorders>
                              <w:top w:val="single" w:sz="4" w:space="0" w:color="auto"/>
                              <w:left w:val="nil"/>
                              <w:bottom w:val="single" w:sz="4" w:space="0" w:color="auto"/>
                              <w:right w:val="nil"/>
                            </w:tcBorders>
                            <w:shd w:val="clear" w:color="auto" w:fill="auto"/>
                            <w:noWrap/>
                            <w:vAlign w:val="bottom"/>
                            <w:hideMark/>
                          </w:tcPr>
                          <w:p w14:paraId="6C04F3FA" w14:textId="77777777" w:rsidR="002E016C" w:rsidRPr="00785CDB" w:rsidRDefault="002E016C" w:rsidP="005A1087">
                            <w:pPr>
                              <w:pStyle w:val="TCTableBody"/>
                              <w:rPr>
                                <w:lang w:val="en-GB" w:eastAsia="en-GB"/>
                              </w:rPr>
                            </w:pPr>
                            <w:r>
                              <w:rPr>
                                <w:b/>
                                <w:bCs/>
                              </w:rPr>
                              <w:t>0.1745</w:t>
                            </w:r>
                          </w:p>
                        </w:tc>
                        <w:tc>
                          <w:tcPr>
                            <w:tcW w:w="1418" w:type="dxa"/>
                            <w:tcBorders>
                              <w:top w:val="single" w:sz="4" w:space="0" w:color="auto"/>
                              <w:left w:val="nil"/>
                              <w:bottom w:val="single" w:sz="4" w:space="0" w:color="auto"/>
                              <w:right w:val="nil"/>
                            </w:tcBorders>
                            <w:shd w:val="clear" w:color="auto" w:fill="auto"/>
                            <w:noWrap/>
                            <w:vAlign w:val="bottom"/>
                            <w:hideMark/>
                          </w:tcPr>
                          <w:p w14:paraId="1510B290" w14:textId="77777777" w:rsidR="002E016C" w:rsidRPr="00785CDB" w:rsidRDefault="002E016C" w:rsidP="005A1087">
                            <w:pPr>
                              <w:pStyle w:val="TCTableBody"/>
                              <w:rPr>
                                <w:lang w:val="en-GB" w:eastAsia="en-GB"/>
                              </w:rPr>
                            </w:pPr>
                            <w:r>
                              <w:rPr>
                                <w:b/>
                                <w:bCs/>
                              </w:rPr>
                              <w:t>0.0157</w:t>
                            </w:r>
                          </w:p>
                        </w:tc>
                        <w:tc>
                          <w:tcPr>
                            <w:tcW w:w="1701" w:type="dxa"/>
                            <w:tcBorders>
                              <w:top w:val="single" w:sz="4" w:space="0" w:color="auto"/>
                              <w:left w:val="nil"/>
                              <w:bottom w:val="single" w:sz="4" w:space="0" w:color="auto"/>
                              <w:right w:val="nil"/>
                            </w:tcBorders>
                            <w:shd w:val="clear" w:color="auto" w:fill="auto"/>
                            <w:noWrap/>
                            <w:vAlign w:val="bottom"/>
                            <w:hideMark/>
                          </w:tcPr>
                          <w:p w14:paraId="3C9EF1CA" w14:textId="77777777" w:rsidR="002E016C" w:rsidRPr="00785CDB" w:rsidRDefault="002E016C" w:rsidP="005A1087">
                            <w:pPr>
                              <w:pStyle w:val="TCTableBody"/>
                              <w:rPr>
                                <w:lang w:val="en-GB" w:eastAsia="en-GB"/>
                              </w:rPr>
                            </w:pPr>
                            <w:r>
                              <w:rPr>
                                <w:b/>
                                <w:bCs/>
                              </w:rPr>
                              <w:t>0.159</w:t>
                            </w:r>
                          </w:p>
                        </w:tc>
                      </w:tr>
                      <w:tr w:rsidR="002E016C" w:rsidRPr="00785CDB" w14:paraId="36F734A7" w14:textId="77777777" w:rsidTr="009336FD">
                        <w:trPr>
                          <w:trHeight w:val="320"/>
                        </w:trPr>
                        <w:tc>
                          <w:tcPr>
                            <w:tcW w:w="993" w:type="dxa"/>
                            <w:tcBorders>
                              <w:top w:val="nil"/>
                              <w:left w:val="nil"/>
                              <w:bottom w:val="nil"/>
                              <w:right w:val="nil"/>
                            </w:tcBorders>
                            <w:shd w:val="clear" w:color="auto" w:fill="auto"/>
                            <w:noWrap/>
                            <w:vAlign w:val="bottom"/>
                          </w:tcPr>
                          <w:p w14:paraId="1ED8867A"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73ABC48B"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1F9FFA9D"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75E2516"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51C1A4D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CDDC2DF"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28994A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3192BAD"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7AD779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34D1E3B4"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3192FED"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28509880" w14:textId="77777777" w:rsidR="002E016C" w:rsidRPr="00785CDB" w:rsidRDefault="002E016C" w:rsidP="00853106">
                            <w:pPr>
                              <w:pStyle w:val="TCTableBody"/>
                              <w:rPr>
                                <w:lang w:val="en-GB" w:eastAsia="en-GB"/>
                              </w:rPr>
                            </w:pPr>
                          </w:p>
                        </w:tc>
                      </w:tr>
                      <w:tr w:rsidR="002E016C" w:rsidRPr="00785CDB" w14:paraId="0615E363" w14:textId="77777777" w:rsidTr="009336FD">
                        <w:trPr>
                          <w:trHeight w:val="320"/>
                        </w:trPr>
                        <w:tc>
                          <w:tcPr>
                            <w:tcW w:w="993" w:type="dxa"/>
                            <w:tcBorders>
                              <w:top w:val="nil"/>
                              <w:left w:val="nil"/>
                              <w:bottom w:val="nil"/>
                              <w:right w:val="nil"/>
                            </w:tcBorders>
                            <w:shd w:val="clear" w:color="auto" w:fill="auto"/>
                            <w:noWrap/>
                            <w:vAlign w:val="bottom"/>
                          </w:tcPr>
                          <w:p w14:paraId="44ABAF74"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0976C53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2C7995AB"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F6F9929"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0753A426"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ECCE8A6"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605ED8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C769AA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D18CCFE"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1B7D0691"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2671976F"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ECB3DFC" w14:textId="77777777" w:rsidR="002E016C" w:rsidRPr="00785CDB" w:rsidRDefault="002E016C" w:rsidP="00853106">
                            <w:pPr>
                              <w:pStyle w:val="TCTableBody"/>
                              <w:rPr>
                                <w:lang w:val="en-GB" w:eastAsia="en-GB"/>
                              </w:rPr>
                            </w:pPr>
                          </w:p>
                        </w:tc>
                      </w:tr>
                      <w:tr w:rsidR="002E016C" w:rsidRPr="00785CDB" w14:paraId="5FA0EE7C" w14:textId="77777777" w:rsidTr="009336FD">
                        <w:trPr>
                          <w:trHeight w:val="320"/>
                        </w:trPr>
                        <w:tc>
                          <w:tcPr>
                            <w:tcW w:w="993" w:type="dxa"/>
                            <w:tcBorders>
                              <w:top w:val="nil"/>
                              <w:left w:val="nil"/>
                              <w:bottom w:val="nil"/>
                              <w:right w:val="nil"/>
                            </w:tcBorders>
                            <w:shd w:val="clear" w:color="auto" w:fill="auto"/>
                            <w:noWrap/>
                            <w:vAlign w:val="bottom"/>
                          </w:tcPr>
                          <w:p w14:paraId="10C103BE"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7B93B08"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781A85C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C8B4EBB"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7758262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BBDD98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D4DEA3B"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011F8E0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3298B661"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799692E"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4364C2B2"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B8DF29B" w14:textId="77777777" w:rsidR="002E016C" w:rsidRPr="00785CDB" w:rsidRDefault="002E016C" w:rsidP="00853106">
                            <w:pPr>
                              <w:pStyle w:val="TCTableBody"/>
                              <w:rPr>
                                <w:lang w:val="en-GB" w:eastAsia="en-GB"/>
                              </w:rPr>
                            </w:pPr>
                          </w:p>
                        </w:tc>
                      </w:tr>
                      <w:tr w:rsidR="002E016C" w:rsidRPr="00785CDB" w14:paraId="7775D8AC" w14:textId="77777777" w:rsidTr="009336FD">
                        <w:trPr>
                          <w:trHeight w:val="320"/>
                        </w:trPr>
                        <w:tc>
                          <w:tcPr>
                            <w:tcW w:w="993" w:type="dxa"/>
                            <w:tcBorders>
                              <w:top w:val="nil"/>
                              <w:left w:val="nil"/>
                              <w:bottom w:val="nil"/>
                              <w:right w:val="nil"/>
                            </w:tcBorders>
                            <w:shd w:val="clear" w:color="auto" w:fill="auto"/>
                            <w:noWrap/>
                            <w:vAlign w:val="bottom"/>
                          </w:tcPr>
                          <w:p w14:paraId="3BEA0482"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BBBB39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AE467F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7754199"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686286BC"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6D7D9C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1C97377"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85F7877"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319D5E13"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D2EC781"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6A8A072"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E1FDD34" w14:textId="77777777" w:rsidR="002E016C" w:rsidRPr="00785CDB" w:rsidRDefault="002E016C" w:rsidP="00853106">
                            <w:pPr>
                              <w:pStyle w:val="TCTableBody"/>
                              <w:rPr>
                                <w:lang w:val="en-GB" w:eastAsia="en-GB"/>
                              </w:rPr>
                            </w:pPr>
                          </w:p>
                        </w:tc>
                      </w:tr>
                      <w:tr w:rsidR="002E016C" w:rsidRPr="00785CDB" w14:paraId="4ADFA6AD" w14:textId="77777777" w:rsidTr="009336FD">
                        <w:trPr>
                          <w:trHeight w:val="320"/>
                        </w:trPr>
                        <w:tc>
                          <w:tcPr>
                            <w:tcW w:w="993" w:type="dxa"/>
                            <w:tcBorders>
                              <w:top w:val="nil"/>
                              <w:left w:val="nil"/>
                              <w:bottom w:val="nil"/>
                              <w:right w:val="nil"/>
                            </w:tcBorders>
                            <w:shd w:val="clear" w:color="auto" w:fill="auto"/>
                            <w:noWrap/>
                            <w:vAlign w:val="bottom"/>
                          </w:tcPr>
                          <w:p w14:paraId="7F0634F1"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2C2A0880"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6394CF3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EDE8470"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98BA883"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1DCC6BAE"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64BADA1"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050D4E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18046C7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CC22D87"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40599080"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7094D1A" w14:textId="77777777" w:rsidR="002E016C" w:rsidRPr="00785CDB" w:rsidRDefault="002E016C" w:rsidP="00853106">
                            <w:pPr>
                              <w:pStyle w:val="TCTableBody"/>
                              <w:rPr>
                                <w:lang w:val="en-GB" w:eastAsia="en-GB"/>
                              </w:rPr>
                            </w:pPr>
                          </w:p>
                        </w:tc>
                      </w:tr>
                      <w:tr w:rsidR="002E016C" w:rsidRPr="00785CDB" w14:paraId="0BE32A03"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tcPr>
                          <w:p w14:paraId="010A1896" w14:textId="77777777" w:rsidR="002E016C" w:rsidRPr="00785CDB" w:rsidRDefault="002E016C" w:rsidP="00853106">
                            <w:pPr>
                              <w:pStyle w:val="TCTableBody"/>
                              <w:rPr>
                                <w:lang w:val="en-GB" w:eastAsia="en-GB"/>
                              </w:rPr>
                            </w:pPr>
                          </w:p>
                        </w:tc>
                        <w:tc>
                          <w:tcPr>
                            <w:tcW w:w="850" w:type="dxa"/>
                            <w:tcBorders>
                              <w:top w:val="single" w:sz="4" w:space="0" w:color="auto"/>
                              <w:left w:val="nil"/>
                              <w:bottom w:val="single" w:sz="4" w:space="0" w:color="auto"/>
                              <w:right w:val="nil"/>
                            </w:tcBorders>
                            <w:shd w:val="clear" w:color="auto" w:fill="auto"/>
                            <w:noWrap/>
                            <w:vAlign w:val="bottom"/>
                          </w:tcPr>
                          <w:p w14:paraId="7B5DEEE2"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5DA23D60"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34197932" w14:textId="77777777" w:rsidR="002E016C" w:rsidRPr="00785CDB" w:rsidRDefault="002E016C" w:rsidP="00853106">
                            <w:pPr>
                              <w:pStyle w:val="TCTableBody"/>
                              <w:rPr>
                                <w:lang w:val="en-GB" w:eastAsia="en-GB"/>
                              </w:rPr>
                            </w:pPr>
                          </w:p>
                        </w:tc>
                        <w:tc>
                          <w:tcPr>
                            <w:tcW w:w="1275" w:type="dxa"/>
                            <w:tcBorders>
                              <w:top w:val="single" w:sz="4" w:space="0" w:color="auto"/>
                              <w:left w:val="nil"/>
                              <w:bottom w:val="single" w:sz="4" w:space="0" w:color="auto"/>
                              <w:right w:val="nil"/>
                            </w:tcBorders>
                            <w:shd w:val="clear" w:color="auto" w:fill="auto"/>
                            <w:noWrap/>
                            <w:vAlign w:val="bottom"/>
                          </w:tcPr>
                          <w:p w14:paraId="504B4D87"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73EA1021"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7579A4E4" w14:textId="77777777" w:rsidR="002E016C" w:rsidRPr="00785CDB" w:rsidRDefault="002E016C" w:rsidP="00853106">
                            <w:pPr>
                              <w:pStyle w:val="TCTableBody"/>
                              <w:rPr>
                                <w:lang w:val="en-GB" w:eastAsia="en-GB"/>
                              </w:rPr>
                            </w:pPr>
                          </w:p>
                        </w:tc>
                        <w:tc>
                          <w:tcPr>
                            <w:tcW w:w="1276" w:type="dxa"/>
                            <w:tcBorders>
                              <w:top w:val="single" w:sz="4" w:space="0" w:color="auto"/>
                              <w:left w:val="nil"/>
                              <w:bottom w:val="single" w:sz="4" w:space="0" w:color="auto"/>
                              <w:right w:val="nil"/>
                            </w:tcBorders>
                            <w:shd w:val="clear" w:color="auto" w:fill="auto"/>
                            <w:noWrap/>
                            <w:vAlign w:val="bottom"/>
                          </w:tcPr>
                          <w:p w14:paraId="56B7B60A" w14:textId="77777777" w:rsidR="002E016C" w:rsidRPr="00785CDB" w:rsidRDefault="002E016C" w:rsidP="00853106">
                            <w:pPr>
                              <w:pStyle w:val="TCTableBody"/>
                              <w:rPr>
                                <w:lang w:val="en-GB" w:eastAsia="en-GB"/>
                              </w:rPr>
                            </w:pPr>
                          </w:p>
                        </w:tc>
                        <w:tc>
                          <w:tcPr>
                            <w:tcW w:w="1134" w:type="dxa"/>
                            <w:tcBorders>
                              <w:top w:val="single" w:sz="4" w:space="0" w:color="auto"/>
                              <w:left w:val="nil"/>
                              <w:bottom w:val="single" w:sz="4" w:space="0" w:color="auto"/>
                              <w:right w:val="nil"/>
                            </w:tcBorders>
                            <w:shd w:val="clear" w:color="auto" w:fill="auto"/>
                            <w:noWrap/>
                            <w:vAlign w:val="bottom"/>
                          </w:tcPr>
                          <w:p w14:paraId="60CF772C" w14:textId="77777777" w:rsidR="002E016C" w:rsidRPr="00785CDB" w:rsidRDefault="002E016C" w:rsidP="00853106">
                            <w:pPr>
                              <w:pStyle w:val="TCTableBody"/>
                              <w:rPr>
                                <w:lang w:val="en-GB" w:eastAsia="en-GB"/>
                              </w:rPr>
                            </w:pPr>
                          </w:p>
                        </w:tc>
                        <w:tc>
                          <w:tcPr>
                            <w:tcW w:w="1417" w:type="dxa"/>
                            <w:tcBorders>
                              <w:top w:val="single" w:sz="4" w:space="0" w:color="auto"/>
                              <w:left w:val="nil"/>
                              <w:bottom w:val="single" w:sz="4" w:space="0" w:color="auto"/>
                              <w:right w:val="nil"/>
                            </w:tcBorders>
                            <w:shd w:val="clear" w:color="auto" w:fill="auto"/>
                            <w:noWrap/>
                            <w:vAlign w:val="bottom"/>
                          </w:tcPr>
                          <w:p w14:paraId="121BAF26" w14:textId="77777777" w:rsidR="002E016C" w:rsidRPr="00785CDB" w:rsidRDefault="002E016C" w:rsidP="00853106">
                            <w:pPr>
                              <w:pStyle w:val="TCTableBody"/>
                              <w:rPr>
                                <w:lang w:val="en-GB" w:eastAsia="en-GB"/>
                              </w:rPr>
                            </w:pPr>
                          </w:p>
                        </w:tc>
                        <w:tc>
                          <w:tcPr>
                            <w:tcW w:w="1418" w:type="dxa"/>
                            <w:tcBorders>
                              <w:top w:val="single" w:sz="4" w:space="0" w:color="auto"/>
                              <w:left w:val="nil"/>
                              <w:bottom w:val="single" w:sz="4" w:space="0" w:color="auto"/>
                              <w:right w:val="nil"/>
                            </w:tcBorders>
                            <w:shd w:val="clear" w:color="auto" w:fill="auto"/>
                            <w:noWrap/>
                            <w:vAlign w:val="bottom"/>
                          </w:tcPr>
                          <w:p w14:paraId="4B1B0851" w14:textId="77777777" w:rsidR="002E016C" w:rsidRPr="00785CDB" w:rsidRDefault="002E016C" w:rsidP="00853106">
                            <w:pPr>
                              <w:pStyle w:val="TCTableBody"/>
                              <w:rPr>
                                <w:lang w:val="en-GB" w:eastAsia="en-GB"/>
                              </w:rPr>
                            </w:pPr>
                          </w:p>
                        </w:tc>
                        <w:tc>
                          <w:tcPr>
                            <w:tcW w:w="1701" w:type="dxa"/>
                            <w:tcBorders>
                              <w:top w:val="single" w:sz="4" w:space="0" w:color="auto"/>
                              <w:left w:val="nil"/>
                              <w:bottom w:val="single" w:sz="4" w:space="0" w:color="auto"/>
                              <w:right w:val="nil"/>
                            </w:tcBorders>
                            <w:shd w:val="clear" w:color="auto" w:fill="auto"/>
                            <w:noWrap/>
                            <w:vAlign w:val="bottom"/>
                          </w:tcPr>
                          <w:p w14:paraId="671AD826" w14:textId="77777777" w:rsidR="002E016C" w:rsidRPr="00785CDB" w:rsidRDefault="002E016C" w:rsidP="00853106">
                            <w:pPr>
                              <w:pStyle w:val="TCTableBody"/>
                              <w:rPr>
                                <w:lang w:val="en-GB" w:eastAsia="en-GB"/>
                              </w:rPr>
                            </w:pPr>
                          </w:p>
                        </w:tc>
                      </w:tr>
                      <w:tr w:rsidR="002E016C" w:rsidRPr="00785CDB" w14:paraId="53DF25F3" w14:textId="77777777" w:rsidTr="009336FD">
                        <w:trPr>
                          <w:trHeight w:val="320"/>
                        </w:trPr>
                        <w:tc>
                          <w:tcPr>
                            <w:tcW w:w="993" w:type="dxa"/>
                            <w:tcBorders>
                              <w:top w:val="nil"/>
                              <w:left w:val="nil"/>
                              <w:bottom w:val="nil"/>
                              <w:right w:val="nil"/>
                            </w:tcBorders>
                            <w:shd w:val="clear" w:color="auto" w:fill="auto"/>
                            <w:noWrap/>
                            <w:vAlign w:val="bottom"/>
                          </w:tcPr>
                          <w:p w14:paraId="24CF6066"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42B20272"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2149DA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BF06855"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40DF50DB"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2DC27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0893D9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C0BDFA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1E9107A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3CDF6BCF"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6237AB61"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0CB69783" w14:textId="77777777" w:rsidR="002E016C" w:rsidRPr="00785CDB" w:rsidRDefault="002E016C" w:rsidP="00853106">
                            <w:pPr>
                              <w:pStyle w:val="TCTableBody"/>
                              <w:rPr>
                                <w:lang w:val="en-GB" w:eastAsia="en-GB"/>
                              </w:rPr>
                            </w:pPr>
                          </w:p>
                        </w:tc>
                      </w:tr>
                      <w:tr w:rsidR="002E016C" w:rsidRPr="00785CDB" w14:paraId="7198ACD4" w14:textId="77777777" w:rsidTr="009336FD">
                        <w:trPr>
                          <w:trHeight w:val="320"/>
                        </w:trPr>
                        <w:tc>
                          <w:tcPr>
                            <w:tcW w:w="993" w:type="dxa"/>
                            <w:tcBorders>
                              <w:top w:val="nil"/>
                              <w:left w:val="nil"/>
                              <w:bottom w:val="nil"/>
                              <w:right w:val="nil"/>
                            </w:tcBorders>
                            <w:shd w:val="clear" w:color="auto" w:fill="auto"/>
                            <w:noWrap/>
                            <w:vAlign w:val="bottom"/>
                          </w:tcPr>
                          <w:p w14:paraId="32BFBF4F"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011AFFFC"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3DB289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9AFD0C4"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8E8B3D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494337"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FA472CA"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42D4991B"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710285F6"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08DA1074"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30B5DCC7"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BE37F55" w14:textId="77777777" w:rsidR="002E016C" w:rsidRPr="00785CDB" w:rsidRDefault="002E016C" w:rsidP="00853106">
                            <w:pPr>
                              <w:pStyle w:val="TCTableBody"/>
                              <w:rPr>
                                <w:lang w:val="en-GB" w:eastAsia="en-GB"/>
                              </w:rPr>
                            </w:pPr>
                          </w:p>
                        </w:tc>
                      </w:tr>
                      <w:tr w:rsidR="002E016C" w:rsidRPr="00785CDB" w14:paraId="2E26E934" w14:textId="77777777" w:rsidTr="009336FD">
                        <w:trPr>
                          <w:trHeight w:val="320"/>
                        </w:trPr>
                        <w:tc>
                          <w:tcPr>
                            <w:tcW w:w="993" w:type="dxa"/>
                            <w:tcBorders>
                              <w:top w:val="nil"/>
                              <w:left w:val="nil"/>
                              <w:bottom w:val="nil"/>
                              <w:right w:val="nil"/>
                            </w:tcBorders>
                            <w:shd w:val="clear" w:color="auto" w:fill="auto"/>
                            <w:noWrap/>
                            <w:vAlign w:val="bottom"/>
                          </w:tcPr>
                          <w:p w14:paraId="092B2FC3"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8D4114C"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AA8790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C39163C"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0516B0DA"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528B3F63"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430B888A"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C81EC3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0F503B99"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140B1DD9"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984C954"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62C5788" w14:textId="77777777" w:rsidR="002E016C" w:rsidRPr="00785CDB" w:rsidRDefault="002E016C" w:rsidP="00853106">
                            <w:pPr>
                              <w:pStyle w:val="TCTableBody"/>
                              <w:rPr>
                                <w:lang w:val="en-GB" w:eastAsia="en-GB"/>
                              </w:rPr>
                            </w:pPr>
                          </w:p>
                        </w:tc>
                      </w:tr>
                      <w:tr w:rsidR="002E016C" w:rsidRPr="00785CDB" w14:paraId="19FB008E" w14:textId="77777777" w:rsidTr="009336FD">
                        <w:trPr>
                          <w:trHeight w:val="320"/>
                        </w:trPr>
                        <w:tc>
                          <w:tcPr>
                            <w:tcW w:w="993" w:type="dxa"/>
                            <w:tcBorders>
                              <w:top w:val="nil"/>
                              <w:left w:val="nil"/>
                              <w:bottom w:val="nil"/>
                              <w:right w:val="nil"/>
                            </w:tcBorders>
                            <w:shd w:val="clear" w:color="auto" w:fill="auto"/>
                            <w:noWrap/>
                            <w:vAlign w:val="bottom"/>
                          </w:tcPr>
                          <w:p w14:paraId="25CD3FD7"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4E16EDA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60A8E621"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A91697D"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4788B0A9"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1EE0B7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43B171F"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69F2C4E5"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1786DB8"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415EE3B"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86124B9"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41CABE80" w14:textId="77777777" w:rsidR="002E016C" w:rsidRPr="00785CDB" w:rsidRDefault="002E016C" w:rsidP="00853106">
                            <w:pPr>
                              <w:pStyle w:val="TCTableBody"/>
                              <w:rPr>
                                <w:lang w:val="en-GB" w:eastAsia="en-GB"/>
                              </w:rPr>
                            </w:pPr>
                          </w:p>
                        </w:tc>
                      </w:tr>
                      <w:tr w:rsidR="002E016C" w:rsidRPr="00785CDB" w14:paraId="38410079" w14:textId="77777777" w:rsidTr="009336FD">
                        <w:trPr>
                          <w:trHeight w:val="320"/>
                        </w:trPr>
                        <w:tc>
                          <w:tcPr>
                            <w:tcW w:w="993" w:type="dxa"/>
                            <w:tcBorders>
                              <w:top w:val="nil"/>
                              <w:left w:val="nil"/>
                              <w:bottom w:val="nil"/>
                              <w:right w:val="nil"/>
                            </w:tcBorders>
                            <w:shd w:val="clear" w:color="auto" w:fill="auto"/>
                            <w:noWrap/>
                            <w:vAlign w:val="bottom"/>
                          </w:tcPr>
                          <w:p w14:paraId="4D510913"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38D5EE4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223D5FF"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33D538D5"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5F208C5"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1471954"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1FA361FE"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59F302C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ABE3F6E"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4F944ADB"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0708A2FB"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71612E7A" w14:textId="77777777" w:rsidR="002E016C" w:rsidRPr="00785CDB" w:rsidRDefault="002E016C" w:rsidP="00853106">
                            <w:pPr>
                              <w:pStyle w:val="TCTableBody"/>
                              <w:rPr>
                                <w:lang w:val="en-GB" w:eastAsia="en-GB"/>
                              </w:rPr>
                            </w:pPr>
                          </w:p>
                        </w:tc>
                      </w:tr>
                      <w:tr w:rsidR="002E016C" w:rsidRPr="00785CDB" w14:paraId="43FA62B8" w14:textId="77777777" w:rsidTr="009336FD">
                        <w:trPr>
                          <w:trHeight w:val="320"/>
                        </w:trPr>
                        <w:tc>
                          <w:tcPr>
                            <w:tcW w:w="993" w:type="dxa"/>
                            <w:tcBorders>
                              <w:top w:val="nil"/>
                              <w:left w:val="nil"/>
                              <w:bottom w:val="nil"/>
                              <w:right w:val="nil"/>
                            </w:tcBorders>
                            <w:shd w:val="clear" w:color="auto" w:fill="auto"/>
                            <w:noWrap/>
                            <w:vAlign w:val="bottom"/>
                          </w:tcPr>
                          <w:p w14:paraId="30BBE911"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33E8F31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0AC37362"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072E33E6"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1289A20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45188A4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97CB88D"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20C0EA5E"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3EBD644"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2987B86F"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56BB49F9"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A11B284" w14:textId="77777777" w:rsidR="002E016C" w:rsidRPr="00785CDB" w:rsidRDefault="002E016C" w:rsidP="00853106">
                            <w:pPr>
                              <w:pStyle w:val="TCTableBody"/>
                              <w:rPr>
                                <w:lang w:val="en-GB" w:eastAsia="en-GB"/>
                              </w:rPr>
                            </w:pPr>
                          </w:p>
                        </w:tc>
                      </w:tr>
                      <w:tr w:rsidR="002E016C" w:rsidRPr="00785CDB" w14:paraId="63DD62CA" w14:textId="77777777" w:rsidTr="009336FD">
                        <w:trPr>
                          <w:trHeight w:val="320"/>
                        </w:trPr>
                        <w:tc>
                          <w:tcPr>
                            <w:tcW w:w="993" w:type="dxa"/>
                            <w:tcBorders>
                              <w:top w:val="nil"/>
                              <w:left w:val="nil"/>
                              <w:bottom w:val="nil"/>
                              <w:right w:val="nil"/>
                            </w:tcBorders>
                            <w:shd w:val="clear" w:color="auto" w:fill="auto"/>
                            <w:noWrap/>
                            <w:vAlign w:val="bottom"/>
                          </w:tcPr>
                          <w:p w14:paraId="77AA14D7"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52EE80CD"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22D02CB0"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274F2B37"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23399734"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36A5E8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2B993E5"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346BA836"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120E84D"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067C8CCC"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33211C6"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62E0C473" w14:textId="77777777" w:rsidR="002E016C" w:rsidRPr="00785CDB" w:rsidRDefault="002E016C" w:rsidP="00853106">
                            <w:pPr>
                              <w:pStyle w:val="TCTableBody"/>
                              <w:rPr>
                                <w:lang w:val="en-GB" w:eastAsia="en-GB"/>
                              </w:rPr>
                            </w:pPr>
                          </w:p>
                        </w:tc>
                      </w:tr>
                      <w:tr w:rsidR="002E016C" w:rsidRPr="00785CDB" w14:paraId="78329780" w14:textId="77777777" w:rsidTr="009336FD">
                        <w:trPr>
                          <w:trHeight w:val="320"/>
                        </w:trPr>
                        <w:tc>
                          <w:tcPr>
                            <w:tcW w:w="993" w:type="dxa"/>
                            <w:tcBorders>
                              <w:top w:val="single" w:sz="4" w:space="0" w:color="auto"/>
                              <w:left w:val="nil"/>
                              <w:bottom w:val="single" w:sz="4" w:space="0" w:color="auto"/>
                              <w:right w:val="nil"/>
                            </w:tcBorders>
                            <w:shd w:val="clear" w:color="auto" w:fill="auto"/>
                            <w:noWrap/>
                            <w:vAlign w:val="bottom"/>
                          </w:tcPr>
                          <w:p w14:paraId="3F23D89E" w14:textId="77777777" w:rsidR="002E016C" w:rsidRPr="00785CDB" w:rsidRDefault="002E016C" w:rsidP="00853106">
                            <w:pPr>
                              <w:pStyle w:val="TCTableBody"/>
                              <w:rPr>
                                <w:lang w:val="en-GB" w:eastAsia="en-GB"/>
                              </w:rPr>
                            </w:pPr>
                          </w:p>
                        </w:tc>
                        <w:tc>
                          <w:tcPr>
                            <w:tcW w:w="850" w:type="dxa"/>
                            <w:tcBorders>
                              <w:top w:val="single" w:sz="4" w:space="0" w:color="auto"/>
                              <w:left w:val="nil"/>
                              <w:bottom w:val="single" w:sz="4" w:space="0" w:color="auto"/>
                              <w:right w:val="nil"/>
                            </w:tcBorders>
                            <w:shd w:val="clear" w:color="auto" w:fill="auto"/>
                            <w:noWrap/>
                            <w:vAlign w:val="bottom"/>
                          </w:tcPr>
                          <w:p w14:paraId="5D39FB31"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14665FD2"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3676A6AC" w14:textId="77777777" w:rsidR="002E016C" w:rsidRPr="00785CDB" w:rsidRDefault="002E016C" w:rsidP="00853106">
                            <w:pPr>
                              <w:pStyle w:val="TCTableBody"/>
                              <w:rPr>
                                <w:lang w:val="en-GB" w:eastAsia="en-GB"/>
                              </w:rPr>
                            </w:pPr>
                          </w:p>
                        </w:tc>
                        <w:tc>
                          <w:tcPr>
                            <w:tcW w:w="1275" w:type="dxa"/>
                            <w:tcBorders>
                              <w:top w:val="single" w:sz="4" w:space="0" w:color="auto"/>
                              <w:left w:val="nil"/>
                              <w:bottom w:val="single" w:sz="4" w:space="0" w:color="auto"/>
                              <w:right w:val="nil"/>
                            </w:tcBorders>
                            <w:shd w:val="clear" w:color="auto" w:fill="auto"/>
                            <w:noWrap/>
                            <w:vAlign w:val="bottom"/>
                          </w:tcPr>
                          <w:p w14:paraId="00E4F4D9" w14:textId="77777777" w:rsidR="002E016C" w:rsidRPr="00785CDB" w:rsidRDefault="002E016C" w:rsidP="00853106">
                            <w:pPr>
                              <w:pStyle w:val="TCTableBody"/>
                              <w:rPr>
                                <w:lang w:val="en-GB" w:eastAsia="en-GB"/>
                              </w:rPr>
                            </w:pPr>
                          </w:p>
                        </w:tc>
                        <w:tc>
                          <w:tcPr>
                            <w:tcW w:w="993" w:type="dxa"/>
                            <w:tcBorders>
                              <w:top w:val="single" w:sz="4" w:space="0" w:color="auto"/>
                              <w:left w:val="nil"/>
                              <w:bottom w:val="single" w:sz="4" w:space="0" w:color="auto"/>
                              <w:right w:val="nil"/>
                            </w:tcBorders>
                            <w:shd w:val="clear" w:color="auto" w:fill="auto"/>
                            <w:noWrap/>
                            <w:vAlign w:val="bottom"/>
                          </w:tcPr>
                          <w:p w14:paraId="6A91CC92" w14:textId="77777777" w:rsidR="002E016C" w:rsidRPr="00785CDB" w:rsidRDefault="002E016C" w:rsidP="00853106">
                            <w:pPr>
                              <w:pStyle w:val="TCTableBody"/>
                              <w:rPr>
                                <w:lang w:val="en-GB" w:eastAsia="en-GB"/>
                              </w:rPr>
                            </w:pPr>
                          </w:p>
                        </w:tc>
                        <w:tc>
                          <w:tcPr>
                            <w:tcW w:w="992" w:type="dxa"/>
                            <w:tcBorders>
                              <w:top w:val="single" w:sz="4" w:space="0" w:color="auto"/>
                              <w:left w:val="nil"/>
                              <w:bottom w:val="single" w:sz="4" w:space="0" w:color="auto"/>
                              <w:right w:val="nil"/>
                            </w:tcBorders>
                            <w:shd w:val="clear" w:color="auto" w:fill="auto"/>
                            <w:noWrap/>
                            <w:vAlign w:val="bottom"/>
                          </w:tcPr>
                          <w:p w14:paraId="7661EF87" w14:textId="77777777" w:rsidR="002E016C" w:rsidRPr="00785CDB" w:rsidRDefault="002E016C" w:rsidP="00853106">
                            <w:pPr>
                              <w:pStyle w:val="TCTableBody"/>
                              <w:rPr>
                                <w:lang w:val="en-GB" w:eastAsia="en-GB"/>
                              </w:rPr>
                            </w:pPr>
                          </w:p>
                        </w:tc>
                        <w:tc>
                          <w:tcPr>
                            <w:tcW w:w="1276" w:type="dxa"/>
                            <w:tcBorders>
                              <w:top w:val="single" w:sz="4" w:space="0" w:color="auto"/>
                              <w:left w:val="nil"/>
                              <w:bottom w:val="single" w:sz="4" w:space="0" w:color="auto"/>
                              <w:right w:val="nil"/>
                            </w:tcBorders>
                            <w:shd w:val="clear" w:color="auto" w:fill="auto"/>
                            <w:noWrap/>
                            <w:vAlign w:val="bottom"/>
                          </w:tcPr>
                          <w:p w14:paraId="262F0854" w14:textId="77777777" w:rsidR="002E016C" w:rsidRPr="00785CDB" w:rsidRDefault="002E016C" w:rsidP="00853106">
                            <w:pPr>
                              <w:pStyle w:val="TCTableBody"/>
                              <w:rPr>
                                <w:lang w:val="en-GB" w:eastAsia="en-GB"/>
                              </w:rPr>
                            </w:pPr>
                          </w:p>
                        </w:tc>
                        <w:tc>
                          <w:tcPr>
                            <w:tcW w:w="1134" w:type="dxa"/>
                            <w:tcBorders>
                              <w:top w:val="single" w:sz="4" w:space="0" w:color="auto"/>
                              <w:left w:val="nil"/>
                              <w:bottom w:val="single" w:sz="4" w:space="0" w:color="auto"/>
                              <w:right w:val="nil"/>
                            </w:tcBorders>
                            <w:shd w:val="clear" w:color="auto" w:fill="auto"/>
                            <w:noWrap/>
                            <w:vAlign w:val="bottom"/>
                          </w:tcPr>
                          <w:p w14:paraId="755F42C6" w14:textId="77777777" w:rsidR="002E016C" w:rsidRPr="00785CDB" w:rsidRDefault="002E016C" w:rsidP="00853106">
                            <w:pPr>
                              <w:pStyle w:val="TCTableBody"/>
                              <w:rPr>
                                <w:lang w:val="en-GB" w:eastAsia="en-GB"/>
                              </w:rPr>
                            </w:pPr>
                          </w:p>
                        </w:tc>
                        <w:tc>
                          <w:tcPr>
                            <w:tcW w:w="1417" w:type="dxa"/>
                            <w:tcBorders>
                              <w:top w:val="single" w:sz="4" w:space="0" w:color="auto"/>
                              <w:left w:val="nil"/>
                              <w:bottom w:val="single" w:sz="4" w:space="0" w:color="auto"/>
                              <w:right w:val="nil"/>
                            </w:tcBorders>
                            <w:shd w:val="clear" w:color="auto" w:fill="auto"/>
                            <w:noWrap/>
                            <w:vAlign w:val="bottom"/>
                          </w:tcPr>
                          <w:p w14:paraId="629191F9" w14:textId="77777777" w:rsidR="002E016C" w:rsidRPr="00785CDB" w:rsidRDefault="002E016C" w:rsidP="00853106">
                            <w:pPr>
                              <w:pStyle w:val="TCTableBody"/>
                              <w:rPr>
                                <w:lang w:val="en-GB" w:eastAsia="en-GB"/>
                              </w:rPr>
                            </w:pPr>
                          </w:p>
                        </w:tc>
                        <w:tc>
                          <w:tcPr>
                            <w:tcW w:w="1418" w:type="dxa"/>
                            <w:tcBorders>
                              <w:top w:val="single" w:sz="4" w:space="0" w:color="auto"/>
                              <w:left w:val="nil"/>
                              <w:bottom w:val="single" w:sz="4" w:space="0" w:color="auto"/>
                              <w:right w:val="nil"/>
                            </w:tcBorders>
                            <w:shd w:val="clear" w:color="auto" w:fill="auto"/>
                            <w:noWrap/>
                            <w:vAlign w:val="bottom"/>
                          </w:tcPr>
                          <w:p w14:paraId="0599FAF7" w14:textId="77777777" w:rsidR="002E016C" w:rsidRPr="00785CDB" w:rsidRDefault="002E016C" w:rsidP="00853106">
                            <w:pPr>
                              <w:pStyle w:val="TCTableBody"/>
                              <w:rPr>
                                <w:lang w:val="en-GB" w:eastAsia="en-GB"/>
                              </w:rPr>
                            </w:pPr>
                          </w:p>
                        </w:tc>
                        <w:tc>
                          <w:tcPr>
                            <w:tcW w:w="1701" w:type="dxa"/>
                            <w:tcBorders>
                              <w:top w:val="single" w:sz="4" w:space="0" w:color="auto"/>
                              <w:left w:val="nil"/>
                              <w:bottom w:val="single" w:sz="4" w:space="0" w:color="auto"/>
                              <w:right w:val="nil"/>
                            </w:tcBorders>
                            <w:shd w:val="clear" w:color="auto" w:fill="auto"/>
                            <w:noWrap/>
                            <w:vAlign w:val="bottom"/>
                          </w:tcPr>
                          <w:p w14:paraId="7F3D92B8" w14:textId="77777777" w:rsidR="002E016C" w:rsidRPr="00785CDB" w:rsidRDefault="002E016C" w:rsidP="00853106">
                            <w:pPr>
                              <w:pStyle w:val="TCTableBody"/>
                              <w:rPr>
                                <w:lang w:val="en-GB" w:eastAsia="en-GB"/>
                              </w:rPr>
                            </w:pPr>
                          </w:p>
                        </w:tc>
                      </w:tr>
                      <w:tr w:rsidR="002E016C" w:rsidRPr="00785CDB" w14:paraId="052BD620" w14:textId="77777777" w:rsidTr="009336FD">
                        <w:trPr>
                          <w:trHeight w:val="320"/>
                        </w:trPr>
                        <w:tc>
                          <w:tcPr>
                            <w:tcW w:w="993" w:type="dxa"/>
                            <w:tcBorders>
                              <w:top w:val="nil"/>
                              <w:left w:val="nil"/>
                              <w:bottom w:val="nil"/>
                              <w:right w:val="nil"/>
                            </w:tcBorders>
                            <w:shd w:val="clear" w:color="auto" w:fill="auto"/>
                            <w:noWrap/>
                            <w:vAlign w:val="bottom"/>
                          </w:tcPr>
                          <w:p w14:paraId="47EAF0AD"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B1FFB56"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4F9C798"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D6AD248"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611F99C"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6AA1AD69"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578689E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5F647CCA"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2D143B7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7C3ABF50"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74CA53E6"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110197DE" w14:textId="77777777" w:rsidR="002E016C" w:rsidRPr="00785CDB" w:rsidRDefault="002E016C" w:rsidP="00853106">
                            <w:pPr>
                              <w:pStyle w:val="TCTableBody"/>
                              <w:rPr>
                                <w:lang w:val="en-GB" w:eastAsia="en-GB"/>
                              </w:rPr>
                            </w:pPr>
                          </w:p>
                        </w:tc>
                      </w:tr>
                      <w:tr w:rsidR="002E016C" w:rsidRPr="00785CDB" w14:paraId="02D5475B" w14:textId="77777777" w:rsidTr="009336FD">
                        <w:trPr>
                          <w:trHeight w:val="320"/>
                        </w:trPr>
                        <w:tc>
                          <w:tcPr>
                            <w:tcW w:w="993" w:type="dxa"/>
                            <w:tcBorders>
                              <w:top w:val="nil"/>
                              <w:left w:val="nil"/>
                              <w:bottom w:val="nil"/>
                              <w:right w:val="nil"/>
                            </w:tcBorders>
                            <w:shd w:val="clear" w:color="auto" w:fill="auto"/>
                            <w:noWrap/>
                            <w:vAlign w:val="bottom"/>
                          </w:tcPr>
                          <w:p w14:paraId="7DC23F1F" w14:textId="77777777" w:rsidR="002E016C" w:rsidRPr="00785CDB" w:rsidRDefault="002E016C" w:rsidP="00853106">
                            <w:pPr>
                              <w:pStyle w:val="TCTableBody"/>
                              <w:rPr>
                                <w:lang w:val="en-GB" w:eastAsia="en-GB"/>
                              </w:rPr>
                            </w:pPr>
                          </w:p>
                        </w:tc>
                        <w:tc>
                          <w:tcPr>
                            <w:tcW w:w="850" w:type="dxa"/>
                            <w:tcBorders>
                              <w:top w:val="nil"/>
                              <w:left w:val="nil"/>
                              <w:bottom w:val="nil"/>
                              <w:right w:val="nil"/>
                            </w:tcBorders>
                            <w:shd w:val="clear" w:color="auto" w:fill="auto"/>
                            <w:noWrap/>
                            <w:vAlign w:val="bottom"/>
                          </w:tcPr>
                          <w:p w14:paraId="1FFC7CA1"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445E369"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78321273" w14:textId="77777777" w:rsidR="002E016C" w:rsidRPr="00785CDB" w:rsidRDefault="002E016C" w:rsidP="00853106">
                            <w:pPr>
                              <w:pStyle w:val="TCTableBody"/>
                              <w:rPr>
                                <w:lang w:val="en-GB" w:eastAsia="en-GB"/>
                              </w:rPr>
                            </w:pPr>
                          </w:p>
                        </w:tc>
                        <w:tc>
                          <w:tcPr>
                            <w:tcW w:w="1275" w:type="dxa"/>
                            <w:tcBorders>
                              <w:top w:val="nil"/>
                              <w:left w:val="nil"/>
                              <w:bottom w:val="nil"/>
                              <w:right w:val="nil"/>
                            </w:tcBorders>
                            <w:shd w:val="clear" w:color="auto" w:fill="auto"/>
                            <w:noWrap/>
                            <w:vAlign w:val="bottom"/>
                          </w:tcPr>
                          <w:p w14:paraId="33FAC7C7" w14:textId="77777777" w:rsidR="002E016C" w:rsidRPr="00785CDB" w:rsidRDefault="002E016C" w:rsidP="00853106">
                            <w:pPr>
                              <w:pStyle w:val="TCTableBody"/>
                              <w:rPr>
                                <w:lang w:val="en-GB" w:eastAsia="en-GB"/>
                              </w:rPr>
                            </w:pPr>
                          </w:p>
                        </w:tc>
                        <w:tc>
                          <w:tcPr>
                            <w:tcW w:w="993" w:type="dxa"/>
                            <w:tcBorders>
                              <w:top w:val="nil"/>
                              <w:left w:val="nil"/>
                              <w:bottom w:val="nil"/>
                              <w:right w:val="nil"/>
                            </w:tcBorders>
                            <w:shd w:val="clear" w:color="auto" w:fill="auto"/>
                            <w:noWrap/>
                            <w:vAlign w:val="bottom"/>
                          </w:tcPr>
                          <w:p w14:paraId="36CEFCD4" w14:textId="77777777" w:rsidR="002E016C" w:rsidRPr="00785CDB" w:rsidRDefault="002E016C" w:rsidP="00853106">
                            <w:pPr>
                              <w:pStyle w:val="TCTableBody"/>
                              <w:rPr>
                                <w:lang w:val="en-GB" w:eastAsia="en-GB"/>
                              </w:rPr>
                            </w:pPr>
                          </w:p>
                        </w:tc>
                        <w:tc>
                          <w:tcPr>
                            <w:tcW w:w="992" w:type="dxa"/>
                            <w:tcBorders>
                              <w:top w:val="nil"/>
                              <w:left w:val="nil"/>
                              <w:bottom w:val="nil"/>
                              <w:right w:val="nil"/>
                            </w:tcBorders>
                            <w:shd w:val="clear" w:color="auto" w:fill="auto"/>
                            <w:noWrap/>
                            <w:vAlign w:val="bottom"/>
                          </w:tcPr>
                          <w:p w14:paraId="3DC61B32" w14:textId="77777777" w:rsidR="002E016C" w:rsidRPr="00785CDB" w:rsidRDefault="002E016C" w:rsidP="00853106">
                            <w:pPr>
                              <w:pStyle w:val="TCTableBody"/>
                              <w:rPr>
                                <w:lang w:val="en-GB" w:eastAsia="en-GB"/>
                              </w:rPr>
                            </w:pPr>
                          </w:p>
                        </w:tc>
                        <w:tc>
                          <w:tcPr>
                            <w:tcW w:w="1276" w:type="dxa"/>
                            <w:tcBorders>
                              <w:top w:val="nil"/>
                              <w:left w:val="nil"/>
                              <w:bottom w:val="nil"/>
                              <w:right w:val="nil"/>
                            </w:tcBorders>
                            <w:shd w:val="clear" w:color="auto" w:fill="auto"/>
                            <w:noWrap/>
                            <w:vAlign w:val="bottom"/>
                          </w:tcPr>
                          <w:p w14:paraId="740E2042" w14:textId="77777777" w:rsidR="002E016C" w:rsidRPr="00785CDB" w:rsidRDefault="002E016C" w:rsidP="00853106">
                            <w:pPr>
                              <w:pStyle w:val="TCTableBody"/>
                              <w:rPr>
                                <w:lang w:val="en-GB" w:eastAsia="en-GB"/>
                              </w:rPr>
                            </w:pPr>
                          </w:p>
                        </w:tc>
                        <w:tc>
                          <w:tcPr>
                            <w:tcW w:w="1134" w:type="dxa"/>
                            <w:tcBorders>
                              <w:top w:val="nil"/>
                              <w:left w:val="nil"/>
                              <w:bottom w:val="nil"/>
                              <w:right w:val="nil"/>
                            </w:tcBorders>
                            <w:shd w:val="clear" w:color="auto" w:fill="auto"/>
                            <w:noWrap/>
                            <w:vAlign w:val="bottom"/>
                          </w:tcPr>
                          <w:p w14:paraId="5CF86EAC" w14:textId="77777777" w:rsidR="002E016C" w:rsidRPr="00785CDB" w:rsidRDefault="002E016C" w:rsidP="00853106">
                            <w:pPr>
                              <w:pStyle w:val="TCTableBody"/>
                              <w:rPr>
                                <w:lang w:val="en-GB" w:eastAsia="en-GB"/>
                              </w:rPr>
                            </w:pPr>
                          </w:p>
                        </w:tc>
                        <w:tc>
                          <w:tcPr>
                            <w:tcW w:w="1417" w:type="dxa"/>
                            <w:tcBorders>
                              <w:top w:val="nil"/>
                              <w:left w:val="nil"/>
                              <w:bottom w:val="nil"/>
                              <w:right w:val="nil"/>
                            </w:tcBorders>
                            <w:shd w:val="clear" w:color="auto" w:fill="auto"/>
                            <w:noWrap/>
                            <w:vAlign w:val="bottom"/>
                          </w:tcPr>
                          <w:p w14:paraId="41BAAF80" w14:textId="77777777" w:rsidR="002E016C" w:rsidRPr="00785CDB" w:rsidRDefault="002E016C" w:rsidP="00853106">
                            <w:pPr>
                              <w:pStyle w:val="TCTableBody"/>
                              <w:rPr>
                                <w:lang w:val="en-GB" w:eastAsia="en-GB"/>
                              </w:rPr>
                            </w:pPr>
                          </w:p>
                        </w:tc>
                        <w:tc>
                          <w:tcPr>
                            <w:tcW w:w="1418" w:type="dxa"/>
                            <w:tcBorders>
                              <w:top w:val="nil"/>
                              <w:left w:val="nil"/>
                              <w:bottom w:val="nil"/>
                              <w:right w:val="nil"/>
                            </w:tcBorders>
                            <w:shd w:val="clear" w:color="auto" w:fill="auto"/>
                            <w:noWrap/>
                            <w:vAlign w:val="bottom"/>
                          </w:tcPr>
                          <w:p w14:paraId="31EB945F" w14:textId="77777777" w:rsidR="002E016C" w:rsidRPr="00785CDB" w:rsidRDefault="002E016C" w:rsidP="00853106">
                            <w:pPr>
                              <w:pStyle w:val="TCTableBody"/>
                              <w:rPr>
                                <w:lang w:val="en-GB" w:eastAsia="en-GB"/>
                              </w:rPr>
                            </w:pPr>
                          </w:p>
                        </w:tc>
                        <w:tc>
                          <w:tcPr>
                            <w:tcW w:w="1701" w:type="dxa"/>
                            <w:tcBorders>
                              <w:top w:val="nil"/>
                              <w:left w:val="nil"/>
                              <w:bottom w:val="nil"/>
                              <w:right w:val="nil"/>
                            </w:tcBorders>
                            <w:shd w:val="clear" w:color="auto" w:fill="auto"/>
                            <w:noWrap/>
                            <w:vAlign w:val="bottom"/>
                          </w:tcPr>
                          <w:p w14:paraId="35A7D64E" w14:textId="77777777" w:rsidR="002E016C" w:rsidRPr="00785CDB" w:rsidRDefault="002E016C" w:rsidP="00853106">
                            <w:pPr>
                              <w:pStyle w:val="TCTableBody"/>
                              <w:rPr>
                                <w:lang w:val="en-GB" w:eastAsia="en-GB"/>
                              </w:rPr>
                            </w:pPr>
                          </w:p>
                        </w:tc>
                      </w:tr>
                    </w:tbl>
                    <w:p w14:paraId="4B1F1971" w14:textId="77777777" w:rsidR="002E016C" w:rsidRDefault="002E016C" w:rsidP="002E016C">
                      <w:pPr>
                        <w:pStyle w:val="TCTableBody"/>
                      </w:pPr>
                    </w:p>
                  </w:txbxContent>
                </v:textbox>
                <w10:wrap type="square" anchorx="margin"/>
              </v:shape>
            </w:pict>
          </mc:Fallback>
        </mc:AlternateContent>
      </w:r>
    </w:p>
    <w:p w14:paraId="18CBA0E4" w14:textId="3BB50A9A" w:rsidR="002E016C" w:rsidRPr="000F67CF" w:rsidRDefault="002E016C" w:rsidP="002E016C">
      <w:pPr>
        <w:spacing w:after="0"/>
        <w:jc w:val="left"/>
        <w:rPr>
          <w:rFonts w:ascii="Arno Pro" w:hAnsi="Arno Pro"/>
          <w:bCs/>
          <w:kern w:val="21"/>
          <w:sz w:val="19"/>
          <w:szCs w:val="19"/>
        </w:rPr>
      </w:pPr>
      <w:r w:rsidRPr="000F67CF">
        <w:rPr>
          <w:rFonts w:ascii="Arno Pro" w:hAnsi="Arno Pro"/>
          <w:bCs/>
          <w:kern w:val="21"/>
          <w:sz w:val="19"/>
          <w:szCs w:val="19"/>
        </w:rPr>
        <w:t>NT, not tested</w:t>
      </w:r>
    </w:p>
    <w:p w14:paraId="56E816BB" w14:textId="77777777" w:rsidR="002E016C" w:rsidRDefault="002E016C" w:rsidP="002E016C">
      <w:pPr>
        <w:spacing w:after="0"/>
        <w:jc w:val="left"/>
        <w:rPr>
          <w:rFonts w:ascii="Arno Pro" w:hAnsi="Arno Pro"/>
          <w:b/>
          <w:kern w:val="21"/>
          <w:sz w:val="19"/>
          <w:szCs w:val="19"/>
        </w:rPr>
      </w:pPr>
    </w:p>
    <w:p w14:paraId="77ADF80E" w14:textId="79C13DF1" w:rsidR="00BC35C4" w:rsidRPr="0094101A" w:rsidRDefault="0064119C" w:rsidP="0094101A">
      <w:pPr>
        <w:spacing w:after="0"/>
        <w:jc w:val="left"/>
        <w:rPr>
          <w:rFonts w:ascii="Arno Pro" w:hAnsi="Arno Pro"/>
          <w:b/>
          <w:kern w:val="21"/>
          <w:sz w:val="19"/>
          <w:szCs w:val="19"/>
        </w:rPr>
        <w:sectPr w:rsidR="00BC35C4" w:rsidRPr="0094101A" w:rsidSect="007D7AA0">
          <w:pgSz w:w="15840" w:h="12240" w:orient="landscape"/>
          <w:pgMar w:top="1094" w:right="720" w:bottom="1094" w:left="720" w:header="0" w:footer="0" w:gutter="0"/>
          <w:cols w:space="475"/>
          <w:docGrid w:linePitch="326"/>
        </w:sectPr>
      </w:pPr>
      <w:r>
        <w:br w:type="page"/>
      </w:r>
    </w:p>
    <w:p w14:paraId="559943EF" w14:textId="4473CB42" w:rsidR="00066F59" w:rsidRDefault="00066F59" w:rsidP="00066F59">
      <w:pPr>
        <w:pStyle w:val="VDTableTitle"/>
      </w:pPr>
      <w:bookmarkStart w:id="1" w:name="_Hlk174028393"/>
      <w:r>
        <w:lastRenderedPageBreak/>
        <w:t>Table S</w:t>
      </w:r>
      <w:r w:rsidR="00DC2664">
        <w:t>7</w:t>
      </w:r>
      <w:r>
        <w:t xml:space="preserve">. LC-MS parent molecule and fragment </w:t>
      </w:r>
      <w:r w:rsidR="00D876AA">
        <w:t xml:space="preserve">ion </w:t>
      </w:r>
      <w:r>
        <w:t>mass to charge (mz) ratios used to confirm compounds found in the e-cigarettes/liquids.</w:t>
      </w:r>
      <w:bookmarkEnd w:id="1"/>
    </w:p>
    <w:tbl>
      <w:tblPr>
        <w:tblStyle w:val="TableGrid"/>
        <w:tblW w:w="0" w:type="auto"/>
        <w:tblLayout w:type="fixed"/>
        <w:tblLook w:val="04A0" w:firstRow="1" w:lastRow="0" w:firstColumn="1" w:lastColumn="0" w:noHBand="0" w:noVBand="1"/>
      </w:tblPr>
      <w:tblGrid>
        <w:gridCol w:w="1663"/>
        <w:gridCol w:w="1048"/>
        <w:gridCol w:w="1049"/>
        <w:gridCol w:w="1048"/>
        <w:gridCol w:w="1049"/>
        <w:gridCol w:w="1049"/>
        <w:gridCol w:w="1048"/>
        <w:gridCol w:w="1049"/>
      </w:tblGrid>
      <w:tr w:rsidR="00066F59" w14:paraId="3BB29DB3" w14:textId="77777777" w:rsidTr="009B5A63">
        <w:tc>
          <w:tcPr>
            <w:tcW w:w="1663" w:type="dxa"/>
            <w:tcBorders>
              <w:top w:val="single" w:sz="4" w:space="0" w:color="auto"/>
              <w:left w:val="nil"/>
              <w:bottom w:val="single" w:sz="4" w:space="0" w:color="auto"/>
              <w:right w:val="single" w:sz="4" w:space="0" w:color="auto"/>
            </w:tcBorders>
          </w:tcPr>
          <w:p w14:paraId="73D009C1" w14:textId="77777777" w:rsidR="00066F59" w:rsidRPr="004B5950" w:rsidRDefault="00066F59" w:rsidP="009B5A63">
            <w:pPr>
              <w:pStyle w:val="TCTableBody"/>
            </w:pPr>
            <w:r>
              <w:t>Compound</w:t>
            </w:r>
          </w:p>
        </w:tc>
        <w:tc>
          <w:tcPr>
            <w:tcW w:w="1048" w:type="dxa"/>
            <w:tcBorders>
              <w:top w:val="single" w:sz="4" w:space="0" w:color="auto"/>
              <w:left w:val="single" w:sz="4" w:space="0" w:color="auto"/>
              <w:bottom w:val="single" w:sz="4" w:space="0" w:color="auto"/>
              <w:right w:val="single" w:sz="4" w:space="0" w:color="auto"/>
            </w:tcBorders>
          </w:tcPr>
          <w:p w14:paraId="0F131A77" w14:textId="77777777" w:rsidR="00066F59" w:rsidRPr="003636F5" w:rsidRDefault="00066F59" w:rsidP="004E026B">
            <w:pPr>
              <w:pStyle w:val="ListParagraph"/>
            </w:pPr>
            <w:r>
              <w:t>Parent</w:t>
            </w:r>
          </w:p>
        </w:tc>
        <w:tc>
          <w:tcPr>
            <w:tcW w:w="1049" w:type="dxa"/>
            <w:tcBorders>
              <w:top w:val="single" w:sz="4" w:space="0" w:color="auto"/>
              <w:left w:val="single" w:sz="4" w:space="0" w:color="auto"/>
              <w:bottom w:val="single" w:sz="4" w:space="0" w:color="auto"/>
              <w:right w:val="single" w:sz="4" w:space="0" w:color="auto"/>
            </w:tcBorders>
          </w:tcPr>
          <w:p w14:paraId="6AEB09B1" w14:textId="77777777" w:rsidR="00066F59" w:rsidRPr="003636F5" w:rsidRDefault="00066F59" w:rsidP="009B5A63">
            <w:pPr>
              <w:pStyle w:val="TCTableBody"/>
            </w:pPr>
            <w:r>
              <w:t>F1</w:t>
            </w:r>
          </w:p>
        </w:tc>
        <w:tc>
          <w:tcPr>
            <w:tcW w:w="1048" w:type="dxa"/>
            <w:tcBorders>
              <w:top w:val="single" w:sz="4" w:space="0" w:color="auto"/>
              <w:left w:val="single" w:sz="4" w:space="0" w:color="auto"/>
              <w:bottom w:val="single" w:sz="4" w:space="0" w:color="auto"/>
              <w:right w:val="single" w:sz="4" w:space="0" w:color="auto"/>
            </w:tcBorders>
          </w:tcPr>
          <w:p w14:paraId="55DFA98F" w14:textId="77777777" w:rsidR="00066F59" w:rsidRPr="003636F5" w:rsidRDefault="00066F59" w:rsidP="009B5A63">
            <w:pPr>
              <w:pStyle w:val="TCTableBody"/>
            </w:pPr>
            <w:r>
              <w:t>F2</w:t>
            </w:r>
          </w:p>
        </w:tc>
        <w:tc>
          <w:tcPr>
            <w:tcW w:w="1049" w:type="dxa"/>
            <w:tcBorders>
              <w:top w:val="single" w:sz="4" w:space="0" w:color="auto"/>
              <w:left w:val="single" w:sz="4" w:space="0" w:color="auto"/>
              <w:bottom w:val="single" w:sz="4" w:space="0" w:color="auto"/>
              <w:right w:val="single" w:sz="4" w:space="0" w:color="auto"/>
            </w:tcBorders>
          </w:tcPr>
          <w:p w14:paraId="0078C046" w14:textId="77777777" w:rsidR="00066F59" w:rsidRDefault="00066F59" w:rsidP="009B5A63">
            <w:pPr>
              <w:pStyle w:val="TCTableBody"/>
            </w:pPr>
            <w:r>
              <w:t>F3</w:t>
            </w:r>
          </w:p>
        </w:tc>
        <w:tc>
          <w:tcPr>
            <w:tcW w:w="1049" w:type="dxa"/>
            <w:tcBorders>
              <w:top w:val="single" w:sz="4" w:space="0" w:color="auto"/>
              <w:left w:val="single" w:sz="4" w:space="0" w:color="auto"/>
              <w:bottom w:val="single" w:sz="4" w:space="0" w:color="auto"/>
              <w:right w:val="single" w:sz="4" w:space="0" w:color="auto"/>
            </w:tcBorders>
          </w:tcPr>
          <w:p w14:paraId="3374F16E" w14:textId="77777777" w:rsidR="00066F59" w:rsidRDefault="00066F59" w:rsidP="009B5A63">
            <w:pPr>
              <w:pStyle w:val="TCTableBody"/>
            </w:pPr>
            <w:r>
              <w:t>F4</w:t>
            </w:r>
          </w:p>
        </w:tc>
        <w:tc>
          <w:tcPr>
            <w:tcW w:w="1048" w:type="dxa"/>
            <w:tcBorders>
              <w:top w:val="single" w:sz="4" w:space="0" w:color="auto"/>
              <w:left w:val="single" w:sz="4" w:space="0" w:color="auto"/>
              <w:bottom w:val="single" w:sz="4" w:space="0" w:color="auto"/>
              <w:right w:val="single" w:sz="4" w:space="0" w:color="auto"/>
            </w:tcBorders>
          </w:tcPr>
          <w:p w14:paraId="285EE50D" w14:textId="77777777" w:rsidR="00066F59" w:rsidRDefault="00066F59" w:rsidP="009B5A63">
            <w:pPr>
              <w:pStyle w:val="TCTableBody"/>
            </w:pPr>
            <w:r>
              <w:t>F5</w:t>
            </w:r>
          </w:p>
        </w:tc>
        <w:tc>
          <w:tcPr>
            <w:tcW w:w="1049" w:type="dxa"/>
            <w:tcBorders>
              <w:top w:val="single" w:sz="4" w:space="0" w:color="auto"/>
              <w:left w:val="single" w:sz="4" w:space="0" w:color="auto"/>
              <w:bottom w:val="single" w:sz="4" w:space="0" w:color="auto"/>
              <w:right w:val="nil"/>
            </w:tcBorders>
          </w:tcPr>
          <w:p w14:paraId="5B85EBC4" w14:textId="77777777" w:rsidR="00066F59" w:rsidRDefault="00066F59" w:rsidP="009B5A63">
            <w:pPr>
              <w:pStyle w:val="TCTableBody"/>
            </w:pPr>
            <w:r>
              <w:t>F6</w:t>
            </w:r>
          </w:p>
        </w:tc>
      </w:tr>
      <w:tr w:rsidR="00066F59" w14:paraId="41D35AD7" w14:textId="77777777" w:rsidTr="009B5A63">
        <w:tc>
          <w:tcPr>
            <w:tcW w:w="1663" w:type="dxa"/>
            <w:tcBorders>
              <w:top w:val="single" w:sz="4" w:space="0" w:color="auto"/>
              <w:left w:val="nil"/>
              <w:bottom w:val="single" w:sz="4" w:space="0" w:color="auto"/>
              <w:right w:val="single" w:sz="4" w:space="0" w:color="auto"/>
            </w:tcBorders>
            <w:vAlign w:val="bottom"/>
          </w:tcPr>
          <w:p w14:paraId="4E58B5F1" w14:textId="77777777" w:rsidR="00066F59" w:rsidRDefault="00066F59" w:rsidP="009B5A63">
            <w:pPr>
              <w:pStyle w:val="TCTableBody"/>
            </w:pPr>
            <w:r>
              <w:t>MDMB-4en-PINACA</w:t>
            </w:r>
          </w:p>
        </w:tc>
        <w:tc>
          <w:tcPr>
            <w:tcW w:w="1048" w:type="dxa"/>
            <w:tcBorders>
              <w:top w:val="single" w:sz="4" w:space="0" w:color="auto"/>
              <w:left w:val="single" w:sz="4" w:space="0" w:color="auto"/>
              <w:bottom w:val="single" w:sz="4" w:space="0" w:color="auto"/>
              <w:right w:val="single" w:sz="4" w:space="0" w:color="auto"/>
            </w:tcBorders>
            <w:vAlign w:val="bottom"/>
          </w:tcPr>
          <w:p w14:paraId="3C48B731" w14:textId="77777777" w:rsidR="00066F59" w:rsidRDefault="00066F59" w:rsidP="004E026B">
            <w:pPr>
              <w:pStyle w:val="ListParagraph"/>
            </w:pPr>
            <w:r w:rsidRPr="008C3215">
              <w:t>358.2125</w:t>
            </w:r>
          </w:p>
        </w:tc>
        <w:tc>
          <w:tcPr>
            <w:tcW w:w="1049" w:type="dxa"/>
            <w:tcBorders>
              <w:top w:val="single" w:sz="4" w:space="0" w:color="auto"/>
              <w:left w:val="single" w:sz="4" w:space="0" w:color="auto"/>
              <w:bottom w:val="single" w:sz="4" w:space="0" w:color="auto"/>
              <w:right w:val="single" w:sz="4" w:space="0" w:color="auto"/>
            </w:tcBorders>
            <w:vAlign w:val="bottom"/>
          </w:tcPr>
          <w:p w14:paraId="4CA8A812" w14:textId="77777777" w:rsidR="00066F59" w:rsidRDefault="00066F59" w:rsidP="009B5A63">
            <w:pPr>
              <w:pStyle w:val="TCTableBody"/>
            </w:pPr>
            <w:r w:rsidRPr="008C3215">
              <w:t>213.1022</w:t>
            </w:r>
          </w:p>
        </w:tc>
        <w:tc>
          <w:tcPr>
            <w:tcW w:w="1048" w:type="dxa"/>
            <w:tcBorders>
              <w:top w:val="single" w:sz="4" w:space="0" w:color="auto"/>
              <w:left w:val="single" w:sz="4" w:space="0" w:color="auto"/>
              <w:bottom w:val="single" w:sz="4" w:space="0" w:color="auto"/>
              <w:right w:val="single" w:sz="4" w:space="0" w:color="auto"/>
            </w:tcBorders>
            <w:vAlign w:val="bottom"/>
          </w:tcPr>
          <w:p w14:paraId="7D448923" w14:textId="77777777" w:rsidR="00066F59" w:rsidRDefault="00066F59" w:rsidP="009B5A63">
            <w:pPr>
              <w:pStyle w:val="TCTableBody"/>
            </w:pPr>
            <w:r w:rsidRPr="008C3215">
              <w:t>298.1914</w:t>
            </w:r>
          </w:p>
        </w:tc>
        <w:tc>
          <w:tcPr>
            <w:tcW w:w="1049" w:type="dxa"/>
            <w:tcBorders>
              <w:top w:val="single" w:sz="4" w:space="0" w:color="auto"/>
              <w:left w:val="single" w:sz="4" w:space="0" w:color="auto"/>
              <w:bottom w:val="single" w:sz="4" w:space="0" w:color="auto"/>
              <w:right w:val="single" w:sz="4" w:space="0" w:color="auto"/>
            </w:tcBorders>
            <w:vAlign w:val="bottom"/>
          </w:tcPr>
          <w:p w14:paraId="494DF24F" w14:textId="77777777" w:rsidR="00066F59" w:rsidRDefault="00066F59" w:rsidP="009B5A63">
            <w:pPr>
              <w:pStyle w:val="TCTableBody"/>
            </w:pPr>
            <w:r w:rsidRPr="008C3215">
              <w:t>145.0396</w:t>
            </w:r>
          </w:p>
        </w:tc>
        <w:tc>
          <w:tcPr>
            <w:tcW w:w="1049" w:type="dxa"/>
            <w:tcBorders>
              <w:top w:val="single" w:sz="4" w:space="0" w:color="auto"/>
              <w:left w:val="single" w:sz="4" w:space="0" w:color="auto"/>
              <w:bottom w:val="single" w:sz="4" w:space="0" w:color="auto"/>
              <w:right w:val="single" w:sz="4" w:space="0" w:color="auto"/>
            </w:tcBorders>
            <w:vAlign w:val="bottom"/>
          </w:tcPr>
          <w:p w14:paraId="4E559E6F" w14:textId="77777777" w:rsidR="00066F59" w:rsidRDefault="00066F59" w:rsidP="009B5A63">
            <w:pPr>
              <w:pStyle w:val="TCTableBody"/>
            </w:pPr>
            <w:r w:rsidRPr="008C3215">
              <w:t>86.0964</w:t>
            </w:r>
          </w:p>
        </w:tc>
        <w:tc>
          <w:tcPr>
            <w:tcW w:w="1048" w:type="dxa"/>
            <w:tcBorders>
              <w:top w:val="single" w:sz="4" w:space="0" w:color="auto"/>
              <w:left w:val="single" w:sz="4" w:space="0" w:color="auto"/>
              <w:bottom w:val="single" w:sz="4" w:space="0" w:color="auto"/>
              <w:right w:val="single" w:sz="4" w:space="0" w:color="auto"/>
            </w:tcBorders>
            <w:vAlign w:val="bottom"/>
          </w:tcPr>
          <w:p w14:paraId="45ABEB14" w14:textId="77777777" w:rsidR="00066F59" w:rsidRDefault="00066F59" w:rsidP="009B5A63">
            <w:pPr>
              <w:pStyle w:val="TCTableBody"/>
            </w:pPr>
            <w:r w:rsidRPr="008C3215">
              <w:t>171.089</w:t>
            </w:r>
          </w:p>
        </w:tc>
        <w:tc>
          <w:tcPr>
            <w:tcW w:w="1049" w:type="dxa"/>
            <w:tcBorders>
              <w:top w:val="single" w:sz="4" w:space="0" w:color="auto"/>
              <w:left w:val="single" w:sz="4" w:space="0" w:color="auto"/>
              <w:bottom w:val="single" w:sz="4" w:space="0" w:color="auto"/>
              <w:right w:val="nil"/>
            </w:tcBorders>
            <w:vAlign w:val="bottom"/>
          </w:tcPr>
          <w:p w14:paraId="6F66478A" w14:textId="77777777" w:rsidR="00066F59" w:rsidRDefault="00066F59" w:rsidP="009B5A63">
            <w:pPr>
              <w:pStyle w:val="TCTableBody"/>
            </w:pPr>
            <w:r w:rsidRPr="008C3215">
              <w:t>163.0502</w:t>
            </w:r>
          </w:p>
        </w:tc>
      </w:tr>
      <w:tr w:rsidR="00066F59" w14:paraId="3D2B8E2D" w14:textId="77777777" w:rsidTr="009B5A63">
        <w:tc>
          <w:tcPr>
            <w:tcW w:w="1663" w:type="dxa"/>
            <w:tcBorders>
              <w:top w:val="single" w:sz="4" w:space="0" w:color="auto"/>
              <w:left w:val="nil"/>
              <w:bottom w:val="single" w:sz="4" w:space="0" w:color="auto"/>
              <w:right w:val="single" w:sz="4" w:space="0" w:color="auto"/>
            </w:tcBorders>
            <w:vAlign w:val="bottom"/>
          </w:tcPr>
          <w:p w14:paraId="6450BE8C" w14:textId="77777777" w:rsidR="00066F59" w:rsidRDefault="00066F59" w:rsidP="009B5A63">
            <w:pPr>
              <w:pStyle w:val="TCTableBody"/>
            </w:pPr>
            <w:r>
              <w:t>ADB-BUTINACA</w:t>
            </w:r>
          </w:p>
        </w:tc>
        <w:tc>
          <w:tcPr>
            <w:tcW w:w="1048" w:type="dxa"/>
            <w:tcBorders>
              <w:top w:val="single" w:sz="4" w:space="0" w:color="auto"/>
              <w:left w:val="single" w:sz="4" w:space="0" w:color="auto"/>
              <w:bottom w:val="single" w:sz="4" w:space="0" w:color="auto"/>
              <w:right w:val="single" w:sz="4" w:space="0" w:color="auto"/>
            </w:tcBorders>
            <w:vAlign w:val="bottom"/>
          </w:tcPr>
          <w:p w14:paraId="08AAF5E7" w14:textId="77777777" w:rsidR="00066F59" w:rsidRDefault="00066F59" w:rsidP="004E026B">
            <w:pPr>
              <w:pStyle w:val="ListParagraph"/>
            </w:pPr>
            <w:r w:rsidRPr="008C3215">
              <w:t>331.2128</w:t>
            </w:r>
          </w:p>
        </w:tc>
        <w:tc>
          <w:tcPr>
            <w:tcW w:w="1049" w:type="dxa"/>
            <w:tcBorders>
              <w:top w:val="single" w:sz="4" w:space="0" w:color="auto"/>
              <w:left w:val="single" w:sz="4" w:space="0" w:color="auto"/>
              <w:bottom w:val="single" w:sz="4" w:space="0" w:color="auto"/>
              <w:right w:val="single" w:sz="4" w:space="0" w:color="auto"/>
            </w:tcBorders>
            <w:vAlign w:val="bottom"/>
          </w:tcPr>
          <w:p w14:paraId="21A847C2" w14:textId="77777777" w:rsidR="00066F59" w:rsidRDefault="00066F59" w:rsidP="009B5A63">
            <w:pPr>
              <w:pStyle w:val="TCTableBody"/>
            </w:pPr>
            <w:r w:rsidRPr="008C3215">
              <w:t>201.1022</w:t>
            </w:r>
          </w:p>
        </w:tc>
        <w:tc>
          <w:tcPr>
            <w:tcW w:w="1048" w:type="dxa"/>
            <w:tcBorders>
              <w:top w:val="single" w:sz="4" w:space="0" w:color="auto"/>
              <w:left w:val="single" w:sz="4" w:space="0" w:color="auto"/>
              <w:bottom w:val="single" w:sz="4" w:space="0" w:color="auto"/>
              <w:right w:val="single" w:sz="4" w:space="0" w:color="auto"/>
            </w:tcBorders>
            <w:vAlign w:val="bottom"/>
          </w:tcPr>
          <w:p w14:paraId="4FD590BA" w14:textId="77777777" w:rsidR="00066F59" w:rsidRDefault="00066F59" w:rsidP="009B5A63">
            <w:pPr>
              <w:pStyle w:val="TCTableBody"/>
            </w:pPr>
            <w:r w:rsidRPr="008C3215">
              <w:t>286.1914</w:t>
            </w:r>
          </w:p>
        </w:tc>
        <w:tc>
          <w:tcPr>
            <w:tcW w:w="1049" w:type="dxa"/>
            <w:tcBorders>
              <w:top w:val="single" w:sz="4" w:space="0" w:color="auto"/>
              <w:left w:val="single" w:sz="4" w:space="0" w:color="auto"/>
              <w:bottom w:val="single" w:sz="4" w:space="0" w:color="auto"/>
              <w:right w:val="single" w:sz="4" w:space="0" w:color="auto"/>
            </w:tcBorders>
            <w:vAlign w:val="bottom"/>
          </w:tcPr>
          <w:p w14:paraId="4F1E12B3" w14:textId="77777777" w:rsidR="00066F59" w:rsidRDefault="00066F59" w:rsidP="009B5A63">
            <w:pPr>
              <w:pStyle w:val="TCTableBody"/>
            </w:pPr>
            <w:r w:rsidRPr="008C3215">
              <w:t>314.1863</w:t>
            </w:r>
          </w:p>
        </w:tc>
        <w:tc>
          <w:tcPr>
            <w:tcW w:w="1049" w:type="dxa"/>
            <w:tcBorders>
              <w:top w:val="single" w:sz="4" w:space="0" w:color="auto"/>
              <w:left w:val="single" w:sz="4" w:space="0" w:color="auto"/>
              <w:bottom w:val="single" w:sz="4" w:space="0" w:color="auto"/>
              <w:right w:val="single" w:sz="4" w:space="0" w:color="auto"/>
            </w:tcBorders>
            <w:vAlign w:val="bottom"/>
          </w:tcPr>
          <w:p w14:paraId="4FC042C8" w14:textId="77777777" w:rsidR="00066F59" w:rsidRDefault="00066F59" w:rsidP="009B5A63">
            <w:pPr>
              <w:pStyle w:val="TCTableBody"/>
            </w:pPr>
            <w:r w:rsidRPr="008C3215">
              <w:t>163.0502</w:t>
            </w:r>
          </w:p>
        </w:tc>
        <w:tc>
          <w:tcPr>
            <w:tcW w:w="1048" w:type="dxa"/>
            <w:tcBorders>
              <w:top w:val="single" w:sz="4" w:space="0" w:color="auto"/>
              <w:left w:val="single" w:sz="4" w:space="0" w:color="auto"/>
              <w:bottom w:val="single" w:sz="4" w:space="0" w:color="auto"/>
              <w:right w:val="single" w:sz="4" w:space="0" w:color="auto"/>
            </w:tcBorders>
            <w:vAlign w:val="bottom"/>
          </w:tcPr>
          <w:p w14:paraId="1DCEBFC3" w14:textId="77777777" w:rsidR="00066F59" w:rsidRDefault="00066F59" w:rsidP="009B5A63">
            <w:pPr>
              <w:pStyle w:val="TCTableBody"/>
            </w:pPr>
            <w:r w:rsidRPr="008C3215">
              <w:t>145.0396</w:t>
            </w:r>
          </w:p>
        </w:tc>
        <w:tc>
          <w:tcPr>
            <w:tcW w:w="1049" w:type="dxa"/>
            <w:tcBorders>
              <w:top w:val="single" w:sz="4" w:space="0" w:color="auto"/>
              <w:left w:val="single" w:sz="4" w:space="0" w:color="auto"/>
              <w:bottom w:val="single" w:sz="4" w:space="0" w:color="auto"/>
              <w:right w:val="nil"/>
            </w:tcBorders>
            <w:vAlign w:val="bottom"/>
          </w:tcPr>
          <w:p w14:paraId="1F9F4BCC" w14:textId="77777777" w:rsidR="00066F59" w:rsidRDefault="00066F59" w:rsidP="009B5A63">
            <w:pPr>
              <w:pStyle w:val="TCTableBody"/>
            </w:pPr>
            <w:r w:rsidRPr="008C3215">
              <w:t>219.1128</w:t>
            </w:r>
          </w:p>
        </w:tc>
      </w:tr>
      <w:tr w:rsidR="00066F59" w14:paraId="60931602" w14:textId="77777777" w:rsidTr="009B5A63">
        <w:tc>
          <w:tcPr>
            <w:tcW w:w="1663" w:type="dxa"/>
            <w:tcBorders>
              <w:top w:val="single" w:sz="4" w:space="0" w:color="auto"/>
              <w:left w:val="nil"/>
              <w:bottom w:val="single" w:sz="4" w:space="0" w:color="auto"/>
              <w:right w:val="single" w:sz="4" w:space="0" w:color="auto"/>
            </w:tcBorders>
            <w:vAlign w:val="bottom"/>
          </w:tcPr>
          <w:p w14:paraId="4AFA2F9C" w14:textId="77777777" w:rsidR="00066F59" w:rsidRDefault="00066F59" w:rsidP="009B5A63">
            <w:pPr>
              <w:pStyle w:val="TCTableBody"/>
            </w:pPr>
            <w:r>
              <w:t>4F-MDMB-BINACA</w:t>
            </w:r>
          </w:p>
        </w:tc>
        <w:tc>
          <w:tcPr>
            <w:tcW w:w="1048" w:type="dxa"/>
            <w:tcBorders>
              <w:top w:val="single" w:sz="4" w:space="0" w:color="auto"/>
              <w:left w:val="single" w:sz="4" w:space="0" w:color="auto"/>
              <w:bottom w:val="single" w:sz="4" w:space="0" w:color="auto"/>
              <w:right w:val="single" w:sz="4" w:space="0" w:color="auto"/>
            </w:tcBorders>
            <w:vAlign w:val="bottom"/>
          </w:tcPr>
          <w:p w14:paraId="7B0156A6" w14:textId="77777777" w:rsidR="00066F59" w:rsidRDefault="00066F59" w:rsidP="004E026B">
            <w:pPr>
              <w:pStyle w:val="ListParagraph"/>
            </w:pPr>
            <w:r w:rsidRPr="008C3215">
              <w:t>364.2031</w:t>
            </w:r>
          </w:p>
        </w:tc>
        <w:tc>
          <w:tcPr>
            <w:tcW w:w="1049" w:type="dxa"/>
            <w:tcBorders>
              <w:top w:val="single" w:sz="4" w:space="0" w:color="auto"/>
              <w:left w:val="single" w:sz="4" w:space="0" w:color="auto"/>
              <w:bottom w:val="single" w:sz="4" w:space="0" w:color="auto"/>
              <w:right w:val="single" w:sz="4" w:space="0" w:color="auto"/>
            </w:tcBorders>
            <w:vAlign w:val="bottom"/>
          </w:tcPr>
          <w:p w14:paraId="7D661C7B" w14:textId="77777777" w:rsidR="00066F59" w:rsidRDefault="00066F59" w:rsidP="009B5A63">
            <w:pPr>
              <w:pStyle w:val="TCTableBody"/>
            </w:pPr>
            <w:r w:rsidRPr="008C3215">
              <w:t>219.0928</w:t>
            </w:r>
          </w:p>
        </w:tc>
        <w:tc>
          <w:tcPr>
            <w:tcW w:w="1048" w:type="dxa"/>
            <w:tcBorders>
              <w:top w:val="single" w:sz="4" w:space="0" w:color="auto"/>
              <w:left w:val="single" w:sz="4" w:space="0" w:color="auto"/>
              <w:bottom w:val="single" w:sz="4" w:space="0" w:color="auto"/>
              <w:right w:val="single" w:sz="4" w:space="0" w:color="auto"/>
            </w:tcBorders>
            <w:vAlign w:val="bottom"/>
          </w:tcPr>
          <w:p w14:paraId="515F9664" w14:textId="77777777" w:rsidR="00066F59" w:rsidRDefault="00066F59" w:rsidP="009B5A63">
            <w:pPr>
              <w:pStyle w:val="TCTableBody"/>
            </w:pPr>
            <w:r w:rsidRPr="008C3215">
              <w:t>304.1819</w:t>
            </w:r>
          </w:p>
        </w:tc>
        <w:tc>
          <w:tcPr>
            <w:tcW w:w="1049" w:type="dxa"/>
            <w:tcBorders>
              <w:top w:val="single" w:sz="4" w:space="0" w:color="auto"/>
              <w:left w:val="single" w:sz="4" w:space="0" w:color="auto"/>
              <w:bottom w:val="single" w:sz="4" w:space="0" w:color="auto"/>
              <w:right w:val="single" w:sz="4" w:space="0" w:color="auto"/>
            </w:tcBorders>
            <w:vAlign w:val="bottom"/>
          </w:tcPr>
          <w:p w14:paraId="5B194FF8" w14:textId="77777777" w:rsidR="00066F59" w:rsidRDefault="00066F59" w:rsidP="009B5A63">
            <w:pPr>
              <w:pStyle w:val="TCTableBody"/>
            </w:pPr>
            <w:r w:rsidRPr="008C3215">
              <w:t>145.0396</w:t>
            </w:r>
          </w:p>
        </w:tc>
        <w:tc>
          <w:tcPr>
            <w:tcW w:w="1049" w:type="dxa"/>
            <w:tcBorders>
              <w:top w:val="single" w:sz="4" w:space="0" w:color="auto"/>
              <w:left w:val="single" w:sz="4" w:space="0" w:color="auto"/>
              <w:bottom w:val="single" w:sz="4" w:space="0" w:color="auto"/>
              <w:right w:val="single" w:sz="4" w:space="0" w:color="auto"/>
            </w:tcBorders>
            <w:vAlign w:val="bottom"/>
          </w:tcPr>
          <w:p w14:paraId="751DCE88" w14:textId="77777777" w:rsidR="00066F59" w:rsidRDefault="00066F59" w:rsidP="009B5A63">
            <w:pPr>
              <w:pStyle w:val="TCTableBody"/>
            </w:pPr>
            <w:r w:rsidRPr="008C3215">
              <w:t>237.1034</w:t>
            </w:r>
          </w:p>
        </w:tc>
        <w:tc>
          <w:tcPr>
            <w:tcW w:w="1048" w:type="dxa"/>
            <w:tcBorders>
              <w:top w:val="single" w:sz="4" w:space="0" w:color="auto"/>
              <w:left w:val="single" w:sz="4" w:space="0" w:color="auto"/>
              <w:bottom w:val="single" w:sz="4" w:space="0" w:color="auto"/>
              <w:right w:val="single" w:sz="4" w:space="0" w:color="auto"/>
            </w:tcBorders>
            <w:vAlign w:val="bottom"/>
          </w:tcPr>
          <w:p w14:paraId="138937C3" w14:textId="77777777" w:rsidR="00066F59" w:rsidRDefault="00066F59" w:rsidP="009B5A63">
            <w:pPr>
              <w:pStyle w:val="TCTableBody"/>
            </w:pPr>
            <w:r w:rsidRPr="008C3215">
              <w:t>237.1022</w:t>
            </w:r>
          </w:p>
        </w:tc>
        <w:tc>
          <w:tcPr>
            <w:tcW w:w="1049" w:type="dxa"/>
            <w:tcBorders>
              <w:top w:val="single" w:sz="4" w:space="0" w:color="auto"/>
              <w:left w:val="single" w:sz="4" w:space="0" w:color="auto"/>
              <w:bottom w:val="single" w:sz="4" w:space="0" w:color="auto"/>
              <w:right w:val="nil"/>
            </w:tcBorders>
            <w:vAlign w:val="bottom"/>
          </w:tcPr>
          <w:p w14:paraId="122CED2A" w14:textId="77777777" w:rsidR="00066F59" w:rsidRDefault="00066F59" w:rsidP="009B5A63">
            <w:pPr>
              <w:pStyle w:val="TCTableBody"/>
            </w:pPr>
            <w:r w:rsidRPr="008C3215">
              <w:t>236.1193</w:t>
            </w:r>
          </w:p>
        </w:tc>
      </w:tr>
      <w:tr w:rsidR="00066F59" w14:paraId="215D2C8A" w14:textId="77777777" w:rsidTr="009B5A63">
        <w:tc>
          <w:tcPr>
            <w:tcW w:w="1663" w:type="dxa"/>
            <w:tcBorders>
              <w:top w:val="single" w:sz="4" w:space="0" w:color="auto"/>
              <w:left w:val="nil"/>
              <w:bottom w:val="single" w:sz="4" w:space="0" w:color="auto"/>
              <w:right w:val="single" w:sz="4" w:space="0" w:color="auto"/>
            </w:tcBorders>
            <w:vAlign w:val="bottom"/>
          </w:tcPr>
          <w:p w14:paraId="05C03BF2" w14:textId="77777777" w:rsidR="00066F59" w:rsidRDefault="00066F59" w:rsidP="009B5A63">
            <w:pPr>
              <w:pStyle w:val="TCTableBody"/>
            </w:pPr>
            <w:r>
              <w:t>MDMB-PINACA</w:t>
            </w:r>
          </w:p>
        </w:tc>
        <w:tc>
          <w:tcPr>
            <w:tcW w:w="1048" w:type="dxa"/>
            <w:tcBorders>
              <w:top w:val="single" w:sz="4" w:space="0" w:color="auto"/>
              <w:left w:val="single" w:sz="4" w:space="0" w:color="auto"/>
              <w:bottom w:val="single" w:sz="4" w:space="0" w:color="auto"/>
              <w:right w:val="single" w:sz="4" w:space="0" w:color="auto"/>
            </w:tcBorders>
            <w:vAlign w:val="bottom"/>
          </w:tcPr>
          <w:p w14:paraId="3AC87800" w14:textId="77777777" w:rsidR="00066F59" w:rsidRDefault="00066F59" w:rsidP="004E026B">
            <w:pPr>
              <w:pStyle w:val="ListParagraph"/>
            </w:pPr>
            <w:r w:rsidRPr="008C3215">
              <w:t>360.2281</w:t>
            </w:r>
          </w:p>
        </w:tc>
        <w:tc>
          <w:tcPr>
            <w:tcW w:w="1049" w:type="dxa"/>
            <w:tcBorders>
              <w:top w:val="single" w:sz="4" w:space="0" w:color="auto"/>
              <w:left w:val="single" w:sz="4" w:space="0" w:color="auto"/>
              <w:bottom w:val="single" w:sz="4" w:space="0" w:color="auto"/>
              <w:right w:val="single" w:sz="4" w:space="0" w:color="auto"/>
            </w:tcBorders>
            <w:vAlign w:val="bottom"/>
          </w:tcPr>
          <w:p w14:paraId="37B05D9C" w14:textId="77777777" w:rsidR="00066F59" w:rsidRDefault="00066F59" w:rsidP="009B5A63">
            <w:pPr>
              <w:pStyle w:val="TCTableBody"/>
            </w:pPr>
            <w:r w:rsidRPr="008C3215">
              <w:t>215.1179</w:t>
            </w:r>
          </w:p>
        </w:tc>
        <w:tc>
          <w:tcPr>
            <w:tcW w:w="1048" w:type="dxa"/>
            <w:tcBorders>
              <w:top w:val="single" w:sz="4" w:space="0" w:color="auto"/>
              <w:left w:val="single" w:sz="4" w:space="0" w:color="auto"/>
              <w:bottom w:val="single" w:sz="4" w:space="0" w:color="auto"/>
              <w:right w:val="single" w:sz="4" w:space="0" w:color="auto"/>
            </w:tcBorders>
            <w:vAlign w:val="bottom"/>
          </w:tcPr>
          <w:p w14:paraId="0403F9B3" w14:textId="77777777" w:rsidR="00066F59" w:rsidRDefault="00066F59" w:rsidP="009B5A63">
            <w:pPr>
              <w:pStyle w:val="TCTableBody"/>
            </w:pPr>
            <w:r w:rsidRPr="008C3215">
              <w:t>145.0396</w:t>
            </w:r>
          </w:p>
        </w:tc>
        <w:tc>
          <w:tcPr>
            <w:tcW w:w="1049" w:type="dxa"/>
            <w:tcBorders>
              <w:top w:val="single" w:sz="4" w:space="0" w:color="auto"/>
              <w:left w:val="single" w:sz="4" w:space="0" w:color="auto"/>
              <w:bottom w:val="single" w:sz="4" w:space="0" w:color="auto"/>
              <w:right w:val="single" w:sz="4" w:space="0" w:color="auto"/>
            </w:tcBorders>
            <w:vAlign w:val="bottom"/>
          </w:tcPr>
          <w:p w14:paraId="278EFB35" w14:textId="77777777" w:rsidR="00066F59" w:rsidRDefault="00066F59" w:rsidP="009B5A63">
            <w:pPr>
              <w:pStyle w:val="TCTableBody"/>
            </w:pPr>
            <w:r w:rsidRPr="008C3215">
              <w:t>300.207</w:t>
            </w:r>
          </w:p>
        </w:tc>
        <w:tc>
          <w:tcPr>
            <w:tcW w:w="1049" w:type="dxa"/>
            <w:tcBorders>
              <w:top w:val="single" w:sz="4" w:space="0" w:color="auto"/>
              <w:left w:val="single" w:sz="4" w:space="0" w:color="auto"/>
              <w:bottom w:val="single" w:sz="4" w:space="0" w:color="auto"/>
              <w:right w:val="single" w:sz="4" w:space="0" w:color="auto"/>
            </w:tcBorders>
          </w:tcPr>
          <w:p w14:paraId="3347D60E" w14:textId="77777777" w:rsidR="00066F59" w:rsidRDefault="00066F59" w:rsidP="009B5A63">
            <w:pPr>
              <w:pStyle w:val="TCTableBody"/>
            </w:pPr>
          </w:p>
        </w:tc>
        <w:tc>
          <w:tcPr>
            <w:tcW w:w="1048" w:type="dxa"/>
            <w:tcBorders>
              <w:top w:val="single" w:sz="4" w:space="0" w:color="auto"/>
              <w:left w:val="single" w:sz="4" w:space="0" w:color="auto"/>
              <w:bottom w:val="single" w:sz="4" w:space="0" w:color="auto"/>
              <w:right w:val="single" w:sz="4" w:space="0" w:color="auto"/>
            </w:tcBorders>
          </w:tcPr>
          <w:p w14:paraId="65EB9A98" w14:textId="77777777" w:rsidR="00066F59" w:rsidRDefault="00066F59" w:rsidP="009B5A63">
            <w:pPr>
              <w:pStyle w:val="TCTableBody"/>
            </w:pPr>
          </w:p>
        </w:tc>
        <w:tc>
          <w:tcPr>
            <w:tcW w:w="1049" w:type="dxa"/>
            <w:tcBorders>
              <w:top w:val="single" w:sz="4" w:space="0" w:color="auto"/>
              <w:left w:val="single" w:sz="4" w:space="0" w:color="auto"/>
              <w:bottom w:val="single" w:sz="4" w:space="0" w:color="auto"/>
              <w:right w:val="nil"/>
            </w:tcBorders>
          </w:tcPr>
          <w:p w14:paraId="1A96AC50" w14:textId="77777777" w:rsidR="00066F59" w:rsidRDefault="00066F59" w:rsidP="009B5A63">
            <w:pPr>
              <w:pStyle w:val="TCTableBody"/>
            </w:pPr>
          </w:p>
        </w:tc>
      </w:tr>
      <w:tr w:rsidR="00066F59" w14:paraId="39AAAF36" w14:textId="77777777" w:rsidTr="009B5A63">
        <w:tc>
          <w:tcPr>
            <w:tcW w:w="1663" w:type="dxa"/>
            <w:tcBorders>
              <w:top w:val="single" w:sz="4" w:space="0" w:color="auto"/>
              <w:left w:val="nil"/>
              <w:bottom w:val="single" w:sz="4" w:space="0" w:color="auto"/>
              <w:right w:val="single" w:sz="4" w:space="0" w:color="auto"/>
            </w:tcBorders>
            <w:vAlign w:val="bottom"/>
          </w:tcPr>
          <w:p w14:paraId="0E827BCF" w14:textId="77777777" w:rsidR="00066F59" w:rsidRDefault="00066F59" w:rsidP="009B5A63">
            <w:pPr>
              <w:pStyle w:val="TCTableBody"/>
            </w:pPr>
            <w:r>
              <w:t xml:space="preserve">ADB-4en-PINACA </w:t>
            </w:r>
          </w:p>
        </w:tc>
        <w:tc>
          <w:tcPr>
            <w:tcW w:w="1048" w:type="dxa"/>
            <w:tcBorders>
              <w:top w:val="single" w:sz="4" w:space="0" w:color="auto"/>
              <w:left w:val="single" w:sz="4" w:space="0" w:color="auto"/>
              <w:bottom w:val="single" w:sz="4" w:space="0" w:color="auto"/>
              <w:right w:val="single" w:sz="4" w:space="0" w:color="auto"/>
            </w:tcBorders>
            <w:vAlign w:val="bottom"/>
          </w:tcPr>
          <w:p w14:paraId="3ED4673A" w14:textId="77777777" w:rsidR="00066F59" w:rsidRDefault="00066F59" w:rsidP="004E026B">
            <w:pPr>
              <w:pStyle w:val="ListParagraph"/>
            </w:pPr>
            <w:r w:rsidRPr="008C3215">
              <w:t>343.2128</w:t>
            </w:r>
          </w:p>
        </w:tc>
        <w:tc>
          <w:tcPr>
            <w:tcW w:w="1049" w:type="dxa"/>
            <w:tcBorders>
              <w:top w:val="single" w:sz="4" w:space="0" w:color="auto"/>
              <w:left w:val="single" w:sz="4" w:space="0" w:color="auto"/>
              <w:bottom w:val="single" w:sz="4" w:space="0" w:color="auto"/>
              <w:right w:val="single" w:sz="4" w:space="0" w:color="auto"/>
            </w:tcBorders>
            <w:vAlign w:val="bottom"/>
          </w:tcPr>
          <w:p w14:paraId="7588EA4B" w14:textId="77777777" w:rsidR="00066F59" w:rsidRDefault="00066F59" w:rsidP="009B5A63">
            <w:pPr>
              <w:pStyle w:val="TCTableBody"/>
            </w:pPr>
            <w:r w:rsidRPr="008C3215">
              <w:t>213.1022</w:t>
            </w:r>
          </w:p>
        </w:tc>
        <w:tc>
          <w:tcPr>
            <w:tcW w:w="1048" w:type="dxa"/>
            <w:tcBorders>
              <w:top w:val="single" w:sz="4" w:space="0" w:color="auto"/>
              <w:left w:val="single" w:sz="4" w:space="0" w:color="auto"/>
              <w:bottom w:val="single" w:sz="4" w:space="0" w:color="auto"/>
              <w:right w:val="single" w:sz="4" w:space="0" w:color="auto"/>
            </w:tcBorders>
            <w:vAlign w:val="bottom"/>
          </w:tcPr>
          <w:p w14:paraId="2091315D" w14:textId="77777777" w:rsidR="00066F59" w:rsidRDefault="00066F59" w:rsidP="009B5A63">
            <w:pPr>
              <w:pStyle w:val="TCTableBody"/>
            </w:pPr>
            <w:r w:rsidRPr="008C3215">
              <w:t>298.1914</w:t>
            </w:r>
          </w:p>
        </w:tc>
        <w:tc>
          <w:tcPr>
            <w:tcW w:w="1049" w:type="dxa"/>
            <w:tcBorders>
              <w:top w:val="single" w:sz="4" w:space="0" w:color="auto"/>
              <w:left w:val="single" w:sz="4" w:space="0" w:color="auto"/>
              <w:bottom w:val="single" w:sz="4" w:space="0" w:color="auto"/>
              <w:right w:val="single" w:sz="4" w:space="0" w:color="auto"/>
            </w:tcBorders>
            <w:vAlign w:val="bottom"/>
          </w:tcPr>
          <w:p w14:paraId="7D1F88D5" w14:textId="77777777" w:rsidR="00066F59" w:rsidRDefault="00066F59" w:rsidP="009B5A63">
            <w:pPr>
              <w:pStyle w:val="TCTableBody"/>
            </w:pPr>
            <w:r w:rsidRPr="008C3215">
              <w:t>326.1863</w:t>
            </w:r>
          </w:p>
        </w:tc>
        <w:tc>
          <w:tcPr>
            <w:tcW w:w="1049" w:type="dxa"/>
            <w:tcBorders>
              <w:top w:val="single" w:sz="4" w:space="0" w:color="auto"/>
              <w:left w:val="single" w:sz="4" w:space="0" w:color="auto"/>
              <w:bottom w:val="single" w:sz="4" w:space="0" w:color="auto"/>
              <w:right w:val="single" w:sz="4" w:space="0" w:color="auto"/>
            </w:tcBorders>
            <w:vAlign w:val="bottom"/>
          </w:tcPr>
          <w:p w14:paraId="3DD16198" w14:textId="77777777" w:rsidR="00066F59" w:rsidRDefault="00066F59" w:rsidP="009B5A63">
            <w:pPr>
              <w:pStyle w:val="TCTableBody"/>
            </w:pPr>
            <w:r w:rsidRPr="008C3215">
              <w:t>365.1948</w:t>
            </w:r>
          </w:p>
        </w:tc>
        <w:tc>
          <w:tcPr>
            <w:tcW w:w="1048" w:type="dxa"/>
            <w:tcBorders>
              <w:top w:val="single" w:sz="4" w:space="0" w:color="auto"/>
              <w:left w:val="single" w:sz="4" w:space="0" w:color="auto"/>
              <w:bottom w:val="single" w:sz="4" w:space="0" w:color="auto"/>
              <w:right w:val="single" w:sz="4" w:space="0" w:color="auto"/>
            </w:tcBorders>
          </w:tcPr>
          <w:p w14:paraId="2499D4C5" w14:textId="77777777" w:rsidR="00066F59" w:rsidRDefault="00066F59" w:rsidP="009B5A63">
            <w:pPr>
              <w:pStyle w:val="TCTableBody"/>
            </w:pPr>
          </w:p>
        </w:tc>
        <w:tc>
          <w:tcPr>
            <w:tcW w:w="1049" w:type="dxa"/>
            <w:tcBorders>
              <w:top w:val="single" w:sz="4" w:space="0" w:color="auto"/>
              <w:left w:val="single" w:sz="4" w:space="0" w:color="auto"/>
              <w:bottom w:val="single" w:sz="4" w:space="0" w:color="auto"/>
              <w:right w:val="nil"/>
            </w:tcBorders>
          </w:tcPr>
          <w:p w14:paraId="3C844728" w14:textId="77777777" w:rsidR="00066F59" w:rsidRDefault="00066F59" w:rsidP="009B5A63">
            <w:pPr>
              <w:pStyle w:val="TCTableBody"/>
            </w:pPr>
          </w:p>
        </w:tc>
      </w:tr>
      <w:tr w:rsidR="00066F59" w14:paraId="7C7374FE" w14:textId="77777777" w:rsidTr="009B5A63">
        <w:tc>
          <w:tcPr>
            <w:tcW w:w="1663" w:type="dxa"/>
            <w:tcBorders>
              <w:top w:val="single" w:sz="4" w:space="0" w:color="auto"/>
              <w:left w:val="nil"/>
              <w:bottom w:val="single" w:sz="4" w:space="0" w:color="auto"/>
              <w:right w:val="single" w:sz="4" w:space="0" w:color="auto"/>
            </w:tcBorders>
            <w:vAlign w:val="bottom"/>
          </w:tcPr>
          <w:p w14:paraId="641070C0" w14:textId="77777777" w:rsidR="00066F59" w:rsidRDefault="00066F59" w:rsidP="009B5A63">
            <w:pPr>
              <w:pStyle w:val="TCTableBody"/>
            </w:pPr>
            <w:r>
              <w:t>MDMB-INACA</w:t>
            </w:r>
          </w:p>
        </w:tc>
        <w:tc>
          <w:tcPr>
            <w:tcW w:w="1048" w:type="dxa"/>
            <w:tcBorders>
              <w:top w:val="single" w:sz="4" w:space="0" w:color="auto"/>
              <w:left w:val="single" w:sz="4" w:space="0" w:color="auto"/>
              <w:bottom w:val="single" w:sz="4" w:space="0" w:color="auto"/>
              <w:right w:val="single" w:sz="4" w:space="0" w:color="auto"/>
            </w:tcBorders>
            <w:vAlign w:val="bottom"/>
          </w:tcPr>
          <w:p w14:paraId="65C25030" w14:textId="77777777" w:rsidR="00066F59" w:rsidRDefault="00066F59" w:rsidP="004E026B">
            <w:pPr>
              <w:pStyle w:val="ListParagraph"/>
            </w:pPr>
            <w:r w:rsidRPr="008C3215">
              <w:t>290.1499</w:t>
            </w:r>
          </w:p>
        </w:tc>
        <w:tc>
          <w:tcPr>
            <w:tcW w:w="1049" w:type="dxa"/>
            <w:tcBorders>
              <w:top w:val="single" w:sz="4" w:space="0" w:color="auto"/>
              <w:left w:val="single" w:sz="4" w:space="0" w:color="auto"/>
              <w:bottom w:val="single" w:sz="4" w:space="0" w:color="auto"/>
              <w:right w:val="single" w:sz="4" w:space="0" w:color="auto"/>
            </w:tcBorders>
            <w:vAlign w:val="bottom"/>
          </w:tcPr>
          <w:p w14:paraId="6A8B247E" w14:textId="77777777" w:rsidR="00066F59" w:rsidRDefault="00066F59" w:rsidP="009B5A63">
            <w:pPr>
              <w:pStyle w:val="TCTableBody"/>
            </w:pPr>
            <w:r w:rsidRPr="008C3215">
              <w:t>145.0396</w:t>
            </w:r>
          </w:p>
        </w:tc>
        <w:tc>
          <w:tcPr>
            <w:tcW w:w="1048" w:type="dxa"/>
            <w:tcBorders>
              <w:top w:val="single" w:sz="4" w:space="0" w:color="auto"/>
              <w:left w:val="single" w:sz="4" w:space="0" w:color="auto"/>
              <w:bottom w:val="single" w:sz="4" w:space="0" w:color="auto"/>
              <w:right w:val="single" w:sz="4" w:space="0" w:color="auto"/>
            </w:tcBorders>
            <w:vAlign w:val="bottom"/>
          </w:tcPr>
          <w:p w14:paraId="7703D48E" w14:textId="77777777" w:rsidR="00066F59" w:rsidRDefault="00066F59" w:rsidP="009B5A63">
            <w:pPr>
              <w:pStyle w:val="TCTableBody"/>
            </w:pPr>
            <w:r w:rsidRPr="008C3215">
              <w:t>230.1288</w:t>
            </w:r>
          </w:p>
        </w:tc>
        <w:tc>
          <w:tcPr>
            <w:tcW w:w="1049" w:type="dxa"/>
            <w:tcBorders>
              <w:top w:val="single" w:sz="4" w:space="0" w:color="auto"/>
              <w:left w:val="single" w:sz="4" w:space="0" w:color="auto"/>
              <w:bottom w:val="single" w:sz="4" w:space="0" w:color="auto"/>
              <w:right w:val="single" w:sz="4" w:space="0" w:color="auto"/>
            </w:tcBorders>
            <w:vAlign w:val="bottom"/>
          </w:tcPr>
          <w:p w14:paraId="68FE432B" w14:textId="77777777" w:rsidR="00066F59" w:rsidRDefault="00066F59" w:rsidP="009B5A63">
            <w:pPr>
              <w:pStyle w:val="TCTableBody"/>
            </w:pPr>
            <w:r w:rsidRPr="008C3215">
              <w:t>86.0964</w:t>
            </w:r>
          </w:p>
        </w:tc>
        <w:tc>
          <w:tcPr>
            <w:tcW w:w="1049" w:type="dxa"/>
            <w:tcBorders>
              <w:top w:val="single" w:sz="4" w:space="0" w:color="auto"/>
              <w:left w:val="single" w:sz="4" w:space="0" w:color="auto"/>
              <w:bottom w:val="single" w:sz="4" w:space="0" w:color="auto"/>
              <w:right w:val="single" w:sz="4" w:space="0" w:color="auto"/>
            </w:tcBorders>
          </w:tcPr>
          <w:p w14:paraId="7D63C4EC" w14:textId="77777777" w:rsidR="00066F59" w:rsidRDefault="00066F59" w:rsidP="009B5A63">
            <w:pPr>
              <w:pStyle w:val="TCTableBody"/>
            </w:pPr>
          </w:p>
        </w:tc>
        <w:tc>
          <w:tcPr>
            <w:tcW w:w="1048" w:type="dxa"/>
            <w:tcBorders>
              <w:top w:val="single" w:sz="4" w:space="0" w:color="auto"/>
              <w:left w:val="single" w:sz="4" w:space="0" w:color="auto"/>
              <w:bottom w:val="single" w:sz="4" w:space="0" w:color="auto"/>
              <w:right w:val="single" w:sz="4" w:space="0" w:color="auto"/>
            </w:tcBorders>
          </w:tcPr>
          <w:p w14:paraId="77869F0C" w14:textId="77777777" w:rsidR="00066F59" w:rsidRDefault="00066F59" w:rsidP="009B5A63">
            <w:pPr>
              <w:pStyle w:val="TCTableBody"/>
            </w:pPr>
          </w:p>
        </w:tc>
        <w:tc>
          <w:tcPr>
            <w:tcW w:w="1049" w:type="dxa"/>
            <w:tcBorders>
              <w:top w:val="single" w:sz="4" w:space="0" w:color="auto"/>
              <w:left w:val="single" w:sz="4" w:space="0" w:color="auto"/>
              <w:bottom w:val="single" w:sz="4" w:space="0" w:color="auto"/>
              <w:right w:val="nil"/>
            </w:tcBorders>
          </w:tcPr>
          <w:p w14:paraId="02907F62" w14:textId="77777777" w:rsidR="00066F59" w:rsidRDefault="00066F59" w:rsidP="009B5A63">
            <w:pPr>
              <w:pStyle w:val="TCTableBody"/>
            </w:pPr>
          </w:p>
        </w:tc>
      </w:tr>
      <w:tr w:rsidR="00066F59" w14:paraId="2A2D5C85" w14:textId="77777777" w:rsidTr="009B5A63">
        <w:tc>
          <w:tcPr>
            <w:tcW w:w="1663" w:type="dxa"/>
            <w:tcBorders>
              <w:top w:val="single" w:sz="4" w:space="0" w:color="auto"/>
              <w:left w:val="nil"/>
              <w:bottom w:val="single" w:sz="4" w:space="0" w:color="auto"/>
              <w:right w:val="single" w:sz="4" w:space="0" w:color="auto"/>
            </w:tcBorders>
          </w:tcPr>
          <w:p w14:paraId="745C1C6C" w14:textId="77777777" w:rsidR="00066F59" w:rsidRDefault="00066F59" w:rsidP="009B5A63">
            <w:pPr>
              <w:pStyle w:val="TCTableBody"/>
            </w:pPr>
            <w:r>
              <w:t>Δ9-THC</w:t>
            </w:r>
          </w:p>
        </w:tc>
        <w:tc>
          <w:tcPr>
            <w:tcW w:w="1048" w:type="dxa"/>
            <w:tcBorders>
              <w:top w:val="single" w:sz="4" w:space="0" w:color="auto"/>
              <w:left w:val="single" w:sz="4" w:space="0" w:color="auto"/>
              <w:bottom w:val="single" w:sz="4" w:space="0" w:color="auto"/>
              <w:right w:val="single" w:sz="4" w:space="0" w:color="auto"/>
            </w:tcBorders>
          </w:tcPr>
          <w:p w14:paraId="0CBB5E96" w14:textId="77777777" w:rsidR="00066F59" w:rsidRDefault="00066F59" w:rsidP="004E026B">
            <w:pPr>
              <w:pStyle w:val="ListParagraph"/>
            </w:pPr>
            <w:r>
              <w:t>315.2131</w:t>
            </w:r>
          </w:p>
        </w:tc>
        <w:tc>
          <w:tcPr>
            <w:tcW w:w="1049" w:type="dxa"/>
            <w:tcBorders>
              <w:top w:val="single" w:sz="4" w:space="0" w:color="auto"/>
              <w:left w:val="single" w:sz="4" w:space="0" w:color="auto"/>
              <w:bottom w:val="single" w:sz="4" w:space="0" w:color="auto"/>
              <w:right w:val="single" w:sz="4" w:space="0" w:color="auto"/>
            </w:tcBorders>
          </w:tcPr>
          <w:p w14:paraId="0B286402" w14:textId="77777777" w:rsidR="00066F59" w:rsidRDefault="00066F59" w:rsidP="009B5A63">
            <w:pPr>
              <w:pStyle w:val="TCTableBody"/>
            </w:pPr>
            <w:r w:rsidRPr="00E166E3">
              <w:t>193.1223</w:t>
            </w:r>
          </w:p>
        </w:tc>
        <w:tc>
          <w:tcPr>
            <w:tcW w:w="1048" w:type="dxa"/>
            <w:tcBorders>
              <w:top w:val="single" w:sz="4" w:space="0" w:color="auto"/>
              <w:left w:val="single" w:sz="4" w:space="0" w:color="auto"/>
              <w:bottom w:val="single" w:sz="4" w:space="0" w:color="auto"/>
              <w:right w:val="single" w:sz="4" w:space="0" w:color="auto"/>
            </w:tcBorders>
          </w:tcPr>
          <w:p w14:paraId="27914717" w14:textId="77777777" w:rsidR="00066F59" w:rsidRDefault="00066F59" w:rsidP="009B5A63">
            <w:pPr>
              <w:pStyle w:val="TCTableBody"/>
            </w:pPr>
            <w:r w:rsidRPr="00E166E3">
              <w:t>123.0441</w:t>
            </w:r>
          </w:p>
        </w:tc>
        <w:tc>
          <w:tcPr>
            <w:tcW w:w="1049" w:type="dxa"/>
            <w:tcBorders>
              <w:top w:val="single" w:sz="4" w:space="0" w:color="auto"/>
              <w:left w:val="single" w:sz="4" w:space="0" w:color="auto"/>
              <w:bottom w:val="single" w:sz="4" w:space="0" w:color="auto"/>
              <w:right w:val="single" w:sz="4" w:space="0" w:color="auto"/>
            </w:tcBorders>
          </w:tcPr>
          <w:p w14:paraId="0B611733" w14:textId="77777777" w:rsidR="00066F59" w:rsidRDefault="00066F59" w:rsidP="009B5A63">
            <w:pPr>
              <w:pStyle w:val="TCTableBody"/>
            </w:pPr>
            <w:r w:rsidRPr="00E166E3">
              <w:t>259.1693</w:t>
            </w:r>
          </w:p>
        </w:tc>
        <w:tc>
          <w:tcPr>
            <w:tcW w:w="1049" w:type="dxa"/>
            <w:tcBorders>
              <w:top w:val="single" w:sz="4" w:space="0" w:color="auto"/>
              <w:left w:val="single" w:sz="4" w:space="0" w:color="auto"/>
              <w:bottom w:val="single" w:sz="4" w:space="0" w:color="auto"/>
              <w:right w:val="single" w:sz="4" w:space="0" w:color="auto"/>
            </w:tcBorders>
          </w:tcPr>
          <w:p w14:paraId="26C3AAD6" w14:textId="77777777" w:rsidR="00066F59" w:rsidRDefault="00066F59" w:rsidP="009B5A63">
            <w:pPr>
              <w:pStyle w:val="TCTableBody"/>
            </w:pPr>
            <w:r w:rsidRPr="00E166E3">
              <w:t>235.1693</w:t>
            </w:r>
          </w:p>
        </w:tc>
        <w:tc>
          <w:tcPr>
            <w:tcW w:w="1048" w:type="dxa"/>
            <w:tcBorders>
              <w:top w:val="single" w:sz="4" w:space="0" w:color="auto"/>
              <w:left w:val="single" w:sz="4" w:space="0" w:color="auto"/>
              <w:bottom w:val="single" w:sz="4" w:space="0" w:color="auto"/>
              <w:right w:val="single" w:sz="4" w:space="0" w:color="auto"/>
            </w:tcBorders>
          </w:tcPr>
          <w:p w14:paraId="3B7DAD22" w14:textId="77777777" w:rsidR="00066F59" w:rsidRDefault="00066F59" w:rsidP="009B5A63">
            <w:pPr>
              <w:pStyle w:val="TCTableBody"/>
            </w:pPr>
            <w:r w:rsidRPr="00E166E3">
              <w:t>233.1536</w:t>
            </w:r>
          </w:p>
        </w:tc>
        <w:tc>
          <w:tcPr>
            <w:tcW w:w="1049" w:type="dxa"/>
            <w:tcBorders>
              <w:top w:val="single" w:sz="4" w:space="0" w:color="auto"/>
              <w:left w:val="single" w:sz="4" w:space="0" w:color="auto"/>
              <w:bottom w:val="single" w:sz="4" w:space="0" w:color="auto"/>
              <w:right w:val="nil"/>
            </w:tcBorders>
          </w:tcPr>
          <w:p w14:paraId="5F67BF93" w14:textId="77777777" w:rsidR="00066F59" w:rsidRDefault="00066F59" w:rsidP="009B5A63">
            <w:pPr>
              <w:pStyle w:val="TCTableBody"/>
            </w:pPr>
            <w:r w:rsidRPr="00E166E3">
              <w:t>221.1536</w:t>
            </w:r>
          </w:p>
        </w:tc>
      </w:tr>
    </w:tbl>
    <w:p w14:paraId="2943264C" w14:textId="77777777" w:rsidR="00066F59" w:rsidRDefault="00066F59" w:rsidP="00066F59">
      <w:pPr>
        <w:spacing w:after="0"/>
        <w:jc w:val="left"/>
        <w:rPr>
          <w:rFonts w:ascii="Arno Pro" w:hAnsi="Arno Pro"/>
        </w:rPr>
      </w:pPr>
    </w:p>
    <w:p w14:paraId="19A2369D" w14:textId="765AB6FD" w:rsidR="00D876AA" w:rsidRDefault="00066F59">
      <w:pPr>
        <w:spacing w:after="0"/>
        <w:jc w:val="left"/>
        <w:rPr>
          <w:rFonts w:ascii="Arno Pro" w:hAnsi="Arno Pro"/>
        </w:rPr>
      </w:pPr>
      <w:r>
        <w:rPr>
          <w:rFonts w:ascii="Arno Pro" w:hAnsi="Arno Pro"/>
        </w:rPr>
        <w:br w:type="page"/>
      </w:r>
    </w:p>
    <w:p w14:paraId="690F25D3" w14:textId="77777777" w:rsidR="00D876AA" w:rsidRDefault="00D876AA" w:rsidP="00D876AA">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51BDE993" wp14:editId="7DB69560">
            <wp:extent cx="6078220" cy="7266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220" cy="7266940"/>
                    </a:xfrm>
                    <a:prstGeom prst="rect">
                      <a:avLst/>
                    </a:prstGeom>
                    <a:noFill/>
                  </pic:spPr>
                </pic:pic>
              </a:graphicData>
            </a:graphic>
          </wp:inline>
        </w:drawing>
      </w:r>
    </w:p>
    <w:p w14:paraId="052AEC45" w14:textId="77777777" w:rsidR="00D876AA" w:rsidRDefault="00D876AA" w:rsidP="00D876AA">
      <w:pPr>
        <w:spacing w:after="0"/>
        <w:jc w:val="left"/>
        <w:rPr>
          <w:rFonts w:ascii="Arno Pro" w:hAnsi="Arno Pro"/>
          <w:b/>
          <w:kern w:val="21"/>
          <w:sz w:val="19"/>
          <w:szCs w:val="19"/>
        </w:rPr>
      </w:pPr>
    </w:p>
    <w:p w14:paraId="5AB6B3A9" w14:textId="381A325B" w:rsidR="00D876AA" w:rsidRDefault="00D876AA" w:rsidP="00D876AA">
      <w:pPr>
        <w:pBdr>
          <w:bottom w:val="single" w:sz="4" w:space="1" w:color="auto"/>
        </w:pBdr>
        <w:spacing w:after="240"/>
        <w:rPr>
          <w:rFonts w:ascii="Arno Pro" w:hAnsi="Arno Pro"/>
          <w:bCs/>
          <w:kern w:val="21"/>
          <w:sz w:val="19"/>
          <w:szCs w:val="19"/>
        </w:rPr>
      </w:pPr>
      <w:r>
        <w:rPr>
          <w:rFonts w:ascii="Arno Pro" w:hAnsi="Arno Pro"/>
          <w:b/>
          <w:kern w:val="21"/>
          <w:sz w:val="19"/>
          <w:szCs w:val="19"/>
        </w:rPr>
        <w:t xml:space="preserve">Figure S1. </w:t>
      </w:r>
      <w:r w:rsidRPr="00BA5716">
        <w:rPr>
          <w:rFonts w:ascii="Arno Pro" w:hAnsi="Arno Pro"/>
          <w:bCs/>
          <w:kern w:val="21"/>
          <w:sz w:val="19"/>
          <w:szCs w:val="19"/>
        </w:rPr>
        <w:t>Example LC-MS chromatogram and spectra for sample R1S1.2 with MDMB-4en-PINACA, 4F-MDMB-BINACA and MDMB-INACA SCs identified.</w:t>
      </w:r>
      <w:r>
        <w:rPr>
          <w:rFonts w:ascii="Arno Pro" w:hAnsi="Arno Pro"/>
          <w:bCs/>
          <w:kern w:val="21"/>
          <w:sz w:val="19"/>
          <w:szCs w:val="19"/>
        </w:rPr>
        <w:t xml:space="preserve"> Molecular weights of compounds: MDMB-INACA – 289.330 g mol</w:t>
      </w:r>
      <w:r w:rsidRPr="00396FD2">
        <w:rPr>
          <w:rFonts w:ascii="Arno Pro" w:hAnsi="Arno Pro"/>
          <w:bCs/>
          <w:kern w:val="21"/>
          <w:sz w:val="19"/>
          <w:szCs w:val="19"/>
          <w:vertAlign w:val="superscript"/>
        </w:rPr>
        <w:t>-1</w:t>
      </w:r>
      <w:r>
        <w:rPr>
          <w:rFonts w:ascii="Arno Pro" w:hAnsi="Arno Pro"/>
          <w:bCs/>
          <w:kern w:val="21"/>
          <w:sz w:val="19"/>
          <w:szCs w:val="19"/>
        </w:rPr>
        <w:t>, 4F-MDMB-BINACA – 363.433 g mol</w:t>
      </w:r>
      <w:r w:rsidRPr="00396FD2">
        <w:rPr>
          <w:rFonts w:ascii="Arno Pro" w:hAnsi="Arno Pro"/>
          <w:bCs/>
          <w:kern w:val="21"/>
          <w:sz w:val="19"/>
          <w:szCs w:val="19"/>
          <w:vertAlign w:val="superscript"/>
        </w:rPr>
        <w:t>-1</w:t>
      </w:r>
      <w:r>
        <w:rPr>
          <w:rFonts w:ascii="Arno Pro" w:hAnsi="Arno Pro"/>
          <w:bCs/>
          <w:kern w:val="21"/>
          <w:sz w:val="19"/>
          <w:szCs w:val="19"/>
        </w:rPr>
        <w:t>, MDMB-4en-PINACA - 357.454 g mol</w:t>
      </w:r>
      <w:r w:rsidRPr="00396FD2">
        <w:rPr>
          <w:rFonts w:ascii="Arno Pro" w:hAnsi="Arno Pro"/>
          <w:bCs/>
          <w:kern w:val="21"/>
          <w:sz w:val="19"/>
          <w:szCs w:val="19"/>
          <w:vertAlign w:val="superscript"/>
        </w:rPr>
        <w:t>-1</w:t>
      </w:r>
      <w:r>
        <w:rPr>
          <w:rFonts w:ascii="Arno Pro" w:hAnsi="Arno Pro"/>
          <w:bCs/>
          <w:kern w:val="21"/>
          <w:sz w:val="19"/>
          <w:szCs w:val="19"/>
        </w:rPr>
        <w:t>.</w:t>
      </w:r>
    </w:p>
    <w:p w14:paraId="2E1734C2" w14:textId="77777777" w:rsidR="00D876AA" w:rsidRDefault="00D876AA" w:rsidP="00D876AA">
      <w:pPr>
        <w:pBdr>
          <w:bottom w:val="single" w:sz="4" w:space="1" w:color="auto"/>
        </w:pBdr>
        <w:spacing w:after="240"/>
        <w:rPr>
          <w:rFonts w:ascii="Arno Pro" w:hAnsi="Arno Pro"/>
        </w:rPr>
      </w:pPr>
    </w:p>
    <w:p w14:paraId="4B4FD290" w14:textId="77777777" w:rsidR="00D876AA" w:rsidRDefault="00D876AA" w:rsidP="00D876AA">
      <w:pPr>
        <w:spacing w:after="0"/>
        <w:jc w:val="left"/>
        <w:rPr>
          <w:rFonts w:ascii="Arno Pro" w:hAnsi="Arno Pro"/>
          <w:b/>
          <w:kern w:val="21"/>
          <w:sz w:val="19"/>
          <w:szCs w:val="19"/>
        </w:rPr>
      </w:pPr>
    </w:p>
    <w:p w14:paraId="504DC138" w14:textId="77777777" w:rsidR="00D876AA" w:rsidRDefault="00D876AA" w:rsidP="00D876AA">
      <w:pPr>
        <w:spacing w:after="0"/>
        <w:jc w:val="left"/>
        <w:rPr>
          <w:rFonts w:ascii="Arno Pro" w:hAnsi="Arno Pro"/>
          <w:b/>
          <w:kern w:val="21"/>
          <w:sz w:val="19"/>
          <w:szCs w:val="19"/>
        </w:rPr>
      </w:pPr>
    </w:p>
    <w:p w14:paraId="51FA5231" w14:textId="77777777" w:rsidR="00D876AA" w:rsidRDefault="00D876AA" w:rsidP="00D876AA">
      <w:pPr>
        <w:spacing w:after="0"/>
        <w:jc w:val="left"/>
        <w:rPr>
          <w:rFonts w:ascii="Arno Pro" w:hAnsi="Arno Pro"/>
          <w:b/>
          <w:kern w:val="21"/>
          <w:sz w:val="19"/>
          <w:szCs w:val="19"/>
        </w:rPr>
      </w:pPr>
    </w:p>
    <w:p w14:paraId="0B2FFB45" w14:textId="77777777" w:rsidR="00D876AA" w:rsidRDefault="00D876AA" w:rsidP="00D876AA">
      <w:pPr>
        <w:spacing w:after="0"/>
        <w:jc w:val="left"/>
        <w:rPr>
          <w:rFonts w:ascii="Arno Pro" w:hAnsi="Arno Pro"/>
          <w:b/>
          <w:kern w:val="21"/>
          <w:sz w:val="19"/>
          <w:szCs w:val="19"/>
        </w:rPr>
      </w:pPr>
      <w:r>
        <w:rPr>
          <w:rFonts w:ascii="Arno Pro" w:hAnsi="Arno Pro"/>
          <w:b/>
          <w:kern w:val="21"/>
          <w:sz w:val="19"/>
          <w:szCs w:val="19"/>
        </w:rPr>
        <w:br w:type="page"/>
      </w:r>
    </w:p>
    <w:p w14:paraId="4AC734E5" w14:textId="77777777" w:rsidR="00D876AA" w:rsidRDefault="00D876AA" w:rsidP="00D876AA">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608D7012" wp14:editId="2D114778">
            <wp:extent cx="6078220" cy="417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220" cy="4176395"/>
                    </a:xfrm>
                    <a:prstGeom prst="rect">
                      <a:avLst/>
                    </a:prstGeom>
                    <a:noFill/>
                  </pic:spPr>
                </pic:pic>
              </a:graphicData>
            </a:graphic>
          </wp:inline>
        </w:drawing>
      </w:r>
    </w:p>
    <w:p w14:paraId="5745232F" w14:textId="77777777" w:rsidR="00D876AA" w:rsidRDefault="00D876AA" w:rsidP="00D876AA">
      <w:pPr>
        <w:spacing w:after="0"/>
        <w:jc w:val="left"/>
        <w:rPr>
          <w:rFonts w:ascii="Arno Pro" w:hAnsi="Arno Pro"/>
          <w:b/>
          <w:kern w:val="21"/>
          <w:sz w:val="19"/>
          <w:szCs w:val="19"/>
        </w:rPr>
      </w:pPr>
    </w:p>
    <w:p w14:paraId="1263B4CB" w14:textId="129AC3C6" w:rsidR="00D876AA" w:rsidRPr="00D035EE" w:rsidRDefault="00D876AA" w:rsidP="00D876AA">
      <w:pPr>
        <w:pBdr>
          <w:bottom w:val="single" w:sz="4" w:space="1" w:color="auto"/>
        </w:pBdr>
        <w:spacing w:after="240"/>
        <w:rPr>
          <w:rFonts w:ascii="Arno Pro" w:hAnsi="Arno Pro"/>
          <w:bCs/>
          <w:kern w:val="21"/>
          <w:sz w:val="19"/>
          <w:szCs w:val="19"/>
        </w:rPr>
      </w:pPr>
      <w:r>
        <w:rPr>
          <w:rFonts w:ascii="Arno Pro" w:hAnsi="Arno Pro"/>
          <w:b/>
          <w:kern w:val="21"/>
          <w:sz w:val="19"/>
          <w:szCs w:val="19"/>
        </w:rPr>
        <w:t xml:space="preserve">Figure S2. </w:t>
      </w:r>
      <w:r w:rsidRPr="00D035EE">
        <w:rPr>
          <w:rFonts w:ascii="Arno Pro" w:hAnsi="Arno Pro"/>
          <w:bCs/>
          <w:kern w:val="21"/>
          <w:sz w:val="19"/>
          <w:szCs w:val="19"/>
        </w:rPr>
        <w:t>Example LC-MS chromatogram and spectra for sample R1S12.119 with ADB-BUTINACA identified.</w:t>
      </w:r>
      <w:r>
        <w:rPr>
          <w:rFonts w:ascii="Arno Pro" w:hAnsi="Arno Pro"/>
          <w:bCs/>
          <w:kern w:val="21"/>
          <w:sz w:val="19"/>
          <w:szCs w:val="19"/>
        </w:rPr>
        <w:t xml:space="preserve"> Molecular weight of ADB-BUTINACA is 330.432 g mol</w:t>
      </w:r>
      <w:r w:rsidRPr="00396FD2">
        <w:rPr>
          <w:rFonts w:ascii="Arno Pro" w:hAnsi="Arno Pro"/>
          <w:bCs/>
          <w:kern w:val="21"/>
          <w:sz w:val="19"/>
          <w:szCs w:val="19"/>
          <w:vertAlign w:val="superscript"/>
        </w:rPr>
        <w:t>-1</w:t>
      </w:r>
      <w:r>
        <w:rPr>
          <w:rFonts w:ascii="Arno Pro" w:hAnsi="Arno Pro"/>
          <w:bCs/>
          <w:kern w:val="21"/>
          <w:sz w:val="19"/>
          <w:szCs w:val="19"/>
        </w:rPr>
        <w:t>.</w:t>
      </w:r>
    </w:p>
    <w:p w14:paraId="161B86BF" w14:textId="77777777" w:rsidR="00D876AA" w:rsidRDefault="00D876AA" w:rsidP="00D876AA">
      <w:pPr>
        <w:pBdr>
          <w:bottom w:val="single" w:sz="4" w:space="1" w:color="auto"/>
        </w:pBdr>
        <w:spacing w:after="240"/>
        <w:rPr>
          <w:rFonts w:ascii="Arno Pro" w:hAnsi="Arno Pro"/>
        </w:rPr>
      </w:pPr>
    </w:p>
    <w:p w14:paraId="390D0D4D" w14:textId="77777777" w:rsidR="00D876AA" w:rsidRDefault="00D876AA" w:rsidP="00D876AA">
      <w:pPr>
        <w:spacing w:after="0"/>
        <w:jc w:val="left"/>
        <w:rPr>
          <w:rFonts w:ascii="Arno Pro" w:hAnsi="Arno Pro"/>
          <w:b/>
          <w:kern w:val="21"/>
          <w:sz w:val="19"/>
          <w:szCs w:val="19"/>
        </w:rPr>
      </w:pPr>
    </w:p>
    <w:p w14:paraId="44C41A7D" w14:textId="77777777" w:rsidR="00D876AA" w:rsidRDefault="00D876AA" w:rsidP="00D876AA">
      <w:pPr>
        <w:spacing w:after="0"/>
        <w:jc w:val="left"/>
        <w:rPr>
          <w:rFonts w:ascii="Arno Pro" w:hAnsi="Arno Pro"/>
          <w:b/>
          <w:kern w:val="21"/>
          <w:sz w:val="19"/>
          <w:szCs w:val="19"/>
        </w:rPr>
      </w:pPr>
    </w:p>
    <w:p w14:paraId="32390D3F" w14:textId="77777777" w:rsidR="00D876AA" w:rsidRDefault="00D876AA" w:rsidP="00D876AA">
      <w:pPr>
        <w:spacing w:after="0"/>
        <w:jc w:val="left"/>
        <w:rPr>
          <w:rFonts w:ascii="Arno Pro" w:hAnsi="Arno Pro"/>
          <w:b/>
          <w:kern w:val="21"/>
          <w:sz w:val="19"/>
          <w:szCs w:val="19"/>
        </w:rPr>
      </w:pPr>
      <w:r>
        <w:rPr>
          <w:rFonts w:ascii="Arno Pro" w:hAnsi="Arno Pro"/>
          <w:b/>
          <w:kern w:val="21"/>
          <w:sz w:val="19"/>
          <w:szCs w:val="19"/>
        </w:rPr>
        <w:br w:type="page"/>
      </w:r>
    </w:p>
    <w:p w14:paraId="6F2EB239" w14:textId="516AAF7E" w:rsidR="00A82556" w:rsidRDefault="00BB1C4D" w:rsidP="00A82556">
      <w:pPr>
        <w:spacing w:after="0"/>
        <w:jc w:val="left"/>
        <w:rPr>
          <w:rFonts w:ascii="Arno Pro" w:hAnsi="Arno Pro"/>
          <w:b/>
          <w:kern w:val="21"/>
          <w:sz w:val="19"/>
          <w:szCs w:val="19"/>
        </w:rPr>
      </w:pPr>
      <w:bookmarkStart w:id="2" w:name="_Hlk174028806"/>
      <w:r>
        <w:rPr>
          <w:rFonts w:ascii="Arno Pro" w:hAnsi="Arno Pro"/>
          <w:b/>
          <w:noProof/>
          <w:kern w:val="21"/>
          <w:sz w:val="19"/>
          <w:szCs w:val="19"/>
        </w:rPr>
        <w:lastRenderedPageBreak/>
        <w:drawing>
          <wp:inline distT="0" distB="0" distL="0" distR="0" wp14:anchorId="7AA7276F" wp14:editId="7EF87E1E">
            <wp:extent cx="6303219" cy="4838131"/>
            <wp:effectExtent l="0" t="0" r="2540" b="0"/>
            <wp:docPr id="88306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7528" cy="4849114"/>
                    </a:xfrm>
                    <a:prstGeom prst="rect">
                      <a:avLst/>
                    </a:prstGeom>
                    <a:noFill/>
                  </pic:spPr>
                </pic:pic>
              </a:graphicData>
            </a:graphic>
          </wp:inline>
        </w:drawing>
      </w:r>
    </w:p>
    <w:p w14:paraId="6D781E48" w14:textId="77777777" w:rsidR="00A82556" w:rsidRDefault="00A82556" w:rsidP="00A82556">
      <w:pPr>
        <w:spacing w:after="0"/>
        <w:jc w:val="left"/>
        <w:rPr>
          <w:rFonts w:ascii="Arno Pro" w:hAnsi="Arno Pro"/>
          <w:b/>
          <w:kern w:val="21"/>
          <w:sz w:val="19"/>
          <w:szCs w:val="19"/>
        </w:rPr>
      </w:pPr>
    </w:p>
    <w:p w14:paraId="342E92FD" w14:textId="35759079"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3</w:t>
      </w:r>
      <w:r>
        <w:rPr>
          <w:rFonts w:ascii="Arno Pro" w:hAnsi="Arno Pro"/>
          <w:b/>
          <w:kern w:val="21"/>
          <w:sz w:val="19"/>
          <w:szCs w:val="19"/>
        </w:rPr>
        <w:t xml:space="preserve">. </w:t>
      </w:r>
      <w:r w:rsidRPr="00D035EE">
        <w:rPr>
          <w:rFonts w:ascii="Arno Pro" w:hAnsi="Arno Pro"/>
          <w:bCs/>
          <w:kern w:val="21"/>
          <w:sz w:val="19"/>
          <w:szCs w:val="19"/>
        </w:rPr>
        <w:t>Structures of illicit drugs identified.</w:t>
      </w:r>
    </w:p>
    <w:p w14:paraId="79C9BDDC" w14:textId="77777777" w:rsidR="00A82556" w:rsidRDefault="00A82556" w:rsidP="00A82556">
      <w:pPr>
        <w:pBdr>
          <w:bottom w:val="single" w:sz="4" w:space="1" w:color="auto"/>
        </w:pBdr>
        <w:spacing w:after="240"/>
        <w:rPr>
          <w:rFonts w:ascii="Arno Pro" w:hAnsi="Arno Pro"/>
        </w:rPr>
      </w:pPr>
    </w:p>
    <w:p w14:paraId="4B85ABD7" w14:textId="77777777" w:rsidR="00A82556" w:rsidRDefault="00A82556" w:rsidP="00A82556">
      <w:pPr>
        <w:spacing w:after="0"/>
        <w:jc w:val="left"/>
        <w:rPr>
          <w:rFonts w:ascii="Arno Pro" w:hAnsi="Arno Pro"/>
          <w:b/>
          <w:kern w:val="21"/>
          <w:sz w:val="19"/>
          <w:szCs w:val="19"/>
        </w:rPr>
      </w:pPr>
    </w:p>
    <w:p w14:paraId="621E27F4" w14:textId="77777777" w:rsidR="00A82556" w:rsidRDefault="00A82556" w:rsidP="00A82556">
      <w:pPr>
        <w:spacing w:after="0"/>
        <w:jc w:val="left"/>
        <w:rPr>
          <w:rFonts w:ascii="Arno Pro" w:hAnsi="Arno Pro"/>
          <w:b/>
          <w:kern w:val="21"/>
          <w:sz w:val="19"/>
          <w:szCs w:val="19"/>
        </w:rPr>
      </w:pPr>
    </w:p>
    <w:p w14:paraId="39EF951B" w14:textId="77777777" w:rsidR="00A82556" w:rsidRDefault="00A82556" w:rsidP="00A82556">
      <w:pPr>
        <w:spacing w:after="0"/>
        <w:jc w:val="left"/>
        <w:rPr>
          <w:rFonts w:ascii="Arno Pro" w:hAnsi="Arno Pro"/>
          <w:b/>
          <w:kern w:val="21"/>
          <w:sz w:val="19"/>
          <w:szCs w:val="19"/>
        </w:rPr>
      </w:pPr>
    </w:p>
    <w:p w14:paraId="37380201" w14:textId="77777777" w:rsidR="00A82556" w:rsidRDefault="00A82556" w:rsidP="00A82556">
      <w:pPr>
        <w:spacing w:after="0"/>
        <w:jc w:val="left"/>
        <w:rPr>
          <w:rFonts w:ascii="Arno Pro" w:hAnsi="Arno Pro"/>
          <w:b/>
          <w:kern w:val="21"/>
          <w:sz w:val="19"/>
          <w:szCs w:val="19"/>
        </w:rPr>
      </w:pPr>
      <w:r>
        <w:rPr>
          <w:rFonts w:ascii="Arno Pro" w:hAnsi="Arno Pro"/>
          <w:b/>
          <w:kern w:val="21"/>
          <w:sz w:val="19"/>
          <w:szCs w:val="19"/>
        </w:rPr>
        <w:br w:type="page"/>
      </w:r>
    </w:p>
    <w:p w14:paraId="7AB1A7FE" w14:textId="77777777" w:rsidR="00A82556" w:rsidRDefault="00A82556" w:rsidP="00A82556">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45D83D05" wp14:editId="13A9C522">
            <wp:extent cx="6858635" cy="4803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635" cy="4803775"/>
                    </a:xfrm>
                    <a:prstGeom prst="rect">
                      <a:avLst/>
                    </a:prstGeom>
                    <a:noFill/>
                  </pic:spPr>
                </pic:pic>
              </a:graphicData>
            </a:graphic>
          </wp:inline>
        </w:drawing>
      </w:r>
    </w:p>
    <w:p w14:paraId="0C86ADFE" w14:textId="77777777" w:rsidR="00A82556" w:rsidRDefault="00A82556" w:rsidP="00A82556">
      <w:pPr>
        <w:spacing w:after="0"/>
        <w:jc w:val="left"/>
        <w:rPr>
          <w:rFonts w:ascii="Arno Pro" w:hAnsi="Arno Pro"/>
          <w:b/>
          <w:kern w:val="21"/>
          <w:sz w:val="19"/>
          <w:szCs w:val="19"/>
        </w:rPr>
      </w:pPr>
    </w:p>
    <w:p w14:paraId="25CDA059" w14:textId="77777777" w:rsidR="00A82556" w:rsidRDefault="00A82556" w:rsidP="00A82556">
      <w:pPr>
        <w:spacing w:after="0"/>
        <w:jc w:val="left"/>
        <w:rPr>
          <w:rFonts w:ascii="Arno Pro" w:hAnsi="Arno Pro"/>
          <w:b/>
          <w:kern w:val="21"/>
          <w:sz w:val="19"/>
          <w:szCs w:val="19"/>
        </w:rPr>
      </w:pPr>
    </w:p>
    <w:p w14:paraId="5C8D3D36" w14:textId="04DB6326"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4</w:t>
      </w:r>
      <w:r>
        <w:rPr>
          <w:rFonts w:ascii="Arno Pro" w:hAnsi="Arno Pro"/>
          <w:b/>
          <w:kern w:val="21"/>
          <w:sz w:val="19"/>
          <w:szCs w:val="19"/>
        </w:rPr>
        <w:t xml:space="preserve">. </w:t>
      </w:r>
      <w:r w:rsidRPr="00D035EE">
        <w:rPr>
          <w:rFonts w:ascii="Arno Pro" w:hAnsi="Arno Pro"/>
          <w:bCs/>
          <w:kern w:val="21"/>
          <w:sz w:val="19"/>
          <w:szCs w:val="19"/>
        </w:rPr>
        <w:t xml:space="preserve">Example 1H NMR spectra used for qNMR on sample R1S8.62 containing MDMB-4en-PINACA. Main spectra shows the sample is dominated by </w:t>
      </w:r>
      <w:r w:rsidR="00B93F18" w:rsidRPr="00D035EE">
        <w:rPr>
          <w:rFonts w:ascii="Arno Pro" w:hAnsi="Arno Pro"/>
          <w:bCs/>
          <w:kern w:val="21"/>
          <w:sz w:val="19"/>
          <w:szCs w:val="19"/>
        </w:rPr>
        <w:t>p</w:t>
      </w:r>
      <w:r w:rsidR="00B93F18">
        <w:rPr>
          <w:rFonts w:ascii="Arno Pro" w:hAnsi="Arno Pro"/>
          <w:bCs/>
          <w:kern w:val="21"/>
          <w:sz w:val="19"/>
          <w:szCs w:val="19"/>
        </w:rPr>
        <w:t>ropy</w:t>
      </w:r>
      <w:r w:rsidR="00B93F18" w:rsidRPr="00D035EE">
        <w:rPr>
          <w:rFonts w:ascii="Arno Pro" w:hAnsi="Arno Pro"/>
          <w:bCs/>
          <w:kern w:val="21"/>
          <w:sz w:val="19"/>
          <w:szCs w:val="19"/>
        </w:rPr>
        <w:t xml:space="preserve">lene </w:t>
      </w:r>
      <w:r w:rsidRPr="00D035EE">
        <w:rPr>
          <w:rFonts w:ascii="Arno Pro" w:hAnsi="Arno Pro"/>
          <w:bCs/>
          <w:kern w:val="21"/>
          <w:sz w:val="19"/>
          <w:szCs w:val="19"/>
        </w:rPr>
        <w:t>glycol (PG) and vegetable glycerin (VG) that form the basis of e-cigarette liquid. Insert is of the 8.5 – 7.0 ppm region which shows the aromatic indazole peaks for hydrogens 1-4 used for the quantification. The internal standard 3-(trimethylsilyl)propionic-2,2,3,3-d4 acid sodium salt (TSP) is shown at 0.0 ppm</w:t>
      </w:r>
      <w:r w:rsidR="0083788C">
        <w:rPr>
          <w:rFonts w:ascii="Arno Pro" w:hAnsi="Arno Pro"/>
          <w:bCs/>
          <w:kern w:val="21"/>
          <w:sz w:val="19"/>
          <w:szCs w:val="19"/>
        </w:rPr>
        <w:t xml:space="preserve"> (3 mg added)</w:t>
      </w:r>
      <w:r w:rsidRPr="00D035EE">
        <w:rPr>
          <w:rFonts w:ascii="Arno Pro" w:hAnsi="Arno Pro"/>
          <w:bCs/>
          <w:kern w:val="21"/>
          <w:sz w:val="19"/>
          <w:szCs w:val="19"/>
        </w:rPr>
        <w:t>.</w:t>
      </w:r>
      <w:r w:rsidR="0083788C">
        <w:rPr>
          <w:rFonts w:ascii="Arno Pro" w:hAnsi="Arno Pro"/>
          <w:bCs/>
          <w:kern w:val="21"/>
          <w:sz w:val="19"/>
          <w:szCs w:val="19"/>
        </w:rPr>
        <w:t xml:space="preserve"> The qNMR method used a 20 s delay, 128 scans and processing techniques (as described in materials and methods) such that ratio of the integration of the sample to TSP peaks can be used to calculate the concentration of the sample, 3.53 mg/mL in this case.</w:t>
      </w:r>
    </w:p>
    <w:p w14:paraId="31723A60" w14:textId="77777777" w:rsidR="00A82556" w:rsidRDefault="00A82556" w:rsidP="00A82556">
      <w:pPr>
        <w:pBdr>
          <w:bottom w:val="single" w:sz="4" w:space="1" w:color="auto"/>
        </w:pBdr>
        <w:spacing w:after="240"/>
        <w:rPr>
          <w:rFonts w:ascii="Arno Pro" w:hAnsi="Arno Pro"/>
        </w:rPr>
      </w:pPr>
    </w:p>
    <w:p w14:paraId="06365516" w14:textId="77777777" w:rsidR="00A82556" w:rsidRDefault="00A82556" w:rsidP="00A82556">
      <w:pPr>
        <w:spacing w:after="0"/>
        <w:jc w:val="left"/>
        <w:rPr>
          <w:rFonts w:ascii="Arno Pro" w:hAnsi="Arno Pro"/>
          <w:b/>
          <w:kern w:val="21"/>
          <w:sz w:val="19"/>
          <w:szCs w:val="19"/>
        </w:rPr>
      </w:pPr>
    </w:p>
    <w:p w14:paraId="6D6AE928" w14:textId="77777777" w:rsidR="00A82556" w:rsidRDefault="00A82556" w:rsidP="00A82556">
      <w:pPr>
        <w:spacing w:after="0"/>
        <w:jc w:val="left"/>
        <w:rPr>
          <w:rFonts w:ascii="Arno Pro" w:hAnsi="Arno Pro"/>
          <w:b/>
          <w:kern w:val="21"/>
          <w:sz w:val="19"/>
          <w:szCs w:val="19"/>
        </w:rPr>
      </w:pPr>
      <w:r>
        <w:rPr>
          <w:rFonts w:ascii="Arno Pro" w:hAnsi="Arno Pro"/>
          <w:b/>
          <w:kern w:val="21"/>
          <w:sz w:val="19"/>
          <w:szCs w:val="19"/>
        </w:rPr>
        <w:br w:type="page"/>
      </w:r>
    </w:p>
    <w:p w14:paraId="397F9E44" w14:textId="77777777" w:rsidR="00A82556" w:rsidRDefault="00A82556" w:rsidP="00A82556">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72FC546F" wp14:editId="5540112C">
            <wp:extent cx="6858635" cy="4803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635" cy="4803775"/>
                    </a:xfrm>
                    <a:prstGeom prst="rect">
                      <a:avLst/>
                    </a:prstGeom>
                    <a:noFill/>
                  </pic:spPr>
                </pic:pic>
              </a:graphicData>
            </a:graphic>
          </wp:inline>
        </w:drawing>
      </w:r>
    </w:p>
    <w:p w14:paraId="6FE75E8F" w14:textId="77777777" w:rsidR="00A82556" w:rsidRDefault="00A82556" w:rsidP="00A82556">
      <w:pPr>
        <w:spacing w:after="0"/>
        <w:jc w:val="left"/>
        <w:rPr>
          <w:rFonts w:ascii="Arno Pro" w:hAnsi="Arno Pro"/>
          <w:b/>
          <w:kern w:val="21"/>
          <w:sz w:val="19"/>
          <w:szCs w:val="19"/>
        </w:rPr>
      </w:pPr>
    </w:p>
    <w:p w14:paraId="1A237535" w14:textId="77777777" w:rsidR="00A82556" w:rsidRDefault="00A82556" w:rsidP="00A82556">
      <w:pPr>
        <w:spacing w:after="0"/>
        <w:jc w:val="left"/>
        <w:rPr>
          <w:rFonts w:ascii="Arno Pro" w:hAnsi="Arno Pro"/>
          <w:b/>
          <w:kern w:val="21"/>
          <w:sz w:val="19"/>
          <w:szCs w:val="19"/>
        </w:rPr>
      </w:pPr>
    </w:p>
    <w:p w14:paraId="5D544366" w14:textId="278246DA"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5</w:t>
      </w:r>
      <w:r>
        <w:rPr>
          <w:rFonts w:ascii="Arno Pro" w:hAnsi="Arno Pro"/>
          <w:b/>
          <w:kern w:val="21"/>
          <w:sz w:val="19"/>
          <w:szCs w:val="19"/>
        </w:rPr>
        <w:t xml:space="preserve">. </w:t>
      </w:r>
      <w:r w:rsidRPr="00D035EE">
        <w:rPr>
          <w:rFonts w:ascii="Arno Pro" w:hAnsi="Arno Pro"/>
          <w:bCs/>
          <w:kern w:val="21"/>
          <w:sz w:val="19"/>
          <w:szCs w:val="19"/>
        </w:rPr>
        <w:t>Example 1H NMR spectra used for qNMR on sample R2S1.3 containing MDMB-4en-PINACA. The aromatic indazole 8.5 – 7.0 ppm region is shown with the multiplets and integration of hydrogens 1-4 used for the quantification.</w:t>
      </w:r>
    </w:p>
    <w:p w14:paraId="04AA9565" w14:textId="77777777" w:rsidR="00A82556" w:rsidRDefault="00A82556" w:rsidP="00A82556">
      <w:pPr>
        <w:pBdr>
          <w:bottom w:val="single" w:sz="4" w:space="1" w:color="auto"/>
        </w:pBdr>
        <w:spacing w:after="240"/>
        <w:rPr>
          <w:rFonts w:ascii="Arno Pro" w:hAnsi="Arno Pro"/>
        </w:rPr>
      </w:pPr>
    </w:p>
    <w:p w14:paraId="1F320867" w14:textId="77777777" w:rsidR="00A82556" w:rsidRDefault="00A82556" w:rsidP="00A82556">
      <w:pPr>
        <w:spacing w:after="0"/>
        <w:jc w:val="left"/>
        <w:rPr>
          <w:rFonts w:ascii="Arno Pro" w:hAnsi="Arno Pro"/>
          <w:b/>
          <w:kern w:val="21"/>
          <w:sz w:val="19"/>
          <w:szCs w:val="19"/>
        </w:rPr>
      </w:pPr>
    </w:p>
    <w:p w14:paraId="5D79208C" w14:textId="77777777" w:rsidR="00A82556" w:rsidRDefault="00A82556" w:rsidP="00A82556">
      <w:pPr>
        <w:spacing w:after="0"/>
        <w:jc w:val="left"/>
        <w:rPr>
          <w:rFonts w:ascii="Arno Pro" w:hAnsi="Arno Pro"/>
          <w:b/>
          <w:kern w:val="21"/>
          <w:sz w:val="19"/>
          <w:szCs w:val="19"/>
        </w:rPr>
      </w:pPr>
      <w:r>
        <w:rPr>
          <w:rFonts w:ascii="Arno Pro" w:hAnsi="Arno Pro"/>
          <w:b/>
          <w:kern w:val="21"/>
          <w:sz w:val="19"/>
          <w:szCs w:val="19"/>
        </w:rPr>
        <w:br w:type="page"/>
      </w:r>
    </w:p>
    <w:p w14:paraId="0AE27F7E" w14:textId="77777777" w:rsidR="00A82556" w:rsidRDefault="00A82556" w:rsidP="00A82556">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15DF9FBA" wp14:editId="3EFF54C6">
            <wp:extent cx="6858635" cy="4742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635" cy="4742815"/>
                    </a:xfrm>
                    <a:prstGeom prst="rect">
                      <a:avLst/>
                    </a:prstGeom>
                    <a:noFill/>
                  </pic:spPr>
                </pic:pic>
              </a:graphicData>
            </a:graphic>
          </wp:inline>
        </w:drawing>
      </w:r>
    </w:p>
    <w:p w14:paraId="2E41B614" w14:textId="77777777" w:rsidR="00A82556" w:rsidRDefault="00A82556" w:rsidP="00A82556">
      <w:pPr>
        <w:spacing w:after="0"/>
        <w:jc w:val="left"/>
        <w:rPr>
          <w:rFonts w:ascii="Arno Pro" w:hAnsi="Arno Pro"/>
          <w:b/>
          <w:kern w:val="21"/>
          <w:sz w:val="19"/>
          <w:szCs w:val="19"/>
        </w:rPr>
      </w:pPr>
    </w:p>
    <w:p w14:paraId="29F2E4AD" w14:textId="77777777" w:rsidR="00A82556" w:rsidRDefault="00A82556" w:rsidP="00A82556">
      <w:pPr>
        <w:spacing w:after="0"/>
        <w:jc w:val="left"/>
        <w:rPr>
          <w:rFonts w:ascii="Arno Pro" w:hAnsi="Arno Pro"/>
          <w:b/>
          <w:kern w:val="21"/>
          <w:sz w:val="19"/>
          <w:szCs w:val="19"/>
        </w:rPr>
      </w:pPr>
    </w:p>
    <w:p w14:paraId="663B784B" w14:textId="75E662C9"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6</w:t>
      </w:r>
      <w:r>
        <w:rPr>
          <w:rFonts w:ascii="Arno Pro" w:hAnsi="Arno Pro"/>
          <w:b/>
          <w:kern w:val="21"/>
          <w:sz w:val="19"/>
          <w:szCs w:val="19"/>
        </w:rPr>
        <w:t xml:space="preserve">. </w:t>
      </w:r>
      <w:r w:rsidRPr="00D035EE">
        <w:rPr>
          <w:rFonts w:ascii="Arno Pro" w:hAnsi="Arno Pro"/>
          <w:bCs/>
          <w:kern w:val="21"/>
          <w:sz w:val="19"/>
          <w:szCs w:val="19"/>
        </w:rPr>
        <w:t>Example 1H NMR spectra used for qNMR on sample R1S12.121 containing ADB-BUTINACA. The aromatic indazole 8.5 – 7.0 ppm region is shown with the multiplets and integration of hydrogens 1-4 used for the quantification.</w:t>
      </w:r>
    </w:p>
    <w:p w14:paraId="1282BEF9" w14:textId="77777777" w:rsidR="00A82556" w:rsidRDefault="00A82556" w:rsidP="00A82556">
      <w:pPr>
        <w:pBdr>
          <w:bottom w:val="single" w:sz="4" w:space="1" w:color="auto"/>
        </w:pBdr>
        <w:spacing w:after="240"/>
        <w:rPr>
          <w:rFonts w:ascii="Arno Pro" w:hAnsi="Arno Pro"/>
        </w:rPr>
      </w:pPr>
    </w:p>
    <w:p w14:paraId="3CE5153F" w14:textId="77777777" w:rsidR="00A82556" w:rsidRDefault="00A82556" w:rsidP="00A82556">
      <w:pPr>
        <w:spacing w:after="0"/>
        <w:jc w:val="left"/>
        <w:rPr>
          <w:rFonts w:ascii="Arno Pro" w:hAnsi="Arno Pro"/>
          <w:b/>
          <w:kern w:val="21"/>
          <w:sz w:val="19"/>
          <w:szCs w:val="19"/>
        </w:rPr>
      </w:pPr>
    </w:p>
    <w:p w14:paraId="3B6CF3F8" w14:textId="77777777" w:rsidR="00A82556" w:rsidRDefault="00A82556" w:rsidP="00A82556">
      <w:pPr>
        <w:spacing w:after="0"/>
        <w:jc w:val="left"/>
        <w:rPr>
          <w:rFonts w:ascii="Arno Pro" w:hAnsi="Arno Pro"/>
          <w:b/>
          <w:kern w:val="21"/>
          <w:sz w:val="19"/>
          <w:szCs w:val="19"/>
        </w:rPr>
      </w:pPr>
    </w:p>
    <w:p w14:paraId="5DD84204" w14:textId="77777777" w:rsidR="00A82556" w:rsidRDefault="00A82556" w:rsidP="00A82556">
      <w:pPr>
        <w:spacing w:after="0"/>
        <w:jc w:val="left"/>
        <w:rPr>
          <w:rFonts w:ascii="Arno Pro" w:hAnsi="Arno Pro"/>
          <w:b/>
          <w:kern w:val="21"/>
          <w:sz w:val="19"/>
          <w:szCs w:val="19"/>
        </w:rPr>
      </w:pPr>
    </w:p>
    <w:p w14:paraId="4C6973E3" w14:textId="77777777" w:rsidR="00A82556" w:rsidRDefault="00A82556" w:rsidP="00A82556">
      <w:pPr>
        <w:spacing w:after="0"/>
        <w:jc w:val="left"/>
        <w:rPr>
          <w:rFonts w:ascii="Arno Pro" w:hAnsi="Arno Pro"/>
          <w:b/>
          <w:kern w:val="21"/>
          <w:sz w:val="19"/>
          <w:szCs w:val="19"/>
        </w:rPr>
      </w:pPr>
      <w:r>
        <w:rPr>
          <w:rFonts w:ascii="Arno Pro" w:hAnsi="Arno Pro"/>
          <w:b/>
          <w:kern w:val="21"/>
          <w:sz w:val="19"/>
          <w:szCs w:val="19"/>
        </w:rPr>
        <w:br w:type="page"/>
      </w:r>
    </w:p>
    <w:p w14:paraId="048F9C8B" w14:textId="77777777" w:rsidR="00A82556" w:rsidRDefault="00A82556" w:rsidP="00A82556">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6463FE3A" wp14:editId="6B1CF027">
            <wp:extent cx="6858635" cy="4803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635" cy="4803775"/>
                    </a:xfrm>
                    <a:prstGeom prst="rect">
                      <a:avLst/>
                    </a:prstGeom>
                    <a:noFill/>
                  </pic:spPr>
                </pic:pic>
              </a:graphicData>
            </a:graphic>
          </wp:inline>
        </w:drawing>
      </w:r>
    </w:p>
    <w:p w14:paraId="14752224" w14:textId="77777777" w:rsidR="00A82556" w:rsidRDefault="00A82556" w:rsidP="00A82556">
      <w:pPr>
        <w:spacing w:after="0"/>
        <w:jc w:val="left"/>
        <w:rPr>
          <w:rFonts w:ascii="Arno Pro" w:hAnsi="Arno Pro"/>
          <w:b/>
          <w:kern w:val="21"/>
          <w:sz w:val="19"/>
          <w:szCs w:val="19"/>
        </w:rPr>
      </w:pPr>
    </w:p>
    <w:p w14:paraId="6CAB87E8" w14:textId="77777777" w:rsidR="00A82556" w:rsidRDefault="00A82556" w:rsidP="00A82556">
      <w:pPr>
        <w:spacing w:after="0"/>
        <w:jc w:val="left"/>
        <w:rPr>
          <w:rFonts w:ascii="Arno Pro" w:hAnsi="Arno Pro"/>
          <w:b/>
          <w:kern w:val="21"/>
          <w:sz w:val="19"/>
          <w:szCs w:val="19"/>
        </w:rPr>
      </w:pPr>
    </w:p>
    <w:p w14:paraId="0B89BE67" w14:textId="352C3C9A"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7</w:t>
      </w:r>
      <w:r>
        <w:rPr>
          <w:rFonts w:ascii="Arno Pro" w:hAnsi="Arno Pro"/>
          <w:b/>
          <w:kern w:val="21"/>
          <w:sz w:val="19"/>
          <w:szCs w:val="19"/>
        </w:rPr>
        <w:t xml:space="preserve">. </w:t>
      </w:r>
      <w:r w:rsidRPr="00D035EE">
        <w:rPr>
          <w:rFonts w:ascii="Arno Pro" w:hAnsi="Arno Pro"/>
          <w:bCs/>
          <w:kern w:val="21"/>
          <w:sz w:val="19"/>
          <w:szCs w:val="19"/>
        </w:rPr>
        <w:t>Example 1H NMR spectra used for qNMR on sample R1S2.13 containing MDMB-4en-PINACA. The aromatic indazole 8.5 – 7.0 ppm region is shown highlighting that only the multiplets and integration of hydrogens 1 and 4 are able to be used for quantification due to additives in the e-cigarette liquid masking the other hydrogens.</w:t>
      </w:r>
    </w:p>
    <w:p w14:paraId="3E5A3748" w14:textId="77777777" w:rsidR="00A82556" w:rsidRDefault="00A82556" w:rsidP="00A82556">
      <w:pPr>
        <w:pBdr>
          <w:bottom w:val="single" w:sz="4" w:space="1" w:color="auto"/>
        </w:pBdr>
        <w:spacing w:after="240"/>
        <w:rPr>
          <w:rFonts w:ascii="Arno Pro" w:hAnsi="Arno Pro"/>
        </w:rPr>
      </w:pPr>
    </w:p>
    <w:p w14:paraId="26079209" w14:textId="77777777" w:rsidR="00A82556" w:rsidRDefault="00A82556" w:rsidP="00A82556">
      <w:pPr>
        <w:spacing w:after="0"/>
        <w:jc w:val="left"/>
        <w:rPr>
          <w:rFonts w:ascii="Arno Pro" w:hAnsi="Arno Pro"/>
          <w:b/>
          <w:kern w:val="21"/>
          <w:sz w:val="19"/>
          <w:szCs w:val="19"/>
        </w:rPr>
      </w:pPr>
    </w:p>
    <w:p w14:paraId="0B7A24AF" w14:textId="77777777" w:rsidR="00A82556" w:rsidRDefault="00A82556" w:rsidP="00A82556">
      <w:pPr>
        <w:spacing w:after="0"/>
        <w:jc w:val="left"/>
        <w:rPr>
          <w:rFonts w:ascii="Arno Pro" w:hAnsi="Arno Pro"/>
          <w:b/>
          <w:kern w:val="21"/>
          <w:sz w:val="19"/>
          <w:szCs w:val="19"/>
        </w:rPr>
      </w:pPr>
    </w:p>
    <w:p w14:paraId="67DE1700" w14:textId="77777777" w:rsidR="00A82556" w:rsidRDefault="00A82556" w:rsidP="00A82556">
      <w:pPr>
        <w:spacing w:after="0"/>
        <w:jc w:val="left"/>
        <w:rPr>
          <w:rFonts w:ascii="Arno Pro" w:hAnsi="Arno Pro"/>
          <w:b/>
          <w:kern w:val="21"/>
          <w:sz w:val="19"/>
          <w:szCs w:val="19"/>
        </w:rPr>
      </w:pPr>
      <w:r>
        <w:rPr>
          <w:rFonts w:ascii="Arno Pro" w:hAnsi="Arno Pro"/>
          <w:b/>
          <w:kern w:val="21"/>
          <w:sz w:val="19"/>
          <w:szCs w:val="19"/>
        </w:rPr>
        <w:br w:type="page"/>
      </w:r>
    </w:p>
    <w:p w14:paraId="4E255B80" w14:textId="6F774B45" w:rsidR="00A82556" w:rsidRDefault="00836473" w:rsidP="00A82556">
      <w:pPr>
        <w:spacing w:after="0"/>
        <w:jc w:val="left"/>
        <w:rPr>
          <w:rFonts w:ascii="Arno Pro" w:hAnsi="Arno Pro"/>
          <w:b/>
          <w:kern w:val="21"/>
          <w:sz w:val="19"/>
          <w:szCs w:val="19"/>
        </w:rPr>
      </w:pPr>
      <w:r>
        <w:rPr>
          <w:rFonts w:ascii="Arno Pro" w:hAnsi="Arno Pro"/>
          <w:b/>
          <w:noProof/>
          <w:kern w:val="21"/>
          <w:sz w:val="19"/>
          <w:szCs w:val="19"/>
        </w:rPr>
        <w:lastRenderedPageBreak/>
        <w:drawing>
          <wp:inline distT="0" distB="0" distL="0" distR="0" wp14:anchorId="3C500662" wp14:editId="3E3C4761">
            <wp:extent cx="6508750" cy="4166595"/>
            <wp:effectExtent l="0" t="0" r="6350" b="5715"/>
            <wp:docPr id="868087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0545" cy="4174146"/>
                    </a:xfrm>
                    <a:prstGeom prst="rect">
                      <a:avLst/>
                    </a:prstGeom>
                    <a:noFill/>
                  </pic:spPr>
                </pic:pic>
              </a:graphicData>
            </a:graphic>
          </wp:inline>
        </w:drawing>
      </w:r>
    </w:p>
    <w:p w14:paraId="0A342B0C" w14:textId="77777777" w:rsidR="00A82556" w:rsidRDefault="00A82556" w:rsidP="00A82556">
      <w:pPr>
        <w:spacing w:after="0"/>
        <w:jc w:val="left"/>
        <w:rPr>
          <w:rFonts w:ascii="Arno Pro" w:hAnsi="Arno Pro"/>
          <w:b/>
          <w:kern w:val="21"/>
          <w:sz w:val="19"/>
          <w:szCs w:val="19"/>
        </w:rPr>
      </w:pPr>
    </w:p>
    <w:p w14:paraId="0E643445" w14:textId="77777777" w:rsidR="00A82556" w:rsidRDefault="00A82556" w:rsidP="00A82556">
      <w:pPr>
        <w:spacing w:after="0"/>
        <w:jc w:val="left"/>
        <w:rPr>
          <w:rFonts w:ascii="Arno Pro" w:hAnsi="Arno Pro"/>
          <w:b/>
          <w:kern w:val="21"/>
          <w:sz w:val="19"/>
          <w:szCs w:val="19"/>
        </w:rPr>
      </w:pPr>
    </w:p>
    <w:p w14:paraId="3535E46E" w14:textId="2A1CD896" w:rsidR="00A82556" w:rsidRDefault="00A82556" w:rsidP="00A82556">
      <w:pPr>
        <w:pBdr>
          <w:bottom w:val="single" w:sz="4" w:space="1" w:color="auto"/>
        </w:pBdr>
        <w:spacing w:after="240"/>
        <w:rPr>
          <w:rFonts w:ascii="Arno Pro" w:hAnsi="Arno Pro"/>
          <w:b/>
          <w:kern w:val="21"/>
          <w:sz w:val="19"/>
          <w:szCs w:val="19"/>
        </w:rPr>
      </w:pPr>
      <w:r>
        <w:rPr>
          <w:rFonts w:ascii="Arno Pro" w:hAnsi="Arno Pro"/>
          <w:b/>
          <w:kern w:val="21"/>
          <w:sz w:val="19"/>
          <w:szCs w:val="19"/>
        </w:rPr>
        <w:t>Figure S</w:t>
      </w:r>
      <w:r w:rsidR="00D876AA">
        <w:rPr>
          <w:rFonts w:ascii="Arno Pro" w:hAnsi="Arno Pro"/>
          <w:b/>
          <w:kern w:val="21"/>
          <w:sz w:val="19"/>
          <w:szCs w:val="19"/>
        </w:rPr>
        <w:t>8</w:t>
      </w:r>
      <w:r>
        <w:rPr>
          <w:rFonts w:ascii="Arno Pro" w:hAnsi="Arno Pro"/>
          <w:b/>
          <w:kern w:val="21"/>
          <w:sz w:val="19"/>
          <w:szCs w:val="19"/>
        </w:rPr>
        <w:t xml:space="preserve">. </w:t>
      </w:r>
      <w:r w:rsidRPr="00D035EE">
        <w:rPr>
          <w:rFonts w:ascii="Arno Pro" w:hAnsi="Arno Pro"/>
          <w:bCs/>
          <w:kern w:val="21"/>
          <w:sz w:val="19"/>
          <w:szCs w:val="19"/>
        </w:rPr>
        <w:t>Plot showing the qNMR calculated values of a standard concentration range of MDMB-4en-PINACA in e-cigarette liquid. This shows good agreement with the true values (black line) highlighting the suitability of the qNMR technique for quantifying the e-cigarettes and liquids.</w:t>
      </w:r>
    </w:p>
    <w:p w14:paraId="6F890DA0" w14:textId="77777777" w:rsidR="00A82556" w:rsidRDefault="00A82556" w:rsidP="00A82556">
      <w:pPr>
        <w:pBdr>
          <w:bottom w:val="single" w:sz="4" w:space="1" w:color="auto"/>
        </w:pBdr>
        <w:spacing w:after="240"/>
        <w:rPr>
          <w:rFonts w:ascii="Arno Pro" w:hAnsi="Arno Pro"/>
        </w:rPr>
      </w:pPr>
    </w:p>
    <w:p w14:paraId="77DC9FC5" w14:textId="77777777" w:rsidR="00A82556" w:rsidRDefault="00A82556" w:rsidP="00A82556">
      <w:pPr>
        <w:spacing w:after="0"/>
        <w:jc w:val="left"/>
        <w:rPr>
          <w:rFonts w:ascii="Arno Pro" w:hAnsi="Arno Pro"/>
          <w:b/>
          <w:kern w:val="21"/>
          <w:sz w:val="19"/>
          <w:szCs w:val="19"/>
        </w:rPr>
      </w:pPr>
    </w:p>
    <w:bookmarkEnd w:id="2"/>
    <w:p w14:paraId="65EA3117" w14:textId="2D6A5457" w:rsidR="00D876AA" w:rsidRDefault="00D876AA">
      <w:pPr>
        <w:spacing w:after="0"/>
        <w:jc w:val="left"/>
        <w:rPr>
          <w:rFonts w:ascii="Arno Pro" w:hAnsi="Arno Pro"/>
          <w:b/>
          <w:kern w:val="21"/>
          <w:sz w:val="19"/>
          <w:szCs w:val="19"/>
        </w:rPr>
      </w:pPr>
      <w:r>
        <w:rPr>
          <w:rFonts w:ascii="Arno Pro" w:hAnsi="Arno Pro"/>
          <w:b/>
          <w:kern w:val="21"/>
          <w:sz w:val="19"/>
          <w:szCs w:val="19"/>
        </w:rPr>
        <w:br w:type="page"/>
      </w:r>
    </w:p>
    <w:p w14:paraId="508D3A1E" w14:textId="77777777" w:rsidR="00D876AA" w:rsidRDefault="00D876AA" w:rsidP="00D876AA">
      <w:pPr>
        <w:spacing w:after="0"/>
        <w:jc w:val="left"/>
        <w:rPr>
          <w:rFonts w:ascii="Arno Pro" w:hAnsi="Arno Pro"/>
        </w:rPr>
      </w:pPr>
    </w:p>
    <w:p w14:paraId="54FB6771" w14:textId="77777777" w:rsidR="00D876AA" w:rsidRDefault="00D876AA" w:rsidP="00D876AA">
      <w:pPr>
        <w:pBdr>
          <w:bottom w:val="single" w:sz="4" w:space="1" w:color="auto"/>
        </w:pBdr>
        <w:spacing w:after="240"/>
        <w:rPr>
          <w:rFonts w:ascii="Arno Pro" w:hAnsi="Arno Pro"/>
        </w:rPr>
      </w:pPr>
    </w:p>
    <w:p w14:paraId="4BBC2C06" w14:textId="77777777" w:rsidR="00D876AA" w:rsidRDefault="00D876AA" w:rsidP="00D876AA">
      <w:pPr>
        <w:pBdr>
          <w:bottom w:val="single" w:sz="4" w:space="1" w:color="auto"/>
        </w:pBdr>
        <w:spacing w:after="240"/>
        <w:jc w:val="center"/>
        <w:rPr>
          <w:rFonts w:ascii="Arno Pro" w:hAnsi="Arno Pro"/>
          <w:b/>
          <w:kern w:val="21"/>
          <w:sz w:val="19"/>
          <w:szCs w:val="19"/>
        </w:rPr>
      </w:pPr>
      <w:r w:rsidRPr="005626CA">
        <w:rPr>
          <w:rFonts w:ascii="Arno Pro" w:hAnsi="Arno Pro"/>
          <w:b/>
          <w:noProof/>
          <w:kern w:val="21"/>
          <w:sz w:val="19"/>
          <w:szCs w:val="19"/>
        </w:rPr>
        <w:drawing>
          <wp:inline distT="0" distB="0" distL="0" distR="0" wp14:anchorId="09F22674" wp14:editId="29B9DBD3">
            <wp:extent cx="3614468" cy="1737360"/>
            <wp:effectExtent l="0" t="0" r="5080" b="0"/>
            <wp:docPr id="21" name="Picture 20">
              <a:extLst xmlns:a="http://schemas.openxmlformats.org/drawingml/2006/main">
                <a:ext uri="{FF2B5EF4-FFF2-40B4-BE49-F238E27FC236}">
                  <a16:creationId xmlns:a16="http://schemas.microsoft.com/office/drawing/2014/main" id="{2FA16C7E-8E9F-CC3B-6131-9A99442A1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2FA16C7E-8E9F-CC3B-6131-9A99442A1CAC}"/>
                        </a:ext>
                      </a:extLst>
                    </pic:cNvPr>
                    <pic:cNvPicPr>
                      <a:picLocks noChangeAspect="1"/>
                    </pic:cNvPicPr>
                  </pic:nvPicPr>
                  <pic:blipFill rotWithShape="1">
                    <a:blip r:embed="rId19"/>
                    <a:srcRect r="15897"/>
                    <a:stretch/>
                  </pic:blipFill>
                  <pic:spPr bwMode="auto">
                    <a:xfrm>
                      <a:off x="0" y="0"/>
                      <a:ext cx="3614782" cy="1737511"/>
                    </a:xfrm>
                    <a:prstGeom prst="rect">
                      <a:avLst/>
                    </a:prstGeom>
                    <a:ln>
                      <a:noFill/>
                    </a:ln>
                    <a:extLst>
                      <a:ext uri="{53640926-AAD7-44D8-BBD7-CCE9431645EC}">
                        <a14:shadowObscured xmlns:a14="http://schemas.microsoft.com/office/drawing/2010/main"/>
                      </a:ext>
                    </a:extLst>
                  </pic:spPr>
                </pic:pic>
              </a:graphicData>
            </a:graphic>
          </wp:inline>
        </w:drawing>
      </w:r>
    </w:p>
    <w:p w14:paraId="0CF1B115" w14:textId="77777777" w:rsidR="00D876AA" w:rsidRDefault="00D876AA" w:rsidP="00D876AA">
      <w:pPr>
        <w:pBdr>
          <w:bottom w:val="single" w:sz="4" w:space="1" w:color="auto"/>
        </w:pBdr>
        <w:spacing w:after="240"/>
        <w:rPr>
          <w:rFonts w:ascii="Arno Pro" w:hAnsi="Arno Pro"/>
          <w:b/>
          <w:kern w:val="21"/>
          <w:sz w:val="19"/>
          <w:szCs w:val="19"/>
        </w:rPr>
      </w:pPr>
      <w:r>
        <w:rPr>
          <w:rFonts w:ascii="Arno Pro" w:hAnsi="Arno Pro"/>
          <w:b/>
          <w:kern w:val="21"/>
          <w:sz w:val="19"/>
          <w:szCs w:val="19"/>
        </w:rPr>
        <w:t xml:space="preserve">Figure S9. </w:t>
      </w:r>
      <w:r w:rsidRPr="00C42907">
        <w:rPr>
          <w:rFonts w:ascii="Arno Pro" w:hAnsi="Arno Pro"/>
          <w:bCs/>
          <w:kern w:val="21"/>
          <w:sz w:val="19"/>
          <w:szCs w:val="19"/>
        </w:rPr>
        <w:t>THC e-cigarettes</w:t>
      </w:r>
      <w:r>
        <w:rPr>
          <w:rFonts w:ascii="Arno Pro" w:hAnsi="Arno Pro"/>
          <w:bCs/>
          <w:kern w:val="21"/>
          <w:sz w:val="19"/>
          <w:szCs w:val="19"/>
        </w:rPr>
        <w:t xml:space="preserve"> from R3.</w:t>
      </w:r>
    </w:p>
    <w:p w14:paraId="2F23305F" w14:textId="77777777" w:rsidR="00D876AA" w:rsidRDefault="00D876AA" w:rsidP="00D876AA">
      <w:pPr>
        <w:pBdr>
          <w:bottom w:val="single" w:sz="4" w:space="1" w:color="auto"/>
        </w:pBdr>
        <w:spacing w:after="240"/>
        <w:rPr>
          <w:rFonts w:ascii="Arno Pro" w:hAnsi="Arno Pro"/>
          <w:b/>
          <w:kern w:val="21"/>
          <w:sz w:val="19"/>
          <w:szCs w:val="19"/>
        </w:rPr>
      </w:pPr>
    </w:p>
    <w:p w14:paraId="740379C3" w14:textId="77777777" w:rsidR="00D876AA" w:rsidRDefault="00D876AA" w:rsidP="00D876AA">
      <w:pPr>
        <w:spacing w:after="0"/>
        <w:jc w:val="left"/>
        <w:rPr>
          <w:rFonts w:ascii="Arno Pro" w:hAnsi="Arno Pro"/>
          <w:b/>
          <w:kern w:val="21"/>
          <w:sz w:val="19"/>
          <w:szCs w:val="19"/>
        </w:rPr>
      </w:pPr>
      <w:r>
        <w:rPr>
          <w:rFonts w:ascii="Arno Pro" w:hAnsi="Arno Pro"/>
          <w:b/>
          <w:kern w:val="21"/>
          <w:sz w:val="19"/>
          <w:szCs w:val="19"/>
        </w:rPr>
        <w:br w:type="page"/>
      </w:r>
    </w:p>
    <w:p w14:paraId="44631218" w14:textId="77777777" w:rsidR="00D876AA" w:rsidRDefault="00D876AA" w:rsidP="00D876AA">
      <w:pPr>
        <w:pBdr>
          <w:bottom w:val="single" w:sz="4" w:space="1" w:color="auto"/>
        </w:pBdr>
        <w:spacing w:after="240"/>
        <w:jc w:val="center"/>
        <w:rPr>
          <w:rFonts w:ascii="Arno Pro" w:hAnsi="Arno Pro"/>
          <w:b/>
          <w:kern w:val="21"/>
          <w:sz w:val="19"/>
          <w:szCs w:val="19"/>
        </w:rPr>
      </w:pPr>
      <w:r w:rsidRPr="00E66C77">
        <w:rPr>
          <w:rFonts w:ascii="Arno Pro" w:hAnsi="Arno Pro"/>
          <w:b/>
          <w:noProof/>
          <w:kern w:val="21"/>
          <w:sz w:val="19"/>
          <w:szCs w:val="19"/>
        </w:rPr>
        <w:lastRenderedPageBreak/>
        <w:drawing>
          <wp:inline distT="0" distB="0" distL="0" distR="0" wp14:anchorId="5A330385" wp14:editId="721AE54C">
            <wp:extent cx="4852837" cy="5303980"/>
            <wp:effectExtent l="0" t="0" r="0" b="0"/>
            <wp:docPr id="7" name="Picture 1">
              <a:extLst xmlns:a="http://schemas.openxmlformats.org/drawingml/2006/main">
                <a:ext uri="{FF2B5EF4-FFF2-40B4-BE49-F238E27FC236}">
                  <a16:creationId xmlns:a16="http://schemas.microsoft.com/office/drawing/2014/main" id="{129668BD-4998-E282-FFE8-49E7826D5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29668BD-4998-E282-FFE8-49E7826D5EBC}"/>
                        </a:ext>
                      </a:extLst>
                    </pic:cNvPr>
                    <pic:cNvPicPr>
                      <a:picLocks noChangeAspect="1"/>
                    </pic:cNvPicPr>
                  </pic:nvPicPr>
                  <pic:blipFill>
                    <a:blip r:embed="rId20"/>
                    <a:stretch>
                      <a:fillRect/>
                    </a:stretch>
                  </pic:blipFill>
                  <pic:spPr>
                    <a:xfrm>
                      <a:off x="0" y="0"/>
                      <a:ext cx="4852837" cy="5303980"/>
                    </a:xfrm>
                    <a:prstGeom prst="rect">
                      <a:avLst/>
                    </a:prstGeom>
                  </pic:spPr>
                </pic:pic>
              </a:graphicData>
            </a:graphic>
          </wp:inline>
        </w:drawing>
      </w:r>
    </w:p>
    <w:p w14:paraId="27B9FE0F" w14:textId="32F215CE" w:rsidR="00D876AA" w:rsidRDefault="00D876AA" w:rsidP="00D876AA">
      <w:pPr>
        <w:pBdr>
          <w:bottom w:val="single" w:sz="4" w:space="1" w:color="auto"/>
        </w:pBdr>
        <w:spacing w:after="240"/>
        <w:rPr>
          <w:rFonts w:ascii="Arno Pro" w:hAnsi="Arno Pro"/>
          <w:b/>
          <w:kern w:val="21"/>
          <w:sz w:val="19"/>
          <w:szCs w:val="19"/>
        </w:rPr>
      </w:pPr>
      <w:r>
        <w:rPr>
          <w:rFonts w:ascii="Arno Pro" w:hAnsi="Arno Pro"/>
          <w:b/>
          <w:kern w:val="21"/>
          <w:sz w:val="19"/>
          <w:szCs w:val="19"/>
        </w:rPr>
        <w:t xml:space="preserve">Figure S10. </w:t>
      </w:r>
      <w:r w:rsidRPr="00C42907">
        <w:rPr>
          <w:rFonts w:ascii="Arno Pro" w:hAnsi="Arno Pro"/>
          <w:bCs/>
          <w:kern w:val="21"/>
          <w:sz w:val="19"/>
          <w:szCs w:val="19"/>
        </w:rPr>
        <w:t>Positive samples (SC and THC) from R</w:t>
      </w:r>
      <w:r>
        <w:rPr>
          <w:rFonts w:ascii="Arno Pro" w:hAnsi="Arno Pro"/>
          <w:bCs/>
          <w:kern w:val="21"/>
          <w:sz w:val="19"/>
          <w:szCs w:val="19"/>
        </w:rPr>
        <w:t>4</w:t>
      </w:r>
      <w:r w:rsidRPr="00C42907">
        <w:rPr>
          <w:rFonts w:ascii="Arno Pro" w:hAnsi="Arno Pro"/>
          <w:bCs/>
          <w:kern w:val="21"/>
          <w:sz w:val="19"/>
          <w:szCs w:val="19"/>
        </w:rPr>
        <w:t>.</w:t>
      </w:r>
    </w:p>
    <w:p w14:paraId="25544909" w14:textId="77777777" w:rsidR="00D876AA" w:rsidRDefault="00D876AA" w:rsidP="00D876AA">
      <w:pPr>
        <w:pBdr>
          <w:bottom w:val="single" w:sz="4" w:space="1" w:color="auto"/>
        </w:pBdr>
        <w:spacing w:after="240"/>
        <w:rPr>
          <w:rFonts w:ascii="Arno Pro" w:hAnsi="Arno Pro"/>
        </w:rPr>
      </w:pPr>
    </w:p>
    <w:p w14:paraId="2D82B1F7" w14:textId="3E17FF96" w:rsidR="00D876AA" w:rsidRDefault="00D876AA" w:rsidP="00D876AA">
      <w:pPr>
        <w:spacing w:after="0"/>
        <w:jc w:val="left"/>
        <w:rPr>
          <w:rFonts w:ascii="Arno Pro" w:hAnsi="Arno Pro"/>
          <w:b/>
          <w:kern w:val="21"/>
          <w:sz w:val="19"/>
          <w:szCs w:val="19"/>
        </w:rPr>
      </w:pPr>
    </w:p>
    <w:p w14:paraId="63325F0D" w14:textId="77777777" w:rsidR="00A82556" w:rsidRDefault="00A82556" w:rsidP="00A82556">
      <w:pPr>
        <w:spacing w:after="0"/>
        <w:jc w:val="left"/>
        <w:rPr>
          <w:rFonts w:ascii="Arno Pro" w:hAnsi="Arno Pro"/>
          <w:b/>
          <w:kern w:val="21"/>
          <w:sz w:val="19"/>
          <w:szCs w:val="19"/>
        </w:rPr>
      </w:pPr>
    </w:p>
    <w:sectPr w:rsidR="00A82556" w:rsidSect="00FE3E11">
      <w:pgSz w:w="12240" w:h="15840"/>
      <w:pgMar w:top="720" w:right="1094" w:bottom="720" w:left="1094"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A9DE5" w14:textId="77777777" w:rsidR="009B4706" w:rsidRDefault="009B4706">
      <w:r>
        <w:separator/>
      </w:r>
    </w:p>
    <w:p w14:paraId="6608409E" w14:textId="77777777" w:rsidR="009B4706" w:rsidRDefault="009B4706"/>
  </w:endnote>
  <w:endnote w:type="continuationSeparator" w:id="0">
    <w:p w14:paraId="58DCCCC9" w14:textId="77777777" w:rsidR="009B4706" w:rsidRDefault="009B4706">
      <w:r>
        <w:continuationSeparator/>
      </w:r>
    </w:p>
    <w:p w14:paraId="29A921D3" w14:textId="77777777" w:rsidR="009B4706" w:rsidRDefault="009B4706"/>
  </w:endnote>
  <w:endnote w:type="continuationNotice" w:id="1">
    <w:p w14:paraId="41B5E8B1" w14:textId="77777777" w:rsidR="009B4706" w:rsidRDefault="009B47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2353FA37-A487-AF46-9869-FF89FEFAAF00}"/>
  </w:font>
  <w:font w:name="Aptos Narrow">
    <w:panose1 w:val="020B0004020202020204"/>
    <w:charset w:val="00"/>
    <w:family w:val="swiss"/>
    <w:pitch w:val="variable"/>
    <w:sig w:usb0="20000287" w:usb1="00000003" w:usb2="00000000" w:usb3="00000000" w:csb0="0000019F" w:csb1="00000000"/>
    <w:embedRegular r:id="rId2" w:fontKey="{56FA0942-59E9-0646-A5BE-A35456146088}"/>
    <w:embedBold r:id="rId3" w:fontKey="{FC938AFE-1B16-CF45-8C34-1A47A28F924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Arno Pro">
    <w:altName w:val="Cambria"/>
    <w:panose1 w:val="020B0604020202020204"/>
    <w:charset w:val="00"/>
    <w:family w:val="roman"/>
    <w:pitch w:val="variable"/>
    <w:sig w:usb0="60000287" w:usb1="00000001" w:usb2="00000000" w:usb3="00000000" w:csb0="0000019F" w:csb1="00000000"/>
  </w:font>
  <w:font w:name="Myriad Pro Light">
    <w:altName w:val="Segoe UI Light"/>
    <w:panose1 w:val="020B0604020202020204"/>
    <w:charset w:val="00"/>
    <w:family w:val="swiss"/>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0" w:fontKey="{EE8A3B93-D667-7847-8605-D27062E5AC5D}"/>
    <w:embedItalic r:id="rId11" w:fontKey="{C41EAB5A-03C2-9F4D-8B21-74B5E428DF2C}"/>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7CAB"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E98FD9" w14:textId="77777777" w:rsidR="004E35E0" w:rsidRDefault="004E35E0">
    <w:pPr>
      <w:pStyle w:val="Footer"/>
      <w:ind w:right="360"/>
    </w:pPr>
  </w:p>
  <w:p w14:paraId="1D406EF8" w14:textId="77777777" w:rsidR="004E35E0" w:rsidRDefault="004E35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23EA"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F1C8705" w14:textId="77777777" w:rsidR="004E35E0" w:rsidRDefault="004E35E0">
    <w:pPr>
      <w:pStyle w:val="Footer"/>
      <w:ind w:right="360"/>
    </w:pPr>
  </w:p>
  <w:p w14:paraId="3474C1CE"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CBA6D" w14:textId="77777777" w:rsidR="009B4706" w:rsidRDefault="009B4706">
      <w:r>
        <w:separator/>
      </w:r>
    </w:p>
    <w:p w14:paraId="1478996E" w14:textId="77777777" w:rsidR="009B4706" w:rsidRDefault="009B4706"/>
  </w:footnote>
  <w:footnote w:type="continuationSeparator" w:id="0">
    <w:p w14:paraId="0B233C33" w14:textId="77777777" w:rsidR="009B4706" w:rsidRDefault="009B4706">
      <w:r>
        <w:continuationSeparator/>
      </w:r>
    </w:p>
    <w:p w14:paraId="61C93695" w14:textId="77777777" w:rsidR="009B4706" w:rsidRDefault="009B4706"/>
  </w:footnote>
  <w:footnote w:type="continuationNotice" w:id="1">
    <w:p w14:paraId="524C238B" w14:textId="77777777" w:rsidR="009B4706" w:rsidRDefault="009B47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31281"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32E1"/>
    <w:multiLevelType w:val="hybridMultilevel"/>
    <w:tmpl w:val="BE4023FA"/>
    <w:lvl w:ilvl="0" w:tplc="D5F6F2A2">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FB35251"/>
    <w:multiLevelType w:val="hybridMultilevel"/>
    <w:tmpl w:val="9816341E"/>
    <w:lvl w:ilvl="0" w:tplc="A84CF3E8">
      <w:start w:val="1"/>
      <w:numFmt w:val="bullet"/>
      <w:lvlText w:val="-"/>
      <w:lvlJc w:val="left"/>
      <w:pPr>
        <w:ind w:left="390" w:hanging="360"/>
      </w:pPr>
      <w:rPr>
        <w:rFonts w:ascii="Aptos Narrow" w:eastAsia="Times New Roman" w:hAnsi="Aptos Narrow"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8" w15:restartNumberingAfterBreak="0">
    <w:nsid w:val="7EEF6551"/>
    <w:multiLevelType w:val="hybridMultilevel"/>
    <w:tmpl w:val="63CE60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0064937">
    <w:abstractNumId w:val="5"/>
  </w:num>
  <w:num w:numId="2" w16cid:durableId="1527595225">
    <w:abstractNumId w:val="3"/>
  </w:num>
  <w:num w:numId="3" w16cid:durableId="2120831743">
    <w:abstractNumId w:val="6"/>
  </w:num>
  <w:num w:numId="4" w16cid:durableId="1742681260">
    <w:abstractNumId w:val="4"/>
  </w:num>
  <w:num w:numId="5" w16cid:durableId="1368683188">
    <w:abstractNumId w:val="2"/>
  </w:num>
  <w:num w:numId="6" w16cid:durableId="1407263015">
    <w:abstractNumId w:val="1"/>
  </w:num>
  <w:num w:numId="7" w16cid:durableId="253830047">
    <w:abstractNumId w:val="8"/>
  </w:num>
  <w:num w:numId="8" w16cid:durableId="137311087">
    <w:abstractNumId w:val="0"/>
  </w:num>
  <w:num w:numId="9" w16cid:durableId="14613404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EC2"/>
    <w:rsid w:val="000015A0"/>
    <w:rsid w:val="000021E5"/>
    <w:rsid w:val="0000258A"/>
    <w:rsid w:val="000039D1"/>
    <w:rsid w:val="000039DE"/>
    <w:rsid w:val="000040B9"/>
    <w:rsid w:val="00005FF7"/>
    <w:rsid w:val="0000606A"/>
    <w:rsid w:val="00006E6B"/>
    <w:rsid w:val="00011A1A"/>
    <w:rsid w:val="0001237C"/>
    <w:rsid w:val="000167FA"/>
    <w:rsid w:val="000201D0"/>
    <w:rsid w:val="00020D4E"/>
    <w:rsid w:val="00020F48"/>
    <w:rsid w:val="00024420"/>
    <w:rsid w:val="00026A18"/>
    <w:rsid w:val="0002744D"/>
    <w:rsid w:val="00030040"/>
    <w:rsid w:val="000303E8"/>
    <w:rsid w:val="0003046A"/>
    <w:rsid w:val="00033D0B"/>
    <w:rsid w:val="00033EA4"/>
    <w:rsid w:val="00034BAD"/>
    <w:rsid w:val="000356F8"/>
    <w:rsid w:val="00035DD1"/>
    <w:rsid w:val="00035EFB"/>
    <w:rsid w:val="00036B35"/>
    <w:rsid w:val="000377F7"/>
    <w:rsid w:val="00037CD5"/>
    <w:rsid w:val="00041139"/>
    <w:rsid w:val="00042F19"/>
    <w:rsid w:val="00042F6D"/>
    <w:rsid w:val="00043079"/>
    <w:rsid w:val="00043B9F"/>
    <w:rsid w:val="00044F61"/>
    <w:rsid w:val="0004739C"/>
    <w:rsid w:val="00047418"/>
    <w:rsid w:val="00047BAD"/>
    <w:rsid w:val="00050135"/>
    <w:rsid w:val="00050ED7"/>
    <w:rsid w:val="00052393"/>
    <w:rsid w:val="00052C01"/>
    <w:rsid w:val="00052CB0"/>
    <w:rsid w:val="00053157"/>
    <w:rsid w:val="00053259"/>
    <w:rsid w:val="00054E8A"/>
    <w:rsid w:val="00054FBF"/>
    <w:rsid w:val="00056EE9"/>
    <w:rsid w:val="00057E27"/>
    <w:rsid w:val="0006056A"/>
    <w:rsid w:val="00060657"/>
    <w:rsid w:val="00060A34"/>
    <w:rsid w:val="000629D7"/>
    <w:rsid w:val="00064A6D"/>
    <w:rsid w:val="000662AD"/>
    <w:rsid w:val="00066F59"/>
    <w:rsid w:val="00067182"/>
    <w:rsid w:val="0007012B"/>
    <w:rsid w:val="000703A6"/>
    <w:rsid w:val="0007066F"/>
    <w:rsid w:val="00071358"/>
    <w:rsid w:val="00074A96"/>
    <w:rsid w:val="00075B81"/>
    <w:rsid w:val="00076CC2"/>
    <w:rsid w:val="00077070"/>
    <w:rsid w:val="000770D0"/>
    <w:rsid w:val="00077AFA"/>
    <w:rsid w:val="000839F5"/>
    <w:rsid w:val="00083D82"/>
    <w:rsid w:val="000865DC"/>
    <w:rsid w:val="00086D51"/>
    <w:rsid w:val="00091417"/>
    <w:rsid w:val="00093BE3"/>
    <w:rsid w:val="00093FD7"/>
    <w:rsid w:val="00094201"/>
    <w:rsid w:val="00095067"/>
    <w:rsid w:val="00095739"/>
    <w:rsid w:val="00095F51"/>
    <w:rsid w:val="000969AD"/>
    <w:rsid w:val="000A0BB8"/>
    <w:rsid w:val="000A1834"/>
    <w:rsid w:val="000A2674"/>
    <w:rsid w:val="000A2A77"/>
    <w:rsid w:val="000A2B27"/>
    <w:rsid w:val="000A3552"/>
    <w:rsid w:val="000A3E40"/>
    <w:rsid w:val="000A5436"/>
    <w:rsid w:val="000A65A7"/>
    <w:rsid w:val="000A65BB"/>
    <w:rsid w:val="000A6E20"/>
    <w:rsid w:val="000B0F0E"/>
    <w:rsid w:val="000B1825"/>
    <w:rsid w:val="000B23E0"/>
    <w:rsid w:val="000B241E"/>
    <w:rsid w:val="000B3647"/>
    <w:rsid w:val="000B3CEF"/>
    <w:rsid w:val="000B40F8"/>
    <w:rsid w:val="000B4CF0"/>
    <w:rsid w:val="000B52DA"/>
    <w:rsid w:val="000B59D4"/>
    <w:rsid w:val="000B5CC6"/>
    <w:rsid w:val="000B5EA1"/>
    <w:rsid w:val="000B72E0"/>
    <w:rsid w:val="000B7F39"/>
    <w:rsid w:val="000C05BA"/>
    <w:rsid w:val="000C0704"/>
    <w:rsid w:val="000C3864"/>
    <w:rsid w:val="000C38FE"/>
    <w:rsid w:val="000C4430"/>
    <w:rsid w:val="000C5F70"/>
    <w:rsid w:val="000C630E"/>
    <w:rsid w:val="000C65FB"/>
    <w:rsid w:val="000C7485"/>
    <w:rsid w:val="000D0C80"/>
    <w:rsid w:val="000D1F6D"/>
    <w:rsid w:val="000D2B06"/>
    <w:rsid w:val="000D2D84"/>
    <w:rsid w:val="000D2E28"/>
    <w:rsid w:val="000D2EB6"/>
    <w:rsid w:val="000D3389"/>
    <w:rsid w:val="000D614B"/>
    <w:rsid w:val="000E1B6E"/>
    <w:rsid w:val="000E21F2"/>
    <w:rsid w:val="000E4CDD"/>
    <w:rsid w:val="000E6079"/>
    <w:rsid w:val="000E75E3"/>
    <w:rsid w:val="000E77F9"/>
    <w:rsid w:val="000E7F30"/>
    <w:rsid w:val="000F1560"/>
    <w:rsid w:val="000F2A1A"/>
    <w:rsid w:val="000F325E"/>
    <w:rsid w:val="000F3B0E"/>
    <w:rsid w:val="000F45D8"/>
    <w:rsid w:val="000F5846"/>
    <w:rsid w:val="000F58ED"/>
    <w:rsid w:val="000F598B"/>
    <w:rsid w:val="001002B3"/>
    <w:rsid w:val="001003B5"/>
    <w:rsid w:val="0010070A"/>
    <w:rsid w:val="00101235"/>
    <w:rsid w:val="0010159E"/>
    <w:rsid w:val="00101D1F"/>
    <w:rsid w:val="001020AB"/>
    <w:rsid w:val="001026E8"/>
    <w:rsid w:val="00104A19"/>
    <w:rsid w:val="00106A48"/>
    <w:rsid w:val="00106A86"/>
    <w:rsid w:val="00106E24"/>
    <w:rsid w:val="001072BE"/>
    <w:rsid w:val="001076F6"/>
    <w:rsid w:val="00107C6B"/>
    <w:rsid w:val="00110459"/>
    <w:rsid w:val="00111846"/>
    <w:rsid w:val="00112103"/>
    <w:rsid w:val="001123CF"/>
    <w:rsid w:val="001143FB"/>
    <w:rsid w:val="001148D5"/>
    <w:rsid w:val="00115B64"/>
    <w:rsid w:val="00117061"/>
    <w:rsid w:val="00117A62"/>
    <w:rsid w:val="001219B9"/>
    <w:rsid w:val="00122869"/>
    <w:rsid w:val="00123AFD"/>
    <w:rsid w:val="00126CD8"/>
    <w:rsid w:val="00126EB9"/>
    <w:rsid w:val="0012715E"/>
    <w:rsid w:val="00127974"/>
    <w:rsid w:val="00130697"/>
    <w:rsid w:val="0013155E"/>
    <w:rsid w:val="00131788"/>
    <w:rsid w:val="0013412D"/>
    <w:rsid w:val="0013501B"/>
    <w:rsid w:val="0013508C"/>
    <w:rsid w:val="001367AE"/>
    <w:rsid w:val="001379DD"/>
    <w:rsid w:val="00137E50"/>
    <w:rsid w:val="001415AD"/>
    <w:rsid w:val="00141659"/>
    <w:rsid w:val="00141BFD"/>
    <w:rsid w:val="00141E60"/>
    <w:rsid w:val="001456A9"/>
    <w:rsid w:val="00145A0C"/>
    <w:rsid w:val="0014629A"/>
    <w:rsid w:val="00146B23"/>
    <w:rsid w:val="00146C1D"/>
    <w:rsid w:val="001476A3"/>
    <w:rsid w:val="0014798B"/>
    <w:rsid w:val="00150F42"/>
    <w:rsid w:val="00150F72"/>
    <w:rsid w:val="0015109A"/>
    <w:rsid w:val="00152891"/>
    <w:rsid w:val="0015316A"/>
    <w:rsid w:val="001538FB"/>
    <w:rsid w:val="00154432"/>
    <w:rsid w:val="001547D2"/>
    <w:rsid w:val="001564D5"/>
    <w:rsid w:val="00156F40"/>
    <w:rsid w:val="00157E12"/>
    <w:rsid w:val="001616FB"/>
    <w:rsid w:val="00161CA9"/>
    <w:rsid w:val="00161EBC"/>
    <w:rsid w:val="001645B9"/>
    <w:rsid w:val="00164822"/>
    <w:rsid w:val="00165119"/>
    <w:rsid w:val="00166325"/>
    <w:rsid w:val="001706B7"/>
    <w:rsid w:val="00171D76"/>
    <w:rsid w:val="00172388"/>
    <w:rsid w:val="00174E3A"/>
    <w:rsid w:val="00175C58"/>
    <w:rsid w:val="001767C4"/>
    <w:rsid w:val="0017693B"/>
    <w:rsid w:val="00177020"/>
    <w:rsid w:val="0017743F"/>
    <w:rsid w:val="001774CF"/>
    <w:rsid w:val="00180A94"/>
    <w:rsid w:val="00181269"/>
    <w:rsid w:val="00181BD3"/>
    <w:rsid w:val="00182114"/>
    <w:rsid w:val="0018241C"/>
    <w:rsid w:val="001835F4"/>
    <w:rsid w:val="00183D2C"/>
    <w:rsid w:val="00184C29"/>
    <w:rsid w:val="001850E5"/>
    <w:rsid w:val="00186007"/>
    <w:rsid w:val="0018643C"/>
    <w:rsid w:val="00186B60"/>
    <w:rsid w:val="00186E34"/>
    <w:rsid w:val="0018721B"/>
    <w:rsid w:val="00191AF8"/>
    <w:rsid w:val="00191E1A"/>
    <w:rsid w:val="001921A2"/>
    <w:rsid w:val="001925F0"/>
    <w:rsid w:val="0019351A"/>
    <w:rsid w:val="00194401"/>
    <w:rsid w:val="00195C5C"/>
    <w:rsid w:val="00195EF6"/>
    <w:rsid w:val="00196496"/>
    <w:rsid w:val="00196956"/>
    <w:rsid w:val="001A115F"/>
    <w:rsid w:val="001A1D30"/>
    <w:rsid w:val="001A1FEC"/>
    <w:rsid w:val="001A2CF0"/>
    <w:rsid w:val="001A4D88"/>
    <w:rsid w:val="001A69BC"/>
    <w:rsid w:val="001A7BBA"/>
    <w:rsid w:val="001B018D"/>
    <w:rsid w:val="001B286F"/>
    <w:rsid w:val="001B366D"/>
    <w:rsid w:val="001B410D"/>
    <w:rsid w:val="001B5A51"/>
    <w:rsid w:val="001B5AFE"/>
    <w:rsid w:val="001B5E16"/>
    <w:rsid w:val="001B5E42"/>
    <w:rsid w:val="001B5EEE"/>
    <w:rsid w:val="001B6749"/>
    <w:rsid w:val="001B77A9"/>
    <w:rsid w:val="001B7DA1"/>
    <w:rsid w:val="001C061E"/>
    <w:rsid w:val="001C0B93"/>
    <w:rsid w:val="001C12A8"/>
    <w:rsid w:val="001C15C6"/>
    <w:rsid w:val="001C1FFB"/>
    <w:rsid w:val="001C2902"/>
    <w:rsid w:val="001C2E66"/>
    <w:rsid w:val="001C3388"/>
    <w:rsid w:val="001C3829"/>
    <w:rsid w:val="001C4111"/>
    <w:rsid w:val="001C45CC"/>
    <w:rsid w:val="001C4F7B"/>
    <w:rsid w:val="001C5FDA"/>
    <w:rsid w:val="001C60DF"/>
    <w:rsid w:val="001C66B1"/>
    <w:rsid w:val="001D0287"/>
    <w:rsid w:val="001D24AD"/>
    <w:rsid w:val="001D2E04"/>
    <w:rsid w:val="001D469B"/>
    <w:rsid w:val="001D5436"/>
    <w:rsid w:val="001D550E"/>
    <w:rsid w:val="001D6568"/>
    <w:rsid w:val="001D75A4"/>
    <w:rsid w:val="001E06E9"/>
    <w:rsid w:val="001E0CAE"/>
    <w:rsid w:val="001E0EC2"/>
    <w:rsid w:val="001E23F8"/>
    <w:rsid w:val="001E2677"/>
    <w:rsid w:val="001E26F7"/>
    <w:rsid w:val="001E3107"/>
    <w:rsid w:val="001E3593"/>
    <w:rsid w:val="001E3C5A"/>
    <w:rsid w:val="001E4130"/>
    <w:rsid w:val="001E451C"/>
    <w:rsid w:val="001E7D5D"/>
    <w:rsid w:val="001F015A"/>
    <w:rsid w:val="001F12B4"/>
    <w:rsid w:val="001F2BFC"/>
    <w:rsid w:val="001F3B14"/>
    <w:rsid w:val="001F3F46"/>
    <w:rsid w:val="001F410A"/>
    <w:rsid w:val="002017D4"/>
    <w:rsid w:val="00201CD7"/>
    <w:rsid w:val="002031A2"/>
    <w:rsid w:val="00205D2A"/>
    <w:rsid w:val="002062BB"/>
    <w:rsid w:val="00206A66"/>
    <w:rsid w:val="002072CF"/>
    <w:rsid w:val="002074CD"/>
    <w:rsid w:val="00210928"/>
    <w:rsid w:val="0021196D"/>
    <w:rsid w:val="00211DC1"/>
    <w:rsid w:val="002154CA"/>
    <w:rsid w:val="00216CC6"/>
    <w:rsid w:val="00216E42"/>
    <w:rsid w:val="00220723"/>
    <w:rsid w:val="00222914"/>
    <w:rsid w:val="0022321B"/>
    <w:rsid w:val="002234C4"/>
    <w:rsid w:val="002257F5"/>
    <w:rsid w:val="00225AB3"/>
    <w:rsid w:val="00226506"/>
    <w:rsid w:val="00227490"/>
    <w:rsid w:val="00230134"/>
    <w:rsid w:val="00230266"/>
    <w:rsid w:val="00230548"/>
    <w:rsid w:val="0023380C"/>
    <w:rsid w:val="00235ACA"/>
    <w:rsid w:val="002409AE"/>
    <w:rsid w:val="00240DB4"/>
    <w:rsid w:val="0024112D"/>
    <w:rsid w:val="0024409A"/>
    <w:rsid w:val="00246998"/>
    <w:rsid w:val="00246A8E"/>
    <w:rsid w:val="00246D95"/>
    <w:rsid w:val="00247CC7"/>
    <w:rsid w:val="002514AA"/>
    <w:rsid w:val="002517D1"/>
    <w:rsid w:val="002526D9"/>
    <w:rsid w:val="00252B1A"/>
    <w:rsid w:val="00253CD9"/>
    <w:rsid w:val="002540B0"/>
    <w:rsid w:val="00254B88"/>
    <w:rsid w:val="0026316B"/>
    <w:rsid w:val="0026367D"/>
    <w:rsid w:val="002638C9"/>
    <w:rsid w:val="00263C30"/>
    <w:rsid w:val="00264967"/>
    <w:rsid w:val="00265136"/>
    <w:rsid w:val="00265E42"/>
    <w:rsid w:val="002674C5"/>
    <w:rsid w:val="002701C2"/>
    <w:rsid w:val="0027031B"/>
    <w:rsid w:val="00270B11"/>
    <w:rsid w:val="002713C9"/>
    <w:rsid w:val="002729FB"/>
    <w:rsid w:val="002744D1"/>
    <w:rsid w:val="0027491B"/>
    <w:rsid w:val="00274F69"/>
    <w:rsid w:val="00275E43"/>
    <w:rsid w:val="00275FC7"/>
    <w:rsid w:val="00276898"/>
    <w:rsid w:val="00281AFA"/>
    <w:rsid w:val="00282A26"/>
    <w:rsid w:val="00282F4F"/>
    <w:rsid w:val="00284F97"/>
    <w:rsid w:val="0028567D"/>
    <w:rsid w:val="002860B6"/>
    <w:rsid w:val="00286681"/>
    <w:rsid w:val="00286BB3"/>
    <w:rsid w:val="002872B3"/>
    <w:rsid w:val="00287913"/>
    <w:rsid w:val="00287A81"/>
    <w:rsid w:val="0029048F"/>
    <w:rsid w:val="00290984"/>
    <w:rsid w:val="00290ADF"/>
    <w:rsid w:val="00290F9A"/>
    <w:rsid w:val="00291B37"/>
    <w:rsid w:val="00292B6B"/>
    <w:rsid w:val="002930D5"/>
    <w:rsid w:val="00295372"/>
    <w:rsid w:val="002955A0"/>
    <w:rsid w:val="0029598D"/>
    <w:rsid w:val="00297BA9"/>
    <w:rsid w:val="00297C54"/>
    <w:rsid w:val="002A16BD"/>
    <w:rsid w:val="002A2770"/>
    <w:rsid w:val="002A43F1"/>
    <w:rsid w:val="002A700D"/>
    <w:rsid w:val="002A7098"/>
    <w:rsid w:val="002A7D96"/>
    <w:rsid w:val="002B031E"/>
    <w:rsid w:val="002B0467"/>
    <w:rsid w:val="002B1878"/>
    <w:rsid w:val="002B1E05"/>
    <w:rsid w:val="002B2C59"/>
    <w:rsid w:val="002B35C6"/>
    <w:rsid w:val="002B41E3"/>
    <w:rsid w:val="002B4EC8"/>
    <w:rsid w:val="002B4FC5"/>
    <w:rsid w:val="002B5672"/>
    <w:rsid w:val="002B7B10"/>
    <w:rsid w:val="002C07F4"/>
    <w:rsid w:val="002C0C58"/>
    <w:rsid w:val="002C0F21"/>
    <w:rsid w:val="002C158C"/>
    <w:rsid w:val="002C2654"/>
    <w:rsid w:val="002C3431"/>
    <w:rsid w:val="002C3932"/>
    <w:rsid w:val="002C4680"/>
    <w:rsid w:val="002C4787"/>
    <w:rsid w:val="002C5D80"/>
    <w:rsid w:val="002C6544"/>
    <w:rsid w:val="002C695E"/>
    <w:rsid w:val="002C7032"/>
    <w:rsid w:val="002C76EC"/>
    <w:rsid w:val="002C7A6C"/>
    <w:rsid w:val="002D0B8E"/>
    <w:rsid w:val="002D2898"/>
    <w:rsid w:val="002D3236"/>
    <w:rsid w:val="002D325C"/>
    <w:rsid w:val="002D350C"/>
    <w:rsid w:val="002D55C7"/>
    <w:rsid w:val="002D579E"/>
    <w:rsid w:val="002D5EDB"/>
    <w:rsid w:val="002D61CA"/>
    <w:rsid w:val="002D643F"/>
    <w:rsid w:val="002D76AB"/>
    <w:rsid w:val="002D7B6E"/>
    <w:rsid w:val="002E016C"/>
    <w:rsid w:val="002E0D1C"/>
    <w:rsid w:val="002E12CA"/>
    <w:rsid w:val="002E1E88"/>
    <w:rsid w:val="002E2CBD"/>
    <w:rsid w:val="002E2F0E"/>
    <w:rsid w:val="002E339E"/>
    <w:rsid w:val="002E3643"/>
    <w:rsid w:val="002E46D6"/>
    <w:rsid w:val="002E7383"/>
    <w:rsid w:val="002E7D1F"/>
    <w:rsid w:val="002E7EAC"/>
    <w:rsid w:val="002F13D5"/>
    <w:rsid w:val="002F1DC1"/>
    <w:rsid w:val="002F3BFF"/>
    <w:rsid w:val="002F41A3"/>
    <w:rsid w:val="002F41D5"/>
    <w:rsid w:val="002F4A66"/>
    <w:rsid w:val="002F6ADD"/>
    <w:rsid w:val="002F74E7"/>
    <w:rsid w:val="0030035D"/>
    <w:rsid w:val="0030067A"/>
    <w:rsid w:val="00300847"/>
    <w:rsid w:val="003019EC"/>
    <w:rsid w:val="00301A00"/>
    <w:rsid w:val="0030245E"/>
    <w:rsid w:val="00302B30"/>
    <w:rsid w:val="0030372C"/>
    <w:rsid w:val="00303794"/>
    <w:rsid w:val="00306BFD"/>
    <w:rsid w:val="00310911"/>
    <w:rsid w:val="003135CD"/>
    <w:rsid w:val="00315EEE"/>
    <w:rsid w:val="003178DE"/>
    <w:rsid w:val="00317D3A"/>
    <w:rsid w:val="00320391"/>
    <w:rsid w:val="0032160C"/>
    <w:rsid w:val="00321A9F"/>
    <w:rsid w:val="00324F28"/>
    <w:rsid w:val="00325F17"/>
    <w:rsid w:val="00326083"/>
    <w:rsid w:val="00326D70"/>
    <w:rsid w:val="00326FFD"/>
    <w:rsid w:val="00327514"/>
    <w:rsid w:val="00327EE7"/>
    <w:rsid w:val="00330444"/>
    <w:rsid w:val="00331A8C"/>
    <w:rsid w:val="003333E3"/>
    <w:rsid w:val="00333BE3"/>
    <w:rsid w:val="00334997"/>
    <w:rsid w:val="00335273"/>
    <w:rsid w:val="0033542A"/>
    <w:rsid w:val="0033740E"/>
    <w:rsid w:val="00342555"/>
    <w:rsid w:val="003450A3"/>
    <w:rsid w:val="003452E1"/>
    <w:rsid w:val="00345635"/>
    <w:rsid w:val="00346283"/>
    <w:rsid w:val="0035002E"/>
    <w:rsid w:val="003502A8"/>
    <w:rsid w:val="0035037D"/>
    <w:rsid w:val="00350EC1"/>
    <w:rsid w:val="003514EB"/>
    <w:rsid w:val="003547B0"/>
    <w:rsid w:val="00354CD9"/>
    <w:rsid w:val="00355232"/>
    <w:rsid w:val="00355F32"/>
    <w:rsid w:val="00356923"/>
    <w:rsid w:val="00356F06"/>
    <w:rsid w:val="00357396"/>
    <w:rsid w:val="00357826"/>
    <w:rsid w:val="00357B00"/>
    <w:rsid w:val="00357C6A"/>
    <w:rsid w:val="00360A4C"/>
    <w:rsid w:val="003618BD"/>
    <w:rsid w:val="00362C02"/>
    <w:rsid w:val="003636F5"/>
    <w:rsid w:val="00364859"/>
    <w:rsid w:val="00364FFC"/>
    <w:rsid w:val="00365D47"/>
    <w:rsid w:val="00367648"/>
    <w:rsid w:val="003679A1"/>
    <w:rsid w:val="00370D2F"/>
    <w:rsid w:val="00371D30"/>
    <w:rsid w:val="003742CC"/>
    <w:rsid w:val="00376266"/>
    <w:rsid w:val="00381B52"/>
    <w:rsid w:val="00382414"/>
    <w:rsid w:val="00383364"/>
    <w:rsid w:val="003835F3"/>
    <w:rsid w:val="00383EAD"/>
    <w:rsid w:val="00390756"/>
    <w:rsid w:val="00390BA4"/>
    <w:rsid w:val="00392C11"/>
    <w:rsid w:val="00394ABE"/>
    <w:rsid w:val="00394EC5"/>
    <w:rsid w:val="00396194"/>
    <w:rsid w:val="00396FD2"/>
    <w:rsid w:val="00397033"/>
    <w:rsid w:val="00397697"/>
    <w:rsid w:val="003A081B"/>
    <w:rsid w:val="003A0F5F"/>
    <w:rsid w:val="003A362C"/>
    <w:rsid w:val="003A3CBD"/>
    <w:rsid w:val="003A410A"/>
    <w:rsid w:val="003A506F"/>
    <w:rsid w:val="003A51E3"/>
    <w:rsid w:val="003A64B5"/>
    <w:rsid w:val="003B041E"/>
    <w:rsid w:val="003B3F2A"/>
    <w:rsid w:val="003B4AF3"/>
    <w:rsid w:val="003B62FF"/>
    <w:rsid w:val="003C03BB"/>
    <w:rsid w:val="003C24A4"/>
    <w:rsid w:val="003C2BE3"/>
    <w:rsid w:val="003C3447"/>
    <w:rsid w:val="003C3E4B"/>
    <w:rsid w:val="003C4F9D"/>
    <w:rsid w:val="003C56D0"/>
    <w:rsid w:val="003C6D20"/>
    <w:rsid w:val="003C720D"/>
    <w:rsid w:val="003C7629"/>
    <w:rsid w:val="003D00F2"/>
    <w:rsid w:val="003D1EF2"/>
    <w:rsid w:val="003D34A5"/>
    <w:rsid w:val="003D356F"/>
    <w:rsid w:val="003D3DDE"/>
    <w:rsid w:val="003D412A"/>
    <w:rsid w:val="003D4290"/>
    <w:rsid w:val="003D562D"/>
    <w:rsid w:val="003D6316"/>
    <w:rsid w:val="003D779B"/>
    <w:rsid w:val="003E0BCE"/>
    <w:rsid w:val="003E245C"/>
    <w:rsid w:val="003E25C1"/>
    <w:rsid w:val="003E2F36"/>
    <w:rsid w:val="003E3556"/>
    <w:rsid w:val="003E4108"/>
    <w:rsid w:val="003E5207"/>
    <w:rsid w:val="003E52B3"/>
    <w:rsid w:val="003E59BC"/>
    <w:rsid w:val="003E5A3C"/>
    <w:rsid w:val="003F0F09"/>
    <w:rsid w:val="003F19CB"/>
    <w:rsid w:val="003F24F8"/>
    <w:rsid w:val="003F3A25"/>
    <w:rsid w:val="003F497B"/>
    <w:rsid w:val="003F4D4F"/>
    <w:rsid w:val="004001F6"/>
    <w:rsid w:val="00400434"/>
    <w:rsid w:val="00401179"/>
    <w:rsid w:val="004014AB"/>
    <w:rsid w:val="004016C3"/>
    <w:rsid w:val="00401A88"/>
    <w:rsid w:val="00401BBE"/>
    <w:rsid w:val="00403878"/>
    <w:rsid w:val="00403923"/>
    <w:rsid w:val="0040418F"/>
    <w:rsid w:val="00405FEB"/>
    <w:rsid w:val="004065DC"/>
    <w:rsid w:val="00406F1F"/>
    <w:rsid w:val="00407D8A"/>
    <w:rsid w:val="0041079D"/>
    <w:rsid w:val="00411327"/>
    <w:rsid w:val="00411746"/>
    <w:rsid w:val="00411DD9"/>
    <w:rsid w:val="004139F4"/>
    <w:rsid w:val="004148AE"/>
    <w:rsid w:val="004150A2"/>
    <w:rsid w:val="004205CE"/>
    <w:rsid w:val="0042097A"/>
    <w:rsid w:val="00420D0A"/>
    <w:rsid w:val="004217DA"/>
    <w:rsid w:val="00422950"/>
    <w:rsid w:val="00427112"/>
    <w:rsid w:val="00427479"/>
    <w:rsid w:val="0042776C"/>
    <w:rsid w:val="00427F14"/>
    <w:rsid w:val="00430135"/>
    <w:rsid w:val="00430578"/>
    <w:rsid w:val="00430626"/>
    <w:rsid w:val="00431A04"/>
    <w:rsid w:val="00431A0A"/>
    <w:rsid w:val="004321B1"/>
    <w:rsid w:val="00432285"/>
    <w:rsid w:val="00435342"/>
    <w:rsid w:val="00436123"/>
    <w:rsid w:val="0043623C"/>
    <w:rsid w:val="0043683E"/>
    <w:rsid w:val="00436C97"/>
    <w:rsid w:val="00437176"/>
    <w:rsid w:val="0044020C"/>
    <w:rsid w:val="004403BC"/>
    <w:rsid w:val="00440B65"/>
    <w:rsid w:val="0044139E"/>
    <w:rsid w:val="0044176F"/>
    <w:rsid w:val="00443C0D"/>
    <w:rsid w:val="00444F60"/>
    <w:rsid w:val="0044527C"/>
    <w:rsid w:val="00447547"/>
    <w:rsid w:val="00452276"/>
    <w:rsid w:val="00452A5C"/>
    <w:rsid w:val="00452D4E"/>
    <w:rsid w:val="00453030"/>
    <w:rsid w:val="00455297"/>
    <w:rsid w:val="00455A44"/>
    <w:rsid w:val="004564CF"/>
    <w:rsid w:val="0045732B"/>
    <w:rsid w:val="004578A6"/>
    <w:rsid w:val="00460FDD"/>
    <w:rsid w:val="00461221"/>
    <w:rsid w:val="0046295C"/>
    <w:rsid w:val="00462AA5"/>
    <w:rsid w:val="00464878"/>
    <w:rsid w:val="00464CCD"/>
    <w:rsid w:val="0046595D"/>
    <w:rsid w:val="00466972"/>
    <w:rsid w:val="00467A39"/>
    <w:rsid w:val="0047050B"/>
    <w:rsid w:val="00470DAE"/>
    <w:rsid w:val="004710A9"/>
    <w:rsid w:val="00471CF8"/>
    <w:rsid w:val="00471DED"/>
    <w:rsid w:val="00472867"/>
    <w:rsid w:val="0047389C"/>
    <w:rsid w:val="00475D29"/>
    <w:rsid w:val="00476996"/>
    <w:rsid w:val="00476F57"/>
    <w:rsid w:val="0047731F"/>
    <w:rsid w:val="00480465"/>
    <w:rsid w:val="00481C54"/>
    <w:rsid w:val="00481E4F"/>
    <w:rsid w:val="00483138"/>
    <w:rsid w:val="004831A9"/>
    <w:rsid w:val="0048351F"/>
    <w:rsid w:val="00483D7F"/>
    <w:rsid w:val="0048527D"/>
    <w:rsid w:val="00490ADB"/>
    <w:rsid w:val="00491092"/>
    <w:rsid w:val="00491FCC"/>
    <w:rsid w:val="004937F8"/>
    <w:rsid w:val="004938B5"/>
    <w:rsid w:val="00493BDA"/>
    <w:rsid w:val="0049449E"/>
    <w:rsid w:val="00495038"/>
    <w:rsid w:val="00495F94"/>
    <w:rsid w:val="00496013"/>
    <w:rsid w:val="004961E5"/>
    <w:rsid w:val="0049652C"/>
    <w:rsid w:val="004967E2"/>
    <w:rsid w:val="00496B72"/>
    <w:rsid w:val="004976D6"/>
    <w:rsid w:val="00497CFD"/>
    <w:rsid w:val="004A050A"/>
    <w:rsid w:val="004A1111"/>
    <w:rsid w:val="004A55CA"/>
    <w:rsid w:val="004A742B"/>
    <w:rsid w:val="004A7DD8"/>
    <w:rsid w:val="004B034E"/>
    <w:rsid w:val="004B146A"/>
    <w:rsid w:val="004B198D"/>
    <w:rsid w:val="004B2366"/>
    <w:rsid w:val="004B303F"/>
    <w:rsid w:val="004B4039"/>
    <w:rsid w:val="004B5609"/>
    <w:rsid w:val="004B56A9"/>
    <w:rsid w:val="004B592C"/>
    <w:rsid w:val="004B5950"/>
    <w:rsid w:val="004B5B71"/>
    <w:rsid w:val="004B5CAA"/>
    <w:rsid w:val="004B6257"/>
    <w:rsid w:val="004B694A"/>
    <w:rsid w:val="004B6C34"/>
    <w:rsid w:val="004B7649"/>
    <w:rsid w:val="004B7D79"/>
    <w:rsid w:val="004B7F94"/>
    <w:rsid w:val="004C03DA"/>
    <w:rsid w:val="004C04D0"/>
    <w:rsid w:val="004C09C5"/>
    <w:rsid w:val="004C2123"/>
    <w:rsid w:val="004C27EA"/>
    <w:rsid w:val="004C2A06"/>
    <w:rsid w:val="004C454E"/>
    <w:rsid w:val="004C4821"/>
    <w:rsid w:val="004C570E"/>
    <w:rsid w:val="004C575E"/>
    <w:rsid w:val="004C57E5"/>
    <w:rsid w:val="004C64EB"/>
    <w:rsid w:val="004C6F70"/>
    <w:rsid w:val="004C7BBF"/>
    <w:rsid w:val="004D2481"/>
    <w:rsid w:val="004D34BD"/>
    <w:rsid w:val="004D5BF7"/>
    <w:rsid w:val="004D6951"/>
    <w:rsid w:val="004D6F00"/>
    <w:rsid w:val="004D7836"/>
    <w:rsid w:val="004E026B"/>
    <w:rsid w:val="004E330D"/>
    <w:rsid w:val="004E344B"/>
    <w:rsid w:val="004E35E0"/>
    <w:rsid w:val="004E5596"/>
    <w:rsid w:val="004E5EC4"/>
    <w:rsid w:val="004E6025"/>
    <w:rsid w:val="004E6860"/>
    <w:rsid w:val="004E6EBB"/>
    <w:rsid w:val="004E74C7"/>
    <w:rsid w:val="004E7622"/>
    <w:rsid w:val="004E7D46"/>
    <w:rsid w:val="004F1250"/>
    <w:rsid w:val="004F16E9"/>
    <w:rsid w:val="004F2298"/>
    <w:rsid w:val="004F2469"/>
    <w:rsid w:val="004F4210"/>
    <w:rsid w:val="004F5CDE"/>
    <w:rsid w:val="004F635E"/>
    <w:rsid w:val="004F6E18"/>
    <w:rsid w:val="004F7286"/>
    <w:rsid w:val="00502A98"/>
    <w:rsid w:val="00504B2B"/>
    <w:rsid w:val="00505CFD"/>
    <w:rsid w:val="0050614C"/>
    <w:rsid w:val="0050743A"/>
    <w:rsid w:val="00507E19"/>
    <w:rsid w:val="0051131D"/>
    <w:rsid w:val="005114D0"/>
    <w:rsid w:val="00511F49"/>
    <w:rsid w:val="00512CD8"/>
    <w:rsid w:val="00512CFE"/>
    <w:rsid w:val="00512FB6"/>
    <w:rsid w:val="005134BC"/>
    <w:rsid w:val="00514832"/>
    <w:rsid w:val="00515536"/>
    <w:rsid w:val="00515F9F"/>
    <w:rsid w:val="00516ED3"/>
    <w:rsid w:val="00520EC7"/>
    <w:rsid w:val="00520EFB"/>
    <w:rsid w:val="00522D07"/>
    <w:rsid w:val="00523417"/>
    <w:rsid w:val="005252DA"/>
    <w:rsid w:val="00525EF5"/>
    <w:rsid w:val="005261FF"/>
    <w:rsid w:val="00526E5D"/>
    <w:rsid w:val="005273D2"/>
    <w:rsid w:val="00527CF8"/>
    <w:rsid w:val="00531E82"/>
    <w:rsid w:val="005327A4"/>
    <w:rsid w:val="005329C7"/>
    <w:rsid w:val="00533F37"/>
    <w:rsid w:val="00533FE5"/>
    <w:rsid w:val="005348DF"/>
    <w:rsid w:val="00534D44"/>
    <w:rsid w:val="00537EB8"/>
    <w:rsid w:val="00540117"/>
    <w:rsid w:val="00540BEB"/>
    <w:rsid w:val="00542B80"/>
    <w:rsid w:val="00542CAA"/>
    <w:rsid w:val="00542D59"/>
    <w:rsid w:val="0054413B"/>
    <w:rsid w:val="005442C3"/>
    <w:rsid w:val="00544DF1"/>
    <w:rsid w:val="0054536B"/>
    <w:rsid w:val="005458AB"/>
    <w:rsid w:val="005465D9"/>
    <w:rsid w:val="00546CDE"/>
    <w:rsid w:val="005505CE"/>
    <w:rsid w:val="00550DCF"/>
    <w:rsid w:val="00551348"/>
    <w:rsid w:val="00551789"/>
    <w:rsid w:val="00552A07"/>
    <w:rsid w:val="00552C2F"/>
    <w:rsid w:val="0055366C"/>
    <w:rsid w:val="0055395B"/>
    <w:rsid w:val="00553A5E"/>
    <w:rsid w:val="00554D8F"/>
    <w:rsid w:val="00555543"/>
    <w:rsid w:val="00555A42"/>
    <w:rsid w:val="00556164"/>
    <w:rsid w:val="005565DE"/>
    <w:rsid w:val="00556AF6"/>
    <w:rsid w:val="00560ACA"/>
    <w:rsid w:val="00560D4A"/>
    <w:rsid w:val="00561127"/>
    <w:rsid w:val="00561AEC"/>
    <w:rsid w:val="00561F85"/>
    <w:rsid w:val="005622E0"/>
    <w:rsid w:val="005626CA"/>
    <w:rsid w:val="00562C68"/>
    <w:rsid w:val="0056507D"/>
    <w:rsid w:val="005657FE"/>
    <w:rsid w:val="00566963"/>
    <w:rsid w:val="00567A72"/>
    <w:rsid w:val="00567F41"/>
    <w:rsid w:val="00570DD0"/>
    <w:rsid w:val="005719E0"/>
    <w:rsid w:val="00572803"/>
    <w:rsid w:val="005729C6"/>
    <w:rsid w:val="00573133"/>
    <w:rsid w:val="0057331F"/>
    <w:rsid w:val="00573932"/>
    <w:rsid w:val="00573C82"/>
    <w:rsid w:val="00574B99"/>
    <w:rsid w:val="005754B8"/>
    <w:rsid w:val="00575965"/>
    <w:rsid w:val="00576A3F"/>
    <w:rsid w:val="00581046"/>
    <w:rsid w:val="00583349"/>
    <w:rsid w:val="005839F3"/>
    <w:rsid w:val="0058402E"/>
    <w:rsid w:val="0058504D"/>
    <w:rsid w:val="00585C68"/>
    <w:rsid w:val="005864C5"/>
    <w:rsid w:val="005868A7"/>
    <w:rsid w:val="00587C7A"/>
    <w:rsid w:val="00587DC2"/>
    <w:rsid w:val="00591451"/>
    <w:rsid w:val="00591A57"/>
    <w:rsid w:val="005925D4"/>
    <w:rsid w:val="00593966"/>
    <w:rsid w:val="00593F2D"/>
    <w:rsid w:val="0059470E"/>
    <w:rsid w:val="0059535F"/>
    <w:rsid w:val="0059609F"/>
    <w:rsid w:val="005A1036"/>
    <w:rsid w:val="005A1087"/>
    <w:rsid w:val="005A2B3F"/>
    <w:rsid w:val="005A4837"/>
    <w:rsid w:val="005A5295"/>
    <w:rsid w:val="005A53BF"/>
    <w:rsid w:val="005A5AFC"/>
    <w:rsid w:val="005A5C44"/>
    <w:rsid w:val="005A7CA2"/>
    <w:rsid w:val="005A7DB1"/>
    <w:rsid w:val="005B0763"/>
    <w:rsid w:val="005B07A7"/>
    <w:rsid w:val="005B19D3"/>
    <w:rsid w:val="005B1AC8"/>
    <w:rsid w:val="005B3B33"/>
    <w:rsid w:val="005B3D95"/>
    <w:rsid w:val="005B53BB"/>
    <w:rsid w:val="005B57D6"/>
    <w:rsid w:val="005B5FE3"/>
    <w:rsid w:val="005B718B"/>
    <w:rsid w:val="005B74E2"/>
    <w:rsid w:val="005B7ED2"/>
    <w:rsid w:val="005C1F4C"/>
    <w:rsid w:val="005C20E4"/>
    <w:rsid w:val="005C53D9"/>
    <w:rsid w:val="005C661F"/>
    <w:rsid w:val="005C6FD0"/>
    <w:rsid w:val="005C71DC"/>
    <w:rsid w:val="005D0C10"/>
    <w:rsid w:val="005D1BD6"/>
    <w:rsid w:val="005D2065"/>
    <w:rsid w:val="005D2328"/>
    <w:rsid w:val="005D3E6D"/>
    <w:rsid w:val="005D5AB3"/>
    <w:rsid w:val="005D6799"/>
    <w:rsid w:val="005D707E"/>
    <w:rsid w:val="005D7301"/>
    <w:rsid w:val="005D73C7"/>
    <w:rsid w:val="005E1A23"/>
    <w:rsid w:val="005E2B64"/>
    <w:rsid w:val="005E2DEC"/>
    <w:rsid w:val="005E5124"/>
    <w:rsid w:val="005E6EA0"/>
    <w:rsid w:val="005E7A6C"/>
    <w:rsid w:val="005F0081"/>
    <w:rsid w:val="005F101B"/>
    <w:rsid w:val="005F1306"/>
    <w:rsid w:val="005F19F3"/>
    <w:rsid w:val="005F48C4"/>
    <w:rsid w:val="005F52C2"/>
    <w:rsid w:val="005F5588"/>
    <w:rsid w:val="005F5C5C"/>
    <w:rsid w:val="005F6B76"/>
    <w:rsid w:val="005F7A48"/>
    <w:rsid w:val="00600105"/>
    <w:rsid w:val="00600737"/>
    <w:rsid w:val="00600E29"/>
    <w:rsid w:val="00601E44"/>
    <w:rsid w:val="0060228E"/>
    <w:rsid w:val="00604849"/>
    <w:rsid w:val="00604E00"/>
    <w:rsid w:val="00604F23"/>
    <w:rsid w:val="00605D73"/>
    <w:rsid w:val="006061D6"/>
    <w:rsid w:val="006061EC"/>
    <w:rsid w:val="006071E4"/>
    <w:rsid w:val="00607CAA"/>
    <w:rsid w:val="00610592"/>
    <w:rsid w:val="00610623"/>
    <w:rsid w:val="0061117D"/>
    <w:rsid w:val="006119ED"/>
    <w:rsid w:val="00611C9B"/>
    <w:rsid w:val="00612E02"/>
    <w:rsid w:val="00613324"/>
    <w:rsid w:val="00613F2C"/>
    <w:rsid w:val="00614C8F"/>
    <w:rsid w:val="00614F2E"/>
    <w:rsid w:val="00616160"/>
    <w:rsid w:val="00616622"/>
    <w:rsid w:val="00616D68"/>
    <w:rsid w:val="00616DF3"/>
    <w:rsid w:val="00616EF3"/>
    <w:rsid w:val="00620E2E"/>
    <w:rsid w:val="006214B9"/>
    <w:rsid w:val="006232F6"/>
    <w:rsid w:val="006236A2"/>
    <w:rsid w:val="00623A2D"/>
    <w:rsid w:val="00625569"/>
    <w:rsid w:val="00625616"/>
    <w:rsid w:val="006271D9"/>
    <w:rsid w:val="0062796F"/>
    <w:rsid w:val="006300E1"/>
    <w:rsid w:val="00630844"/>
    <w:rsid w:val="00631040"/>
    <w:rsid w:val="0063190E"/>
    <w:rsid w:val="00631B3F"/>
    <w:rsid w:val="00631E32"/>
    <w:rsid w:val="00636420"/>
    <w:rsid w:val="00636D5E"/>
    <w:rsid w:val="00637BE5"/>
    <w:rsid w:val="0064119C"/>
    <w:rsid w:val="0064234B"/>
    <w:rsid w:val="006423C3"/>
    <w:rsid w:val="0064353C"/>
    <w:rsid w:val="00644D7D"/>
    <w:rsid w:val="00645547"/>
    <w:rsid w:val="0064640E"/>
    <w:rsid w:val="00646ED8"/>
    <w:rsid w:val="00651467"/>
    <w:rsid w:val="006532A9"/>
    <w:rsid w:val="006547FB"/>
    <w:rsid w:val="00654911"/>
    <w:rsid w:val="006565A6"/>
    <w:rsid w:val="00656759"/>
    <w:rsid w:val="00656DEB"/>
    <w:rsid w:val="006577C1"/>
    <w:rsid w:val="00657F12"/>
    <w:rsid w:val="00660EED"/>
    <w:rsid w:val="00661AAD"/>
    <w:rsid w:val="00662E70"/>
    <w:rsid w:val="006646D3"/>
    <w:rsid w:val="00665674"/>
    <w:rsid w:val="00666EA3"/>
    <w:rsid w:val="00667D92"/>
    <w:rsid w:val="00667DC0"/>
    <w:rsid w:val="00670FFA"/>
    <w:rsid w:val="006731B2"/>
    <w:rsid w:val="0067376E"/>
    <w:rsid w:val="00673E66"/>
    <w:rsid w:val="006758CC"/>
    <w:rsid w:val="00675FCD"/>
    <w:rsid w:val="006761BF"/>
    <w:rsid w:val="0067711F"/>
    <w:rsid w:val="006774B2"/>
    <w:rsid w:val="00680346"/>
    <w:rsid w:val="00682FF2"/>
    <w:rsid w:val="0068316C"/>
    <w:rsid w:val="00685144"/>
    <w:rsid w:val="00685878"/>
    <w:rsid w:val="006869D4"/>
    <w:rsid w:val="0068708D"/>
    <w:rsid w:val="00687FB6"/>
    <w:rsid w:val="006908AE"/>
    <w:rsid w:val="00690F7A"/>
    <w:rsid w:val="0069209C"/>
    <w:rsid w:val="00692C7C"/>
    <w:rsid w:val="006937C0"/>
    <w:rsid w:val="0069386C"/>
    <w:rsid w:val="006941AA"/>
    <w:rsid w:val="0069535E"/>
    <w:rsid w:val="0069550C"/>
    <w:rsid w:val="00695AD6"/>
    <w:rsid w:val="00695B6F"/>
    <w:rsid w:val="0069729F"/>
    <w:rsid w:val="00697B84"/>
    <w:rsid w:val="006A1226"/>
    <w:rsid w:val="006A2916"/>
    <w:rsid w:val="006A2F88"/>
    <w:rsid w:val="006A3580"/>
    <w:rsid w:val="006A3A98"/>
    <w:rsid w:val="006A3DE4"/>
    <w:rsid w:val="006A4D6A"/>
    <w:rsid w:val="006A7D5A"/>
    <w:rsid w:val="006B1040"/>
    <w:rsid w:val="006B2581"/>
    <w:rsid w:val="006B25A2"/>
    <w:rsid w:val="006B34E2"/>
    <w:rsid w:val="006B382E"/>
    <w:rsid w:val="006B590F"/>
    <w:rsid w:val="006B5D2D"/>
    <w:rsid w:val="006B72B0"/>
    <w:rsid w:val="006C02C9"/>
    <w:rsid w:val="006C1A50"/>
    <w:rsid w:val="006C1EF4"/>
    <w:rsid w:val="006C25DB"/>
    <w:rsid w:val="006C3892"/>
    <w:rsid w:val="006C488A"/>
    <w:rsid w:val="006C4986"/>
    <w:rsid w:val="006C4FB1"/>
    <w:rsid w:val="006C5E19"/>
    <w:rsid w:val="006C77C8"/>
    <w:rsid w:val="006D112D"/>
    <w:rsid w:val="006D2E8E"/>
    <w:rsid w:val="006D3392"/>
    <w:rsid w:val="006D4743"/>
    <w:rsid w:val="006D4910"/>
    <w:rsid w:val="006D5DC7"/>
    <w:rsid w:val="006E3159"/>
    <w:rsid w:val="006E447A"/>
    <w:rsid w:val="006E6BC5"/>
    <w:rsid w:val="006F1636"/>
    <w:rsid w:val="006F246D"/>
    <w:rsid w:val="006F2624"/>
    <w:rsid w:val="006F268D"/>
    <w:rsid w:val="006F2C4F"/>
    <w:rsid w:val="006F3190"/>
    <w:rsid w:val="006F3CF7"/>
    <w:rsid w:val="006F7143"/>
    <w:rsid w:val="006F7749"/>
    <w:rsid w:val="007009DA"/>
    <w:rsid w:val="0070163E"/>
    <w:rsid w:val="00701796"/>
    <w:rsid w:val="007017DC"/>
    <w:rsid w:val="007019A5"/>
    <w:rsid w:val="00702339"/>
    <w:rsid w:val="00702C91"/>
    <w:rsid w:val="007031DD"/>
    <w:rsid w:val="007046B3"/>
    <w:rsid w:val="00706232"/>
    <w:rsid w:val="00707C34"/>
    <w:rsid w:val="00707FC6"/>
    <w:rsid w:val="007101B7"/>
    <w:rsid w:val="00710239"/>
    <w:rsid w:val="007109BD"/>
    <w:rsid w:val="00710C7C"/>
    <w:rsid w:val="0071182A"/>
    <w:rsid w:val="00711C29"/>
    <w:rsid w:val="00712DD3"/>
    <w:rsid w:val="007130C0"/>
    <w:rsid w:val="00714212"/>
    <w:rsid w:val="00714765"/>
    <w:rsid w:val="00715C6B"/>
    <w:rsid w:val="00715DC3"/>
    <w:rsid w:val="007160E3"/>
    <w:rsid w:val="0071777E"/>
    <w:rsid w:val="007179F0"/>
    <w:rsid w:val="00721728"/>
    <w:rsid w:val="00721DA0"/>
    <w:rsid w:val="00721DBF"/>
    <w:rsid w:val="00722812"/>
    <w:rsid w:val="0072320A"/>
    <w:rsid w:val="00725E67"/>
    <w:rsid w:val="00726F24"/>
    <w:rsid w:val="00726F73"/>
    <w:rsid w:val="00731AC4"/>
    <w:rsid w:val="007331FF"/>
    <w:rsid w:val="00733DC1"/>
    <w:rsid w:val="00737C53"/>
    <w:rsid w:val="00737D95"/>
    <w:rsid w:val="00737EC1"/>
    <w:rsid w:val="00741468"/>
    <w:rsid w:val="00741570"/>
    <w:rsid w:val="00741FCF"/>
    <w:rsid w:val="00742B6E"/>
    <w:rsid w:val="00742FD8"/>
    <w:rsid w:val="007431CD"/>
    <w:rsid w:val="007432F5"/>
    <w:rsid w:val="007438D9"/>
    <w:rsid w:val="007444F5"/>
    <w:rsid w:val="007460EC"/>
    <w:rsid w:val="00746C39"/>
    <w:rsid w:val="00747FD1"/>
    <w:rsid w:val="007500C2"/>
    <w:rsid w:val="007500DF"/>
    <w:rsid w:val="00751345"/>
    <w:rsid w:val="0075181D"/>
    <w:rsid w:val="00751BC1"/>
    <w:rsid w:val="00753763"/>
    <w:rsid w:val="00754998"/>
    <w:rsid w:val="0075591D"/>
    <w:rsid w:val="00755DB0"/>
    <w:rsid w:val="00756370"/>
    <w:rsid w:val="00756899"/>
    <w:rsid w:val="00756F1F"/>
    <w:rsid w:val="00761E1F"/>
    <w:rsid w:val="007629D3"/>
    <w:rsid w:val="007630E7"/>
    <w:rsid w:val="007634DA"/>
    <w:rsid w:val="007645B3"/>
    <w:rsid w:val="00764BE0"/>
    <w:rsid w:val="007662B0"/>
    <w:rsid w:val="00771F22"/>
    <w:rsid w:val="00772C75"/>
    <w:rsid w:val="007731FF"/>
    <w:rsid w:val="007737F3"/>
    <w:rsid w:val="00773C99"/>
    <w:rsid w:val="00773F60"/>
    <w:rsid w:val="0077633A"/>
    <w:rsid w:val="007769F8"/>
    <w:rsid w:val="00782FF3"/>
    <w:rsid w:val="00785CDB"/>
    <w:rsid w:val="00785F9F"/>
    <w:rsid w:val="00786B38"/>
    <w:rsid w:val="00786DFE"/>
    <w:rsid w:val="00787099"/>
    <w:rsid w:val="00790404"/>
    <w:rsid w:val="0079054E"/>
    <w:rsid w:val="00790BDB"/>
    <w:rsid w:val="0079257D"/>
    <w:rsid w:val="0079372E"/>
    <w:rsid w:val="00793C3A"/>
    <w:rsid w:val="00794D6D"/>
    <w:rsid w:val="007963CA"/>
    <w:rsid w:val="00796FE3"/>
    <w:rsid w:val="00797F25"/>
    <w:rsid w:val="007A0179"/>
    <w:rsid w:val="007A0844"/>
    <w:rsid w:val="007A196F"/>
    <w:rsid w:val="007A1A05"/>
    <w:rsid w:val="007A36F5"/>
    <w:rsid w:val="007A449B"/>
    <w:rsid w:val="007A4EDD"/>
    <w:rsid w:val="007A546F"/>
    <w:rsid w:val="007A6ACD"/>
    <w:rsid w:val="007A79E9"/>
    <w:rsid w:val="007A7A37"/>
    <w:rsid w:val="007B4708"/>
    <w:rsid w:val="007B5F6E"/>
    <w:rsid w:val="007B7369"/>
    <w:rsid w:val="007C10B2"/>
    <w:rsid w:val="007C1383"/>
    <w:rsid w:val="007C165E"/>
    <w:rsid w:val="007C27CF"/>
    <w:rsid w:val="007C3581"/>
    <w:rsid w:val="007C4F15"/>
    <w:rsid w:val="007C6779"/>
    <w:rsid w:val="007C7649"/>
    <w:rsid w:val="007D1D2F"/>
    <w:rsid w:val="007D203D"/>
    <w:rsid w:val="007D3569"/>
    <w:rsid w:val="007D363F"/>
    <w:rsid w:val="007D7AA0"/>
    <w:rsid w:val="007D7DC9"/>
    <w:rsid w:val="007D7F0D"/>
    <w:rsid w:val="007D7F53"/>
    <w:rsid w:val="007E027E"/>
    <w:rsid w:val="007E0E3D"/>
    <w:rsid w:val="007E112A"/>
    <w:rsid w:val="007E16DE"/>
    <w:rsid w:val="007E19EA"/>
    <w:rsid w:val="007E26AD"/>
    <w:rsid w:val="007E26E2"/>
    <w:rsid w:val="007E4D94"/>
    <w:rsid w:val="007E51B0"/>
    <w:rsid w:val="007E540C"/>
    <w:rsid w:val="007E544E"/>
    <w:rsid w:val="007E60AB"/>
    <w:rsid w:val="007F12AA"/>
    <w:rsid w:val="007F2BDD"/>
    <w:rsid w:val="007F3FDD"/>
    <w:rsid w:val="007F525F"/>
    <w:rsid w:val="007F57A3"/>
    <w:rsid w:val="007F6413"/>
    <w:rsid w:val="007F6418"/>
    <w:rsid w:val="007F6792"/>
    <w:rsid w:val="007F7B4A"/>
    <w:rsid w:val="007F7FCA"/>
    <w:rsid w:val="00802DA9"/>
    <w:rsid w:val="00803489"/>
    <w:rsid w:val="00803CD1"/>
    <w:rsid w:val="0080439A"/>
    <w:rsid w:val="008043A1"/>
    <w:rsid w:val="008043D5"/>
    <w:rsid w:val="00806889"/>
    <w:rsid w:val="0080740D"/>
    <w:rsid w:val="00807650"/>
    <w:rsid w:val="00807A34"/>
    <w:rsid w:val="008115F0"/>
    <w:rsid w:val="0081216D"/>
    <w:rsid w:val="008125F9"/>
    <w:rsid w:val="00813345"/>
    <w:rsid w:val="008137E1"/>
    <w:rsid w:val="008141F4"/>
    <w:rsid w:val="008143F4"/>
    <w:rsid w:val="00814803"/>
    <w:rsid w:val="00814978"/>
    <w:rsid w:val="00814E3F"/>
    <w:rsid w:val="00815494"/>
    <w:rsid w:val="008157EB"/>
    <w:rsid w:val="0081618E"/>
    <w:rsid w:val="008168DC"/>
    <w:rsid w:val="00816BDE"/>
    <w:rsid w:val="008205AF"/>
    <w:rsid w:val="00823D76"/>
    <w:rsid w:val="0082449E"/>
    <w:rsid w:val="0082498A"/>
    <w:rsid w:val="00824E48"/>
    <w:rsid w:val="00825717"/>
    <w:rsid w:val="00825D44"/>
    <w:rsid w:val="0082660B"/>
    <w:rsid w:val="00826D65"/>
    <w:rsid w:val="00830056"/>
    <w:rsid w:val="008304A2"/>
    <w:rsid w:val="00831EAF"/>
    <w:rsid w:val="008321FF"/>
    <w:rsid w:val="00833A1E"/>
    <w:rsid w:val="00833F0B"/>
    <w:rsid w:val="008348A2"/>
    <w:rsid w:val="008348C8"/>
    <w:rsid w:val="00835CBD"/>
    <w:rsid w:val="00835F7D"/>
    <w:rsid w:val="00836473"/>
    <w:rsid w:val="0083788C"/>
    <w:rsid w:val="0084024E"/>
    <w:rsid w:val="00841A86"/>
    <w:rsid w:val="0084309D"/>
    <w:rsid w:val="00846FD7"/>
    <w:rsid w:val="00847D7D"/>
    <w:rsid w:val="00851A95"/>
    <w:rsid w:val="00851C5D"/>
    <w:rsid w:val="00852B5E"/>
    <w:rsid w:val="00853106"/>
    <w:rsid w:val="0085324E"/>
    <w:rsid w:val="00853623"/>
    <w:rsid w:val="00853C66"/>
    <w:rsid w:val="0085465A"/>
    <w:rsid w:val="00854717"/>
    <w:rsid w:val="00860B08"/>
    <w:rsid w:val="00861132"/>
    <w:rsid w:val="00862858"/>
    <w:rsid w:val="0086379D"/>
    <w:rsid w:val="00863D13"/>
    <w:rsid w:val="00863E2D"/>
    <w:rsid w:val="00864751"/>
    <w:rsid w:val="00864843"/>
    <w:rsid w:val="0086538F"/>
    <w:rsid w:val="00865479"/>
    <w:rsid w:val="008655C0"/>
    <w:rsid w:val="0086565E"/>
    <w:rsid w:val="008660DF"/>
    <w:rsid w:val="00866121"/>
    <w:rsid w:val="008702AF"/>
    <w:rsid w:val="0087038A"/>
    <w:rsid w:val="008711B8"/>
    <w:rsid w:val="00873DB8"/>
    <w:rsid w:val="008759F1"/>
    <w:rsid w:val="0087704F"/>
    <w:rsid w:val="008812CD"/>
    <w:rsid w:val="008813CE"/>
    <w:rsid w:val="00883687"/>
    <w:rsid w:val="00883BD9"/>
    <w:rsid w:val="0088464E"/>
    <w:rsid w:val="00884FDE"/>
    <w:rsid w:val="00886667"/>
    <w:rsid w:val="00891B80"/>
    <w:rsid w:val="00891EAB"/>
    <w:rsid w:val="00893931"/>
    <w:rsid w:val="0089457D"/>
    <w:rsid w:val="008955F6"/>
    <w:rsid w:val="00895E3D"/>
    <w:rsid w:val="0089759E"/>
    <w:rsid w:val="008979A3"/>
    <w:rsid w:val="008A08F6"/>
    <w:rsid w:val="008A2050"/>
    <w:rsid w:val="008A2168"/>
    <w:rsid w:val="008A23E9"/>
    <w:rsid w:val="008A264A"/>
    <w:rsid w:val="008A3003"/>
    <w:rsid w:val="008A3122"/>
    <w:rsid w:val="008A31D9"/>
    <w:rsid w:val="008A343C"/>
    <w:rsid w:val="008A3BBB"/>
    <w:rsid w:val="008A3FAD"/>
    <w:rsid w:val="008A587E"/>
    <w:rsid w:val="008B2898"/>
    <w:rsid w:val="008B3327"/>
    <w:rsid w:val="008B3393"/>
    <w:rsid w:val="008B3498"/>
    <w:rsid w:val="008B361D"/>
    <w:rsid w:val="008B464B"/>
    <w:rsid w:val="008B50CE"/>
    <w:rsid w:val="008C05E5"/>
    <w:rsid w:val="008C104D"/>
    <w:rsid w:val="008C13B4"/>
    <w:rsid w:val="008C186D"/>
    <w:rsid w:val="008C211E"/>
    <w:rsid w:val="008C40D3"/>
    <w:rsid w:val="008C4226"/>
    <w:rsid w:val="008C4850"/>
    <w:rsid w:val="008C529E"/>
    <w:rsid w:val="008C5487"/>
    <w:rsid w:val="008C6229"/>
    <w:rsid w:val="008D107B"/>
    <w:rsid w:val="008D2DFE"/>
    <w:rsid w:val="008D3CA7"/>
    <w:rsid w:val="008D3D15"/>
    <w:rsid w:val="008D4073"/>
    <w:rsid w:val="008D4A6B"/>
    <w:rsid w:val="008D4ABA"/>
    <w:rsid w:val="008D4FC7"/>
    <w:rsid w:val="008D562B"/>
    <w:rsid w:val="008D567C"/>
    <w:rsid w:val="008D60DB"/>
    <w:rsid w:val="008E17AE"/>
    <w:rsid w:val="008E1E10"/>
    <w:rsid w:val="008E3569"/>
    <w:rsid w:val="008E66CB"/>
    <w:rsid w:val="008E7C29"/>
    <w:rsid w:val="008F0BDC"/>
    <w:rsid w:val="008F0BFC"/>
    <w:rsid w:val="008F0DB3"/>
    <w:rsid w:val="008F0E1A"/>
    <w:rsid w:val="008F19E2"/>
    <w:rsid w:val="008F1E15"/>
    <w:rsid w:val="008F2A6C"/>
    <w:rsid w:val="008F456C"/>
    <w:rsid w:val="008F4B2A"/>
    <w:rsid w:val="008F5CD0"/>
    <w:rsid w:val="008F5CE7"/>
    <w:rsid w:val="008F737E"/>
    <w:rsid w:val="008F795C"/>
    <w:rsid w:val="00901A49"/>
    <w:rsid w:val="0090211F"/>
    <w:rsid w:val="009026A9"/>
    <w:rsid w:val="00904E63"/>
    <w:rsid w:val="00905816"/>
    <w:rsid w:val="00905CB9"/>
    <w:rsid w:val="00907631"/>
    <w:rsid w:val="00911778"/>
    <w:rsid w:val="00911AF6"/>
    <w:rsid w:val="009134F6"/>
    <w:rsid w:val="00915C81"/>
    <w:rsid w:val="00916896"/>
    <w:rsid w:val="009169A6"/>
    <w:rsid w:val="0091724D"/>
    <w:rsid w:val="0092037A"/>
    <w:rsid w:val="00922B48"/>
    <w:rsid w:val="00922C51"/>
    <w:rsid w:val="0092349A"/>
    <w:rsid w:val="00923E6B"/>
    <w:rsid w:val="009246AD"/>
    <w:rsid w:val="00925862"/>
    <w:rsid w:val="009277ED"/>
    <w:rsid w:val="00927CDC"/>
    <w:rsid w:val="0093185D"/>
    <w:rsid w:val="0093201E"/>
    <w:rsid w:val="00933322"/>
    <w:rsid w:val="009336FD"/>
    <w:rsid w:val="009341F7"/>
    <w:rsid w:val="009344DB"/>
    <w:rsid w:val="00934F3B"/>
    <w:rsid w:val="00935A9A"/>
    <w:rsid w:val="00936ACF"/>
    <w:rsid w:val="00937720"/>
    <w:rsid w:val="00937D17"/>
    <w:rsid w:val="0094101A"/>
    <w:rsid w:val="00942451"/>
    <w:rsid w:val="00942591"/>
    <w:rsid w:val="00942882"/>
    <w:rsid w:val="00942C44"/>
    <w:rsid w:val="00943015"/>
    <w:rsid w:val="00943BE2"/>
    <w:rsid w:val="00943C95"/>
    <w:rsid w:val="0094457B"/>
    <w:rsid w:val="00944AE4"/>
    <w:rsid w:val="00944CC7"/>
    <w:rsid w:val="00945934"/>
    <w:rsid w:val="009511FA"/>
    <w:rsid w:val="009516F7"/>
    <w:rsid w:val="0095274B"/>
    <w:rsid w:val="009528CC"/>
    <w:rsid w:val="0095459F"/>
    <w:rsid w:val="009554BC"/>
    <w:rsid w:val="00955587"/>
    <w:rsid w:val="00957AEC"/>
    <w:rsid w:val="00957C0B"/>
    <w:rsid w:val="00962490"/>
    <w:rsid w:val="00962732"/>
    <w:rsid w:val="00962C63"/>
    <w:rsid w:val="0096398E"/>
    <w:rsid w:val="0096552B"/>
    <w:rsid w:val="009674B6"/>
    <w:rsid w:val="00967755"/>
    <w:rsid w:val="0096780F"/>
    <w:rsid w:val="00967927"/>
    <w:rsid w:val="009701AC"/>
    <w:rsid w:val="00971A12"/>
    <w:rsid w:val="00972178"/>
    <w:rsid w:val="0097282F"/>
    <w:rsid w:val="0097378A"/>
    <w:rsid w:val="009737A0"/>
    <w:rsid w:val="0097385E"/>
    <w:rsid w:val="0097575F"/>
    <w:rsid w:val="00975B06"/>
    <w:rsid w:val="00975BC5"/>
    <w:rsid w:val="00975CEF"/>
    <w:rsid w:val="00977354"/>
    <w:rsid w:val="009812BC"/>
    <w:rsid w:val="00981889"/>
    <w:rsid w:val="00982F20"/>
    <w:rsid w:val="00982F82"/>
    <w:rsid w:val="00984E89"/>
    <w:rsid w:val="00984F9E"/>
    <w:rsid w:val="00985039"/>
    <w:rsid w:val="0099189F"/>
    <w:rsid w:val="0099366D"/>
    <w:rsid w:val="00993AAB"/>
    <w:rsid w:val="009946ED"/>
    <w:rsid w:val="009952D3"/>
    <w:rsid w:val="009954C3"/>
    <w:rsid w:val="009A05B7"/>
    <w:rsid w:val="009A17F0"/>
    <w:rsid w:val="009A3EFC"/>
    <w:rsid w:val="009A45D2"/>
    <w:rsid w:val="009A4853"/>
    <w:rsid w:val="009A5731"/>
    <w:rsid w:val="009A70C6"/>
    <w:rsid w:val="009B08AF"/>
    <w:rsid w:val="009B359C"/>
    <w:rsid w:val="009B4706"/>
    <w:rsid w:val="009B4822"/>
    <w:rsid w:val="009B4D04"/>
    <w:rsid w:val="009B4ED1"/>
    <w:rsid w:val="009B52FF"/>
    <w:rsid w:val="009B6C79"/>
    <w:rsid w:val="009B733E"/>
    <w:rsid w:val="009C11DA"/>
    <w:rsid w:val="009C1679"/>
    <w:rsid w:val="009C3215"/>
    <w:rsid w:val="009C4C83"/>
    <w:rsid w:val="009C5180"/>
    <w:rsid w:val="009C58A1"/>
    <w:rsid w:val="009C6EEE"/>
    <w:rsid w:val="009C79CB"/>
    <w:rsid w:val="009D0566"/>
    <w:rsid w:val="009D0B24"/>
    <w:rsid w:val="009D1B72"/>
    <w:rsid w:val="009D2CD2"/>
    <w:rsid w:val="009D2F07"/>
    <w:rsid w:val="009D4CD7"/>
    <w:rsid w:val="009D559C"/>
    <w:rsid w:val="009D5B9F"/>
    <w:rsid w:val="009D5F03"/>
    <w:rsid w:val="009D6809"/>
    <w:rsid w:val="009D6D5E"/>
    <w:rsid w:val="009E0381"/>
    <w:rsid w:val="009E133E"/>
    <w:rsid w:val="009E14D6"/>
    <w:rsid w:val="009E25A0"/>
    <w:rsid w:val="009E5B1F"/>
    <w:rsid w:val="009E5CF3"/>
    <w:rsid w:val="009E6395"/>
    <w:rsid w:val="009E71A1"/>
    <w:rsid w:val="009E7BAC"/>
    <w:rsid w:val="009F021A"/>
    <w:rsid w:val="009F0736"/>
    <w:rsid w:val="009F098D"/>
    <w:rsid w:val="009F0D8C"/>
    <w:rsid w:val="009F1E04"/>
    <w:rsid w:val="009F3017"/>
    <w:rsid w:val="009F3024"/>
    <w:rsid w:val="009F3B94"/>
    <w:rsid w:val="009F4E84"/>
    <w:rsid w:val="009F61D7"/>
    <w:rsid w:val="009F7315"/>
    <w:rsid w:val="00A00EFB"/>
    <w:rsid w:val="00A021E7"/>
    <w:rsid w:val="00A02809"/>
    <w:rsid w:val="00A02D62"/>
    <w:rsid w:val="00A03207"/>
    <w:rsid w:val="00A043D9"/>
    <w:rsid w:val="00A05041"/>
    <w:rsid w:val="00A054D7"/>
    <w:rsid w:val="00A05BF1"/>
    <w:rsid w:val="00A06F02"/>
    <w:rsid w:val="00A07B8C"/>
    <w:rsid w:val="00A10CC8"/>
    <w:rsid w:val="00A10DFA"/>
    <w:rsid w:val="00A11FA3"/>
    <w:rsid w:val="00A12B8A"/>
    <w:rsid w:val="00A14D25"/>
    <w:rsid w:val="00A14EE0"/>
    <w:rsid w:val="00A15004"/>
    <w:rsid w:val="00A21B54"/>
    <w:rsid w:val="00A2210A"/>
    <w:rsid w:val="00A22E3C"/>
    <w:rsid w:val="00A24782"/>
    <w:rsid w:val="00A268A4"/>
    <w:rsid w:val="00A269C9"/>
    <w:rsid w:val="00A27EF6"/>
    <w:rsid w:val="00A318FC"/>
    <w:rsid w:val="00A3491B"/>
    <w:rsid w:val="00A36871"/>
    <w:rsid w:val="00A36A93"/>
    <w:rsid w:val="00A4026B"/>
    <w:rsid w:val="00A42A76"/>
    <w:rsid w:val="00A444E1"/>
    <w:rsid w:val="00A44A93"/>
    <w:rsid w:val="00A45755"/>
    <w:rsid w:val="00A460B5"/>
    <w:rsid w:val="00A4676C"/>
    <w:rsid w:val="00A467BB"/>
    <w:rsid w:val="00A46C91"/>
    <w:rsid w:val="00A47E53"/>
    <w:rsid w:val="00A500A0"/>
    <w:rsid w:val="00A514A2"/>
    <w:rsid w:val="00A51CFB"/>
    <w:rsid w:val="00A5263B"/>
    <w:rsid w:val="00A53B68"/>
    <w:rsid w:val="00A56071"/>
    <w:rsid w:val="00A5653E"/>
    <w:rsid w:val="00A565C5"/>
    <w:rsid w:val="00A57A7F"/>
    <w:rsid w:val="00A60377"/>
    <w:rsid w:val="00A61447"/>
    <w:rsid w:val="00A61E66"/>
    <w:rsid w:val="00A620C9"/>
    <w:rsid w:val="00A62AA2"/>
    <w:rsid w:val="00A63B2D"/>
    <w:rsid w:val="00A64132"/>
    <w:rsid w:val="00A6579F"/>
    <w:rsid w:val="00A65E29"/>
    <w:rsid w:val="00A664CD"/>
    <w:rsid w:val="00A66999"/>
    <w:rsid w:val="00A66EDD"/>
    <w:rsid w:val="00A67D2A"/>
    <w:rsid w:val="00A708CA"/>
    <w:rsid w:val="00A70923"/>
    <w:rsid w:val="00A71C00"/>
    <w:rsid w:val="00A71F3C"/>
    <w:rsid w:val="00A74F66"/>
    <w:rsid w:val="00A778FC"/>
    <w:rsid w:val="00A805E5"/>
    <w:rsid w:val="00A82556"/>
    <w:rsid w:val="00A82CCF"/>
    <w:rsid w:val="00A849FF"/>
    <w:rsid w:val="00A85F35"/>
    <w:rsid w:val="00A873D5"/>
    <w:rsid w:val="00A90C35"/>
    <w:rsid w:val="00A91817"/>
    <w:rsid w:val="00A918CE"/>
    <w:rsid w:val="00A926D8"/>
    <w:rsid w:val="00A927E8"/>
    <w:rsid w:val="00A92923"/>
    <w:rsid w:val="00A9396E"/>
    <w:rsid w:val="00A93BC7"/>
    <w:rsid w:val="00A970EE"/>
    <w:rsid w:val="00A97FE1"/>
    <w:rsid w:val="00AA1828"/>
    <w:rsid w:val="00AA222A"/>
    <w:rsid w:val="00AA2388"/>
    <w:rsid w:val="00AA2AB0"/>
    <w:rsid w:val="00AA2C06"/>
    <w:rsid w:val="00AA2E99"/>
    <w:rsid w:val="00AA2F22"/>
    <w:rsid w:val="00AA3033"/>
    <w:rsid w:val="00AA3C1A"/>
    <w:rsid w:val="00AA3D17"/>
    <w:rsid w:val="00AA41CB"/>
    <w:rsid w:val="00AA72CB"/>
    <w:rsid w:val="00AB06A7"/>
    <w:rsid w:val="00AB32BC"/>
    <w:rsid w:val="00AB411E"/>
    <w:rsid w:val="00AB45D4"/>
    <w:rsid w:val="00AB651D"/>
    <w:rsid w:val="00AB6883"/>
    <w:rsid w:val="00AB68DF"/>
    <w:rsid w:val="00AB68E3"/>
    <w:rsid w:val="00AB7589"/>
    <w:rsid w:val="00AB75C1"/>
    <w:rsid w:val="00AB78AB"/>
    <w:rsid w:val="00AB7FB9"/>
    <w:rsid w:val="00AC0C98"/>
    <w:rsid w:val="00AC1839"/>
    <w:rsid w:val="00AC3229"/>
    <w:rsid w:val="00AC48D1"/>
    <w:rsid w:val="00AC588C"/>
    <w:rsid w:val="00AC5C63"/>
    <w:rsid w:val="00AC5F97"/>
    <w:rsid w:val="00AC6438"/>
    <w:rsid w:val="00AC768E"/>
    <w:rsid w:val="00AD0860"/>
    <w:rsid w:val="00AD10E1"/>
    <w:rsid w:val="00AD14AA"/>
    <w:rsid w:val="00AD14D4"/>
    <w:rsid w:val="00AD1903"/>
    <w:rsid w:val="00AD332A"/>
    <w:rsid w:val="00AD3422"/>
    <w:rsid w:val="00AD42C1"/>
    <w:rsid w:val="00AD5510"/>
    <w:rsid w:val="00AD58DE"/>
    <w:rsid w:val="00AD5A6A"/>
    <w:rsid w:val="00AE047F"/>
    <w:rsid w:val="00AE0FD1"/>
    <w:rsid w:val="00AE15FB"/>
    <w:rsid w:val="00AE24A6"/>
    <w:rsid w:val="00AE2E83"/>
    <w:rsid w:val="00AE4B97"/>
    <w:rsid w:val="00AE5148"/>
    <w:rsid w:val="00AE51A0"/>
    <w:rsid w:val="00AE6191"/>
    <w:rsid w:val="00AE7091"/>
    <w:rsid w:val="00AE7EAA"/>
    <w:rsid w:val="00AF0136"/>
    <w:rsid w:val="00AF06DA"/>
    <w:rsid w:val="00AF0C6B"/>
    <w:rsid w:val="00AF14D8"/>
    <w:rsid w:val="00AF1512"/>
    <w:rsid w:val="00AF1765"/>
    <w:rsid w:val="00AF2AD1"/>
    <w:rsid w:val="00AF2C28"/>
    <w:rsid w:val="00AF4EC0"/>
    <w:rsid w:val="00AF4ED5"/>
    <w:rsid w:val="00AF5725"/>
    <w:rsid w:val="00AF6616"/>
    <w:rsid w:val="00AF6746"/>
    <w:rsid w:val="00B004B9"/>
    <w:rsid w:val="00B01B4C"/>
    <w:rsid w:val="00B01FD3"/>
    <w:rsid w:val="00B03EF2"/>
    <w:rsid w:val="00B054B0"/>
    <w:rsid w:val="00B054F7"/>
    <w:rsid w:val="00B05792"/>
    <w:rsid w:val="00B05831"/>
    <w:rsid w:val="00B11AEE"/>
    <w:rsid w:val="00B13C27"/>
    <w:rsid w:val="00B13DCB"/>
    <w:rsid w:val="00B146F7"/>
    <w:rsid w:val="00B14DA0"/>
    <w:rsid w:val="00B151DE"/>
    <w:rsid w:val="00B179E8"/>
    <w:rsid w:val="00B20034"/>
    <w:rsid w:val="00B20FCA"/>
    <w:rsid w:val="00B215B5"/>
    <w:rsid w:val="00B23AB3"/>
    <w:rsid w:val="00B247A5"/>
    <w:rsid w:val="00B25688"/>
    <w:rsid w:val="00B27B25"/>
    <w:rsid w:val="00B31C66"/>
    <w:rsid w:val="00B32B93"/>
    <w:rsid w:val="00B3322C"/>
    <w:rsid w:val="00B3325D"/>
    <w:rsid w:val="00B336C1"/>
    <w:rsid w:val="00B34109"/>
    <w:rsid w:val="00B34A07"/>
    <w:rsid w:val="00B3520D"/>
    <w:rsid w:val="00B40240"/>
    <w:rsid w:val="00B412D8"/>
    <w:rsid w:val="00B42C29"/>
    <w:rsid w:val="00B43085"/>
    <w:rsid w:val="00B43E64"/>
    <w:rsid w:val="00B451DA"/>
    <w:rsid w:val="00B45EA4"/>
    <w:rsid w:val="00B46E50"/>
    <w:rsid w:val="00B5083D"/>
    <w:rsid w:val="00B5097A"/>
    <w:rsid w:val="00B516BC"/>
    <w:rsid w:val="00B52792"/>
    <w:rsid w:val="00B52F05"/>
    <w:rsid w:val="00B53589"/>
    <w:rsid w:val="00B543D6"/>
    <w:rsid w:val="00B543DA"/>
    <w:rsid w:val="00B54450"/>
    <w:rsid w:val="00B563D9"/>
    <w:rsid w:val="00B566D9"/>
    <w:rsid w:val="00B57010"/>
    <w:rsid w:val="00B608BA"/>
    <w:rsid w:val="00B60D90"/>
    <w:rsid w:val="00B61C46"/>
    <w:rsid w:val="00B62134"/>
    <w:rsid w:val="00B62408"/>
    <w:rsid w:val="00B62994"/>
    <w:rsid w:val="00B63F4C"/>
    <w:rsid w:val="00B64407"/>
    <w:rsid w:val="00B677A2"/>
    <w:rsid w:val="00B67BFE"/>
    <w:rsid w:val="00B70E71"/>
    <w:rsid w:val="00B70F9A"/>
    <w:rsid w:val="00B71491"/>
    <w:rsid w:val="00B71AC4"/>
    <w:rsid w:val="00B72982"/>
    <w:rsid w:val="00B72EB4"/>
    <w:rsid w:val="00B73F37"/>
    <w:rsid w:val="00B744D0"/>
    <w:rsid w:val="00B74AE2"/>
    <w:rsid w:val="00B75E7A"/>
    <w:rsid w:val="00B7618D"/>
    <w:rsid w:val="00B76420"/>
    <w:rsid w:val="00B8115F"/>
    <w:rsid w:val="00B813BC"/>
    <w:rsid w:val="00B81FA7"/>
    <w:rsid w:val="00B82F2E"/>
    <w:rsid w:val="00B875D7"/>
    <w:rsid w:val="00B87B5F"/>
    <w:rsid w:val="00B87F73"/>
    <w:rsid w:val="00B903F0"/>
    <w:rsid w:val="00B915A5"/>
    <w:rsid w:val="00B92ADD"/>
    <w:rsid w:val="00B93F18"/>
    <w:rsid w:val="00B94AAE"/>
    <w:rsid w:val="00B96CB6"/>
    <w:rsid w:val="00B97259"/>
    <w:rsid w:val="00BA0019"/>
    <w:rsid w:val="00BA057E"/>
    <w:rsid w:val="00BA1A6F"/>
    <w:rsid w:val="00BA392D"/>
    <w:rsid w:val="00BA5437"/>
    <w:rsid w:val="00BA5716"/>
    <w:rsid w:val="00BA5987"/>
    <w:rsid w:val="00BA5A04"/>
    <w:rsid w:val="00BA60E5"/>
    <w:rsid w:val="00BA69CE"/>
    <w:rsid w:val="00BA6C4C"/>
    <w:rsid w:val="00BA7B0B"/>
    <w:rsid w:val="00BB0D9B"/>
    <w:rsid w:val="00BB1134"/>
    <w:rsid w:val="00BB1C4D"/>
    <w:rsid w:val="00BB3C86"/>
    <w:rsid w:val="00BB4771"/>
    <w:rsid w:val="00BB4799"/>
    <w:rsid w:val="00BB601D"/>
    <w:rsid w:val="00BB6BA7"/>
    <w:rsid w:val="00BB7CDC"/>
    <w:rsid w:val="00BB7F8A"/>
    <w:rsid w:val="00BC0143"/>
    <w:rsid w:val="00BC02E2"/>
    <w:rsid w:val="00BC2427"/>
    <w:rsid w:val="00BC2863"/>
    <w:rsid w:val="00BC35C4"/>
    <w:rsid w:val="00BC3E2A"/>
    <w:rsid w:val="00BC5FB2"/>
    <w:rsid w:val="00BD0668"/>
    <w:rsid w:val="00BD2FA8"/>
    <w:rsid w:val="00BD5122"/>
    <w:rsid w:val="00BD569F"/>
    <w:rsid w:val="00BD670C"/>
    <w:rsid w:val="00BD68CD"/>
    <w:rsid w:val="00BD756E"/>
    <w:rsid w:val="00BE0049"/>
    <w:rsid w:val="00BE0C5B"/>
    <w:rsid w:val="00BE129E"/>
    <w:rsid w:val="00BE1ECE"/>
    <w:rsid w:val="00BE4A50"/>
    <w:rsid w:val="00BE533F"/>
    <w:rsid w:val="00BE54F3"/>
    <w:rsid w:val="00BE5C5E"/>
    <w:rsid w:val="00BE6A86"/>
    <w:rsid w:val="00BE6B83"/>
    <w:rsid w:val="00BE709B"/>
    <w:rsid w:val="00BE75BA"/>
    <w:rsid w:val="00BE7932"/>
    <w:rsid w:val="00BE7FA2"/>
    <w:rsid w:val="00BF00D0"/>
    <w:rsid w:val="00BF151D"/>
    <w:rsid w:val="00BF1C30"/>
    <w:rsid w:val="00BF4289"/>
    <w:rsid w:val="00BF4EF4"/>
    <w:rsid w:val="00BF6286"/>
    <w:rsid w:val="00BF65C8"/>
    <w:rsid w:val="00BF7C09"/>
    <w:rsid w:val="00C00398"/>
    <w:rsid w:val="00C00EDB"/>
    <w:rsid w:val="00C02F74"/>
    <w:rsid w:val="00C03EF2"/>
    <w:rsid w:val="00C0507A"/>
    <w:rsid w:val="00C064B9"/>
    <w:rsid w:val="00C06CFC"/>
    <w:rsid w:val="00C11FD0"/>
    <w:rsid w:val="00C12819"/>
    <w:rsid w:val="00C12B98"/>
    <w:rsid w:val="00C12DB3"/>
    <w:rsid w:val="00C1335C"/>
    <w:rsid w:val="00C13F5D"/>
    <w:rsid w:val="00C14508"/>
    <w:rsid w:val="00C16880"/>
    <w:rsid w:val="00C168F2"/>
    <w:rsid w:val="00C17159"/>
    <w:rsid w:val="00C17613"/>
    <w:rsid w:val="00C176FB"/>
    <w:rsid w:val="00C178EB"/>
    <w:rsid w:val="00C20C4F"/>
    <w:rsid w:val="00C215DF"/>
    <w:rsid w:val="00C24E67"/>
    <w:rsid w:val="00C26AE4"/>
    <w:rsid w:val="00C27343"/>
    <w:rsid w:val="00C30403"/>
    <w:rsid w:val="00C31977"/>
    <w:rsid w:val="00C31AB7"/>
    <w:rsid w:val="00C32531"/>
    <w:rsid w:val="00C32C96"/>
    <w:rsid w:val="00C32EF1"/>
    <w:rsid w:val="00C33FE8"/>
    <w:rsid w:val="00C347AB"/>
    <w:rsid w:val="00C35060"/>
    <w:rsid w:val="00C37127"/>
    <w:rsid w:val="00C37A72"/>
    <w:rsid w:val="00C41EFB"/>
    <w:rsid w:val="00C4203A"/>
    <w:rsid w:val="00C4285C"/>
    <w:rsid w:val="00C42907"/>
    <w:rsid w:val="00C43DBC"/>
    <w:rsid w:val="00C4513A"/>
    <w:rsid w:val="00C45687"/>
    <w:rsid w:val="00C45A8A"/>
    <w:rsid w:val="00C45E7B"/>
    <w:rsid w:val="00C47DAB"/>
    <w:rsid w:val="00C5001A"/>
    <w:rsid w:val="00C55C2E"/>
    <w:rsid w:val="00C55ECF"/>
    <w:rsid w:val="00C560AB"/>
    <w:rsid w:val="00C578BD"/>
    <w:rsid w:val="00C57CE5"/>
    <w:rsid w:val="00C57D81"/>
    <w:rsid w:val="00C61443"/>
    <w:rsid w:val="00C617BC"/>
    <w:rsid w:val="00C6222D"/>
    <w:rsid w:val="00C623AE"/>
    <w:rsid w:val="00C62656"/>
    <w:rsid w:val="00C626F9"/>
    <w:rsid w:val="00C636DD"/>
    <w:rsid w:val="00C63CF7"/>
    <w:rsid w:val="00C6415F"/>
    <w:rsid w:val="00C6612B"/>
    <w:rsid w:val="00C676A9"/>
    <w:rsid w:val="00C7036E"/>
    <w:rsid w:val="00C70745"/>
    <w:rsid w:val="00C72A84"/>
    <w:rsid w:val="00C72D78"/>
    <w:rsid w:val="00C731F9"/>
    <w:rsid w:val="00C73709"/>
    <w:rsid w:val="00C73E4E"/>
    <w:rsid w:val="00C73F2B"/>
    <w:rsid w:val="00C74465"/>
    <w:rsid w:val="00C7509F"/>
    <w:rsid w:val="00C761C8"/>
    <w:rsid w:val="00C773AF"/>
    <w:rsid w:val="00C77856"/>
    <w:rsid w:val="00C8281D"/>
    <w:rsid w:val="00C82902"/>
    <w:rsid w:val="00C851A8"/>
    <w:rsid w:val="00C85B02"/>
    <w:rsid w:val="00C85CBD"/>
    <w:rsid w:val="00C9079D"/>
    <w:rsid w:val="00C90D53"/>
    <w:rsid w:val="00C9140C"/>
    <w:rsid w:val="00C9145B"/>
    <w:rsid w:val="00C93432"/>
    <w:rsid w:val="00C9355F"/>
    <w:rsid w:val="00C93A22"/>
    <w:rsid w:val="00C93F68"/>
    <w:rsid w:val="00C93F73"/>
    <w:rsid w:val="00C95A02"/>
    <w:rsid w:val="00C97409"/>
    <w:rsid w:val="00CA0B94"/>
    <w:rsid w:val="00CA0FEA"/>
    <w:rsid w:val="00CA1031"/>
    <w:rsid w:val="00CA14AE"/>
    <w:rsid w:val="00CA15CA"/>
    <w:rsid w:val="00CA2E01"/>
    <w:rsid w:val="00CA333B"/>
    <w:rsid w:val="00CA3769"/>
    <w:rsid w:val="00CA4004"/>
    <w:rsid w:val="00CA45D2"/>
    <w:rsid w:val="00CA5E7D"/>
    <w:rsid w:val="00CA639D"/>
    <w:rsid w:val="00CA645D"/>
    <w:rsid w:val="00CA6925"/>
    <w:rsid w:val="00CA7564"/>
    <w:rsid w:val="00CA7C57"/>
    <w:rsid w:val="00CB280F"/>
    <w:rsid w:val="00CB2B8A"/>
    <w:rsid w:val="00CB3633"/>
    <w:rsid w:val="00CB40A9"/>
    <w:rsid w:val="00CB4AE2"/>
    <w:rsid w:val="00CB4AE5"/>
    <w:rsid w:val="00CB6841"/>
    <w:rsid w:val="00CB6A48"/>
    <w:rsid w:val="00CB7113"/>
    <w:rsid w:val="00CC0F3A"/>
    <w:rsid w:val="00CC14DB"/>
    <w:rsid w:val="00CC1BD4"/>
    <w:rsid w:val="00CC2297"/>
    <w:rsid w:val="00CC2679"/>
    <w:rsid w:val="00CC26F5"/>
    <w:rsid w:val="00CC43D6"/>
    <w:rsid w:val="00CC4AD2"/>
    <w:rsid w:val="00CC734D"/>
    <w:rsid w:val="00CC7B02"/>
    <w:rsid w:val="00CD03ED"/>
    <w:rsid w:val="00CD1453"/>
    <w:rsid w:val="00CD2B9D"/>
    <w:rsid w:val="00CD2FFE"/>
    <w:rsid w:val="00CD3AD4"/>
    <w:rsid w:val="00CD3D67"/>
    <w:rsid w:val="00CD5313"/>
    <w:rsid w:val="00CD567A"/>
    <w:rsid w:val="00CD5910"/>
    <w:rsid w:val="00CD7CA4"/>
    <w:rsid w:val="00CE0D96"/>
    <w:rsid w:val="00CE1C3F"/>
    <w:rsid w:val="00CE2769"/>
    <w:rsid w:val="00CE6791"/>
    <w:rsid w:val="00CE7A34"/>
    <w:rsid w:val="00CE7C36"/>
    <w:rsid w:val="00CF1A68"/>
    <w:rsid w:val="00CF39FA"/>
    <w:rsid w:val="00CF3C29"/>
    <w:rsid w:val="00CF44BD"/>
    <w:rsid w:val="00CF46D3"/>
    <w:rsid w:val="00CF484C"/>
    <w:rsid w:val="00CF5DD1"/>
    <w:rsid w:val="00CF7D9F"/>
    <w:rsid w:val="00CF7F62"/>
    <w:rsid w:val="00D01363"/>
    <w:rsid w:val="00D035EE"/>
    <w:rsid w:val="00D037E9"/>
    <w:rsid w:val="00D04D57"/>
    <w:rsid w:val="00D0504B"/>
    <w:rsid w:val="00D054C9"/>
    <w:rsid w:val="00D0596F"/>
    <w:rsid w:val="00D05B71"/>
    <w:rsid w:val="00D05E80"/>
    <w:rsid w:val="00D05EDF"/>
    <w:rsid w:val="00D07A9C"/>
    <w:rsid w:val="00D121B8"/>
    <w:rsid w:val="00D12A6A"/>
    <w:rsid w:val="00D1331D"/>
    <w:rsid w:val="00D1338D"/>
    <w:rsid w:val="00D13B1B"/>
    <w:rsid w:val="00D15B3A"/>
    <w:rsid w:val="00D16947"/>
    <w:rsid w:val="00D16FEE"/>
    <w:rsid w:val="00D17481"/>
    <w:rsid w:val="00D203CB"/>
    <w:rsid w:val="00D208C3"/>
    <w:rsid w:val="00D20C65"/>
    <w:rsid w:val="00D20F61"/>
    <w:rsid w:val="00D22265"/>
    <w:rsid w:val="00D23099"/>
    <w:rsid w:val="00D23BED"/>
    <w:rsid w:val="00D25059"/>
    <w:rsid w:val="00D260EE"/>
    <w:rsid w:val="00D26A11"/>
    <w:rsid w:val="00D31301"/>
    <w:rsid w:val="00D31C71"/>
    <w:rsid w:val="00D3262D"/>
    <w:rsid w:val="00D327D3"/>
    <w:rsid w:val="00D32D51"/>
    <w:rsid w:val="00D32F0F"/>
    <w:rsid w:val="00D33282"/>
    <w:rsid w:val="00D344DF"/>
    <w:rsid w:val="00D423DF"/>
    <w:rsid w:val="00D424CC"/>
    <w:rsid w:val="00D44788"/>
    <w:rsid w:val="00D44824"/>
    <w:rsid w:val="00D464DF"/>
    <w:rsid w:val="00D46821"/>
    <w:rsid w:val="00D469B7"/>
    <w:rsid w:val="00D50E01"/>
    <w:rsid w:val="00D51216"/>
    <w:rsid w:val="00D5204C"/>
    <w:rsid w:val="00D526FD"/>
    <w:rsid w:val="00D539D7"/>
    <w:rsid w:val="00D53EE2"/>
    <w:rsid w:val="00D55912"/>
    <w:rsid w:val="00D573A1"/>
    <w:rsid w:val="00D600D4"/>
    <w:rsid w:val="00D6019E"/>
    <w:rsid w:val="00D60878"/>
    <w:rsid w:val="00D6099F"/>
    <w:rsid w:val="00D61339"/>
    <w:rsid w:val="00D619E8"/>
    <w:rsid w:val="00D61DBF"/>
    <w:rsid w:val="00D61F6E"/>
    <w:rsid w:val="00D620D5"/>
    <w:rsid w:val="00D6210C"/>
    <w:rsid w:val="00D63BED"/>
    <w:rsid w:val="00D63F37"/>
    <w:rsid w:val="00D66756"/>
    <w:rsid w:val="00D66CB3"/>
    <w:rsid w:val="00D67346"/>
    <w:rsid w:val="00D674B2"/>
    <w:rsid w:val="00D67F4E"/>
    <w:rsid w:val="00D7137B"/>
    <w:rsid w:val="00D72244"/>
    <w:rsid w:val="00D72474"/>
    <w:rsid w:val="00D726B8"/>
    <w:rsid w:val="00D75081"/>
    <w:rsid w:val="00D75370"/>
    <w:rsid w:val="00D75972"/>
    <w:rsid w:val="00D76A67"/>
    <w:rsid w:val="00D76E5D"/>
    <w:rsid w:val="00D76F88"/>
    <w:rsid w:val="00D7759F"/>
    <w:rsid w:val="00D812A8"/>
    <w:rsid w:val="00D8240B"/>
    <w:rsid w:val="00D8426D"/>
    <w:rsid w:val="00D84DCA"/>
    <w:rsid w:val="00D85805"/>
    <w:rsid w:val="00D85E44"/>
    <w:rsid w:val="00D86677"/>
    <w:rsid w:val="00D876AA"/>
    <w:rsid w:val="00D877F7"/>
    <w:rsid w:val="00D908A4"/>
    <w:rsid w:val="00D9176D"/>
    <w:rsid w:val="00D9215F"/>
    <w:rsid w:val="00D928D2"/>
    <w:rsid w:val="00D938A8"/>
    <w:rsid w:val="00D954B7"/>
    <w:rsid w:val="00D95CB2"/>
    <w:rsid w:val="00D96693"/>
    <w:rsid w:val="00DA1808"/>
    <w:rsid w:val="00DA1CE2"/>
    <w:rsid w:val="00DA30B5"/>
    <w:rsid w:val="00DA63DA"/>
    <w:rsid w:val="00DA693A"/>
    <w:rsid w:val="00DA71A9"/>
    <w:rsid w:val="00DA7E6D"/>
    <w:rsid w:val="00DB0CD7"/>
    <w:rsid w:val="00DB16B9"/>
    <w:rsid w:val="00DB3226"/>
    <w:rsid w:val="00DB4E3D"/>
    <w:rsid w:val="00DB5E58"/>
    <w:rsid w:val="00DC0035"/>
    <w:rsid w:val="00DC059C"/>
    <w:rsid w:val="00DC212B"/>
    <w:rsid w:val="00DC21C6"/>
    <w:rsid w:val="00DC2664"/>
    <w:rsid w:val="00DC39C4"/>
    <w:rsid w:val="00DC4B6F"/>
    <w:rsid w:val="00DC4E77"/>
    <w:rsid w:val="00DC541B"/>
    <w:rsid w:val="00DC6E57"/>
    <w:rsid w:val="00DC6F6D"/>
    <w:rsid w:val="00DC7547"/>
    <w:rsid w:val="00DC75B5"/>
    <w:rsid w:val="00DD0A18"/>
    <w:rsid w:val="00DD1EEC"/>
    <w:rsid w:val="00DD248B"/>
    <w:rsid w:val="00DD2593"/>
    <w:rsid w:val="00DD27A5"/>
    <w:rsid w:val="00DD29EF"/>
    <w:rsid w:val="00DD37A6"/>
    <w:rsid w:val="00DD3D6A"/>
    <w:rsid w:val="00DD6581"/>
    <w:rsid w:val="00DD68A6"/>
    <w:rsid w:val="00DD725E"/>
    <w:rsid w:val="00DD770D"/>
    <w:rsid w:val="00DD7D6F"/>
    <w:rsid w:val="00DE0B4B"/>
    <w:rsid w:val="00DE2C5B"/>
    <w:rsid w:val="00DE3CD1"/>
    <w:rsid w:val="00DE4186"/>
    <w:rsid w:val="00DE44C6"/>
    <w:rsid w:val="00DE515C"/>
    <w:rsid w:val="00DE642D"/>
    <w:rsid w:val="00DE6520"/>
    <w:rsid w:val="00DE78D2"/>
    <w:rsid w:val="00DF0096"/>
    <w:rsid w:val="00DF0B28"/>
    <w:rsid w:val="00DF0FB9"/>
    <w:rsid w:val="00DF1152"/>
    <w:rsid w:val="00DF158E"/>
    <w:rsid w:val="00DF29C7"/>
    <w:rsid w:val="00DF43C7"/>
    <w:rsid w:val="00DF4669"/>
    <w:rsid w:val="00DF59F4"/>
    <w:rsid w:val="00DF5B63"/>
    <w:rsid w:val="00DF683D"/>
    <w:rsid w:val="00DF6F08"/>
    <w:rsid w:val="00E02786"/>
    <w:rsid w:val="00E0476F"/>
    <w:rsid w:val="00E056D8"/>
    <w:rsid w:val="00E06E65"/>
    <w:rsid w:val="00E07231"/>
    <w:rsid w:val="00E074F2"/>
    <w:rsid w:val="00E11FCC"/>
    <w:rsid w:val="00E13A2F"/>
    <w:rsid w:val="00E146B4"/>
    <w:rsid w:val="00E15336"/>
    <w:rsid w:val="00E16B7A"/>
    <w:rsid w:val="00E17568"/>
    <w:rsid w:val="00E21BB8"/>
    <w:rsid w:val="00E2340D"/>
    <w:rsid w:val="00E234F2"/>
    <w:rsid w:val="00E235E5"/>
    <w:rsid w:val="00E247C2"/>
    <w:rsid w:val="00E24D0D"/>
    <w:rsid w:val="00E26B13"/>
    <w:rsid w:val="00E27AFE"/>
    <w:rsid w:val="00E32A18"/>
    <w:rsid w:val="00E33D5C"/>
    <w:rsid w:val="00E340FD"/>
    <w:rsid w:val="00E34CF7"/>
    <w:rsid w:val="00E356EA"/>
    <w:rsid w:val="00E35C80"/>
    <w:rsid w:val="00E40380"/>
    <w:rsid w:val="00E4049A"/>
    <w:rsid w:val="00E404EE"/>
    <w:rsid w:val="00E4191C"/>
    <w:rsid w:val="00E42683"/>
    <w:rsid w:val="00E45264"/>
    <w:rsid w:val="00E46AA1"/>
    <w:rsid w:val="00E46BD3"/>
    <w:rsid w:val="00E47C1A"/>
    <w:rsid w:val="00E51637"/>
    <w:rsid w:val="00E51A6E"/>
    <w:rsid w:val="00E51EC7"/>
    <w:rsid w:val="00E51FCD"/>
    <w:rsid w:val="00E52E4B"/>
    <w:rsid w:val="00E53C3A"/>
    <w:rsid w:val="00E5403A"/>
    <w:rsid w:val="00E5617A"/>
    <w:rsid w:val="00E567A0"/>
    <w:rsid w:val="00E56861"/>
    <w:rsid w:val="00E579CB"/>
    <w:rsid w:val="00E57BF6"/>
    <w:rsid w:val="00E57E2F"/>
    <w:rsid w:val="00E60713"/>
    <w:rsid w:val="00E64725"/>
    <w:rsid w:val="00E65403"/>
    <w:rsid w:val="00E65825"/>
    <w:rsid w:val="00E65A38"/>
    <w:rsid w:val="00E6624B"/>
    <w:rsid w:val="00E664D9"/>
    <w:rsid w:val="00E66C77"/>
    <w:rsid w:val="00E66F7F"/>
    <w:rsid w:val="00E673FE"/>
    <w:rsid w:val="00E67E01"/>
    <w:rsid w:val="00E70183"/>
    <w:rsid w:val="00E70714"/>
    <w:rsid w:val="00E7088D"/>
    <w:rsid w:val="00E71F14"/>
    <w:rsid w:val="00E72363"/>
    <w:rsid w:val="00E72576"/>
    <w:rsid w:val="00E72A42"/>
    <w:rsid w:val="00E74364"/>
    <w:rsid w:val="00E75388"/>
    <w:rsid w:val="00E7563C"/>
    <w:rsid w:val="00E768C1"/>
    <w:rsid w:val="00E771B2"/>
    <w:rsid w:val="00E77EE2"/>
    <w:rsid w:val="00E82C47"/>
    <w:rsid w:val="00E82EF7"/>
    <w:rsid w:val="00E84CB9"/>
    <w:rsid w:val="00E85DEA"/>
    <w:rsid w:val="00E85F01"/>
    <w:rsid w:val="00E85F34"/>
    <w:rsid w:val="00E864B9"/>
    <w:rsid w:val="00E86F32"/>
    <w:rsid w:val="00E87D5F"/>
    <w:rsid w:val="00E907B5"/>
    <w:rsid w:val="00E910DB"/>
    <w:rsid w:val="00E91123"/>
    <w:rsid w:val="00E912A6"/>
    <w:rsid w:val="00E930A4"/>
    <w:rsid w:val="00E95499"/>
    <w:rsid w:val="00E95B04"/>
    <w:rsid w:val="00E96302"/>
    <w:rsid w:val="00E969B1"/>
    <w:rsid w:val="00E969BC"/>
    <w:rsid w:val="00E972B6"/>
    <w:rsid w:val="00EA0221"/>
    <w:rsid w:val="00EA052E"/>
    <w:rsid w:val="00EA0F58"/>
    <w:rsid w:val="00EA282F"/>
    <w:rsid w:val="00EA28A8"/>
    <w:rsid w:val="00EA29AF"/>
    <w:rsid w:val="00EA426B"/>
    <w:rsid w:val="00EA544D"/>
    <w:rsid w:val="00EB11D0"/>
    <w:rsid w:val="00EB14D5"/>
    <w:rsid w:val="00EB1BBA"/>
    <w:rsid w:val="00EB3C6C"/>
    <w:rsid w:val="00EB45F2"/>
    <w:rsid w:val="00EB4651"/>
    <w:rsid w:val="00EB5413"/>
    <w:rsid w:val="00EB5A85"/>
    <w:rsid w:val="00EB6EE4"/>
    <w:rsid w:val="00EC0CFB"/>
    <w:rsid w:val="00EC13B0"/>
    <w:rsid w:val="00EC152E"/>
    <w:rsid w:val="00EC29D6"/>
    <w:rsid w:val="00EC2D50"/>
    <w:rsid w:val="00EC2DC2"/>
    <w:rsid w:val="00EC4153"/>
    <w:rsid w:val="00EC423D"/>
    <w:rsid w:val="00EC4867"/>
    <w:rsid w:val="00EC6760"/>
    <w:rsid w:val="00ED02A7"/>
    <w:rsid w:val="00ED0D10"/>
    <w:rsid w:val="00ED14C6"/>
    <w:rsid w:val="00ED1D06"/>
    <w:rsid w:val="00ED1F8A"/>
    <w:rsid w:val="00ED4511"/>
    <w:rsid w:val="00ED52B3"/>
    <w:rsid w:val="00ED5771"/>
    <w:rsid w:val="00ED6FDD"/>
    <w:rsid w:val="00EE0668"/>
    <w:rsid w:val="00EE0713"/>
    <w:rsid w:val="00EE0C15"/>
    <w:rsid w:val="00EE332A"/>
    <w:rsid w:val="00EE34BE"/>
    <w:rsid w:val="00EE3694"/>
    <w:rsid w:val="00EE41C1"/>
    <w:rsid w:val="00EE7B2D"/>
    <w:rsid w:val="00EF002E"/>
    <w:rsid w:val="00EF207B"/>
    <w:rsid w:val="00EF21DD"/>
    <w:rsid w:val="00EF29ED"/>
    <w:rsid w:val="00EF2DD8"/>
    <w:rsid w:val="00EF33E5"/>
    <w:rsid w:val="00EF39A6"/>
    <w:rsid w:val="00EF3BAA"/>
    <w:rsid w:val="00EF469E"/>
    <w:rsid w:val="00EF47A4"/>
    <w:rsid w:val="00EF4B76"/>
    <w:rsid w:val="00EF5605"/>
    <w:rsid w:val="00EF778F"/>
    <w:rsid w:val="00F0009C"/>
    <w:rsid w:val="00F01012"/>
    <w:rsid w:val="00F01392"/>
    <w:rsid w:val="00F013A9"/>
    <w:rsid w:val="00F02E75"/>
    <w:rsid w:val="00F04432"/>
    <w:rsid w:val="00F045D9"/>
    <w:rsid w:val="00F05D8F"/>
    <w:rsid w:val="00F065E3"/>
    <w:rsid w:val="00F06672"/>
    <w:rsid w:val="00F079EA"/>
    <w:rsid w:val="00F079F1"/>
    <w:rsid w:val="00F07AB5"/>
    <w:rsid w:val="00F07E47"/>
    <w:rsid w:val="00F103D7"/>
    <w:rsid w:val="00F10438"/>
    <w:rsid w:val="00F10E56"/>
    <w:rsid w:val="00F11C10"/>
    <w:rsid w:val="00F12404"/>
    <w:rsid w:val="00F14045"/>
    <w:rsid w:val="00F146B9"/>
    <w:rsid w:val="00F14734"/>
    <w:rsid w:val="00F15A0B"/>
    <w:rsid w:val="00F15BDF"/>
    <w:rsid w:val="00F17CE5"/>
    <w:rsid w:val="00F20908"/>
    <w:rsid w:val="00F209F3"/>
    <w:rsid w:val="00F21178"/>
    <w:rsid w:val="00F216A8"/>
    <w:rsid w:val="00F217F9"/>
    <w:rsid w:val="00F21ED8"/>
    <w:rsid w:val="00F223ED"/>
    <w:rsid w:val="00F22B1E"/>
    <w:rsid w:val="00F22D2B"/>
    <w:rsid w:val="00F235B6"/>
    <w:rsid w:val="00F243A4"/>
    <w:rsid w:val="00F24E5C"/>
    <w:rsid w:val="00F25379"/>
    <w:rsid w:val="00F25464"/>
    <w:rsid w:val="00F25723"/>
    <w:rsid w:val="00F26553"/>
    <w:rsid w:val="00F2655C"/>
    <w:rsid w:val="00F26A89"/>
    <w:rsid w:val="00F26C54"/>
    <w:rsid w:val="00F270FC"/>
    <w:rsid w:val="00F327DA"/>
    <w:rsid w:val="00F32ECE"/>
    <w:rsid w:val="00F342FC"/>
    <w:rsid w:val="00F34BAA"/>
    <w:rsid w:val="00F34FFA"/>
    <w:rsid w:val="00F36BCD"/>
    <w:rsid w:val="00F41F5A"/>
    <w:rsid w:val="00F426B3"/>
    <w:rsid w:val="00F4325A"/>
    <w:rsid w:val="00F4523C"/>
    <w:rsid w:val="00F4611C"/>
    <w:rsid w:val="00F50039"/>
    <w:rsid w:val="00F5299D"/>
    <w:rsid w:val="00F53002"/>
    <w:rsid w:val="00F53A35"/>
    <w:rsid w:val="00F5421E"/>
    <w:rsid w:val="00F55E02"/>
    <w:rsid w:val="00F57639"/>
    <w:rsid w:val="00F603EC"/>
    <w:rsid w:val="00F62152"/>
    <w:rsid w:val="00F63342"/>
    <w:rsid w:val="00F6443B"/>
    <w:rsid w:val="00F650D2"/>
    <w:rsid w:val="00F6549C"/>
    <w:rsid w:val="00F65692"/>
    <w:rsid w:val="00F66301"/>
    <w:rsid w:val="00F66740"/>
    <w:rsid w:val="00F67E04"/>
    <w:rsid w:val="00F70E6D"/>
    <w:rsid w:val="00F72570"/>
    <w:rsid w:val="00F7431D"/>
    <w:rsid w:val="00F748C3"/>
    <w:rsid w:val="00F75F1B"/>
    <w:rsid w:val="00F7693B"/>
    <w:rsid w:val="00F77972"/>
    <w:rsid w:val="00F833EA"/>
    <w:rsid w:val="00F84F98"/>
    <w:rsid w:val="00F8537A"/>
    <w:rsid w:val="00F85596"/>
    <w:rsid w:val="00F86121"/>
    <w:rsid w:val="00F866EE"/>
    <w:rsid w:val="00F90593"/>
    <w:rsid w:val="00F92335"/>
    <w:rsid w:val="00F927F2"/>
    <w:rsid w:val="00F92802"/>
    <w:rsid w:val="00F92FA3"/>
    <w:rsid w:val="00F93659"/>
    <w:rsid w:val="00F94C97"/>
    <w:rsid w:val="00F95D66"/>
    <w:rsid w:val="00F96A17"/>
    <w:rsid w:val="00F96F50"/>
    <w:rsid w:val="00F97585"/>
    <w:rsid w:val="00F97782"/>
    <w:rsid w:val="00FA15FA"/>
    <w:rsid w:val="00FA1A80"/>
    <w:rsid w:val="00FA2CE5"/>
    <w:rsid w:val="00FA30FD"/>
    <w:rsid w:val="00FA4821"/>
    <w:rsid w:val="00FA58B5"/>
    <w:rsid w:val="00FA6D40"/>
    <w:rsid w:val="00FA6F66"/>
    <w:rsid w:val="00FA7697"/>
    <w:rsid w:val="00FB0494"/>
    <w:rsid w:val="00FB55FB"/>
    <w:rsid w:val="00FB6AFB"/>
    <w:rsid w:val="00FC0A1C"/>
    <w:rsid w:val="00FC0C79"/>
    <w:rsid w:val="00FC0F33"/>
    <w:rsid w:val="00FC180D"/>
    <w:rsid w:val="00FC182C"/>
    <w:rsid w:val="00FC1B43"/>
    <w:rsid w:val="00FC1BD8"/>
    <w:rsid w:val="00FC1CA9"/>
    <w:rsid w:val="00FC1F7E"/>
    <w:rsid w:val="00FC20A9"/>
    <w:rsid w:val="00FC2C81"/>
    <w:rsid w:val="00FC303D"/>
    <w:rsid w:val="00FC4DC2"/>
    <w:rsid w:val="00FD19D6"/>
    <w:rsid w:val="00FD1ED6"/>
    <w:rsid w:val="00FD23F5"/>
    <w:rsid w:val="00FD49DC"/>
    <w:rsid w:val="00FD61B3"/>
    <w:rsid w:val="00FD793A"/>
    <w:rsid w:val="00FD7E8D"/>
    <w:rsid w:val="00FE161B"/>
    <w:rsid w:val="00FE3B5B"/>
    <w:rsid w:val="00FE3E11"/>
    <w:rsid w:val="00FE42B9"/>
    <w:rsid w:val="00FE498B"/>
    <w:rsid w:val="00FE5DBB"/>
    <w:rsid w:val="00FE62FA"/>
    <w:rsid w:val="00FE65BA"/>
    <w:rsid w:val="00FE67A6"/>
    <w:rsid w:val="00FE7707"/>
    <w:rsid w:val="00FE78E9"/>
    <w:rsid w:val="00FF0B7A"/>
    <w:rsid w:val="00FF4C58"/>
    <w:rsid w:val="00FF5699"/>
    <w:rsid w:val="00FF67A9"/>
    <w:rsid w:val="00FF6AA1"/>
    <w:rsid w:val="00FF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BD497"/>
  <w15:docId w15:val="{C84B8A74-1263-418C-92F1-EAFDF37C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B2A"/>
    <w:pPr>
      <w:spacing w:after="200"/>
      <w:jc w:val="both"/>
    </w:pPr>
    <w:rPr>
      <w:rFonts w:ascii="Times" w:hAnsi="Times"/>
      <w:sz w:val="24"/>
    </w:rPr>
  </w:style>
  <w:style w:type="paragraph" w:styleId="Heading1">
    <w:name w:val="heading 1"/>
    <w:basedOn w:val="TAMainText"/>
    <w:next w:val="Normal"/>
    <w:qFormat/>
    <w:rsid w:val="006B1040"/>
    <w:pPr>
      <w:outlineLvl w:val="0"/>
    </w:pPr>
    <w:rPr>
      <w:b/>
      <w:bCs/>
    </w:rPr>
  </w:style>
  <w:style w:type="paragraph" w:styleId="Heading2">
    <w:name w:val="heading 2"/>
    <w:basedOn w:val="Heading1"/>
    <w:next w:val="Normal"/>
    <w:qFormat/>
    <w:rsid w:val="006B1040"/>
    <w:pPr>
      <w:outlineLvl w:val="1"/>
    </w:p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7F6413"/>
    <w:pPr>
      <w:spacing w:after="0"/>
      <w:ind w:firstLine="187"/>
    </w:pPr>
    <w:rPr>
      <w:rFonts w:ascii="Arno Pro" w:hAnsi="Arno Pro"/>
      <w:noProof/>
      <w:kern w:val="19"/>
      <w:sz w:val="17"/>
      <w:szCs w:val="14"/>
    </w:rPr>
  </w:style>
  <w:style w:type="paragraph" w:customStyle="1" w:styleId="TAMainText">
    <w:name w:val="TA_Main_Text"/>
    <w:basedOn w:val="Normal"/>
    <w:autoRedefine/>
    <w:rsid w:val="00123AFD"/>
    <w:pPr>
      <w:spacing w:after="60"/>
      <w:jc w:val="left"/>
    </w:pPr>
    <w:rPr>
      <w:rFonts w:ascii="Arno Pro" w:hAnsi="Arno Pro"/>
      <w:kern w:val="21"/>
      <w:sz w:val="19"/>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E0C15"/>
    <w:pPr>
      <w:spacing w:before="20" w:after="60"/>
    </w:pPr>
    <w:rPr>
      <w:rFonts w:ascii="Aptos Narrow" w:hAnsi="Aptos Narrow"/>
      <w:color w:val="000000"/>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EE0C15"/>
    <w:rPr>
      <w:rFonts w:ascii="Aptos Narrow" w:hAnsi="Aptos Narrow"/>
      <w:color w:val="000000"/>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rsid w:val="006F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D2E04"/>
    <w:rPr>
      <w:color w:val="605E5C"/>
      <w:shd w:val="clear" w:color="auto" w:fill="E1DFDD"/>
    </w:rPr>
  </w:style>
  <w:style w:type="character" w:styleId="CommentReference">
    <w:name w:val="annotation reference"/>
    <w:basedOn w:val="DefaultParagraphFont"/>
    <w:rsid w:val="00B72982"/>
    <w:rPr>
      <w:sz w:val="16"/>
      <w:szCs w:val="16"/>
    </w:rPr>
  </w:style>
  <w:style w:type="paragraph" w:styleId="CommentText">
    <w:name w:val="annotation text"/>
    <w:basedOn w:val="Normal"/>
    <w:link w:val="CommentTextChar"/>
    <w:rsid w:val="00B72982"/>
    <w:rPr>
      <w:sz w:val="20"/>
    </w:rPr>
  </w:style>
  <w:style w:type="character" w:customStyle="1" w:styleId="CommentTextChar">
    <w:name w:val="Comment Text Char"/>
    <w:basedOn w:val="DefaultParagraphFont"/>
    <w:link w:val="CommentText"/>
    <w:rsid w:val="00B72982"/>
    <w:rPr>
      <w:rFonts w:ascii="Times" w:hAnsi="Times"/>
    </w:rPr>
  </w:style>
  <w:style w:type="paragraph" w:styleId="CommentSubject">
    <w:name w:val="annotation subject"/>
    <w:basedOn w:val="CommentText"/>
    <w:next w:val="CommentText"/>
    <w:link w:val="CommentSubjectChar"/>
    <w:rsid w:val="00B72982"/>
    <w:rPr>
      <w:b/>
      <w:bCs/>
    </w:rPr>
  </w:style>
  <w:style w:type="character" w:customStyle="1" w:styleId="CommentSubjectChar">
    <w:name w:val="Comment Subject Char"/>
    <w:basedOn w:val="CommentTextChar"/>
    <w:link w:val="CommentSubject"/>
    <w:rsid w:val="00B72982"/>
    <w:rPr>
      <w:rFonts w:ascii="Times" w:hAnsi="Times"/>
      <w:b/>
      <w:bCs/>
    </w:rPr>
  </w:style>
  <w:style w:type="paragraph" w:styleId="Header">
    <w:name w:val="header"/>
    <w:basedOn w:val="Normal"/>
    <w:link w:val="HeaderChar"/>
    <w:rsid w:val="00754998"/>
    <w:pPr>
      <w:tabs>
        <w:tab w:val="center" w:pos="4513"/>
        <w:tab w:val="right" w:pos="9026"/>
      </w:tabs>
      <w:spacing w:after="0"/>
    </w:pPr>
  </w:style>
  <w:style w:type="character" w:customStyle="1" w:styleId="HeaderChar">
    <w:name w:val="Header Char"/>
    <w:basedOn w:val="DefaultParagraphFont"/>
    <w:link w:val="Header"/>
    <w:rsid w:val="00754998"/>
    <w:rPr>
      <w:rFonts w:ascii="Times" w:hAnsi="Times"/>
      <w:sz w:val="24"/>
    </w:rPr>
  </w:style>
  <w:style w:type="paragraph" w:customStyle="1" w:styleId="Style1">
    <w:name w:val="Style1"/>
    <w:basedOn w:val="ListParagraph"/>
    <w:link w:val="Style1Char"/>
    <w:qFormat/>
    <w:rsid w:val="007031DD"/>
  </w:style>
  <w:style w:type="character" w:customStyle="1" w:styleId="Style1Char">
    <w:name w:val="Style1 Char"/>
    <w:basedOn w:val="DefaultParagraphFont"/>
    <w:link w:val="Style1"/>
    <w:rsid w:val="007031DD"/>
    <w:rPr>
      <w:rFonts w:ascii="Arno Pro" w:hAnsi="Arno Pro"/>
      <w:kern w:val="21"/>
      <w:sz w:val="19"/>
      <w:lang w:val="en-GB"/>
    </w:rPr>
  </w:style>
  <w:style w:type="paragraph" w:styleId="NormalWeb">
    <w:name w:val="Normal (Web)"/>
    <w:basedOn w:val="Normal"/>
    <w:rsid w:val="00A71F3C"/>
    <w:rPr>
      <w:rFonts w:ascii="Times New Roman" w:hAnsi="Times New Roman"/>
      <w:szCs w:val="24"/>
    </w:rPr>
  </w:style>
  <w:style w:type="character" w:customStyle="1" w:styleId="cf01">
    <w:name w:val="cf01"/>
    <w:basedOn w:val="DefaultParagraphFont"/>
    <w:rsid w:val="003E25C1"/>
    <w:rPr>
      <w:rFonts w:ascii="Segoe UI" w:hAnsi="Segoe UI" w:cs="Segoe UI" w:hint="default"/>
      <w:sz w:val="18"/>
      <w:szCs w:val="18"/>
    </w:rPr>
  </w:style>
  <w:style w:type="character" w:customStyle="1" w:styleId="button-link-text">
    <w:name w:val="button-link-text"/>
    <w:basedOn w:val="DefaultParagraphFont"/>
    <w:rsid w:val="002C7032"/>
  </w:style>
  <w:style w:type="character" w:customStyle="1" w:styleId="react-xocs-alternative-link">
    <w:name w:val="react-xocs-alternative-link"/>
    <w:basedOn w:val="DefaultParagraphFont"/>
    <w:rsid w:val="002C7032"/>
  </w:style>
  <w:style w:type="character" w:customStyle="1" w:styleId="given-name">
    <w:name w:val="given-name"/>
    <w:basedOn w:val="DefaultParagraphFont"/>
    <w:rsid w:val="002C7032"/>
  </w:style>
  <w:style w:type="character" w:customStyle="1" w:styleId="text">
    <w:name w:val="text"/>
    <w:basedOn w:val="DefaultParagraphFont"/>
    <w:rsid w:val="002C7032"/>
  </w:style>
  <w:style w:type="character" w:customStyle="1" w:styleId="author-ref">
    <w:name w:val="author-ref"/>
    <w:basedOn w:val="DefaultParagraphFont"/>
    <w:rsid w:val="002C7032"/>
  </w:style>
  <w:style w:type="character" w:styleId="Emphasis">
    <w:name w:val="Emphasis"/>
    <w:basedOn w:val="DefaultParagraphFont"/>
    <w:uiPriority w:val="20"/>
    <w:qFormat/>
    <w:rsid w:val="00480465"/>
    <w:rPr>
      <w:i/>
      <w:iCs/>
    </w:rPr>
  </w:style>
  <w:style w:type="character" w:styleId="Strong">
    <w:name w:val="Strong"/>
    <w:basedOn w:val="DefaultParagraphFont"/>
    <w:uiPriority w:val="22"/>
    <w:qFormat/>
    <w:rsid w:val="00480465"/>
    <w:rPr>
      <w:b/>
      <w:bCs/>
    </w:rPr>
  </w:style>
  <w:style w:type="paragraph" w:styleId="ListParagraph">
    <w:name w:val="List Paragraph"/>
    <w:basedOn w:val="TAMainText"/>
    <w:uiPriority w:val="34"/>
    <w:qFormat/>
    <w:rsid w:val="004E026B"/>
  </w:style>
  <w:style w:type="paragraph" w:styleId="Revision">
    <w:name w:val="Revision"/>
    <w:hidden/>
    <w:uiPriority w:val="99"/>
    <w:semiHidden/>
    <w:rsid w:val="004E026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04895">
      <w:bodyDiv w:val="1"/>
      <w:marLeft w:val="0"/>
      <w:marRight w:val="0"/>
      <w:marTop w:val="0"/>
      <w:marBottom w:val="0"/>
      <w:divBdr>
        <w:top w:val="none" w:sz="0" w:space="0" w:color="auto"/>
        <w:left w:val="none" w:sz="0" w:space="0" w:color="auto"/>
        <w:bottom w:val="none" w:sz="0" w:space="0" w:color="auto"/>
        <w:right w:val="none" w:sz="0" w:space="0" w:color="auto"/>
      </w:divBdr>
    </w:div>
    <w:div w:id="393160369">
      <w:bodyDiv w:val="1"/>
      <w:marLeft w:val="0"/>
      <w:marRight w:val="0"/>
      <w:marTop w:val="0"/>
      <w:marBottom w:val="0"/>
      <w:divBdr>
        <w:top w:val="none" w:sz="0" w:space="0" w:color="auto"/>
        <w:left w:val="none" w:sz="0" w:space="0" w:color="auto"/>
        <w:bottom w:val="none" w:sz="0" w:space="0" w:color="auto"/>
        <w:right w:val="none" w:sz="0" w:space="0" w:color="auto"/>
      </w:divBdr>
    </w:div>
    <w:div w:id="429475001">
      <w:bodyDiv w:val="1"/>
      <w:marLeft w:val="0"/>
      <w:marRight w:val="0"/>
      <w:marTop w:val="0"/>
      <w:marBottom w:val="0"/>
      <w:divBdr>
        <w:top w:val="none" w:sz="0" w:space="0" w:color="auto"/>
        <w:left w:val="none" w:sz="0" w:space="0" w:color="auto"/>
        <w:bottom w:val="none" w:sz="0" w:space="0" w:color="auto"/>
        <w:right w:val="none" w:sz="0" w:space="0" w:color="auto"/>
      </w:divBdr>
    </w:div>
    <w:div w:id="539705483">
      <w:bodyDiv w:val="1"/>
      <w:marLeft w:val="0"/>
      <w:marRight w:val="0"/>
      <w:marTop w:val="0"/>
      <w:marBottom w:val="0"/>
      <w:divBdr>
        <w:top w:val="none" w:sz="0" w:space="0" w:color="auto"/>
        <w:left w:val="none" w:sz="0" w:space="0" w:color="auto"/>
        <w:bottom w:val="none" w:sz="0" w:space="0" w:color="auto"/>
        <w:right w:val="none" w:sz="0" w:space="0" w:color="auto"/>
      </w:divBdr>
    </w:div>
    <w:div w:id="560333051">
      <w:bodyDiv w:val="1"/>
      <w:marLeft w:val="0"/>
      <w:marRight w:val="0"/>
      <w:marTop w:val="0"/>
      <w:marBottom w:val="0"/>
      <w:divBdr>
        <w:top w:val="none" w:sz="0" w:space="0" w:color="auto"/>
        <w:left w:val="none" w:sz="0" w:space="0" w:color="auto"/>
        <w:bottom w:val="none" w:sz="0" w:space="0" w:color="auto"/>
        <w:right w:val="none" w:sz="0" w:space="0" w:color="auto"/>
      </w:divBdr>
    </w:div>
    <w:div w:id="569969663">
      <w:bodyDiv w:val="1"/>
      <w:marLeft w:val="0"/>
      <w:marRight w:val="0"/>
      <w:marTop w:val="0"/>
      <w:marBottom w:val="0"/>
      <w:divBdr>
        <w:top w:val="none" w:sz="0" w:space="0" w:color="auto"/>
        <w:left w:val="none" w:sz="0" w:space="0" w:color="auto"/>
        <w:bottom w:val="none" w:sz="0" w:space="0" w:color="auto"/>
        <w:right w:val="none" w:sz="0" w:space="0" w:color="auto"/>
      </w:divBdr>
    </w:div>
    <w:div w:id="627929149">
      <w:bodyDiv w:val="1"/>
      <w:marLeft w:val="0"/>
      <w:marRight w:val="0"/>
      <w:marTop w:val="0"/>
      <w:marBottom w:val="0"/>
      <w:divBdr>
        <w:top w:val="none" w:sz="0" w:space="0" w:color="auto"/>
        <w:left w:val="none" w:sz="0" w:space="0" w:color="auto"/>
        <w:bottom w:val="none" w:sz="0" w:space="0" w:color="auto"/>
        <w:right w:val="none" w:sz="0" w:space="0" w:color="auto"/>
      </w:divBdr>
    </w:div>
    <w:div w:id="712117540">
      <w:bodyDiv w:val="1"/>
      <w:marLeft w:val="0"/>
      <w:marRight w:val="0"/>
      <w:marTop w:val="0"/>
      <w:marBottom w:val="0"/>
      <w:divBdr>
        <w:top w:val="none" w:sz="0" w:space="0" w:color="auto"/>
        <w:left w:val="none" w:sz="0" w:space="0" w:color="auto"/>
        <w:bottom w:val="none" w:sz="0" w:space="0" w:color="auto"/>
        <w:right w:val="none" w:sz="0" w:space="0" w:color="auto"/>
      </w:divBdr>
    </w:div>
    <w:div w:id="736441019">
      <w:bodyDiv w:val="1"/>
      <w:marLeft w:val="0"/>
      <w:marRight w:val="0"/>
      <w:marTop w:val="0"/>
      <w:marBottom w:val="0"/>
      <w:divBdr>
        <w:top w:val="none" w:sz="0" w:space="0" w:color="auto"/>
        <w:left w:val="none" w:sz="0" w:space="0" w:color="auto"/>
        <w:bottom w:val="none" w:sz="0" w:space="0" w:color="auto"/>
        <w:right w:val="none" w:sz="0" w:space="0" w:color="auto"/>
      </w:divBdr>
    </w:div>
    <w:div w:id="751663388">
      <w:bodyDiv w:val="1"/>
      <w:marLeft w:val="0"/>
      <w:marRight w:val="0"/>
      <w:marTop w:val="0"/>
      <w:marBottom w:val="0"/>
      <w:divBdr>
        <w:top w:val="none" w:sz="0" w:space="0" w:color="auto"/>
        <w:left w:val="none" w:sz="0" w:space="0" w:color="auto"/>
        <w:bottom w:val="none" w:sz="0" w:space="0" w:color="auto"/>
        <w:right w:val="none" w:sz="0" w:space="0" w:color="auto"/>
      </w:divBdr>
    </w:div>
    <w:div w:id="778791972">
      <w:bodyDiv w:val="1"/>
      <w:marLeft w:val="0"/>
      <w:marRight w:val="0"/>
      <w:marTop w:val="0"/>
      <w:marBottom w:val="0"/>
      <w:divBdr>
        <w:top w:val="none" w:sz="0" w:space="0" w:color="auto"/>
        <w:left w:val="none" w:sz="0" w:space="0" w:color="auto"/>
        <w:bottom w:val="none" w:sz="0" w:space="0" w:color="auto"/>
        <w:right w:val="none" w:sz="0" w:space="0" w:color="auto"/>
      </w:divBdr>
    </w:div>
    <w:div w:id="811099229">
      <w:bodyDiv w:val="1"/>
      <w:marLeft w:val="0"/>
      <w:marRight w:val="0"/>
      <w:marTop w:val="0"/>
      <w:marBottom w:val="0"/>
      <w:divBdr>
        <w:top w:val="none" w:sz="0" w:space="0" w:color="auto"/>
        <w:left w:val="none" w:sz="0" w:space="0" w:color="auto"/>
        <w:bottom w:val="none" w:sz="0" w:space="0" w:color="auto"/>
        <w:right w:val="none" w:sz="0" w:space="0" w:color="auto"/>
      </w:divBdr>
    </w:div>
    <w:div w:id="891113379">
      <w:bodyDiv w:val="1"/>
      <w:marLeft w:val="0"/>
      <w:marRight w:val="0"/>
      <w:marTop w:val="0"/>
      <w:marBottom w:val="0"/>
      <w:divBdr>
        <w:top w:val="none" w:sz="0" w:space="0" w:color="auto"/>
        <w:left w:val="none" w:sz="0" w:space="0" w:color="auto"/>
        <w:bottom w:val="none" w:sz="0" w:space="0" w:color="auto"/>
        <w:right w:val="none" w:sz="0" w:space="0" w:color="auto"/>
      </w:divBdr>
    </w:div>
    <w:div w:id="901869656">
      <w:bodyDiv w:val="1"/>
      <w:marLeft w:val="0"/>
      <w:marRight w:val="0"/>
      <w:marTop w:val="0"/>
      <w:marBottom w:val="0"/>
      <w:divBdr>
        <w:top w:val="none" w:sz="0" w:space="0" w:color="auto"/>
        <w:left w:val="none" w:sz="0" w:space="0" w:color="auto"/>
        <w:bottom w:val="none" w:sz="0" w:space="0" w:color="auto"/>
        <w:right w:val="none" w:sz="0" w:space="0" w:color="auto"/>
      </w:divBdr>
    </w:div>
    <w:div w:id="916130240">
      <w:bodyDiv w:val="1"/>
      <w:marLeft w:val="0"/>
      <w:marRight w:val="0"/>
      <w:marTop w:val="0"/>
      <w:marBottom w:val="0"/>
      <w:divBdr>
        <w:top w:val="none" w:sz="0" w:space="0" w:color="auto"/>
        <w:left w:val="none" w:sz="0" w:space="0" w:color="auto"/>
        <w:bottom w:val="none" w:sz="0" w:space="0" w:color="auto"/>
        <w:right w:val="none" w:sz="0" w:space="0" w:color="auto"/>
      </w:divBdr>
    </w:div>
    <w:div w:id="967660463">
      <w:bodyDiv w:val="1"/>
      <w:marLeft w:val="0"/>
      <w:marRight w:val="0"/>
      <w:marTop w:val="0"/>
      <w:marBottom w:val="0"/>
      <w:divBdr>
        <w:top w:val="none" w:sz="0" w:space="0" w:color="auto"/>
        <w:left w:val="none" w:sz="0" w:space="0" w:color="auto"/>
        <w:bottom w:val="none" w:sz="0" w:space="0" w:color="auto"/>
        <w:right w:val="none" w:sz="0" w:space="0" w:color="auto"/>
      </w:divBdr>
    </w:div>
    <w:div w:id="978536706">
      <w:bodyDiv w:val="1"/>
      <w:marLeft w:val="0"/>
      <w:marRight w:val="0"/>
      <w:marTop w:val="0"/>
      <w:marBottom w:val="0"/>
      <w:divBdr>
        <w:top w:val="none" w:sz="0" w:space="0" w:color="auto"/>
        <w:left w:val="none" w:sz="0" w:space="0" w:color="auto"/>
        <w:bottom w:val="none" w:sz="0" w:space="0" w:color="auto"/>
        <w:right w:val="none" w:sz="0" w:space="0" w:color="auto"/>
      </w:divBdr>
    </w:div>
    <w:div w:id="1023432649">
      <w:bodyDiv w:val="1"/>
      <w:marLeft w:val="0"/>
      <w:marRight w:val="0"/>
      <w:marTop w:val="0"/>
      <w:marBottom w:val="0"/>
      <w:divBdr>
        <w:top w:val="none" w:sz="0" w:space="0" w:color="auto"/>
        <w:left w:val="none" w:sz="0" w:space="0" w:color="auto"/>
        <w:bottom w:val="none" w:sz="0" w:space="0" w:color="auto"/>
        <w:right w:val="none" w:sz="0" w:space="0" w:color="auto"/>
      </w:divBdr>
    </w:div>
    <w:div w:id="1261448069">
      <w:bodyDiv w:val="1"/>
      <w:marLeft w:val="0"/>
      <w:marRight w:val="0"/>
      <w:marTop w:val="0"/>
      <w:marBottom w:val="0"/>
      <w:divBdr>
        <w:top w:val="none" w:sz="0" w:space="0" w:color="auto"/>
        <w:left w:val="none" w:sz="0" w:space="0" w:color="auto"/>
        <w:bottom w:val="none" w:sz="0" w:space="0" w:color="auto"/>
        <w:right w:val="none" w:sz="0" w:space="0" w:color="auto"/>
      </w:divBdr>
    </w:div>
    <w:div w:id="1402751899">
      <w:bodyDiv w:val="1"/>
      <w:marLeft w:val="0"/>
      <w:marRight w:val="0"/>
      <w:marTop w:val="0"/>
      <w:marBottom w:val="0"/>
      <w:divBdr>
        <w:top w:val="none" w:sz="0" w:space="0" w:color="auto"/>
        <w:left w:val="none" w:sz="0" w:space="0" w:color="auto"/>
        <w:bottom w:val="none" w:sz="0" w:space="0" w:color="auto"/>
        <w:right w:val="none" w:sz="0" w:space="0" w:color="auto"/>
      </w:divBdr>
    </w:div>
    <w:div w:id="1420827240">
      <w:bodyDiv w:val="1"/>
      <w:marLeft w:val="0"/>
      <w:marRight w:val="0"/>
      <w:marTop w:val="0"/>
      <w:marBottom w:val="0"/>
      <w:divBdr>
        <w:top w:val="none" w:sz="0" w:space="0" w:color="auto"/>
        <w:left w:val="none" w:sz="0" w:space="0" w:color="auto"/>
        <w:bottom w:val="none" w:sz="0" w:space="0" w:color="auto"/>
        <w:right w:val="none" w:sz="0" w:space="0" w:color="auto"/>
      </w:divBdr>
    </w:div>
    <w:div w:id="1435780232">
      <w:bodyDiv w:val="1"/>
      <w:marLeft w:val="0"/>
      <w:marRight w:val="0"/>
      <w:marTop w:val="0"/>
      <w:marBottom w:val="0"/>
      <w:divBdr>
        <w:top w:val="none" w:sz="0" w:space="0" w:color="auto"/>
        <w:left w:val="none" w:sz="0" w:space="0" w:color="auto"/>
        <w:bottom w:val="none" w:sz="0" w:space="0" w:color="auto"/>
        <w:right w:val="none" w:sz="0" w:space="0" w:color="auto"/>
      </w:divBdr>
    </w:div>
    <w:div w:id="1471166732">
      <w:bodyDiv w:val="1"/>
      <w:marLeft w:val="0"/>
      <w:marRight w:val="0"/>
      <w:marTop w:val="0"/>
      <w:marBottom w:val="0"/>
      <w:divBdr>
        <w:top w:val="none" w:sz="0" w:space="0" w:color="auto"/>
        <w:left w:val="none" w:sz="0" w:space="0" w:color="auto"/>
        <w:bottom w:val="none" w:sz="0" w:space="0" w:color="auto"/>
        <w:right w:val="none" w:sz="0" w:space="0" w:color="auto"/>
      </w:divBdr>
    </w:div>
    <w:div w:id="1551503142">
      <w:bodyDiv w:val="1"/>
      <w:marLeft w:val="0"/>
      <w:marRight w:val="0"/>
      <w:marTop w:val="0"/>
      <w:marBottom w:val="0"/>
      <w:divBdr>
        <w:top w:val="none" w:sz="0" w:space="0" w:color="auto"/>
        <w:left w:val="none" w:sz="0" w:space="0" w:color="auto"/>
        <w:bottom w:val="none" w:sz="0" w:space="0" w:color="auto"/>
        <w:right w:val="none" w:sz="0" w:space="0" w:color="auto"/>
      </w:divBdr>
    </w:div>
    <w:div w:id="1596211775">
      <w:bodyDiv w:val="1"/>
      <w:marLeft w:val="0"/>
      <w:marRight w:val="0"/>
      <w:marTop w:val="0"/>
      <w:marBottom w:val="0"/>
      <w:divBdr>
        <w:top w:val="none" w:sz="0" w:space="0" w:color="auto"/>
        <w:left w:val="none" w:sz="0" w:space="0" w:color="auto"/>
        <w:bottom w:val="none" w:sz="0" w:space="0" w:color="auto"/>
        <w:right w:val="none" w:sz="0" w:space="0" w:color="auto"/>
      </w:divBdr>
    </w:div>
    <w:div w:id="1652978600">
      <w:bodyDiv w:val="1"/>
      <w:marLeft w:val="0"/>
      <w:marRight w:val="0"/>
      <w:marTop w:val="0"/>
      <w:marBottom w:val="0"/>
      <w:divBdr>
        <w:top w:val="none" w:sz="0" w:space="0" w:color="auto"/>
        <w:left w:val="none" w:sz="0" w:space="0" w:color="auto"/>
        <w:bottom w:val="none" w:sz="0" w:space="0" w:color="auto"/>
        <w:right w:val="none" w:sz="0" w:space="0" w:color="auto"/>
      </w:divBdr>
    </w:div>
    <w:div w:id="1667514262">
      <w:bodyDiv w:val="1"/>
      <w:marLeft w:val="0"/>
      <w:marRight w:val="0"/>
      <w:marTop w:val="0"/>
      <w:marBottom w:val="0"/>
      <w:divBdr>
        <w:top w:val="none" w:sz="0" w:space="0" w:color="auto"/>
        <w:left w:val="none" w:sz="0" w:space="0" w:color="auto"/>
        <w:bottom w:val="none" w:sz="0" w:space="0" w:color="auto"/>
        <w:right w:val="none" w:sz="0" w:space="0" w:color="auto"/>
      </w:divBdr>
    </w:div>
    <w:div w:id="1718776211">
      <w:bodyDiv w:val="1"/>
      <w:marLeft w:val="0"/>
      <w:marRight w:val="0"/>
      <w:marTop w:val="0"/>
      <w:marBottom w:val="0"/>
      <w:divBdr>
        <w:top w:val="none" w:sz="0" w:space="0" w:color="auto"/>
        <w:left w:val="none" w:sz="0" w:space="0" w:color="auto"/>
        <w:bottom w:val="none" w:sz="0" w:space="0" w:color="auto"/>
        <w:right w:val="none" w:sz="0" w:space="0" w:color="auto"/>
      </w:divBdr>
    </w:div>
    <w:div w:id="1733963152">
      <w:bodyDiv w:val="1"/>
      <w:marLeft w:val="0"/>
      <w:marRight w:val="0"/>
      <w:marTop w:val="0"/>
      <w:marBottom w:val="0"/>
      <w:divBdr>
        <w:top w:val="none" w:sz="0" w:space="0" w:color="auto"/>
        <w:left w:val="none" w:sz="0" w:space="0" w:color="auto"/>
        <w:bottom w:val="none" w:sz="0" w:space="0" w:color="auto"/>
        <w:right w:val="none" w:sz="0" w:space="0" w:color="auto"/>
      </w:divBdr>
    </w:div>
    <w:div w:id="1735352914">
      <w:bodyDiv w:val="1"/>
      <w:marLeft w:val="0"/>
      <w:marRight w:val="0"/>
      <w:marTop w:val="0"/>
      <w:marBottom w:val="0"/>
      <w:divBdr>
        <w:top w:val="none" w:sz="0" w:space="0" w:color="auto"/>
        <w:left w:val="none" w:sz="0" w:space="0" w:color="auto"/>
        <w:bottom w:val="none" w:sz="0" w:space="0" w:color="auto"/>
        <w:right w:val="none" w:sz="0" w:space="0" w:color="auto"/>
      </w:divBdr>
    </w:div>
    <w:div w:id="1773165082">
      <w:bodyDiv w:val="1"/>
      <w:marLeft w:val="0"/>
      <w:marRight w:val="0"/>
      <w:marTop w:val="0"/>
      <w:marBottom w:val="0"/>
      <w:divBdr>
        <w:top w:val="none" w:sz="0" w:space="0" w:color="auto"/>
        <w:left w:val="none" w:sz="0" w:space="0" w:color="auto"/>
        <w:bottom w:val="none" w:sz="0" w:space="0" w:color="auto"/>
        <w:right w:val="none" w:sz="0" w:space="0" w:color="auto"/>
      </w:divBdr>
    </w:div>
    <w:div w:id="180160947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67325409">
      <w:bodyDiv w:val="1"/>
      <w:marLeft w:val="0"/>
      <w:marRight w:val="0"/>
      <w:marTop w:val="0"/>
      <w:marBottom w:val="0"/>
      <w:divBdr>
        <w:top w:val="none" w:sz="0" w:space="0" w:color="auto"/>
        <w:left w:val="none" w:sz="0" w:space="0" w:color="auto"/>
        <w:bottom w:val="none" w:sz="0" w:space="0" w:color="auto"/>
        <w:right w:val="none" w:sz="0" w:space="0" w:color="auto"/>
      </w:divBdr>
    </w:div>
    <w:div w:id="1916818137">
      <w:bodyDiv w:val="1"/>
      <w:marLeft w:val="0"/>
      <w:marRight w:val="0"/>
      <w:marTop w:val="0"/>
      <w:marBottom w:val="0"/>
      <w:divBdr>
        <w:top w:val="none" w:sz="0" w:space="0" w:color="auto"/>
        <w:left w:val="none" w:sz="0" w:space="0" w:color="auto"/>
        <w:bottom w:val="none" w:sz="0" w:space="0" w:color="auto"/>
        <w:right w:val="none" w:sz="0" w:space="0" w:color="auto"/>
      </w:divBdr>
    </w:div>
    <w:div w:id="2021736279">
      <w:bodyDiv w:val="1"/>
      <w:marLeft w:val="0"/>
      <w:marRight w:val="0"/>
      <w:marTop w:val="0"/>
      <w:marBottom w:val="0"/>
      <w:divBdr>
        <w:top w:val="none" w:sz="0" w:space="0" w:color="auto"/>
        <w:left w:val="none" w:sz="0" w:space="0" w:color="auto"/>
        <w:bottom w:val="none" w:sz="0" w:space="0" w:color="auto"/>
        <w:right w:val="none" w:sz="0" w:space="0" w:color="auto"/>
      </w:divBdr>
    </w:div>
    <w:div w:id="2022655868">
      <w:bodyDiv w:val="1"/>
      <w:marLeft w:val="0"/>
      <w:marRight w:val="0"/>
      <w:marTop w:val="0"/>
      <w:marBottom w:val="0"/>
      <w:divBdr>
        <w:top w:val="none" w:sz="0" w:space="0" w:color="auto"/>
        <w:left w:val="none" w:sz="0" w:space="0" w:color="auto"/>
        <w:bottom w:val="none" w:sz="0" w:space="0" w:color="auto"/>
        <w:right w:val="none" w:sz="0" w:space="0" w:color="auto"/>
      </w:divBdr>
    </w:div>
    <w:div w:id="20561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1cp\Downloads\acsPageWide-MSW2010%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857EC-8A6E-4B89-89E4-892DA57CC300}">
  <ds:schemaRefs>
    <ds:schemaRef ds:uri="http://schemas.openxmlformats.org/officeDocument/2006/bibliography"/>
  </ds:schemaRefs>
</ds:datastoreItem>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Properties xmlns="http://schemas.openxmlformats.org/officeDocument/2006/extended-properties" xmlns:vt="http://schemas.openxmlformats.org/officeDocument/2006/docPropsVTypes">
  <Template>C:\Users\bs1cp\Downloads\acsPageWide-MSW2010 (6).dotx</Template>
  <TotalTime>1</TotalTime>
  <Pages>32</Pages>
  <Words>5044</Words>
  <Characters>28753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33730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Christopher Pudney</dc:creator>
  <cp:keywords/>
  <cp:lastModifiedBy>Christopher Pudney</cp:lastModifiedBy>
  <cp:revision>3</cp:revision>
  <cp:lastPrinted>2024-08-07T14:25:00Z</cp:lastPrinted>
  <dcterms:created xsi:type="dcterms:W3CDTF">2025-04-11T12:58:00Z</dcterms:created>
  <dcterms:modified xsi:type="dcterms:W3CDTF">2025-04-11T12:59:00Z</dcterms:modified>
</cp:coreProperties>
</file>